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8C85" w14:textId="35C4DFB6" w:rsidR="00734486" w:rsidRDefault="00882C52"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6" behindDoc="0" locked="0" layoutInCell="1" allowOverlap="1" wp14:anchorId="34105E88" wp14:editId="5CC70DD3">
                <wp:simplePos x="0" y="0"/>
                <wp:positionH relativeFrom="margin">
                  <wp:align>left</wp:align>
                </wp:positionH>
                <wp:positionV relativeFrom="page">
                  <wp:posOffset>234950</wp:posOffset>
                </wp:positionV>
                <wp:extent cx="2947670" cy="3219450"/>
                <wp:effectExtent l="0" t="0" r="508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321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71FDD9" w14:textId="3562C811" w:rsidR="00B863BC" w:rsidRPr="00007FCD" w:rsidRDefault="00B863BC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20</w:t>
                            </w:r>
                            <w:r w:rsidR="00C97CE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4D797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6</w:t>
                            </w: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-20</w:t>
                            </w:r>
                            <w:r w:rsidR="00C97CE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4D7973"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0CC41EE6" w14:textId="37E62539" w:rsidR="00D75908" w:rsidRPr="00007FCD" w:rsidRDefault="00876BCF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Floyd Middle School</w:t>
                            </w:r>
                          </w:p>
                          <w:p w14:paraId="5AE2118E" w14:textId="780CD1E1" w:rsidR="000F4A8B" w:rsidRPr="00007FCD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007FC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School-Parent Compact for Achievement</w:t>
                            </w:r>
                          </w:p>
                          <w:p w14:paraId="08AAB5D5" w14:textId="77777777" w:rsidR="00214778" w:rsidRPr="00CF79AC" w:rsidRDefault="00214778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57C5A5C3" w14:textId="3C4296A1" w:rsidR="00E87429" w:rsidRPr="00CF79AC" w:rsidRDefault="00E87429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Grade</w:t>
                            </w:r>
                            <w:r w:rsidR="00FD1E8D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6BCF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6</w:t>
                            </w:r>
                            <w:r w:rsidR="00876BCF" w:rsidRPr="00876BCF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76BCF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, 7</w:t>
                            </w:r>
                            <w:r w:rsidR="00876BCF" w:rsidRPr="00876BCF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76BCF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, 8th</w:t>
                            </w:r>
                          </w:p>
                          <w:p w14:paraId="54750254" w14:textId="6683D4A9" w:rsidR="00E87429" w:rsidRPr="00CF79AC" w:rsidRDefault="00876BCF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July 23, 2026</w:t>
                            </w:r>
                          </w:p>
                          <w:p w14:paraId="2DC850AD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78CBB96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A94022D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B2451E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664DA1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EBCDD00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E7715B9" w14:textId="57EE8084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9895A68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55E3FE4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C5EE30" w14:textId="77777777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05E8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0;margin-top:18.5pt;width:232.1pt;height:253.5pt;z-index:25165722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5F71FDD9" w14:textId="3562C811" w:rsidR="00B863BC" w:rsidRPr="00007FCD" w:rsidRDefault="00B863BC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20</w:t>
                      </w:r>
                      <w:r w:rsidR="00C97CE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4D797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6</w:t>
                      </w: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-20</w:t>
                      </w:r>
                      <w:r w:rsidR="00C97CE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4D7973"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7</w:t>
                      </w:r>
                    </w:p>
                    <w:p w14:paraId="0CC41EE6" w14:textId="37E62539" w:rsidR="00D75908" w:rsidRPr="00007FCD" w:rsidRDefault="00876BCF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Floyd Middle School</w:t>
                      </w:r>
                    </w:p>
                    <w:p w14:paraId="5AE2118E" w14:textId="780CD1E1" w:rsidR="000F4A8B" w:rsidRPr="00007FCD" w:rsidRDefault="000F4A8B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007FCD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School-Parent Compact for Achievement</w:t>
                      </w:r>
                    </w:p>
                    <w:p w14:paraId="08AAB5D5" w14:textId="77777777" w:rsidR="00214778" w:rsidRPr="00CF79AC" w:rsidRDefault="00214778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57C5A5C3" w14:textId="3C4296A1" w:rsidR="00E87429" w:rsidRPr="00CF79AC" w:rsidRDefault="00E87429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Grade</w:t>
                      </w:r>
                      <w:r w:rsidR="00FD1E8D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 xml:space="preserve"> </w:t>
                      </w:r>
                      <w:r w:rsidR="00876BCF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6</w:t>
                      </w:r>
                      <w:r w:rsidR="00876BCF" w:rsidRPr="00876BCF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76BCF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, 7</w:t>
                      </w:r>
                      <w:r w:rsidR="00876BCF" w:rsidRPr="00876BCF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76BCF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, 8th</w:t>
                      </w:r>
                    </w:p>
                    <w:p w14:paraId="54750254" w14:textId="6683D4A9" w:rsidR="00E87429" w:rsidRPr="00CF79AC" w:rsidRDefault="00876BCF" w:rsidP="00214778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July 23, 2026</w:t>
                      </w:r>
                    </w:p>
                    <w:p w14:paraId="2DC850AD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78CBB96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A94022D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B2451E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664DA1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EBCDD00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E7715B9" w14:textId="57EE8084" w:rsidR="000F4A8B" w:rsidRPr="00CF79AC" w:rsidRDefault="000F4A8B" w:rsidP="00214778">
                      <w:pPr>
                        <w:widowControl w:val="0"/>
                        <w:jc w:val="center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9895A68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55E3FE4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C5EE30" w14:textId="77777777" w:rsidR="000F4A8B" w:rsidRPr="00CF79AC" w:rsidRDefault="000F4A8B" w:rsidP="00214778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A4C8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11332F53" wp14:editId="092CBF6C">
                <wp:simplePos x="0" y="0"/>
                <wp:positionH relativeFrom="margin">
                  <wp:posOffset>-50800</wp:posOffset>
                </wp:positionH>
                <wp:positionV relativeFrom="margin">
                  <wp:align>center</wp:align>
                </wp:positionV>
                <wp:extent cx="3308985" cy="7258050"/>
                <wp:effectExtent l="0" t="0" r="571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580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5D299" id="Rectangle 7" o:spid="_x0000_s1026" style="position:absolute;margin-left:-4pt;margin-top:0;width:260.55pt;height:571.5pt;z-index:251657216;visibility:visible;mso-wrap-style:none;mso-width-percent:0;mso-height-percent:0;mso-wrap-distance-left:2.88pt;mso-wrap-distance-top:2.88pt;mso-wrap-distance-right:2.88pt;mso-wrap-distance-bottom:2.88pt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" fillcolor="#f4ede2" stroked="f" insetpen="t">
                <v:shadow color="#dcd6d4"/>
                <v:textbox inset="2.88pt,2.88pt,2.88pt,2.88pt"/>
                <w10:wrap anchorx="margin" anchory="margin"/>
              </v:rect>
            </w:pict>
          </mc:Fallback>
        </mc:AlternateContent>
      </w:r>
      <w:r w:rsidR="00A55B69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7278" behindDoc="0" locked="0" layoutInCell="1" allowOverlap="1" wp14:anchorId="71889693" wp14:editId="1416CCA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3072130" cy="3498850"/>
                <wp:effectExtent l="0" t="0" r="13970" b="2540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349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0941" w14:textId="47644E34" w:rsidR="00B75CC0" w:rsidRPr="00A55B69" w:rsidRDefault="001A4C8E" w:rsidP="00B75C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Floyd Middle School</w:t>
                            </w:r>
                            <w:r w:rsidR="00B75CC0" w:rsidRPr="00A55B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Activities to Build Partnerships</w:t>
                            </w:r>
                          </w:p>
                          <w:p w14:paraId="553EC719" w14:textId="77777777" w:rsidR="00B75CC0" w:rsidRPr="00A55B69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A55B6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Please consider joining us through some of the events listed below. Volunteer opportunities may be virtual or face to face.</w:t>
                            </w:r>
                          </w:p>
                          <w:p w14:paraId="6468E4AB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2719651D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Volunteer Opportunities:</w:t>
                            </w:r>
                          </w:p>
                          <w:p w14:paraId="1448E015" w14:textId="1EE643DC" w:rsidR="00B75CC0" w:rsidRPr="001A4C8E" w:rsidRDefault="001A4C8E" w:rsidP="001A4C8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Family Game Night</w:t>
                            </w:r>
                          </w:p>
                          <w:p w14:paraId="4AC9313D" w14:textId="7DA7F0F5" w:rsidR="00B75CC0" w:rsidRPr="001A4C8E" w:rsidRDefault="001A4C8E" w:rsidP="001A4C8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8</w:t>
                            </w: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  <w:vertAlign w:val="superscript"/>
                              </w:rPr>
                              <w:t>th</w:t>
                            </w: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Grade Dance</w:t>
                            </w:r>
                          </w:p>
                          <w:p w14:paraId="2372C010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proofErr w:type="gramStart"/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Title</w:t>
                            </w:r>
                            <w:proofErr w:type="gramEnd"/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I </w:t>
                            </w:r>
                            <w:proofErr w:type="gramStart"/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Planning</w:t>
                            </w:r>
                            <w:proofErr w:type="gramEnd"/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Committee</w:t>
                            </w:r>
                          </w:p>
                          <w:p w14:paraId="0F826ECC" w14:textId="71137131" w:rsidR="001A4C8E" w:rsidRPr="001A4C8E" w:rsidRDefault="001A4C8E" w:rsidP="001A4C8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Field Day</w:t>
                            </w:r>
                          </w:p>
                          <w:p w14:paraId="043EE38F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BAC8BD5" w14:textId="77777777" w:rsidR="00B75CC0" w:rsidRPr="001A4C8E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Partnership Meetings:</w:t>
                            </w:r>
                          </w:p>
                          <w:p w14:paraId="257D7500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Annual Title I Parent Informational Meeting</w:t>
                            </w:r>
                          </w:p>
                          <w:p w14:paraId="58FE35F9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Open House</w:t>
                            </w:r>
                          </w:p>
                          <w:p w14:paraId="2B697B68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Meet and greet </w:t>
                            </w:r>
                          </w:p>
                          <w:p w14:paraId="08B0187B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Title I Parent Input Meetings</w:t>
                            </w:r>
                          </w:p>
                          <w:p w14:paraId="66A7D609" w14:textId="77777777" w:rsidR="00B75CC0" w:rsidRPr="001A4C8E" w:rsidRDefault="00B75CC0" w:rsidP="001A4C8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Teacher Conference Week</w:t>
                            </w:r>
                          </w:p>
                          <w:p w14:paraId="4FCB0FAE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3C255C14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Family Engagement Opportunities:</w:t>
                            </w:r>
                          </w:p>
                          <w:p w14:paraId="004A4B41" w14:textId="1C886AF7" w:rsidR="00B75CC0" w:rsidRPr="001A4C8E" w:rsidRDefault="001A4C8E" w:rsidP="001A4C8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Stem Night</w:t>
                            </w:r>
                          </w:p>
                          <w:p w14:paraId="3D35A3E0" w14:textId="561D5B12" w:rsidR="00B75CC0" w:rsidRPr="001A4C8E" w:rsidRDefault="001A4C8E" w:rsidP="001A4C8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Curriculum in Action night</w:t>
                            </w:r>
                          </w:p>
                          <w:p w14:paraId="0B15773A" w14:textId="4DDCA91C" w:rsidR="0079585F" w:rsidRPr="00BD7E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1A4C8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Resource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89693"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026" type="#_x0000_t202" style="position:absolute;margin-left:190.7pt;margin-top:3pt;width:241.9pt;height:275.5pt;z-index:25165727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" fillcolor="white [3201]" strokeweight=".5pt">
                <v:textbox>
                  <w:txbxContent>
                    <w:p w14:paraId="111B0941" w14:textId="47644E34" w:rsidR="00B75CC0" w:rsidRPr="00A55B69" w:rsidRDefault="001A4C8E" w:rsidP="00B75C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Floyd Middle School</w:t>
                      </w:r>
                      <w:r w:rsidR="00B75CC0" w:rsidRPr="00A55B69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Activities to Build Partnerships</w:t>
                      </w:r>
                    </w:p>
                    <w:p w14:paraId="553EC719" w14:textId="77777777" w:rsidR="00B75CC0" w:rsidRPr="00A55B69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>Please consider joining us through some of the events listed below. Volunteer opportunities may be virtual or face to face.</w:t>
                      </w:r>
                    </w:p>
                    <w:p w14:paraId="6468E4AB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2719651D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Volunteer Opportunities:</w:t>
                      </w:r>
                    </w:p>
                    <w:p w14:paraId="1448E015" w14:textId="1EE643DC" w:rsidR="00B75CC0" w:rsidRPr="001A4C8E" w:rsidRDefault="001A4C8E" w:rsidP="001A4C8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Family Game Night</w:t>
                      </w:r>
                    </w:p>
                    <w:p w14:paraId="4AC9313D" w14:textId="7DA7F0F5" w:rsidR="00B75CC0" w:rsidRPr="001A4C8E" w:rsidRDefault="001A4C8E" w:rsidP="001A4C8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8</w:t>
                      </w:r>
                      <w:r w:rsidRPr="001A4C8E">
                        <w:rPr>
                          <w:rFonts w:asciiTheme="minorHAnsi" w:hAnsiTheme="minorHAnsi" w:cstheme="minorHAnsi"/>
                          <w:color w:val="auto"/>
                          <w:vertAlign w:val="superscript"/>
                        </w:rPr>
                        <w:t>th</w:t>
                      </w: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Grade Dance</w:t>
                      </w:r>
                    </w:p>
                    <w:p w14:paraId="2372C010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proofErr w:type="gramStart"/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Title</w:t>
                      </w:r>
                      <w:proofErr w:type="gramEnd"/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I </w:t>
                      </w:r>
                      <w:proofErr w:type="gramStart"/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Planning</w:t>
                      </w:r>
                      <w:proofErr w:type="gramEnd"/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Committee</w:t>
                      </w:r>
                    </w:p>
                    <w:p w14:paraId="0F826ECC" w14:textId="71137131" w:rsidR="001A4C8E" w:rsidRPr="001A4C8E" w:rsidRDefault="001A4C8E" w:rsidP="001A4C8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Field Day</w:t>
                      </w:r>
                    </w:p>
                    <w:p w14:paraId="043EE38F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2"/>
                          <w:szCs w:val="12"/>
                        </w:rPr>
                      </w:pPr>
                    </w:p>
                    <w:p w14:paraId="7BAC8BD5" w14:textId="77777777" w:rsidR="00B75CC0" w:rsidRPr="001A4C8E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Partnership Meetings:</w:t>
                      </w:r>
                    </w:p>
                    <w:p w14:paraId="257D7500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Annual Title I Parent Informational Meeting</w:t>
                      </w:r>
                    </w:p>
                    <w:p w14:paraId="58FE35F9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Open House</w:t>
                      </w:r>
                    </w:p>
                    <w:p w14:paraId="2B697B68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Meet and greet </w:t>
                      </w:r>
                    </w:p>
                    <w:p w14:paraId="08B0187B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Title I Parent Input Meetings</w:t>
                      </w:r>
                    </w:p>
                    <w:p w14:paraId="66A7D609" w14:textId="77777777" w:rsidR="00B75CC0" w:rsidRPr="001A4C8E" w:rsidRDefault="00B75CC0" w:rsidP="001A4C8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Parent Teacher Conference Week</w:t>
                      </w:r>
                    </w:p>
                    <w:p w14:paraId="4FCB0FAE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3C255C14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Family Engagement Opportunities:</w:t>
                      </w:r>
                    </w:p>
                    <w:p w14:paraId="004A4B41" w14:textId="1C886AF7" w:rsidR="00B75CC0" w:rsidRPr="001A4C8E" w:rsidRDefault="001A4C8E" w:rsidP="001A4C8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Stem Night</w:t>
                      </w:r>
                    </w:p>
                    <w:p w14:paraId="3D35A3E0" w14:textId="561D5B12" w:rsidR="00B75CC0" w:rsidRPr="001A4C8E" w:rsidRDefault="001A4C8E" w:rsidP="001A4C8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Curriculum in Action night</w:t>
                      </w:r>
                    </w:p>
                    <w:p w14:paraId="0B15773A" w14:textId="4DDCA91C" w:rsidR="0079585F" w:rsidRPr="00BD7EFF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1A4C8E">
                        <w:rPr>
                          <w:rFonts w:asciiTheme="minorHAnsi" w:hAnsiTheme="minorHAnsi" w:cstheme="minorHAnsi"/>
                          <w:color w:val="auto"/>
                        </w:rPr>
                        <w:t>Parent Resource Room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29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5" behindDoc="0" locked="0" layoutInCell="1" allowOverlap="1" wp14:anchorId="75459B03" wp14:editId="5B609348">
                <wp:simplePos x="0" y="0"/>
                <wp:positionH relativeFrom="margin">
                  <wp:posOffset>3429000</wp:posOffset>
                </wp:positionH>
                <wp:positionV relativeFrom="margin">
                  <wp:posOffset>-6350</wp:posOffset>
                </wp:positionV>
                <wp:extent cx="2733675" cy="336550"/>
                <wp:effectExtent l="0" t="0" r="9525" b="635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3F2F75" w14:textId="77777777" w:rsidR="00D75908" w:rsidRPr="00BD7EFF" w:rsidRDefault="00AF6B98" w:rsidP="00AF6B98">
                            <w:pPr>
                              <w:widowControl w:val="0"/>
                              <w:spacing w:line="4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A6F30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What is a School-Parent Compact?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59B03" id="Text Box 24" o:spid="_x0000_s1027" type="#_x0000_t202" style="position:absolute;margin-left:270pt;margin-top:-.5pt;width:215.25pt;height:26.5pt;z-index:25165722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1E3F2F75" w14:textId="77777777" w:rsidR="00D75908" w:rsidRPr="00BD7EFF" w:rsidRDefault="00AF6B98" w:rsidP="00AF6B98">
                      <w:pPr>
                        <w:widowControl w:val="0"/>
                        <w:spacing w:line="480" w:lineRule="exact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7A6F30"/>
                          <w:w w:val="80"/>
                          <w:sz w:val="28"/>
                          <w:szCs w:val="28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What is a School-Parent Compact?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9" behindDoc="0" locked="0" layoutInCell="1" allowOverlap="1" wp14:anchorId="6B1BD7D2" wp14:editId="55F2F0C0">
                <wp:simplePos x="0" y="0"/>
                <wp:positionH relativeFrom="column">
                  <wp:posOffset>8352263</wp:posOffset>
                </wp:positionH>
                <wp:positionV relativeFrom="page">
                  <wp:posOffset>7014117</wp:posOffset>
                </wp:positionV>
                <wp:extent cx="1028700" cy="256478"/>
                <wp:effectExtent l="0" t="0" r="0" b="0"/>
                <wp:wrapNone/>
                <wp:docPr id="17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6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4709C" w14:textId="77777777" w:rsidR="00D75908" w:rsidRDefault="00D75908" w:rsidP="00D7590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7D2" id="Text Box 181" o:spid="_x0000_s1028" type="#_x0000_t202" style="position:absolute;margin-left:657.65pt;margin-top:552.3pt;width:81pt;height:20.2pt;z-index:25165724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394709C" w14:textId="77777777" w:rsidR="00D75908" w:rsidRDefault="00D75908" w:rsidP="00D75908">
                      <w:pPr>
                        <w:widowControl w:val="0"/>
                        <w:spacing w:line="320" w:lineRule="exact"/>
                        <w:jc w:val="center"/>
                        <w:rPr>
                          <w:rFonts w:ascii="Arial" w:hAnsi="Arial" w:cs="Arial"/>
                          <w:color w:val="73624A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4" behindDoc="0" locked="0" layoutInCell="1" allowOverlap="1" wp14:anchorId="2024A32F" wp14:editId="203E9E71">
                <wp:simplePos x="0" y="0"/>
                <wp:positionH relativeFrom="margin">
                  <wp:align>right</wp:align>
                </wp:positionH>
                <wp:positionV relativeFrom="page">
                  <wp:posOffset>4348976</wp:posOffset>
                </wp:positionV>
                <wp:extent cx="3161371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3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4D5FE" id="Line 23" o:spid="_x0000_s1026" style="position:absolute;z-index:25165722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" from="197.75pt,342.45pt" to="446.7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" strokecolor="#fffffe" strokeweight="1pt">
                <v:shadow color="#dcd6d4"/>
                <w10:wrap anchorx="margin"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0" behindDoc="0" locked="0" layoutInCell="1" allowOverlap="1" wp14:anchorId="4A5CDD30" wp14:editId="640ACD30">
                <wp:simplePos x="0" y="0"/>
                <wp:positionH relativeFrom="column">
                  <wp:posOffset>6450965</wp:posOffset>
                </wp:positionH>
                <wp:positionV relativeFrom="page">
                  <wp:posOffset>5836920</wp:posOffset>
                </wp:positionV>
                <wp:extent cx="869950" cy="0"/>
                <wp:effectExtent l="12065" t="7620" r="13335" b="11430"/>
                <wp:wrapNone/>
                <wp:docPr id="29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23A38" id="Line 299" o:spid="_x0000_s1026" style="position:absolute;z-index:25165725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7.95pt,459.6pt" to="576.4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7" behindDoc="0" locked="0" layoutInCell="1" allowOverlap="1" wp14:anchorId="433BB520" wp14:editId="0F04ACB0">
                <wp:simplePos x="0" y="0"/>
                <wp:positionH relativeFrom="column">
                  <wp:posOffset>8533130</wp:posOffset>
                </wp:positionH>
                <wp:positionV relativeFrom="page">
                  <wp:posOffset>7203440</wp:posOffset>
                </wp:positionV>
                <wp:extent cx="657225" cy="200025"/>
                <wp:effectExtent l="0" t="2540" r="1270" b="0"/>
                <wp:wrapNone/>
                <wp:docPr id="17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764EA" w14:textId="77777777" w:rsidR="00D75908" w:rsidRDefault="00D75908" w:rsidP="00632EC9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520" id="Text Box 180" o:spid="_x0000_s1029" type="#_x0000_t202" style="position:absolute;margin-left:671.9pt;margin-top:567.2pt;width:51.75pt;height:15.75pt;z-index:25165724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" filled="f" fillcolor="#fffffe" stroked="f" strokecolor="#212120" insetpen="t">
                <v:textbox inset="2.88pt,2.88pt,2.88pt,2.88pt">
                  <w:txbxContent>
                    <w:p w14:paraId="425764EA" w14:textId="77777777" w:rsidR="00D75908" w:rsidRDefault="00D75908" w:rsidP="00632EC9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73624A"/>
                          <w:w w:val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6" behindDoc="0" locked="0" layoutInCell="1" allowOverlap="1" wp14:anchorId="776561F6" wp14:editId="709B4075">
                <wp:simplePos x="0" y="0"/>
                <wp:positionH relativeFrom="column">
                  <wp:posOffset>5715</wp:posOffset>
                </wp:positionH>
                <wp:positionV relativeFrom="page">
                  <wp:posOffset>6059170</wp:posOffset>
                </wp:positionV>
                <wp:extent cx="0" cy="0"/>
                <wp:effectExtent l="0" t="0" r="0" b="0"/>
                <wp:wrapNone/>
                <wp:docPr id="17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8AE70" id="Line 179" o:spid="_x0000_s1026" style="position:absolute;z-index:25165724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.45pt,477.1pt" to=".45pt,4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5" behindDoc="0" locked="0" layoutInCell="1" allowOverlap="1" wp14:anchorId="58558F72" wp14:editId="283411CA">
                <wp:simplePos x="0" y="0"/>
                <wp:positionH relativeFrom="column">
                  <wp:posOffset>9496425</wp:posOffset>
                </wp:positionH>
                <wp:positionV relativeFrom="page">
                  <wp:posOffset>6065520</wp:posOffset>
                </wp:positionV>
                <wp:extent cx="0" cy="1485900"/>
                <wp:effectExtent l="9525" t="7620" r="9525" b="11430"/>
                <wp:wrapNone/>
                <wp:docPr id="17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DC004" id="Line 178" o:spid="_x0000_s1026" style="position:absolute;z-index:251657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7.75pt,477.6pt" to="747.75pt,5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4" behindDoc="0" locked="0" layoutInCell="1" allowOverlap="1" wp14:anchorId="1CA3CFA0" wp14:editId="4F8B25C0">
                <wp:simplePos x="0" y="0"/>
                <wp:positionH relativeFrom="column">
                  <wp:posOffset>9507855</wp:posOffset>
                </wp:positionH>
                <wp:positionV relativeFrom="page">
                  <wp:posOffset>7304405</wp:posOffset>
                </wp:positionV>
                <wp:extent cx="99060" cy="0"/>
                <wp:effectExtent l="11430" t="8255" r="13335" b="10795"/>
                <wp:wrapNone/>
                <wp:docPr id="17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E168F" id="Line 177" o:spid="_x0000_s1026" style="position:absolute;z-index:251657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75.15pt" to="756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l+cOu+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3" behindDoc="0" locked="0" layoutInCell="1" allowOverlap="1" wp14:anchorId="480814EF" wp14:editId="32AA6FAE">
                <wp:simplePos x="0" y="0"/>
                <wp:positionH relativeFrom="column">
                  <wp:posOffset>9507855</wp:posOffset>
                </wp:positionH>
                <wp:positionV relativeFrom="page">
                  <wp:posOffset>7056120</wp:posOffset>
                </wp:positionV>
                <wp:extent cx="99060" cy="0"/>
                <wp:effectExtent l="11430" t="7620" r="13335" b="11430"/>
                <wp:wrapNone/>
                <wp:docPr id="17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509A" id="Line 176" o:spid="_x0000_s1026" style="position:absolute;z-index:251657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55.6pt" to="756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2o8D7O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2" behindDoc="0" locked="0" layoutInCell="1" allowOverlap="1" wp14:anchorId="26EC58C4" wp14:editId="4D7C3FDA">
                <wp:simplePos x="0" y="0"/>
                <wp:positionH relativeFrom="column">
                  <wp:posOffset>9507855</wp:posOffset>
                </wp:positionH>
                <wp:positionV relativeFrom="page">
                  <wp:posOffset>6808470</wp:posOffset>
                </wp:positionV>
                <wp:extent cx="99060" cy="0"/>
                <wp:effectExtent l="11430" t="7620" r="13335" b="11430"/>
                <wp:wrapNone/>
                <wp:docPr id="17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9AB7B" id="Line 175" o:spid="_x0000_s1026" style="position:absolute;z-index:251657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36.1pt" to="756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HX+2DT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1" behindDoc="0" locked="0" layoutInCell="1" allowOverlap="1" wp14:anchorId="71339260" wp14:editId="0CE1CCD8">
                <wp:simplePos x="0" y="0"/>
                <wp:positionH relativeFrom="column">
                  <wp:posOffset>9507855</wp:posOffset>
                </wp:positionH>
                <wp:positionV relativeFrom="page">
                  <wp:posOffset>6560820</wp:posOffset>
                </wp:positionV>
                <wp:extent cx="99060" cy="0"/>
                <wp:effectExtent l="11430" t="7620" r="13335" b="11430"/>
                <wp:wrapNone/>
                <wp:docPr id="17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1A707" id="Line 174" o:spid="_x0000_s1026" style="position:absolute;z-index:251657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16.6pt" to="756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Mkdvvr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40" behindDoc="0" locked="0" layoutInCell="1" allowOverlap="1" wp14:anchorId="63649365" wp14:editId="269713DD">
                <wp:simplePos x="0" y="0"/>
                <wp:positionH relativeFrom="column">
                  <wp:posOffset>9507855</wp:posOffset>
                </wp:positionH>
                <wp:positionV relativeFrom="page">
                  <wp:posOffset>6313170</wp:posOffset>
                </wp:positionV>
                <wp:extent cx="99060" cy="0"/>
                <wp:effectExtent l="11430" t="7620" r="13335" b="11430"/>
                <wp:wrapNone/>
                <wp:docPr id="1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D0D29" id="Line 173" o:spid="_x0000_s1026" style="position:absolute;z-index:251657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497.1pt" to="756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n5yBleEAAAAN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5" behindDoc="0" locked="0" layoutInCell="1" allowOverlap="1" wp14:anchorId="483C7DBA" wp14:editId="74BFE278">
                <wp:simplePos x="0" y="0"/>
                <wp:positionH relativeFrom="column">
                  <wp:posOffset>2520315</wp:posOffset>
                </wp:positionH>
                <wp:positionV relativeFrom="page">
                  <wp:posOffset>5085080</wp:posOffset>
                </wp:positionV>
                <wp:extent cx="545465" cy="0"/>
                <wp:effectExtent l="15240" t="8255" r="10795" b="10795"/>
                <wp:wrapNone/>
                <wp:docPr id="15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2965B" id="Line 159" o:spid="_x0000_s1026" style="position:absolute;z-index:25165723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400.4pt" to="241.4pt,4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KFDyKXgAAAACwEAAA8AAABkcnMvZG93bnJldi54&#10;bWxMj0tPwzAQhO9I/AdrkbhRm4BKGuJUlIfohQNtpYqbk2zjiNiObOfBv2eRkOC2uzOa/SZfz6Zj&#10;I/rQOivheiGAoa1c3dpGwmH/cpUCC1HZWnXOooQvDLAuzs9yldVusu847mLDKMSGTEnQMfYZ56HS&#10;aFRYuB4taSfnjYq0+obXXk0UbjqeCLHkRrWWPmjV46PG6nM3GAl+enLbzWncJB/a75/Lu9ehfztK&#10;eXkxP9wDizjHPzP84BM6FMRUusHWgXUSblbLFVklpEJQB3LcpgkN5e+F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KFDyKX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4" behindDoc="0" locked="0" layoutInCell="1" allowOverlap="1" wp14:anchorId="28A056BF" wp14:editId="73B7FF09">
                <wp:simplePos x="0" y="0"/>
                <wp:positionH relativeFrom="column">
                  <wp:posOffset>2520315</wp:posOffset>
                </wp:positionH>
                <wp:positionV relativeFrom="page">
                  <wp:posOffset>4839970</wp:posOffset>
                </wp:positionV>
                <wp:extent cx="545465" cy="0"/>
                <wp:effectExtent l="15240" t="10795" r="10795" b="8255"/>
                <wp:wrapNone/>
                <wp:docPr id="15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E2883" id="Line 158" o:spid="_x0000_s1026" style="position:absolute;z-index:25165723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381.1pt" to="241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EQG6gLgAAAACwEAAA8AAABkcnMvZG93bnJldi54&#10;bWxMj8tOwzAQRfdI/IM1SOyog0FpG+JUlIdgw4IWqerOSaZxRDyObOfB32MkJFjOzNGdc/PNbDo2&#10;ovOtJQnXiwQYUmXrlhoJH/vnqxUwHxTVqrOEEr7Qw6Y4P8tVVtuJ3nHchYbFEPKZkqBD6DPOfaXR&#10;KL+wPVK8nawzKsTRNbx2aorhpuMiSVJuVEvxg1Y9PmisPneDkeCmR/u6PY1bcdRu/1QuX4b+7SDl&#10;5cV8fwcs4Bz+YPjRj+pQRKfSDlR71km4WafriEpYpkIAi8TtSsQy5e+G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EQG6gL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9" behindDoc="0" locked="0" layoutInCell="1" allowOverlap="1" wp14:anchorId="074F9CFA" wp14:editId="434EC2C8">
                <wp:simplePos x="0" y="0"/>
                <wp:positionH relativeFrom="column">
                  <wp:posOffset>6235065</wp:posOffset>
                </wp:positionH>
                <wp:positionV relativeFrom="page">
                  <wp:posOffset>-1592580</wp:posOffset>
                </wp:positionV>
                <wp:extent cx="2743200" cy="0"/>
                <wp:effectExtent l="15240" t="7620" r="13335" b="1143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A6803" id="Line 32" o:spid="_x0000_s1026" style="position:absolute;z-index:25165722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90.95pt,-125.4pt" to="706.95pt,-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CLTBfb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8" behindDoc="0" locked="0" layoutInCell="1" allowOverlap="1" wp14:anchorId="567470B2" wp14:editId="208256F5">
                <wp:simplePos x="0" y="0"/>
                <wp:positionH relativeFrom="column">
                  <wp:posOffset>5434965</wp:posOffset>
                </wp:positionH>
                <wp:positionV relativeFrom="page">
                  <wp:posOffset>-1821180</wp:posOffset>
                </wp:positionV>
                <wp:extent cx="2743200" cy="0"/>
                <wp:effectExtent l="15240" t="7620" r="13335" b="1143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D6D6C" id="Line 31" o:spid="_x0000_s1026" style="position:absolute;z-index:2516572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27.95pt,-143.4pt" to="643.95pt,-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NP1tzr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7" behindDoc="0" locked="0" layoutInCell="1" allowOverlap="1" wp14:anchorId="3D900F24" wp14:editId="334CB32B">
                <wp:simplePos x="0" y="0"/>
                <wp:positionH relativeFrom="column">
                  <wp:posOffset>13031470</wp:posOffset>
                </wp:positionH>
                <wp:positionV relativeFrom="page">
                  <wp:posOffset>1972945</wp:posOffset>
                </wp:positionV>
                <wp:extent cx="2114550" cy="2000250"/>
                <wp:effectExtent l="1270" t="1270" r="0" b="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777FA" w14:textId="77777777" w:rsidR="00D75908" w:rsidRPr="00876BCF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876BCF">
                              <w:rPr>
                                <w:sz w:val="16"/>
                                <w:szCs w:val="16"/>
                                <w:lang w:val="pt-BR"/>
                              </w:rPr>
                              <w:t>Congue nihil imperdiet doming id quod mazim placerat facer minim veni am ut wisi enim ad minimeniam, quis erat nostr uexe</w:t>
                            </w:r>
                          </w:p>
                          <w:p w14:paraId="1532946E" w14:textId="77777777" w:rsidR="00D75908" w:rsidRPr="00876BCF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876BCF">
                              <w:rPr>
                                <w:sz w:val="16"/>
                                <w:szCs w:val="16"/>
                                <w:lang w:val="pt-BR"/>
                              </w:rPr>
                              <w:t xml:space="preserve">rci tation ullamcorper nostru exerci tation ullam corper et iusto odio dig nissim qui blandit praesent lupta. Tummer delenit </w:t>
                            </w:r>
                          </w:p>
                          <w:p w14:paraId="5074F4EF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augue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duis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dolore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te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feugait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nulla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facilisi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Con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erattis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adip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iscing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sed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0F24" id="Text Box 30" o:spid="_x0000_s1030" type="#_x0000_t202" style="position:absolute;margin-left:1026.1pt;margin-top:155.35pt;width:166.5pt;height:157.5pt;z-index:25165722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02777FA" w14:textId="77777777" w:rsidR="00D75908" w:rsidRPr="00876BCF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  <w:lang w:val="pt-BR"/>
                        </w:rPr>
                      </w:pPr>
                      <w:r w:rsidRPr="00876BCF">
                        <w:rPr>
                          <w:sz w:val="16"/>
                          <w:szCs w:val="16"/>
                          <w:lang w:val="pt-BR"/>
                        </w:rPr>
                        <w:t>Congue nihil imperdiet doming id quod mazim placerat facer minim veni am ut wisi enim ad minimeniam, quis erat nostr uexe</w:t>
                      </w:r>
                    </w:p>
                    <w:p w14:paraId="1532946E" w14:textId="77777777" w:rsidR="00D75908" w:rsidRPr="00876BCF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  <w:lang w:val="pt-BR"/>
                        </w:rPr>
                      </w:pPr>
                      <w:r w:rsidRPr="00876BCF">
                        <w:rPr>
                          <w:sz w:val="16"/>
                          <w:szCs w:val="16"/>
                          <w:lang w:val="pt-BR"/>
                        </w:rPr>
                        <w:t xml:space="preserve">rci tation ullamcorper nostru exerci tation ullam corper et iusto odio dig nissim qui blandit praesent lupta. Tummer delenit </w:t>
                      </w:r>
                    </w:p>
                    <w:p w14:paraId="5074F4EF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augue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duis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dolore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te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feugait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nulla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facilisi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 xml:space="preserve">Con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erattis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sectetuer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adip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iscing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sed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nonummy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nibh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magna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2" behindDoc="0" locked="0" layoutInCell="1" allowOverlap="1" wp14:anchorId="0708637F" wp14:editId="5EA687EC">
                <wp:simplePos x="0" y="0"/>
                <wp:positionH relativeFrom="column">
                  <wp:posOffset>3060700</wp:posOffset>
                </wp:positionH>
                <wp:positionV relativeFrom="page">
                  <wp:posOffset>7304405</wp:posOffset>
                </wp:positionV>
                <wp:extent cx="120015" cy="0"/>
                <wp:effectExtent l="12700" t="8255" r="10160" b="1079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C2131" id="Line 19" o:spid="_x0000_s1026" style="position:absolute;z-index:25165722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75.15pt" to="250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IlcHBr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1" behindDoc="0" locked="0" layoutInCell="1" allowOverlap="1" wp14:anchorId="4005B81A" wp14:editId="026B04DF">
                <wp:simplePos x="0" y="0"/>
                <wp:positionH relativeFrom="column">
                  <wp:posOffset>3060700</wp:posOffset>
                </wp:positionH>
                <wp:positionV relativeFrom="page">
                  <wp:posOffset>7056120</wp:posOffset>
                </wp:positionV>
                <wp:extent cx="120015" cy="0"/>
                <wp:effectExtent l="12700" t="7620" r="10160" b="1143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61540" id="Line 18" o:spid="_x0000_s1026" style="position:absolute;z-index:25165722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55.6pt" to="250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19" behindDoc="0" locked="0" layoutInCell="1" allowOverlap="1" wp14:anchorId="32E5114B" wp14:editId="7AA6B9A6">
                <wp:simplePos x="0" y="0"/>
                <wp:positionH relativeFrom="column">
                  <wp:posOffset>3060700</wp:posOffset>
                </wp:positionH>
                <wp:positionV relativeFrom="page">
                  <wp:posOffset>6808470</wp:posOffset>
                </wp:positionV>
                <wp:extent cx="120015" cy="0"/>
                <wp:effectExtent l="12700" t="7620" r="10160" b="1143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881B" id="Line 17" o:spid="_x0000_s1026" style="position:absolute;z-index:25165721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36.1pt" to="250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D6XqYn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18" behindDoc="0" locked="0" layoutInCell="1" allowOverlap="1" wp14:anchorId="493D0AAE" wp14:editId="33C72A18">
                <wp:simplePos x="0" y="0"/>
                <wp:positionH relativeFrom="column">
                  <wp:posOffset>3060700</wp:posOffset>
                </wp:positionH>
                <wp:positionV relativeFrom="page">
                  <wp:posOffset>6560820</wp:posOffset>
                </wp:positionV>
                <wp:extent cx="120015" cy="0"/>
                <wp:effectExtent l="12700" t="7620" r="10160" b="1143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420EA" id="Line 16" o:spid="_x0000_s1026" style="position:absolute;z-index:25165721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16.6pt" to="250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LXgP2D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17" behindDoc="0" locked="0" layoutInCell="1" allowOverlap="1" wp14:anchorId="47C3AAFB" wp14:editId="6DB78070">
                <wp:simplePos x="0" y="0"/>
                <wp:positionH relativeFrom="column">
                  <wp:posOffset>3060700</wp:posOffset>
                </wp:positionH>
                <wp:positionV relativeFrom="page">
                  <wp:posOffset>6313170</wp:posOffset>
                </wp:positionV>
                <wp:extent cx="120015" cy="0"/>
                <wp:effectExtent l="12700" t="7620" r="10160" b="1143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FC4BF" id="Line 15" o:spid="_x0000_s1026" style="position:absolute;z-index:25165721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497.1pt" to="250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HUfowHgAAAACw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</w:p>
    <w:p w14:paraId="6CF3142A" w14:textId="21D64FEC" w:rsidR="00A83BE6" w:rsidRPr="006D37B1" w:rsidRDefault="00EF36C3" w:rsidP="00A83BE6">
      <w:pPr>
        <w:pStyle w:val="Footer"/>
        <w:tabs>
          <w:tab w:val="clear" w:pos="4680"/>
          <w:tab w:val="clear" w:pos="9360"/>
          <w:tab w:val="left" w:pos="1824"/>
        </w:tabs>
        <w:rPr>
          <w:rFonts w:ascii="Roboto" w:hAnsi="Roboto"/>
          <w:b/>
          <w:bCs/>
          <w:color w:val="BA2025"/>
          <w:sz w:val="28"/>
          <w:szCs w:val="28"/>
        </w:rPr>
      </w:pPr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7279" behindDoc="0" locked="0" layoutInCell="1" allowOverlap="1" wp14:anchorId="736E5D6C" wp14:editId="2DEC8004">
                <wp:simplePos x="0" y="0"/>
                <wp:positionH relativeFrom="margin">
                  <wp:align>right</wp:align>
                </wp:positionH>
                <wp:positionV relativeFrom="paragraph">
                  <wp:posOffset>6235700</wp:posOffset>
                </wp:positionV>
                <wp:extent cx="3045460" cy="1257300"/>
                <wp:effectExtent l="0" t="0" r="2159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B134E" w14:textId="77777777" w:rsidR="005376BA" w:rsidRPr="00BD7EFF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</w:rPr>
                              <w:t>If you would like more information, please contact:</w:t>
                            </w:r>
                          </w:p>
                          <w:p w14:paraId="2D8073CD" w14:textId="77777777" w:rsidR="005376BA" w:rsidRPr="00BD7EFF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3E7387F" w14:textId="294862C1" w:rsidR="005376BA" w:rsidRDefault="005376BA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b/>
                              </w:rPr>
                              <w:t>Parent Facilitator</w:t>
                            </w:r>
                          </w:p>
                          <w:p w14:paraId="234F7663" w14:textId="2C7B20F8" w:rsidR="0003329B" w:rsidRPr="00A45E74" w:rsidRDefault="0003329B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Rose Chavous</w:t>
                            </w:r>
                          </w:p>
                          <w:p w14:paraId="486F1C61" w14:textId="60B06A69" w:rsidR="005376BA" w:rsidRPr="00A45E74" w:rsidRDefault="0003329B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(770) 819-2453 ex.059</w:t>
                            </w:r>
                            <w:r w:rsidR="005376BA" w:rsidRPr="00A45E74">
                              <w:rPr>
                                <w:rFonts w:asciiTheme="minorHAnsi" w:hAnsiTheme="minorHAnsi" w:cstheme="minorHAnsi"/>
                              </w:rPr>
                              <w:t xml:space="preserve"> or</w:t>
                            </w:r>
                          </w:p>
                          <w:p w14:paraId="2B228397" w14:textId="5AFC9099" w:rsidR="00632EC9" w:rsidRPr="002518BB" w:rsidRDefault="0003329B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es-VE"/>
                              </w:rPr>
                              <w:t>Rose.chavous@cobbk12.org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5D6C" id="Text Box 350" o:spid="_x0000_s1032" type="#_x0000_t202" style="position:absolute;margin-left:188.6pt;margin-top:491pt;width:239.8pt;height:99pt;z-index:2516572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hyOg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" fillcolor="white [3201]" strokeweight=".5pt">
                <v:textbox>
                  <w:txbxContent>
                    <w:p w14:paraId="56DB134E" w14:textId="77777777" w:rsidR="005376BA" w:rsidRPr="00BD7EFF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</w:rPr>
                        <w:t>If you would like more information, please contact:</w:t>
                      </w:r>
                    </w:p>
                    <w:p w14:paraId="2D8073CD" w14:textId="77777777" w:rsidR="005376BA" w:rsidRPr="00BD7EFF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3E7387F" w14:textId="294862C1" w:rsidR="005376BA" w:rsidRDefault="005376BA" w:rsidP="005376B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b/>
                        </w:rPr>
                        <w:t>Parent Facilitator</w:t>
                      </w:r>
                    </w:p>
                    <w:p w14:paraId="234F7663" w14:textId="2C7B20F8" w:rsidR="0003329B" w:rsidRPr="00A45E74" w:rsidRDefault="0003329B" w:rsidP="005376B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Rose Chavous</w:t>
                      </w:r>
                    </w:p>
                    <w:p w14:paraId="486F1C61" w14:textId="60B06A69" w:rsidR="005376BA" w:rsidRPr="00A45E74" w:rsidRDefault="0003329B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(770) 819-2453 ex.059</w:t>
                      </w:r>
                      <w:r w:rsidR="005376BA" w:rsidRPr="00A45E74">
                        <w:rPr>
                          <w:rFonts w:asciiTheme="minorHAnsi" w:hAnsiTheme="minorHAnsi" w:cstheme="minorHAnsi"/>
                        </w:rPr>
                        <w:t xml:space="preserve"> or</w:t>
                      </w:r>
                    </w:p>
                    <w:p w14:paraId="2B228397" w14:textId="5AFC9099" w:rsidR="00632EC9" w:rsidRPr="002518BB" w:rsidRDefault="0003329B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es-VE"/>
                        </w:rPr>
                        <w:t>Rose.chavous@cobbk12.org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29B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7285" behindDoc="0" locked="0" layoutInCell="1" allowOverlap="1" wp14:anchorId="43F1E0BD" wp14:editId="70EA8007">
                <wp:simplePos x="0" y="0"/>
                <wp:positionH relativeFrom="margin">
                  <wp:posOffset>3359150</wp:posOffset>
                </wp:positionH>
                <wp:positionV relativeFrom="paragraph">
                  <wp:posOffset>4362450</wp:posOffset>
                </wp:positionV>
                <wp:extent cx="2943225" cy="2559050"/>
                <wp:effectExtent l="0" t="0" r="28575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55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1ADE6" w14:textId="67631804" w:rsidR="00BE0B4B" w:rsidRDefault="0003329B">
                            <w:pPr>
                              <w:rPr>
                                <w:noProof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</w:rPr>
                              <w:drawing>
                                <wp:inline distT="0" distB="0" distL="0" distR="0" wp14:anchorId="5F9D3D20" wp14:editId="6AF0C57C">
                                  <wp:extent cx="2708275" cy="1943071"/>
                                  <wp:effectExtent l="0" t="0" r="0" b="635"/>
                                  <wp:docPr id="437312071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0044" cy="1965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897BDB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43E53124" w14:textId="36121D55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3816D433" w14:textId="3C6271A9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0D2F9C22" w14:textId="3C7E0DE1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5063C036" w14:textId="5DDE1AF6" w:rsidR="0003329B" w:rsidRPr="0003329B" w:rsidRDefault="006149CD" w:rsidP="0003329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</w:rPr>
                            </w:pPr>
                            <w:r w:rsidRPr="00232B86"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</w:rPr>
                              <w:t>I</w:t>
                            </w:r>
                          </w:p>
                          <w:p w14:paraId="1EEBF2EF" w14:textId="1DD1CA43" w:rsidR="008B4D6D" w:rsidRPr="00D23C8F" w:rsidRDefault="006149CD" w:rsidP="00BE0B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32B86"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</w:rPr>
                              <w:t>picture, photo,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E0BD" id="Text Box 47" o:spid="_x0000_s1033" type="#_x0000_t202" style="position:absolute;margin-left:264.5pt;margin-top:343.5pt;width:231.75pt;height:201.5pt;z-index:251657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" fillcolor="white [3201]" strokeweight=".5pt">
                <v:textbox>
                  <w:txbxContent>
                    <w:p w14:paraId="63E1ADE6" w14:textId="67631804" w:rsidR="00BE0B4B" w:rsidRDefault="0003329B">
                      <w:pPr>
                        <w:rPr>
                          <w:noProof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noProof/>
                          <w:highlight w:val="yellow"/>
                        </w:rPr>
                        <w:drawing>
                          <wp:inline distT="0" distB="0" distL="0" distR="0" wp14:anchorId="5F9D3D20" wp14:editId="6AF0C57C">
                            <wp:extent cx="2708275" cy="1943071"/>
                            <wp:effectExtent l="0" t="0" r="0" b="635"/>
                            <wp:docPr id="437312071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0044" cy="19658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897BDB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43E53124" w14:textId="36121D55" w:rsidR="00BE0B4B" w:rsidRDefault="00BE0B4B">
                      <w:pPr>
                        <w:rPr>
                          <w:noProof/>
                        </w:rPr>
                      </w:pPr>
                    </w:p>
                    <w:p w14:paraId="3816D433" w14:textId="3C6271A9" w:rsidR="00BE0B4B" w:rsidRDefault="00BE0B4B">
                      <w:pPr>
                        <w:rPr>
                          <w:noProof/>
                        </w:rPr>
                      </w:pPr>
                    </w:p>
                    <w:p w14:paraId="0D2F9C22" w14:textId="3C7E0DE1" w:rsidR="00BE0B4B" w:rsidRDefault="00BE0B4B">
                      <w:pPr>
                        <w:rPr>
                          <w:noProof/>
                        </w:rPr>
                      </w:pPr>
                    </w:p>
                    <w:p w14:paraId="5063C036" w14:textId="5DDE1AF6" w:rsidR="0003329B" w:rsidRPr="0003329B" w:rsidRDefault="006149CD" w:rsidP="0003329B">
                      <w:pPr>
                        <w:jc w:val="center"/>
                        <w:rPr>
                          <w:rFonts w:asciiTheme="minorHAnsi" w:hAnsiTheme="minorHAnsi" w:cstheme="minorHAnsi"/>
                          <w:noProof/>
                          <w:highlight w:val="yellow"/>
                        </w:rPr>
                      </w:pPr>
                      <w:r w:rsidRPr="00232B86">
                        <w:rPr>
                          <w:rFonts w:asciiTheme="minorHAnsi" w:hAnsiTheme="minorHAnsi" w:cstheme="minorHAnsi"/>
                          <w:noProof/>
                          <w:highlight w:val="yellow"/>
                        </w:rPr>
                        <w:t>I</w:t>
                      </w:r>
                    </w:p>
                    <w:p w14:paraId="1EEBF2EF" w14:textId="1DD1CA43" w:rsidR="008B4D6D" w:rsidRPr="00D23C8F" w:rsidRDefault="006149CD" w:rsidP="00BE0B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232B86">
                        <w:rPr>
                          <w:rFonts w:asciiTheme="minorHAnsi" w:hAnsiTheme="minorHAnsi" w:cstheme="minorHAnsi"/>
                          <w:noProof/>
                          <w:highlight w:val="yellow"/>
                        </w:rPr>
                        <w:t>picture, photo, etc.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BCF">
        <w:rPr>
          <w:noProof/>
        </w:rPr>
        <mc:AlternateContent>
          <mc:Choice Requires="wps">
            <w:drawing>
              <wp:anchor distT="45720" distB="45720" distL="114300" distR="114300" simplePos="0" relativeHeight="251657287" behindDoc="0" locked="0" layoutInCell="1" allowOverlap="1" wp14:anchorId="4891925D" wp14:editId="72A7FF5B">
                <wp:simplePos x="0" y="0"/>
                <wp:positionH relativeFrom="margin">
                  <wp:posOffset>704850</wp:posOffset>
                </wp:positionH>
                <wp:positionV relativeFrom="paragraph">
                  <wp:posOffset>2667000</wp:posOffset>
                </wp:positionV>
                <wp:extent cx="1581150" cy="13335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E57585D" w14:textId="322017F9" w:rsidR="00575F02" w:rsidRDefault="00876BCF" w:rsidP="00575F0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48620" wp14:editId="64D8C67B">
                                  <wp:extent cx="984217" cy="885825"/>
                                  <wp:effectExtent l="0" t="0" r="6985" b="0"/>
                                  <wp:docPr id="63846723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535" cy="903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F700A7" w14:textId="6EA89B04" w:rsidR="00575F02" w:rsidRDefault="00575F02" w:rsidP="00575F02">
                            <w:pPr>
                              <w:jc w:val="center"/>
                            </w:pPr>
                          </w:p>
                          <w:p w14:paraId="006DB75D" w14:textId="79C4BE9E" w:rsidR="00575F02" w:rsidRPr="00D23C8F" w:rsidRDefault="00575F02" w:rsidP="00575F0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925D" id="Text Box 2" o:spid="_x0000_s1034" type="#_x0000_t202" style="position:absolute;margin-left:55.5pt;margin-top:210pt;width:124.5pt;height:105pt;z-index:251657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" filled="f">
                <v:textbox>
                  <w:txbxContent>
                    <w:p w14:paraId="4E57585D" w14:textId="322017F9" w:rsidR="00575F02" w:rsidRDefault="00876BCF" w:rsidP="00575F0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448620" wp14:editId="64D8C67B">
                            <wp:extent cx="984217" cy="885825"/>
                            <wp:effectExtent l="0" t="0" r="6985" b="0"/>
                            <wp:docPr id="63846723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535" cy="903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F700A7" w14:textId="6EA89B04" w:rsidR="00575F02" w:rsidRDefault="00575F02" w:rsidP="00575F02">
                      <w:pPr>
                        <w:jc w:val="center"/>
                      </w:pPr>
                    </w:p>
                    <w:p w14:paraId="006DB75D" w14:textId="79C4BE9E" w:rsidR="00575F02" w:rsidRPr="00D23C8F" w:rsidRDefault="00575F02" w:rsidP="00575F02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42CB">
        <w:rPr>
          <w:noProof/>
        </w:rPr>
        <mc:AlternateContent>
          <mc:Choice Requires="wps">
            <w:drawing>
              <wp:anchor distT="45720" distB="45720" distL="114300" distR="114300" simplePos="0" relativeHeight="251657288" behindDoc="0" locked="0" layoutInCell="1" allowOverlap="1" wp14:anchorId="6B2D877E" wp14:editId="3B8ABAB8">
                <wp:simplePos x="0" y="0"/>
                <wp:positionH relativeFrom="margin">
                  <wp:posOffset>150989</wp:posOffset>
                </wp:positionH>
                <wp:positionV relativeFrom="paragraph">
                  <wp:posOffset>3928533</wp:posOffset>
                </wp:positionV>
                <wp:extent cx="2896870" cy="2025650"/>
                <wp:effectExtent l="0" t="0" r="1778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202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0EF908F8" w14:textId="3DFB0418" w:rsidR="001D42D6" w:rsidRPr="00E576F6" w:rsidRDefault="00876BCF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Dr. Ashley Hosey</w:t>
                            </w:r>
                            <w:r w:rsidR="001D42D6" w:rsidRPr="00E576F6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Principal</w:t>
                            </w:r>
                          </w:p>
                          <w:p w14:paraId="02D9D648" w14:textId="77777777" w:rsidR="001D42D6" w:rsidRPr="00E576F6" w:rsidRDefault="001D42D6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9FE46DE" w14:textId="79071FE0" w:rsidR="001D42D6" w:rsidRPr="00E576F6" w:rsidRDefault="00876BCF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Ashley.Hosey@cobbk12.org</w:t>
                            </w:r>
                          </w:p>
                          <w:p w14:paraId="2AF1B421" w14:textId="77777777" w:rsidR="001D42D6" w:rsidRDefault="001D42D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15981BC0" w14:textId="0816D3BE" w:rsidR="001D42D6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4803 Floyd Road</w:t>
                            </w:r>
                          </w:p>
                          <w:p w14:paraId="076D4C5A" w14:textId="230612EF" w:rsidR="001D42D6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Mableton, Georgia 30126</w:t>
                            </w:r>
                          </w:p>
                          <w:p w14:paraId="0716C3A2" w14:textId="3C3CC5AE" w:rsidR="001D42D6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(770) 819-2453</w:t>
                            </w:r>
                          </w:p>
                          <w:p w14:paraId="35F89047" w14:textId="042734A7" w:rsidR="00E87429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www.cobbk12.org</w:t>
                            </w:r>
                            <w:r w:rsidR="00F04CB4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/floyd</w:t>
                            </w:r>
                          </w:p>
                          <w:p w14:paraId="4F20EA33" w14:textId="77777777" w:rsidR="00E87429" w:rsidRPr="00F10241" w:rsidRDefault="00E87429" w:rsidP="00575F02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877E" id="_x0000_s1035" type="#_x0000_t202" style="position:absolute;margin-left:11.9pt;margin-top:309.35pt;width:228.1pt;height:159.5pt;z-index:251657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" filled="f">
                <v:textbox>
                  <w:txbxContent>
                    <w:p w14:paraId="0EF908F8" w14:textId="3DFB0418" w:rsidR="001D42D6" w:rsidRPr="00E576F6" w:rsidRDefault="00876BCF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Dr. Ashley Hosey</w:t>
                      </w:r>
                      <w:r w:rsidR="001D42D6" w:rsidRPr="00E576F6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 Principal</w:t>
                      </w:r>
                    </w:p>
                    <w:p w14:paraId="02D9D648" w14:textId="77777777" w:rsidR="001D42D6" w:rsidRPr="00E576F6" w:rsidRDefault="001D42D6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9FE46DE" w14:textId="79071FE0" w:rsidR="001D42D6" w:rsidRPr="00E576F6" w:rsidRDefault="00876BCF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Ashley.Hosey@cobbk12.org</w:t>
                      </w:r>
                    </w:p>
                    <w:p w14:paraId="2AF1B421" w14:textId="77777777" w:rsidR="001D42D6" w:rsidRDefault="001D42D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  <w:highlight w:val="yellow"/>
                        </w:rPr>
                      </w:pPr>
                    </w:p>
                    <w:p w14:paraId="15981BC0" w14:textId="0816D3BE" w:rsidR="001D42D6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4803 Floyd Road</w:t>
                      </w:r>
                    </w:p>
                    <w:p w14:paraId="076D4C5A" w14:textId="230612EF" w:rsidR="001D42D6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Mableton, Georgia 30126</w:t>
                      </w:r>
                    </w:p>
                    <w:p w14:paraId="0716C3A2" w14:textId="3C3CC5AE" w:rsidR="001D42D6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(770) 819-2453</w:t>
                      </w:r>
                    </w:p>
                    <w:p w14:paraId="35F89047" w14:textId="042734A7" w:rsidR="00E87429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www.cobbk12.org</w:t>
                      </w:r>
                      <w:r w:rsidR="00F04CB4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/floyd</w:t>
                      </w:r>
                    </w:p>
                    <w:p w14:paraId="4F20EA33" w14:textId="77777777" w:rsidR="00E87429" w:rsidRPr="00F10241" w:rsidRDefault="00E87429" w:rsidP="00575F02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6A8F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1" behindDoc="0" locked="0" layoutInCell="1" allowOverlap="1" wp14:anchorId="438B176F" wp14:editId="3ADF8DF5">
                <wp:simplePos x="0" y="0"/>
                <wp:positionH relativeFrom="margin">
                  <wp:posOffset>3383692</wp:posOffset>
                </wp:positionH>
                <wp:positionV relativeFrom="margin">
                  <wp:posOffset>2069757</wp:posOffset>
                </wp:positionV>
                <wp:extent cx="3006725" cy="2570205"/>
                <wp:effectExtent l="0" t="0" r="3175" b="1905"/>
                <wp:wrapNone/>
                <wp:docPr id="3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5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D2A69" w14:textId="4A9ACF37" w:rsidR="006149CD" w:rsidRPr="006149CD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9C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Jointly Developed</w:t>
                            </w:r>
                          </w:p>
                          <w:p w14:paraId="300C4D4B" w14:textId="77777777" w:rsidR="006149CD" w:rsidRPr="002A7992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150AF67" w14:textId="185BFDE6" w:rsidR="00E36F8B" w:rsidRPr="00BD7EFF" w:rsidRDefault="008F4D6E" w:rsidP="006149C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The parents, students, and staff of </w:t>
                            </w:r>
                            <w:r w:rsidR="00876BC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Floyd Middle School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worked together and shared ideas to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develop th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 school-parent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compact for achievement. Teachers suggested home learning strategies, parents added ideas to make them more specific, and students told us what would help them learn. </w:t>
                            </w:r>
                            <w:r w:rsidRPr="004D5A4D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Parents are encouraged </w:t>
                            </w:r>
                            <w:r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to participate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in the annual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review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process of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compact and make changes based on students’ needs.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Parents are welcome to contribute comments at any time.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Please </w:t>
                            </w:r>
                            <w:r w:rsidRPr="00876BC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contact Parent Facilitator </w:t>
                            </w:r>
                            <w:r w:rsidR="00876BCF" w:rsidRPr="00876BC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Rose Chavous</w:t>
                            </w:r>
                            <w:r w:rsidR="00876BC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at (770) 819-2453 ex.059 or Rose.chavous@cobbk12.org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to provide feedback.</w:t>
                            </w:r>
                          </w:p>
                          <w:p w14:paraId="7F65D403" w14:textId="77777777" w:rsidR="00D75908" w:rsidRPr="002A7992" w:rsidRDefault="00D75908" w:rsidP="00D75908">
                            <w:pPr>
                              <w:widowControl w:val="0"/>
                              <w:spacing w:line="300" w:lineRule="exact"/>
                              <w:jc w:val="right"/>
                              <w:rPr>
                                <w:rFonts w:ascii="Arial" w:hAnsi="Arial" w:cs="Arial"/>
                                <w:color w:val="BE783B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176F" id="Text Box 302" o:spid="_x0000_s1036" type="#_x0000_t202" style="position:absolute;margin-left:266.45pt;margin-top:162.95pt;width:236.75pt;height:202.4pt;z-index:25165725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88D2A69" w14:textId="4A9ACF37" w:rsidR="006149CD" w:rsidRPr="006149CD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9C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Jointly Developed</w:t>
                      </w:r>
                    </w:p>
                    <w:p w14:paraId="300C4D4B" w14:textId="77777777" w:rsidR="006149CD" w:rsidRPr="002A7992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3150AF67" w14:textId="185BFDE6" w:rsidR="00E36F8B" w:rsidRPr="00BD7EFF" w:rsidRDefault="008F4D6E" w:rsidP="006149CD">
                      <w:pPr>
                        <w:pStyle w:val="Default"/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The parents, students, and staff of </w:t>
                      </w:r>
                      <w:r w:rsidR="00876BC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Floyd Middle School 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worked together and shared ideas to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develop th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 school-parent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compact for achievement. Teachers suggested home learning strategies, parents added ideas to make them more specific, and students told us what would help them learn. </w:t>
                      </w:r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Parents are encouraged </w:t>
                      </w:r>
                      <w:r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to participate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in the annual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review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process of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compact and make changes based on students’ needs. </w:t>
                      </w:r>
                      <w:r w:rsidRPr="00BD7EFF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Parents are welcome to contribute comments at any time.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Please </w:t>
                      </w:r>
                      <w:r w:rsidRPr="00876BC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contact Parent Facilitator </w:t>
                      </w:r>
                      <w:r w:rsidR="00876BCF" w:rsidRPr="00876BC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Rose Chavous</w:t>
                      </w:r>
                      <w:r w:rsidR="00876BC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at (770) 819-2453 ex.059 or Rose.chavous@cobbk12.org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to provide feedback.</w:t>
                      </w:r>
                    </w:p>
                    <w:p w14:paraId="7F65D403" w14:textId="77777777" w:rsidR="00D75908" w:rsidRPr="002A7992" w:rsidRDefault="00D75908" w:rsidP="00D75908">
                      <w:pPr>
                        <w:widowControl w:val="0"/>
                        <w:spacing w:line="300" w:lineRule="exact"/>
                        <w:jc w:val="right"/>
                        <w:rPr>
                          <w:rFonts w:ascii="Arial" w:hAnsi="Arial" w:cs="Arial"/>
                          <w:color w:val="BE783B"/>
                          <w:w w:val="8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7283" behindDoc="0" locked="0" layoutInCell="1" allowOverlap="1" wp14:anchorId="15F1B64C" wp14:editId="2B4DFEE8">
                <wp:simplePos x="0" y="0"/>
                <wp:positionH relativeFrom="page">
                  <wp:posOffset>6794500</wp:posOffset>
                </wp:positionH>
                <wp:positionV relativeFrom="paragraph">
                  <wp:posOffset>4375150</wp:posOffset>
                </wp:positionV>
                <wp:extent cx="1494790" cy="1720850"/>
                <wp:effectExtent l="0" t="0" r="10160" b="1270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3D27" w14:textId="77777777" w:rsidR="00B32837" w:rsidRPr="00B32837" w:rsidRDefault="00B32837" w:rsidP="00201F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</w:rPr>
                            </w:pPr>
                          </w:p>
                          <w:p w14:paraId="6AF836A7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CTLS Parent</w:t>
                            </w:r>
                          </w:p>
                          <w:p w14:paraId="4F558E51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proofErr w:type="spellStart"/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ParentVUE</w:t>
                            </w:r>
                            <w:proofErr w:type="spellEnd"/>
                          </w:p>
                          <w:p w14:paraId="204197C3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Weekly Folders</w:t>
                            </w:r>
                          </w:p>
                          <w:p w14:paraId="0F67E19E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Student Agendas</w:t>
                            </w:r>
                          </w:p>
                          <w:p w14:paraId="1F4732B5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Website</w:t>
                            </w:r>
                          </w:p>
                          <w:p w14:paraId="09710819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Monthly Newsletters</w:t>
                            </w:r>
                          </w:p>
                          <w:p w14:paraId="50505F5A" w14:textId="77777777" w:rsidR="002F7F19" w:rsidRPr="0003329B" w:rsidRDefault="002F7F19" w:rsidP="002F7F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Email</w:t>
                            </w:r>
                          </w:p>
                          <w:p w14:paraId="41DC0BF8" w14:textId="7E8D1488" w:rsidR="001D49B3" w:rsidRPr="00AB7E52" w:rsidRDefault="001D49B3" w:rsidP="00D8526E">
                            <w:pPr>
                              <w:pStyle w:val="ListParagraph"/>
                              <w:ind w:left="144"/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31C40D59" w14:textId="634FDD2E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940EA85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71CC5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B88E74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53DCD1B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EF28443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8C8D722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BF1F031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987486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2BB01BC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3E66F5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400A0CA" w14:textId="77777777" w:rsidR="00201FB0" w:rsidRPr="00AA7332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072552C8" w14:textId="77777777" w:rsidR="00201FB0" w:rsidRDefault="00201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B64C" id="_x0000_s1037" type="#_x0000_t202" style="position:absolute;margin-left:535pt;margin-top:344.5pt;width:117.7pt;height:135.5pt;z-index:25165728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">
                <v:textbox>
                  <w:txbxContent>
                    <w:p w14:paraId="51BC3D27" w14:textId="77777777" w:rsidR="00B32837" w:rsidRPr="00B32837" w:rsidRDefault="00B32837" w:rsidP="00201FB0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</w:rPr>
                      </w:pPr>
                    </w:p>
                    <w:p w14:paraId="6AF836A7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CTLS Parent</w:t>
                      </w:r>
                    </w:p>
                    <w:p w14:paraId="4F558E51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proofErr w:type="spellStart"/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ParentVUE</w:t>
                      </w:r>
                      <w:proofErr w:type="spellEnd"/>
                    </w:p>
                    <w:p w14:paraId="204197C3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Weekly Folders</w:t>
                      </w:r>
                    </w:p>
                    <w:p w14:paraId="0F67E19E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Student Agendas</w:t>
                      </w:r>
                    </w:p>
                    <w:p w14:paraId="1F4732B5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School Website</w:t>
                      </w:r>
                    </w:p>
                    <w:p w14:paraId="09710819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Monthly Newsletters</w:t>
                      </w:r>
                    </w:p>
                    <w:p w14:paraId="50505F5A" w14:textId="77777777" w:rsidR="002F7F19" w:rsidRPr="0003329B" w:rsidRDefault="002F7F19" w:rsidP="002F7F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Email</w:t>
                      </w:r>
                    </w:p>
                    <w:p w14:paraId="41DC0BF8" w14:textId="7E8D1488" w:rsidR="001D49B3" w:rsidRPr="00AB7E52" w:rsidRDefault="001D49B3" w:rsidP="00D8526E">
                      <w:pPr>
                        <w:pStyle w:val="ListParagraph"/>
                        <w:ind w:left="144"/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31C40D59" w14:textId="634FDD2E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940EA85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71CC5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B88E74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53DCD1B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EF28443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8C8D722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BF1F031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987486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2BB01BC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3E66F5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400A0CA" w14:textId="77777777" w:rsidR="00201FB0" w:rsidRPr="00AA7332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072552C8" w14:textId="77777777" w:rsidR="00201FB0" w:rsidRDefault="00201FB0"/>
                  </w:txbxContent>
                </v:textbox>
                <w10:wrap type="square" anchorx="page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7284" behindDoc="0" locked="0" layoutInCell="1" allowOverlap="1" wp14:anchorId="0D1BD07B" wp14:editId="6A38DDC0">
                <wp:simplePos x="0" y="0"/>
                <wp:positionH relativeFrom="margin">
                  <wp:posOffset>8102600</wp:posOffset>
                </wp:positionH>
                <wp:positionV relativeFrom="paragraph">
                  <wp:posOffset>4375150</wp:posOffset>
                </wp:positionV>
                <wp:extent cx="1430655" cy="1733550"/>
                <wp:effectExtent l="0" t="0" r="1714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B25A" w14:textId="04FDC3E1" w:rsidR="00AB7E52" w:rsidRPr="00232B86" w:rsidRDefault="00AB7E52" w:rsidP="00232B8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666FEEC1" w14:textId="77777777" w:rsidR="00BB2CB8" w:rsidRPr="0003329B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Parent/Teacher Conferences</w:t>
                            </w:r>
                          </w:p>
                          <w:p w14:paraId="6F276144" w14:textId="77777777" w:rsidR="00BB2CB8" w:rsidRPr="0003329B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Facebook &amp;Twitter </w:t>
                            </w:r>
                          </w:p>
                          <w:p w14:paraId="54CB50E8" w14:textId="77777777" w:rsidR="00BB2CB8" w:rsidRPr="0003329B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Flyers</w:t>
                            </w:r>
                          </w:p>
                          <w:p w14:paraId="16EBC101" w14:textId="77777777" w:rsidR="00BB2CB8" w:rsidRPr="0003329B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District Website</w:t>
                            </w:r>
                          </w:p>
                          <w:p w14:paraId="6D580C57" w14:textId="77777777" w:rsidR="00BB2CB8" w:rsidRPr="0003329B" w:rsidRDefault="00BB2CB8" w:rsidP="00BB2C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03329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Marquee</w:t>
                            </w:r>
                          </w:p>
                          <w:p w14:paraId="1CE3E80F" w14:textId="77777777" w:rsidR="001D49B3" w:rsidRPr="00BD7EFF" w:rsidRDefault="001D49B3" w:rsidP="001D49B3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</w:p>
                          <w:p w14:paraId="6E4A4F9A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3DCC41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5AF3EE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4CC1E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6B8CAD0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A4950F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9B532C1" w14:textId="77777777" w:rsidR="001D49B3" w:rsidRPr="00AA7332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691A70" w14:textId="77777777" w:rsidR="001D49B3" w:rsidRDefault="001D49B3" w:rsidP="001D4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D07B" id="_x0000_s1038" type="#_x0000_t202" style="position:absolute;margin-left:638pt;margin-top:344.5pt;width:112.65pt;height:136.5pt;z-index:2516572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">
                <v:textbox>
                  <w:txbxContent>
                    <w:p w14:paraId="1EC6B25A" w14:textId="04FDC3E1" w:rsidR="00AB7E52" w:rsidRPr="00232B86" w:rsidRDefault="00AB7E52" w:rsidP="00232B86">
                      <w:pPr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666FEEC1" w14:textId="77777777" w:rsidR="00BB2CB8" w:rsidRPr="0003329B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Parent/Teacher Conferences</w:t>
                      </w:r>
                    </w:p>
                    <w:p w14:paraId="6F276144" w14:textId="77777777" w:rsidR="00BB2CB8" w:rsidRPr="0003329B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Facebook &amp;Twitter </w:t>
                      </w:r>
                    </w:p>
                    <w:p w14:paraId="54CB50E8" w14:textId="77777777" w:rsidR="00BB2CB8" w:rsidRPr="0003329B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Flyers</w:t>
                      </w:r>
                    </w:p>
                    <w:p w14:paraId="16EBC101" w14:textId="77777777" w:rsidR="00BB2CB8" w:rsidRPr="0003329B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District Website</w:t>
                      </w:r>
                    </w:p>
                    <w:p w14:paraId="6D580C57" w14:textId="77777777" w:rsidR="00BB2CB8" w:rsidRPr="0003329B" w:rsidRDefault="00BB2CB8" w:rsidP="00BB2CB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03329B">
                        <w:rPr>
                          <w:rFonts w:asciiTheme="minorHAnsi" w:hAnsiTheme="minorHAnsi" w:cstheme="minorHAnsi"/>
                          <w:color w:val="auto"/>
                        </w:rPr>
                        <w:t>School Marquee</w:t>
                      </w:r>
                    </w:p>
                    <w:p w14:paraId="1CE3E80F" w14:textId="77777777" w:rsidR="001D49B3" w:rsidRPr="00BD7EFF" w:rsidRDefault="001D49B3" w:rsidP="001D49B3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</w:p>
                    <w:p w14:paraId="6E4A4F9A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3DCC41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5AF3EE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4CC1E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6B8CAD0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A4950F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9B532C1" w14:textId="77777777" w:rsidR="001D49B3" w:rsidRPr="00AA7332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691A70" w14:textId="77777777" w:rsidR="001D49B3" w:rsidRDefault="001D49B3" w:rsidP="001D49B3"/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7286" behindDoc="0" locked="0" layoutInCell="1" allowOverlap="1" wp14:anchorId="7B15AEF7" wp14:editId="3743DAF1">
                <wp:simplePos x="0" y="0"/>
                <wp:positionH relativeFrom="column">
                  <wp:posOffset>6565900</wp:posOffset>
                </wp:positionH>
                <wp:positionV relativeFrom="paragraph">
                  <wp:posOffset>4076700</wp:posOffset>
                </wp:positionV>
                <wp:extent cx="2954020" cy="241300"/>
                <wp:effectExtent l="0" t="0" r="1778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D7741" w14:textId="41457997" w:rsidR="00F346E1" w:rsidRPr="00B32837" w:rsidRDefault="005358FF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ome </w:t>
                            </w:r>
                            <w:r w:rsidR="00FA5E55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communications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may be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provided 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virtual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ly</w:t>
                            </w:r>
                          </w:p>
                          <w:p w14:paraId="553E302D" w14:textId="7BA61981" w:rsidR="00F346E1" w:rsidRDefault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AEF7" id="Text Box 19" o:spid="_x0000_s1039" type="#_x0000_t202" style="position:absolute;margin-left:517pt;margin-top:321pt;width:232.6pt;height:19pt;z-index:251657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6J3OgIAAIQ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" fillcolor="white [3201]" strokeweight=".5pt">
                <v:textbox>
                  <w:txbxContent>
                    <w:p w14:paraId="2E2D7741" w14:textId="41457997" w:rsidR="00F346E1" w:rsidRPr="00B32837" w:rsidRDefault="005358FF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ome </w:t>
                      </w:r>
                      <w:r w:rsidR="00FA5E55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communications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may be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provided 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virtual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ly</w:t>
                      </w:r>
                    </w:p>
                    <w:p w14:paraId="553E302D" w14:textId="7BA61981" w:rsidR="00F346E1" w:rsidRDefault="00F346E1"/>
                  </w:txbxContent>
                </v:textbox>
              </v:shape>
            </w:pict>
          </mc:Fallback>
        </mc:AlternateContent>
      </w:r>
      <w:r w:rsidR="00290A2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1" behindDoc="0" locked="0" layoutInCell="1" allowOverlap="1" wp14:anchorId="4B9690DE" wp14:editId="09F1D832">
                <wp:simplePos x="0" y="0"/>
                <wp:positionH relativeFrom="margin">
                  <wp:posOffset>3302000</wp:posOffset>
                </wp:positionH>
                <wp:positionV relativeFrom="page">
                  <wp:posOffset>2051050</wp:posOffset>
                </wp:positionV>
                <wp:extent cx="3111500" cy="101600"/>
                <wp:effectExtent l="0" t="0" r="0" b="0"/>
                <wp:wrapNone/>
                <wp:docPr id="15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B1D1A" id="Rectangle 155" o:spid="_x0000_s1026" style="position:absolute;margin-left:260pt;margin-top:161.5pt;width:245pt;height:8pt;z-index:25165723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F60025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23" behindDoc="0" locked="0" layoutInCell="1" allowOverlap="1" wp14:anchorId="7B41D58A" wp14:editId="2691074A">
                <wp:simplePos x="0" y="0"/>
                <wp:positionH relativeFrom="margin">
                  <wp:posOffset>3400425</wp:posOffset>
                </wp:positionH>
                <wp:positionV relativeFrom="page">
                  <wp:posOffset>584835</wp:posOffset>
                </wp:positionV>
                <wp:extent cx="2828925" cy="1395350"/>
                <wp:effectExtent l="0" t="0" r="952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3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AFBF2C" w14:textId="2EA5B4EC" w:rsidR="00E36F8B" w:rsidRPr="006149CD" w:rsidRDefault="00AF6B98" w:rsidP="006149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A School-Parent Compact is an agreement that parents, students, and teachers, develop together. It explains how parents and teachers will work together to make sure all of our students </w:t>
                            </w:r>
                            <w:r w:rsidR="006149CD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succeed.  This compact includes strategies to help connect learning at school to learning at home.</w:t>
                            </w:r>
                          </w:p>
                          <w:p w14:paraId="2245E563" w14:textId="4B645DA0" w:rsidR="00E36F8B" w:rsidRDefault="00E36F8B" w:rsidP="00D75908">
                            <w:pPr>
                              <w:widowControl w:val="0"/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D58A" id="Text Box 20" o:spid="_x0000_s1040" type="#_x0000_t202" style="position:absolute;margin-left:267.75pt;margin-top:46.05pt;width:222.75pt;height:109.85pt;z-index:25165722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5AFBF2C" w14:textId="2EA5B4EC" w:rsidR="00E36F8B" w:rsidRPr="006149CD" w:rsidRDefault="00AF6B98" w:rsidP="006149CD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A School-Parent Compact is an agreement that parents, students, and teachers, develop together. It explains how parents and teachers will work together to make sure all of our students </w:t>
                      </w:r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succeed.  This compact includes strategies to help connect learning at school to learning at home.</w:t>
                      </w:r>
                    </w:p>
                    <w:p w14:paraId="2245E563" w14:textId="4B645DA0" w:rsidR="00E36F8B" w:rsidRDefault="00E36F8B" w:rsidP="00D75908">
                      <w:pPr>
                        <w:widowControl w:val="0"/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58FF">
        <w:rPr>
          <w:noProof/>
        </w:rPr>
        <mc:AlternateContent>
          <mc:Choice Requires="wps">
            <w:drawing>
              <wp:anchor distT="45720" distB="45720" distL="114300" distR="114300" simplePos="0" relativeHeight="251657289" behindDoc="0" locked="0" layoutInCell="1" allowOverlap="1" wp14:anchorId="7590FA78" wp14:editId="5DAE9287">
                <wp:simplePos x="0" y="0"/>
                <wp:positionH relativeFrom="margin">
                  <wp:posOffset>6587267</wp:posOffset>
                </wp:positionH>
                <wp:positionV relativeFrom="paragraph">
                  <wp:posOffset>3549650</wp:posOffset>
                </wp:positionV>
                <wp:extent cx="2914650" cy="492760"/>
                <wp:effectExtent l="0" t="0" r="19050" b="2159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FC90A" w14:textId="77777777" w:rsidR="0003329B" w:rsidRDefault="0003329B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Floyd Middle School</w:t>
                            </w:r>
                          </w:p>
                          <w:p w14:paraId="2EAB7BE4" w14:textId="1751A691" w:rsidR="005358FF" w:rsidRPr="00B66969" w:rsidRDefault="00282943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69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Activities to Build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0FA78" id="_x0000_s1041" type="#_x0000_t202" style="position:absolute;margin-left:518.7pt;margin-top:279.5pt;width:229.5pt;height:38.8pt;z-index:2516572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">
                <v:textbox>
                  <w:txbxContent>
                    <w:p w14:paraId="326FC90A" w14:textId="77777777" w:rsidR="0003329B" w:rsidRDefault="0003329B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Floyd Middle School</w:t>
                      </w:r>
                    </w:p>
                    <w:p w14:paraId="2EAB7BE4" w14:textId="1751A691" w:rsidR="005358FF" w:rsidRPr="00B66969" w:rsidRDefault="00282943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6696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Activities to Build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Communication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390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7281" behindDoc="0" locked="0" layoutInCell="1" allowOverlap="1" wp14:anchorId="6B5C78E6" wp14:editId="2E37BCAD">
                <wp:simplePos x="0" y="0"/>
                <wp:positionH relativeFrom="margin">
                  <wp:align>right</wp:align>
                </wp:positionH>
                <wp:positionV relativeFrom="paragraph">
                  <wp:posOffset>3526394</wp:posOffset>
                </wp:positionV>
                <wp:extent cx="3052313" cy="2647784"/>
                <wp:effectExtent l="0" t="0" r="1524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313" cy="2647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9AA63" w14:textId="4FCB242E" w:rsidR="00F346E1" w:rsidRDefault="00F346E1" w:rsidP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78E6" id="Rectangle 5" o:spid="_x0000_s1042" style="position:absolute;margin-left:189.15pt;margin-top:277.65pt;width:240.35pt;height:208.5pt;z-index:25165728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" fillcolor="#4472c4 [3204]" strokecolor="#1f3763 [1604]" strokeweight="1pt">
                <v:textbox>
                  <w:txbxContent>
                    <w:p w14:paraId="7B69AA63" w14:textId="4FCB242E" w:rsidR="00F346E1" w:rsidRDefault="00F346E1" w:rsidP="00F346E1"/>
                  </w:txbxContent>
                </v:textbox>
                <w10:wrap anchorx="margin"/>
              </v:rect>
            </w:pict>
          </mc:Fallback>
        </mc:AlternateContent>
      </w:r>
      <w:r w:rsidR="00F7527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6" behindDoc="0" locked="0" layoutInCell="1" allowOverlap="1" wp14:anchorId="0987C51D" wp14:editId="00600C82">
                <wp:simplePos x="0" y="0"/>
                <wp:positionH relativeFrom="column">
                  <wp:posOffset>3065780</wp:posOffset>
                </wp:positionH>
                <wp:positionV relativeFrom="page">
                  <wp:posOffset>5575300</wp:posOffset>
                </wp:positionV>
                <wp:extent cx="0" cy="0"/>
                <wp:effectExtent l="0" t="0" r="0" b="0"/>
                <wp:wrapNone/>
                <wp:docPr id="15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4B9DF" id="Line 161" o:spid="_x0000_s1026" style="position:absolute;flip:x y;z-index:2516572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4pt,439pt" to="241.4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3D651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7" behindDoc="0" locked="0" layoutInCell="1" allowOverlap="1" wp14:anchorId="62DDE4CE" wp14:editId="7FCC94E4">
                <wp:simplePos x="0" y="0"/>
                <wp:positionH relativeFrom="column">
                  <wp:posOffset>3072764</wp:posOffset>
                </wp:positionH>
                <wp:positionV relativeFrom="page">
                  <wp:posOffset>5819775</wp:posOffset>
                </wp:positionV>
                <wp:extent cx="13335" cy="57150"/>
                <wp:effectExtent l="0" t="0" r="24765" b="19050"/>
                <wp:wrapNone/>
                <wp:docPr id="1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212A7" id="Line 162" o:spid="_x0000_s1026" style="position:absolute;flip:x y;z-index:25165723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95pt,458.25pt" to="243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234503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36576" distR="36576" simplePos="0" relativeHeight="251657232" behindDoc="0" locked="0" layoutInCell="1" allowOverlap="1" wp14:anchorId="11C96BDD" wp14:editId="7E27DA47">
                <wp:simplePos x="0" y="0"/>
                <wp:positionH relativeFrom="margin">
                  <wp:posOffset>-19050</wp:posOffset>
                </wp:positionH>
                <wp:positionV relativeFrom="page">
                  <wp:posOffset>4772025</wp:posOffset>
                </wp:positionV>
                <wp:extent cx="3090672" cy="0"/>
                <wp:effectExtent l="0" t="0" r="0" b="0"/>
                <wp:wrapTopAndBottom/>
                <wp:docPr id="15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672" cy="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1B8D1" id="Rectangle 156" o:spid="_x0000_s1026" style="position:absolute;margin-left:-1.5pt;margin-top:375.75pt;width:243.35pt;height:0;z-index:251657232;visibility:visible;mso-wrap-style:square;mso-width-percent:0;mso-height-percent:0;mso-wrap-distance-left:2.88pt;mso-wrap-distance-top:0;mso-wrap-distance-right:2.8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" fillcolor="#f60" stroked="f">
                <v:textbox inset="2.88pt,2.88pt,2.88pt,2.88pt"/>
                <w10:wrap type="topAndBottom" anchorx="margin" anchory="page"/>
              </v:rect>
            </w:pict>
          </mc:Fallback>
        </mc:AlternateContent>
      </w:r>
      <w:r w:rsidR="002A799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3" behindDoc="0" locked="0" layoutInCell="1" allowOverlap="1" wp14:anchorId="0F644A6B" wp14:editId="460121F3">
                <wp:simplePos x="0" y="0"/>
                <wp:positionH relativeFrom="margin">
                  <wp:align>left</wp:align>
                </wp:positionH>
                <wp:positionV relativeFrom="page">
                  <wp:posOffset>5048885</wp:posOffset>
                </wp:positionV>
                <wp:extent cx="3072384" cy="0"/>
                <wp:effectExtent l="0" t="0" r="0" b="0"/>
                <wp:wrapNone/>
                <wp:docPr id="15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384" cy="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BCD3A" id="Rectangle 157" o:spid="_x0000_s1026" style="position:absolute;margin-left:0;margin-top:397.55pt;width:241.9pt;height:0;z-index:251657233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0762F1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38" behindDoc="0" locked="0" layoutInCell="1" allowOverlap="1" wp14:anchorId="16542600" wp14:editId="6678DB79">
                <wp:simplePos x="0" y="0"/>
                <wp:positionH relativeFrom="column">
                  <wp:posOffset>3067050</wp:posOffset>
                </wp:positionH>
                <wp:positionV relativeFrom="page">
                  <wp:posOffset>4429125</wp:posOffset>
                </wp:positionV>
                <wp:extent cx="0" cy="0"/>
                <wp:effectExtent l="0" t="0" r="0" b="0"/>
                <wp:wrapNone/>
                <wp:docPr id="16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67EC4" id="Line 165" o:spid="_x0000_s1026" style="position:absolute;flip:x;z-index:25165723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5pt,348.75pt" to="241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734486">
        <w:br w:type="page"/>
      </w:r>
    </w:p>
    <w:p w14:paraId="373E712D" w14:textId="6BFAE010" w:rsidR="004E644B" w:rsidRDefault="00942BDD" w:rsidP="004F58EC">
      <w:r>
        <w:rPr>
          <w:noProof/>
          <w:lang w:val="es-VE" w:eastAsia="es-VE"/>
        </w:rPr>
        <w:lastRenderedPageBreak/>
        <mc:AlternateContent>
          <mc:Choice Requires="wpg">
            <w:drawing>
              <wp:anchor distT="0" distB="0" distL="114300" distR="114300" simplePos="0" relativeHeight="251660363" behindDoc="0" locked="0" layoutInCell="1" allowOverlap="1" wp14:anchorId="1E7DE3FD" wp14:editId="6731DD12">
                <wp:simplePos x="0" y="0"/>
                <wp:positionH relativeFrom="margin">
                  <wp:posOffset>3524250</wp:posOffset>
                </wp:positionH>
                <wp:positionV relativeFrom="paragraph">
                  <wp:posOffset>6667500</wp:posOffset>
                </wp:positionV>
                <wp:extent cx="6108700" cy="393700"/>
                <wp:effectExtent l="0" t="0" r="6350" b="6350"/>
                <wp:wrapNone/>
                <wp:docPr id="2241101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700" cy="393700"/>
                          <a:chOff x="0" y="0"/>
                          <a:chExt cx="5913816" cy="38290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2227006" y="0"/>
                            <a:ext cx="3686810" cy="382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7F17C5" w14:textId="1485BAD4" w:rsidR="008B41B0" w:rsidRPr="00D1424D" w:rsidRDefault="00A83BE6" w:rsidP="00CD702A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iCs/>
                                  <w:color w:val="002060"/>
                                  <w:sz w:val="52"/>
                                  <w:szCs w:val="52"/>
                                  <w:shd w:val="clear" w:color="auto" w:fill="FFFFFF"/>
                                </w:rPr>
                              </w:pPr>
                              <w:r w:rsidRPr="006D37B1">
                                <w:rPr>
                                  <w:rFonts w:ascii="Roboto" w:hAnsi="Roboto"/>
                                  <w:b/>
                                  <w:bCs/>
                                  <w:color w:val="BA2025"/>
                                  <w:sz w:val="28"/>
                                  <w:szCs w:val="28"/>
                                </w:rPr>
                                <w:t>ONE TEAM.ONE GOAL.STUDENT SUCCESS.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1.png" descr="A black background with red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75"/>
                            <a:ext cx="1939290" cy="37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DE3FD" id="Group 1" o:spid="_x0000_s1043" style="position:absolute;margin-left:277.5pt;margin-top:525pt;width:481pt;height:31pt;z-index:251660363;mso-position-horizontal-relative:margin;mso-width-relative:margin;mso-height-relative:margin" coordsize="59138,3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">
                <v:shape id="Text Box 36" o:spid="_x0000_s1044" type="#_x0000_t202" style="position:absolute;left:22270;width:3686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197F17C5" w14:textId="1485BAD4" w:rsidR="008B41B0" w:rsidRPr="00D1424D" w:rsidRDefault="00A83BE6" w:rsidP="00CD702A">
                        <w:pPr>
                          <w:rPr>
                            <w:rFonts w:asciiTheme="minorHAnsi" w:hAnsiTheme="minorHAnsi" w:cstheme="minorHAnsi"/>
                            <w:i/>
                            <w:iCs/>
                            <w:color w:val="002060"/>
                            <w:sz w:val="52"/>
                            <w:szCs w:val="52"/>
                            <w:shd w:val="clear" w:color="auto" w:fill="FFFFFF"/>
                          </w:rPr>
                        </w:pPr>
                        <w:r w:rsidRPr="006D37B1">
                          <w:rPr>
                            <w:rFonts w:ascii="Roboto" w:hAnsi="Roboto"/>
                            <w:b/>
                            <w:bCs/>
                            <w:color w:val="BA2025"/>
                            <w:sz w:val="28"/>
                            <w:szCs w:val="28"/>
                          </w:rPr>
                          <w:t>ONE TEAM.ONE GOAL.STUDENT SUCCESS.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45" type="#_x0000_t75" alt="A black background with red letters&#10;&#10;AI-generated content may be incorrect." style="position:absolute;top:73;width:19392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">
                  <v:imagedata r:id="rId16" o:title="A black background with red letters&#10;&#10;AI-generated content may be incorrect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80" behindDoc="0" locked="0" layoutInCell="1" allowOverlap="1" wp14:anchorId="50D8757C" wp14:editId="57BBEFE9">
                <wp:simplePos x="0" y="0"/>
                <wp:positionH relativeFrom="column">
                  <wp:posOffset>3385820</wp:posOffset>
                </wp:positionH>
                <wp:positionV relativeFrom="paragraph">
                  <wp:posOffset>6328800</wp:posOffset>
                </wp:positionV>
                <wp:extent cx="5894705" cy="8509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5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5FA11" w14:textId="77777777" w:rsidR="00EF3DD8" w:rsidRDefault="00EF3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757C" id="Rectangle 199" o:spid="_x0000_s1046" style="position:absolute;margin-left:266.6pt;margin-top:498.35pt;width:464.15pt;height:6.7pt;z-index:2516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" fillcolor="#2f5496 [2404]" stroked="f" strokeweight="1pt">
                <v:textbox>
                  <w:txbxContent>
                    <w:p w14:paraId="5105FA11" w14:textId="77777777" w:rsidR="00EF3DD8" w:rsidRDefault="00EF3DD8"/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91" behindDoc="0" locked="0" layoutInCell="1" allowOverlap="1" wp14:anchorId="402E6259" wp14:editId="1FFC020D">
                <wp:simplePos x="0" y="0"/>
                <wp:positionH relativeFrom="margin">
                  <wp:posOffset>-19050</wp:posOffset>
                </wp:positionH>
                <wp:positionV relativeFrom="paragraph">
                  <wp:posOffset>2432049</wp:posOffset>
                </wp:positionV>
                <wp:extent cx="3149600" cy="8318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149600" cy="83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08EC8" id="Rectangle 25" o:spid="_x0000_s1026" style="position:absolute;margin-left:-1.5pt;margin-top:191.5pt;width:248pt;height:6.55pt;flip:y;z-index:251657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30" behindDoc="0" locked="0" layoutInCell="1" allowOverlap="1" wp14:anchorId="4A46BD22" wp14:editId="66ACB8E6">
                <wp:simplePos x="0" y="0"/>
                <wp:positionH relativeFrom="margin">
                  <wp:align>left</wp:align>
                </wp:positionH>
                <wp:positionV relativeFrom="paragraph">
                  <wp:posOffset>501650</wp:posOffset>
                </wp:positionV>
                <wp:extent cx="3130550" cy="5143500"/>
                <wp:effectExtent l="0" t="0" r="0" b="0"/>
                <wp:wrapNone/>
                <wp:docPr id="3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0550" cy="514350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EF620" id="Rectangle 3" o:spid="_x0000_s1026" style="position:absolute;margin-left:0;margin-top:39.5pt;width:246.5pt;height:405pt;z-index:25165723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" fillcolor="#f4ede2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1FBF2F5E" wp14:editId="1DF5CC77">
                <wp:simplePos x="0" y="0"/>
                <wp:positionH relativeFrom="margin">
                  <wp:align>left</wp:align>
                </wp:positionH>
                <wp:positionV relativeFrom="paragraph">
                  <wp:posOffset>6235700</wp:posOffset>
                </wp:positionV>
                <wp:extent cx="2959100" cy="82550"/>
                <wp:effectExtent l="0" t="0" r="0" b="0"/>
                <wp:wrapNone/>
                <wp:docPr id="3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0" cy="82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56B09" id="Rectangle 25" o:spid="_x0000_s1026" style="position:absolute;margin-left:0;margin-top:491pt;width:233pt;height:6.5pt;z-index:2516572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52" behindDoc="1" locked="0" layoutInCell="1" allowOverlap="1" wp14:anchorId="17464556" wp14:editId="677C17C0">
                <wp:simplePos x="0" y="0"/>
                <wp:positionH relativeFrom="margin">
                  <wp:posOffset>57150</wp:posOffset>
                </wp:positionH>
                <wp:positionV relativeFrom="paragraph">
                  <wp:posOffset>704850</wp:posOffset>
                </wp:positionV>
                <wp:extent cx="3067050" cy="2876550"/>
                <wp:effectExtent l="0" t="0" r="0" b="0"/>
                <wp:wrapThrough wrapText="bothSides">
                  <wp:wrapPolygon edited="0">
                    <wp:start x="0" y="0"/>
                    <wp:lineTo x="0" y="21457"/>
                    <wp:lineTo x="21466" y="21457"/>
                    <wp:lineTo x="21466" y="0"/>
                    <wp:lineTo x="0" y="0"/>
                  </wp:wrapPolygon>
                </wp:wrapThrough>
                <wp:docPr id="30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A345E3" w14:textId="7A7EE066" w:rsidR="00734486" w:rsidRDefault="00974B7D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 w:rsidRPr="00D1424D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District Goals for Student Achievement</w:t>
                            </w:r>
                          </w:p>
                          <w:p w14:paraId="70739805" w14:textId="77777777" w:rsidR="00980FC0" w:rsidRPr="00033B8E" w:rsidRDefault="00980FC0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</w:rPr>
                            </w:pPr>
                          </w:p>
                          <w:p w14:paraId="2861E45C" w14:textId="6BF59763" w:rsidR="000D1BBC" w:rsidRPr="00E12834" w:rsidRDefault="000D1BBC" w:rsidP="000D1BBC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E12834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</w:t>
                            </w:r>
                            <w:r w:rsidR="00E77FCA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8</w:t>
                            </w:r>
                            <w:r w:rsidRPr="00E12834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, increase growth by 2 percentage points, for students scoring at the proficient and distinguished levels, as evidenced by state assessments. </w:t>
                            </w:r>
                          </w:p>
                          <w:p w14:paraId="4E8277A3" w14:textId="77777777" w:rsidR="000D1BBC" w:rsidRDefault="000D1BBC" w:rsidP="000D1BBC">
                            <w:pPr>
                              <w:widowControl w:val="0"/>
                              <w:ind w:left="36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7E34765D" w14:textId="77777777" w:rsidR="000D1BBC" w:rsidRPr="001E320A" w:rsidRDefault="000D1BBC" w:rsidP="000D1BBC">
                            <w:pPr>
                              <w:widowControl w:val="0"/>
                              <w:ind w:left="36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3DADB8EF" w14:textId="77777777" w:rsidR="000D1BBC" w:rsidRPr="001E320A" w:rsidRDefault="000D1BBC" w:rsidP="000D1BBC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1E320A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SY28, increase graduation rate from 87% to 88% as measured by GaDOE adjusted cohort graduation rate. </w:t>
                            </w:r>
                          </w:p>
                          <w:p w14:paraId="23084766" w14:textId="77777777" w:rsidR="001D66A6" w:rsidRPr="00D1424D" w:rsidRDefault="001D66A6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45BCF1A0" w14:textId="77777777" w:rsidR="00494EDE" w:rsidRPr="00494EDE" w:rsidRDefault="00494EDE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4556" id="Text Box 8" o:spid="_x0000_s1047" type="#_x0000_t202" style="position:absolute;margin-left:4.5pt;margin-top:55.5pt;width:241.5pt;height:226.5pt;z-index:-251659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" filled="f" stroked="f">
                <v:textbox inset="2.88pt,2.88pt,2.88pt,2.88pt">
                  <w:txbxContent>
                    <w:p w14:paraId="4FA345E3" w14:textId="7A7EE066" w:rsidR="00734486" w:rsidRDefault="00974B7D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 w:rsidRPr="00D1424D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District Goals for Student Achievement</w:t>
                      </w:r>
                    </w:p>
                    <w:p w14:paraId="70739805" w14:textId="77777777" w:rsidR="00980FC0" w:rsidRPr="00033B8E" w:rsidRDefault="00980FC0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</w:rPr>
                      </w:pPr>
                    </w:p>
                    <w:p w14:paraId="2861E45C" w14:textId="6BF59763" w:rsidR="000D1BBC" w:rsidRPr="00E12834" w:rsidRDefault="000D1BBC" w:rsidP="000D1BBC">
                      <w:pPr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E12834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</w:t>
                      </w:r>
                      <w:r w:rsidR="00E77FCA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8</w:t>
                      </w:r>
                      <w:r w:rsidRPr="00E12834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, increase growth by 2 percentage points, for students scoring at the proficient and distinguished levels, as evidenced by state assessments. </w:t>
                      </w:r>
                    </w:p>
                    <w:p w14:paraId="4E8277A3" w14:textId="77777777" w:rsidR="000D1BBC" w:rsidRDefault="000D1BBC" w:rsidP="000D1BBC">
                      <w:pPr>
                        <w:widowControl w:val="0"/>
                        <w:ind w:left="36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7E34765D" w14:textId="77777777" w:rsidR="000D1BBC" w:rsidRPr="001E320A" w:rsidRDefault="000D1BBC" w:rsidP="000D1BBC">
                      <w:pPr>
                        <w:widowControl w:val="0"/>
                        <w:ind w:left="36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3DADB8EF" w14:textId="77777777" w:rsidR="000D1BBC" w:rsidRPr="001E320A" w:rsidRDefault="000D1BBC" w:rsidP="000D1BBC">
                      <w:pPr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1E320A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SY28, increase graduation rate from 87% to 88% as measured by GaDOE adjusted cohort graduation rate. </w:t>
                      </w:r>
                    </w:p>
                    <w:p w14:paraId="23084766" w14:textId="77777777" w:rsidR="001D66A6" w:rsidRPr="00D1424D" w:rsidRDefault="001D66A6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</w:p>
                    <w:p w14:paraId="45BCF1A0" w14:textId="77777777" w:rsidR="00494EDE" w:rsidRPr="00494EDE" w:rsidRDefault="00494EDE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459" behindDoc="0" locked="0" layoutInCell="1" allowOverlap="1" wp14:anchorId="4E8852B0" wp14:editId="19D175D3">
            <wp:simplePos x="0" y="0"/>
            <wp:positionH relativeFrom="page">
              <wp:posOffset>57785</wp:posOffset>
            </wp:positionH>
            <wp:positionV relativeFrom="page">
              <wp:posOffset>165100</wp:posOffset>
            </wp:positionV>
            <wp:extent cx="3223895" cy="615315"/>
            <wp:effectExtent l="0" t="0" r="0" b="0"/>
            <wp:wrapSquare wrapText="bothSides"/>
            <wp:docPr id="49036924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49317" name="Picture 1" descr="A close-up of a logo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8" t="47188" r="17339" b="4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61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48" behindDoc="0" locked="0" layoutInCell="1" allowOverlap="1" wp14:anchorId="5910E99F" wp14:editId="5D5FDBA4">
                <wp:simplePos x="0" y="0"/>
                <wp:positionH relativeFrom="margin">
                  <wp:align>left</wp:align>
                </wp:positionH>
                <wp:positionV relativeFrom="paragraph">
                  <wp:posOffset>6415404</wp:posOffset>
                </wp:positionV>
                <wp:extent cx="3073400" cy="584200"/>
                <wp:effectExtent l="0" t="0" r="0" b="6350"/>
                <wp:wrapNone/>
                <wp:docPr id="3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4AF38" w14:textId="6D02A57B" w:rsidR="00734486" w:rsidRDefault="000762F1" w:rsidP="000762F1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DD775B" w:rsidRP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Our Websit</w:t>
                            </w:r>
                            <w:r w:rsidR="002C46E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e:</w:t>
                            </w:r>
                          </w:p>
                          <w:p w14:paraId="30A7D206" w14:textId="3E04E15A" w:rsidR="005B3D99" w:rsidRPr="00C7480A" w:rsidRDefault="001A4C8E" w:rsidP="00C7480A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www.cobbk12.org/floyd</w:t>
                            </w:r>
                          </w:p>
                          <w:p w14:paraId="313104C6" w14:textId="52C68DF1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4090FC8B" w14:textId="64822B32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15352775" w14:textId="79390706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3376781" w14:textId="607D6E3C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6F8A9BF3" w14:textId="6A6D44AE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99F" id="Text Box 6" o:spid="_x0000_s1048" type="#_x0000_t202" style="position:absolute;margin-left:0;margin-top:505.15pt;width:242pt;height:46pt;z-index:25165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5A84AF38" w14:textId="6D02A57B" w:rsidR="00734486" w:rsidRDefault="000762F1" w:rsidP="000762F1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                     </w:t>
                      </w:r>
                      <w:r w:rsid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Visit </w:t>
                      </w:r>
                      <w:r w:rsidR="00DD775B" w:rsidRP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Our Websit</w:t>
                      </w:r>
                      <w:r w:rsidR="002C46E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e:</w:t>
                      </w:r>
                    </w:p>
                    <w:p w14:paraId="30A7D206" w14:textId="3E04E15A" w:rsidR="005B3D99" w:rsidRPr="00C7480A" w:rsidRDefault="001A4C8E" w:rsidP="00C7480A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w w:val="80"/>
                          <w:sz w:val="24"/>
                          <w:szCs w:val="24"/>
                        </w:rPr>
                        <w:t>www.cobbk12.org/floyd</w:t>
                      </w:r>
                    </w:p>
                    <w:p w14:paraId="313104C6" w14:textId="52C68DF1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4090FC8B" w14:textId="64822B32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15352775" w14:textId="79390706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33376781" w14:textId="607D6E3C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6F8A9BF3" w14:textId="6A6D44AE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793">
        <w:rPr>
          <w:noProof/>
        </w:rPr>
        <mc:AlternateContent>
          <mc:Choice Requires="wps">
            <w:drawing>
              <wp:anchor distT="45720" distB="45720" distL="114300" distR="114300" simplePos="0" relativeHeight="251657290" behindDoc="0" locked="0" layoutInCell="1" allowOverlap="1" wp14:anchorId="5AB4E5BF" wp14:editId="6C9C65F9">
                <wp:simplePos x="0" y="0"/>
                <wp:positionH relativeFrom="margin">
                  <wp:align>left</wp:align>
                </wp:positionH>
                <wp:positionV relativeFrom="paragraph">
                  <wp:posOffset>2661920</wp:posOffset>
                </wp:positionV>
                <wp:extent cx="3079750" cy="30226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0" cy="302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8ADD" w14:textId="4B309150" w:rsidR="00D308A9" w:rsidRPr="003A71FA" w:rsidRDefault="00A13819" w:rsidP="00D308A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Floyd Middle School </w:t>
                            </w:r>
                            <w:r w:rsidR="00D308A9" w:rsidRPr="003A71FA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>Goal(s) for Student Achievement</w:t>
                            </w:r>
                          </w:p>
                          <w:p w14:paraId="162A28AA" w14:textId="77777777" w:rsidR="00D308A9" w:rsidRDefault="00D308A9" w:rsidP="00D308A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A66B635" w14:textId="66415F31" w:rsidR="00D308A9" w:rsidRPr="00A13819" w:rsidRDefault="00D308A9" w:rsidP="00A13819">
                            <w:pPr>
                              <w:rPr>
                                <w:rFonts w:asciiTheme="minorHAnsi" w:hAnsiTheme="minorHAnsi" w:cstheme="minorHAnsi"/>
                                <w:highlight w:val="yellow"/>
                              </w:rPr>
                            </w:pPr>
                          </w:p>
                          <w:p w14:paraId="4D215CEC" w14:textId="77777777" w:rsidR="00BD6793" w:rsidRDefault="00BD6793" w:rsidP="00BD6793">
                            <w:pPr>
                              <w:spacing w:after="160" w:line="259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EF479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Goal 1: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Students at each grade level scoring level 2-4 on the Math EOG Assessment will increase 3-5% from the 2026 EOG Math Assessment to the 2027 EOG Math Assessment.   6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 Grade students scoring Level 2-4 will increase from 67% the 2026 Math EOG Assessment to 70% on the Math 2027 EOG Assessment.   7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 Grade students scoring Level 2-4 will increase from 67% on May 2026 Math EOG Assessment to 70% on the Math 2027 EOG Assessment.  8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EF4793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 Grade students scoring Level 2-4 will increase from 72% on the 2026 Math EOG Assessment to 75% on Math EOG Assessment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  <w:p w14:paraId="13F6AE71" w14:textId="77777777" w:rsidR="00BD6793" w:rsidRPr="00F11928" w:rsidRDefault="00BD6793" w:rsidP="00BD6793">
                            <w:pPr>
                              <w:spacing w:after="160" w:line="259" w:lineRule="auto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EF4793">
                              <w:rPr>
                                <w:rFonts w:asciiTheme="majorHAnsi" w:hAnsiTheme="majorHAnsi" w:cstheme="majorHAnsi"/>
                              </w:rPr>
                              <w:t> </w:t>
                            </w:r>
                            <w:r w:rsidRPr="0040216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Goal 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2: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LA Assessment to the 2027 EOG ELA Assessment.    6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 Grade students scoring Level 2-4 will increase from 58% the 2025 ELA EOG Assessment to 63% on the ELA 2027 EOG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Assessment.   7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 Grade students scoring Level 2-4 will increase from 60% on May 2025 ELA EOG Assessment to 65% on the ELA 2027 EOG Assessment.   8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 Grade students scoring Level 2-4 will increase from 76% on the 2025 ELA EOG Assessment to 80% on ELA EOG Assessment</w:t>
                            </w:r>
                            <w:r w:rsidRPr="00F11928">
                              <w:rPr>
                                <w:rFonts w:asciiTheme="majorHAnsi" w:hAnsiTheme="majorHAnsi" w:cstheme="majorHAnsi"/>
                              </w:rPr>
                              <w:t>. </w:t>
                            </w:r>
                          </w:p>
                          <w:p w14:paraId="0168EECB" w14:textId="77777777" w:rsidR="00D308A9" w:rsidRDefault="00D308A9" w:rsidP="00D308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6D06F7D" w14:textId="319D8590" w:rsidR="004355FD" w:rsidRPr="003A71FA" w:rsidRDefault="00D308A9" w:rsidP="00D308A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B5DFE">
                              <w:rPr>
                                <w:rFonts w:asciiTheme="minorHAnsi" w:hAnsiTheme="minorHAnsi" w:cstheme="minorHAnsi"/>
                                <w:highlight w:val="yellow"/>
                              </w:rPr>
                              <w:t>Insert grade level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will focus </w:t>
                            </w:r>
                            <w:r w:rsidRPr="002B5DFE">
                              <w:rPr>
                                <w:rFonts w:asciiTheme="minorHAnsi" w:hAnsiTheme="minorHAnsi" w:cstheme="minorHAnsi"/>
                                <w:highlight w:val="yellow"/>
                              </w:rPr>
                              <w:t>insert the skill or concept everyone will work toward (ask academic coach for assistance)</w:t>
                            </w:r>
                          </w:p>
                          <w:p w14:paraId="1BF0BBBA" w14:textId="77777777" w:rsidR="007968D2" w:rsidRPr="00D2200E" w:rsidRDefault="007968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E5BF" id="_x0000_s1049" type="#_x0000_t202" style="position:absolute;margin-left:0;margin-top:209.6pt;width:242.5pt;height:238pt;z-index:25165729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" filled="f" stroked="f">
                <v:textbox>
                  <w:txbxContent>
                    <w:p w14:paraId="3EA68ADD" w14:textId="4B309150" w:rsidR="00D308A9" w:rsidRPr="003A71FA" w:rsidRDefault="00A13819" w:rsidP="00D308A9">
                      <w:pPr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Floyd Middle School </w:t>
                      </w:r>
                      <w:r w:rsidR="00D308A9" w:rsidRPr="003A71FA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Goal(s) for Student Achievement</w:t>
                      </w:r>
                    </w:p>
                    <w:p w14:paraId="162A28AA" w14:textId="77777777" w:rsidR="00D308A9" w:rsidRDefault="00D308A9" w:rsidP="00D308A9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A66B635" w14:textId="66415F31" w:rsidR="00D308A9" w:rsidRPr="00A13819" w:rsidRDefault="00D308A9" w:rsidP="00A13819">
                      <w:pPr>
                        <w:rPr>
                          <w:rFonts w:asciiTheme="minorHAnsi" w:hAnsiTheme="minorHAnsi" w:cstheme="minorHAnsi"/>
                          <w:highlight w:val="yellow"/>
                        </w:rPr>
                      </w:pPr>
                    </w:p>
                    <w:p w14:paraId="4D215CEC" w14:textId="77777777" w:rsidR="00BD6793" w:rsidRDefault="00BD6793" w:rsidP="00BD6793">
                      <w:pPr>
                        <w:spacing w:after="160" w:line="259" w:lineRule="auto"/>
                        <w:rPr>
                          <w:rFonts w:asciiTheme="majorHAnsi" w:hAnsiTheme="majorHAnsi" w:cstheme="majorHAnsi"/>
                        </w:rPr>
                      </w:pPr>
                      <w:r w:rsidRPr="00EF4793"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Goal 1: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Students at each grade level scoring level 2-4 on the Math EOG Assessment will increase 3-5% from the 2026 EOG Math Assessment to the 2027 EOG Math Assessment.   6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 Grade students scoring Level 2-4 will increase from 67% the 2026 Math EOG Assessment to 70% on the Math 2027 EOG Assessment.   7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 Grade students scoring Level 2-4 will increase from 67% on May 2026 Math EOG Assessment to 70% on the Math 2027 EOG Assessment.  8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EF4793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 Grade students scoring Level 2-4 will increase from 72% on the 2026 Math EOG Assessment to 75% on Math EOG Assessment</w:t>
                      </w:r>
                      <w:r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  <w:p w14:paraId="13F6AE71" w14:textId="77777777" w:rsidR="00BD6793" w:rsidRPr="00F11928" w:rsidRDefault="00BD6793" w:rsidP="00BD6793">
                      <w:pPr>
                        <w:spacing w:after="160" w:line="259" w:lineRule="auto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EF4793">
                        <w:rPr>
                          <w:rFonts w:asciiTheme="majorHAnsi" w:hAnsiTheme="majorHAnsi" w:cstheme="majorHAnsi"/>
                        </w:rPr>
                        <w:t> </w:t>
                      </w:r>
                      <w:r w:rsidRPr="0040216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Goal </w:t>
                      </w:r>
                      <w:r w:rsidRPr="00F11928"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2: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LA Assessment to the 2027 EOG ELA Assessment.    6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 Grade students scoring Level 2-4 will increase from 58% the 2025 ELA EOG Assessment to 63% on the ELA 2027 EOG</w:t>
                      </w:r>
                      <w:r w:rsidRPr="00F1192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Assessment.   7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 Grade students scoring Level 2-4 will increase from 60% on May 2025 ELA EOG Assessment to 65% on the ELA 2027 EOG Assessment.   8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F11928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 Grade students scoring Level 2-4 will increase from 76% on the 2025 ELA EOG Assessment to 80% on ELA EOG Assessment</w:t>
                      </w:r>
                      <w:r w:rsidRPr="00F11928">
                        <w:rPr>
                          <w:rFonts w:asciiTheme="majorHAnsi" w:hAnsiTheme="majorHAnsi" w:cstheme="majorHAnsi"/>
                        </w:rPr>
                        <w:t>. </w:t>
                      </w:r>
                    </w:p>
                    <w:p w14:paraId="0168EECB" w14:textId="77777777" w:rsidR="00D308A9" w:rsidRDefault="00D308A9" w:rsidP="00D308A9">
                      <w:pPr>
                        <w:pStyle w:val="ListParagraph"/>
                        <w:ind w:left="360"/>
                        <w:rPr>
                          <w:rFonts w:asciiTheme="minorHAnsi" w:hAnsiTheme="minorHAnsi" w:cstheme="minorHAnsi"/>
                        </w:rPr>
                      </w:pPr>
                    </w:p>
                    <w:p w14:paraId="66D06F7D" w14:textId="319D8590" w:rsidR="004355FD" w:rsidRPr="003A71FA" w:rsidRDefault="00D308A9" w:rsidP="00D308A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2B5DFE">
                        <w:rPr>
                          <w:rFonts w:asciiTheme="minorHAnsi" w:hAnsiTheme="minorHAnsi" w:cstheme="minorHAnsi"/>
                          <w:highlight w:val="yellow"/>
                        </w:rPr>
                        <w:t>Insert grade level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will focus </w:t>
                      </w:r>
                      <w:r w:rsidRPr="002B5DFE">
                        <w:rPr>
                          <w:rFonts w:asciiTheme="minorHAnsi" w:hAnsiTheme="minorHAnsi" w:cstheme="minorHAnsi"/>
                          <w:highlight w:val="yellow"/>
                        </w:rPr>
                        <w:t>insert the skill or concept everyone will work toward (ask academic coach for assistance)</w:t>
                      </w:r>
                    </w:p>
                    <w:p w14:paraId="1BF0BBBA" w14:textId="77777777" w:rsidR="007968D2" w:rsidRPr="00D2200E" w:rsidRDefault="007968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552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68" behindDoc="0" locked="0" layoutInCell="1" allowOverlap="1" wp14:anchorId="2208B489" wp14:editId="00F27B30">
                <wp:simplePos x="0" y="0"/>
                <wp:positionH relativeFrom="column">
                  <wp:posOffset>7620000</wp:posOffset>
                </wp:positionH>
                <wp:positionV relativeFrom="paragraph">
                  <wp:posOffset>609600</wp:posOffset>
                </wp:positionV>
                <wp:extent cx="1879600" cy="5149850"/>
                <wp:effectExtent l="0" t="0" r="6350" b="0"/>
                <wp:wrapNone/>
                <wp:docPr id="3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514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4C790" w14:textId="30508936" w:rsidR="00FA79AE" w:rsidRPr="00EB06EB" w:rsidRDefault="00BD6793" w:rsidP="00FA79AE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Floyd Middle</w:t>
                            </w:r>
                            <w:r w:rsidR="00FA79AE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Student</w:t>
                            </w:r>
                            <w:r w:rsidR="00FA79AE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4E7899E8" w14:textId="77777777" w:rsidR="00FA79AE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03B534C6" w14:textId="77777777" w:rsidR="00FA79AE" w:rsidRPr="00B42DA5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59B63B16" w14:textId="1BB65AF5" w:rsidR="00FA79AE" w:rsidRPr="0079336A" w:rsidRDefault="00195B56" w:rsidP="00FA79AE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Attend school daily and actively participate in learning, be on time for class, complete all classwork assignments, especially homework.</w:t>
                            </w:r>
                          </w:p>
                          <w:p w14:paraId="3F05ACCF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7C357AA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7C07061F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482CCA6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34D55B0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A54FD74" w14:textId="38EFA83C" w:rsidR="00195B56" w:rsidRPr="00195B56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5B5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Take ownership of learning and perform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ance by implementing effective research - based strategies to master prioritized and supporting learning.</w:t>
                            </w:r>
                          </w:p>
                          <w:p w14:paraId="08DD10D1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3DAC72B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1B177AAA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EC98E84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0ED920D5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7882C0C" w14:textId="77777777" w:rsidR="00195B56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27CCFB0" w14:textId="2E6075C8" w:rsidR="00195B56" w:rsidRPr="00EB06EB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Maintain positive communication with teachers and school staff. Attend tutorials, read as often as possib</w:t>
                            </w:r>
                            <w:r w:rsidR="006675F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le and discuss performance with families.</w:t>
                            </w:r>
                          </w:p>
                          <w:p w14:paraId="273CA4A0" w14:textId="11869C03" w:rsidR="00734486" w:rsidRPr="00EB06EB" w:rsidRDefault="00734486" w:rsidP="00EB06EB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B489" id="Text Box 60" o:spid="_x0000_s1050" type="#_x0000_t202" style="position:absolute;margin-left:600pt;margin-top:48pt;width:148pt;height:405.5pt;z-index:251657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0B54C790" w14:textId="30508936" w:rsidR="00FA79AE" w:rsidRPr="00EB06EB" w:rsidRDefault="00BD6793" w:rsidP="00FA79AE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Floyd Middle</w:t>
                      </w:r>
                      <w:r w:rsidR="00FA79AE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Student</w:t>
                      </w:r>
                      <w:r w:rsidR="00FA79AE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</w:t>
                      </w:r>
                    </w:p>
                    <w:p w14:paraId="4E7899E8" w14:textId="77777777" w:rsidR="00FA79AE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03B534C6" w14:textId="77777777" w:rsidR="00FA79AE" w:rsidRPr="00B42DA5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59B63B16" w14:textId="1BB65AF5" w:rsidR="00FA79AE" w:rsidRPr="0079336A" w:rsidRDefault="00195B56" w:rsidP="00FA79AE">
                      <w:pPr>
                        <w:widowControl w:val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Attend school daily and actively participate in learning, be on time for class, complete all classwork assignments, especially homework.</w:t>
                      </w:r>
                    </w:p>
                    <w:p w14:paraId="3F05ACCF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7C357AA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7C07061F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3482CCA6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34D55B0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A54FD74" w14:textId="38EFA83C" w:rsidR="00195B56" w:rsidRPr="00195B56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95B5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Take ownership of learning and perform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ance by implementing effective research - based strategies to master prioritized and supporting learning.</w:t>
                      </w:r>
                    </w:p>
                    <w:p w14:paraId="08DD10D1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3DAC72B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1B177AAA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EC98E84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0ED920D5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27882C0C" w14:textId="77777777" w:rsidR="00195B56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27CCFB0" w14:textId="2E6075C8" w:rsidR="00195B56" w:rsidRPr="00EB06EB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Maintain positive communication with teachers and school staff. Attend tutorials, read as often as possib</w:t>
                      </w:r>
                      <w:r w:rsidR="006675F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le and discuss performance with families.</w:t>
                      </w:r>
                    </w:p>
                    <w:p w14:paraId="273CA4A0" w14:textId="11869C03" w:rsidR="00734486" w:rsidRPr="00EB06EB" w:rsidRDefault="00734486" w:rsidP="00EB06EB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52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57" behindDoc="0" locked="0" layoutInCell="1" allowOverlap="1" wp14:anchorId="6389FBDB" wp14:editId="34596BFB">
                <wp:simplePos x="0" y="0"/>
                <wp:positionH relativeFrom="column">
                  <wp:posOffset>5308600</wp:posOffset>
                </wp:positionH>
                <wp:positionV relativeFrom="paragraph">
                  <wp:posOffset>577850</wp:posOffset>
                </wp:positionV>
                <wp:extent cx="2108200" cy="5175250"/>
                <wp:effectExtent l="0" t="0" r="6350" b="6350"/>
                <wp:wrapNone/>
                <wp:docPr id="33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17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39D5CD" w14:textId="7968EE6E" w:rsidR="00ED7EE6" w:rsidRPr="00EB06EB" w:rsidRDefault="00BD6793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Floyd Middle</w:t>
                            </w:r>
                            <w:r w:rsidR="00ED7EE6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7EE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Families</w:t>
                            </w:r>
                          </w:p>
                          <w:p w14:paraId="1FCBE7C6" w14:textId="77777777" w:rsidR="00ED7EE6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C8769A6" w14:textId="77777777" w:rsidR="00ED7EE6" w:rsidRPr="009F366B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1ECF387" w14:textId="6E68C615" w:rsidR="00ED7EE6" w:rsidRDefault="000A4853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Ensure students are aware of the opportunities that are available.</w:t>
                            </w:r>
                          </w:p>
                          <w:p w14:paraId="193ECC9C" w14:textId="6602FF31" w:rsidR="000A4853" w:rsidRPr="009F366B" w:rsidRDefault="000A4853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Provide a quiet study place at home and discuss their school day.</w:t>
                            </w:r>
                          </w:p>
                          <w:p w14:paraId="1A473D04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39FC740E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4FD205E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1DCF837A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3CF3A42E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67761AD" w14:textId="23995EA1" w:rsidR="00ED7EE6" w:rsidRDefault="000A4853" w:rsidP="00ED7EE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Keep up with your student performance in class.</w:t>
                            </w:r>
                          </w:p>
                          <w:p w14:paraId="41056FC3" w14:textId="2EEC2271" w:rsidR="000A4853" w:rsidRPr="0079336A" w:rsidRDefault="000A4853" w:rsidP="00ED7EE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Communcate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with your child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teacher, and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utilize the Title 1 resources.</w:t>
                            </w:r>
                          </w:p>
                          <w:p w14:paraId="5CEB28A0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48268DA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9FD4E28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5AC4200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A538368" w14:textId="684927D1" w:rsidR="00734486" w:rsidRPr="0079336A" w:rsidRDefault="00154AAF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Access CTLS Parent, Parent VUE, and teacher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contact ,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stay informed and involved in your student progress. Review tutorial with your student. Talk to your child concerning future goals.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FBDB" id="Text Box 57" o:spid="_x0000_s1051" type="#_x0000_t202" style="position:absolute;margin-left:418pt;margin-top:45.5pt;width:166pt;height:407.5pt;z-index:251657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" filled="f" fillcolor="#fffffe" stroked="f" strokecolor="#212120" insetpen="t">
                <v:textbox inset="2.88pt,2.88pt,2.88pt,2.88pt">
                  <w:txbxContent>
                    <w:p w14:paraId="2239D5CD" w14:textId="7968EE6E" w:rsidR="00ED7EE6" w:rsidRPr="00EB06EB" w:rsidRDefault="00BD6793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Floyd Middle</w:t>
                      </w:r>
                      <w:r w:rsidR="00ED7EE6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</w:t>
                      </w:r>
                      <w:r w:rsidR="00ED7EE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Families</w:t>
                      </w:r>
                    </w:p>
                    <w:p w14:paraId="1FCBE7C6" w14:textId="77777777" w:rsidR="00ED7EE6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C8769A6" w14:textId="77777777" w:rsidR="00ED7EE6" w:rsidRPr="009F366B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1ECF387" w14:textId="6E68C615" w:rsidR="00ED7EE6" w:rsidRDefault="000A4853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Ensure students are aware of the opportunities that are available.</w:t>
                      </w:r>
                    </w:p>
                    <w:p w14:paraId="193ECC9C" w14:textId="6602FF31" w:rsidR="000A4853" w:rsidRPr="009F366B" w:rsidRDefault="000A4853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Provide a quiet study place at home and discuss their school day.</w:t>
                      </w:r>
                    </w:p>
                    <w:p w14:paraId="1A473D04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39FC740E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4FD205E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1DCF837A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3CF3A42E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67761AD" w14:textId="23995EA1" w:rsidR="00ED7EE6" w:rsidRDefault="000A4853" w:rsidP="00ED7EE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Keep up with your student performance in class.</w:t>
                      </w:r>
                    </w:p>
                    <w:p w14:paraId="41056FC3" w14:textId="2EEC2271" w:rsidR="000A4853" w:rsidRPr="0079336A" w:rsidRDefault="000A4853" w:rsidP="00ED7EE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Communcate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with your child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teacher, and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utilize the Title 1 resources.</w:t>
                      </w:r>
                    </w:p>
                    <w:p w14:paraId="5CEB28A0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48268DA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9FD4E28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5AC4200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A538368" w14:textId="684927D1" w:rsidR="00734486" w:rsidRPr="0079336A" w:rsidRDefault="00154AAF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Access CTLS Parent, Parent VUE, and teacher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contact ,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to stay informed and involved in your student progress. Review tutorial with your student. Talk to your child concerning future goals.</w:t>
                      </w:r>
                    </w:p>
                  </w:txbxContent>
                </v:textbox>
              </v:shape>
            </w:pict>
          </mc:Fallback>
        </mc:AlternateContent>
      </w:r>
      <w:r w:rsidR="00AB5EC8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39" behindDoc="0" locked="0" layoutInCell="1" allowOverlap="1" wp14:anchorId="108BA0C2" wp14:editId="4588A7B8">
                <wp:simplePos x="0" y="0"/>
                <wp:positionH relativeFrom="column">
                  <wp:posOffset>3381499</wp:posOffset>
                </wp:positionH>
                <wp:positionV relativeFrom="paragraph">
                  <wp:posOffset>608610</wp:posOffset>
                </wp:positionV>
                <wp:extent cx="1800225" cy="5195455"/>
                <wp:effectExtent l="0" t="0" r="9525" b="5715"/>
                <wp:wrapNone/>
                <wp:docPr id="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19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EC9460" w14:textId="1AC84485" w:rsidR="001F3CF2" w:rsidRPr="00EB06EB" w:rsidRDefault="00BD6793" w:rsidP="001F3CF2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Floyd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Middle</w:t>
                            </w:r>
                            <w:r w:rsidR="001F3CF2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Teachers</w:t>
                            </w:r>
                            <w:proofErr w:type="spellEnd"/>
                          </w:p>
                          <w:p w14:paraId="12052342" w14:textId="77777777" w:rsidR="001F3CF2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A266288" w14:textId="77777777" w:rsidR="001F3CF2" w:rsidRPr="00B30159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3416A4A7" w14:textId="2955DDD8" w:rsidR="001F3CF2" w:rsidRDefault="001E5A1E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Create opportunities to use research – based strategies to increase Lexile score in social Studies,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Science ,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Fine Arts, Mathematics and Language Arts.</w:t>
                            </w:r>
                          </w:p>
                          <w:p w14:paraId="63B75A35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C0C7E4C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655D152" w14:textId="77777777" w:rsidR="001F3CF2" w:rsidRPr="00EB06EB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54C1AF8" w14:textId="5878A7AB" w:rsidR="001F3CF2" w:rsidRDefault="001E5A1E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Provide additional academic support within the school day to students who are performing below grade level in reading or math by utilizing Title 1 resources.</w:t>
                            </w:r>
                          </w:p>
                          <w:p w14:paraId="4B6E41DF" w14:textId="77777777" w:rsidR="001D4268" w:rsidRDefault="001D4268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6A5453F" w14:textId="77777777" w:rsidR="001D4268" w:rsidRDefault="001D4268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A7B6316" w14:textId="77777777" w:rsidR="001D4268" w:rsidRDefault="001D4268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AA18DF2" w14:textId="32E9335F" w:rsidR="001D4268" w:rsidRPr="0079336A" w:rsidRDefault="001D4268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Offer targeted instruction through tutorial and addition academic instructional to support for all core content areas to promote college and career readiness.</w:t>
                            </w:r>
                          </w:p>
                          <w:p w14:paraId="43B37050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5E88D32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57D92BA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D72C20F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68BA725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6980D48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47033AD" w14:textId="4575A679" w:rsidR="00734486" w:rsidRPr="0079336A" w:rsidRDefault="001F3CF2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EB06E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A0C2" id="Text Box 4" o:spid="_x0000_s1052" type="#_x0000_t202" style="position:absolute;margin-left:266.25pt;margin-top:47.9pt;width:141.75pt;height:409.1pt;z-index:251657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FEC9460" w14:textId="1AC84485" w:rsidR="001F3CF2" w:rsidRPr="00EB06EB" w:rsidRDefault="00BD6793" w:rsidP="001F3CF2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Floyd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Middle</w:t>
                      </w:r>
                      <w:r w:rsidR="001F3CF2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Teachers</w:t>
                      </w:r>
                      <w:proofErr w:type="spellEnd"/>
                    </w:p>
                    <w:p w14:paraId="12052342" w14:textId="77777777" w:rsidR="001F3CF2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6A266288" w14:textId="77777777" w:rsidR="001F3CF2" w:rsidRPr="00B30159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3416A4A7" w14:textId="2955DDD8" w:rsidR="001F3CF2" w:rsidRDefault="001E5A1E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Create opportunities to use research – based strategies to increase Lexile score in social Studies,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Science ,</w:t>
                      </w:r>
                      <w:proofErr w:type="gram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Fine Arts, Mathematics and Language Arts.</w:t>
                      </w:r>
                    </w:p>
                    <w:p w14:paraId="63B75A35" w14:textId="77777777" w:rsidR="001F3CF2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C0C7E4C" w14:textId="77777777" w:rsidR="001F3CF2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655D152" w14:textId="77777777" w:rsidR="001F3CF2" w:rsidRPr="00EB06EB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54C1AF8" w14:textId="5878A7AB" w:rsidR="001F3CF2" w:rsidRDefault="001E5A1E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Provide additional academic support within the school day to students who are performing below grade level in reading or math by utilizing Title 1 resources.</w:t>
                      </w:r>
                    </w:p>
                    <w:p w14:paraId="4B6E41DF" w14:textId="77777777" w:rsidR="001D4268" w:rsidRDefault="001D4268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6A5453F" w14:textId="77777777" w:rsidR="001D4268" w:rsidRDefault="001D4268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A7B6316" w14:textId="77777777" w:rsidR="001D4268" w:rsidRDefault="001D4268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AA18DF2" w14:textId="32E9335F" w:rsidR="001D4268" w:rsidRPr="0079336A" w:rsidRDefault="001D4268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Offer targeted instruction through tutorial and addition academic instructional to support for all core content areas to promote college and career readiness.</w:t>
                      </w:r>
                    </w:p>
                    <w:p w14:paraId="43B37050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5E88D32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57D92BA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D72C20F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68BA725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6980D48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47033AD" w14:textId="4575A679" w:rsidR="00734486" w:rsidRPr="0079336A" w:rsidRDefault="001F3CF2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</w:pPr>
                      <w:r w:rsidRPr="00EB06E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B06E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53" behindDoc="0" locked="0" layoutInCell="1" allowOverlap="1" wp14:anchorId="657A30FC" wp14:editId="007C3B11">
                <wp:simplePos x="0" y="0"/>
                <wp:positionH relativeFrom="column">
                  <wp:posOffset>3422650</wp:posOffset>
                </wp:positionH>
                <wp:positionV relativeFrom="paragraph">
                  <wp:posOffset>-3175</wp:posOffset>
                </wp:positionV>
                <wp:extent cx="5994400" cy="493395"/>
                <wp:effectExtent l="0" t="0" r="6350" b="1905"/>
                <wp:wrapNone/>
                <wp:docPr id="3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C73B9" w14:textId="77777777" w:rsidR="00734486" w:rsidRPr="00941AB3" w:rsidRDefault="00910654" w:rsidP="00734486">
                            <w:pPr>
                              <w:widowControl w:val="0"/>
                              <w:spacing w:line="60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</w:pPr>
                            <w:bookmarkStart w:id="0" w:name="_Hlk48038480"/>
                            <w:bookmarkStart w:id="1" w:name="_Hlk48038481"/>
                            <w:bookmarkStart w:id="2" w:name="_Hlk48038482"/>
                            <w:bookmarkStart w:id="3" w:name="_Hlk48038483"/>
                            <w:r w:rsidRPr="00941A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  <w:t>Teachers, Parents, and Students-Together for Success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A30FC" id="Text Box 14" o:spid="_x0000_s1053" type="#_x0000_t202" style="position:absolute;margin-left:269.5pt;margin-top:-.25pt;width:472pt;height:38.85pt;z-index:251657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BAC73B9" w14:textId="77777777" w:rsidR="00734486" w:rsidRPr="00941AB3" w:rsidRDefault="00910654" w:rsidP="00734486">
                      <w:pPr>
                        <w:widowControl w:val="0"/>
                        <w:spacing w:line="600" w:lineRule="exact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</w:pPr>
                      <w:bookmarkStart w:id="4" w:name="_Hlk48038480"/>
                      <w:bookmarkStart w:id="5" w:name="_Hlk48038481"/>
                      <w:bookmarkStart w:id="6" w:name="_Hlk48038482"/>
                      <w:bookmarkStart w:id="7" w:name="_Hlk48038483"/>
                      <w:r w:rsidRPr="00941AB3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  <w:t>Teachers, Parents, and Students-Together for Success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F548C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1" behindDoc="0" locked="0" layoutInCell="1" allowOverlap="1" wp14:anchorId="21A260DB" wp14:editId="18CD679C">
                <wp:simplePos x="0" y="0"/>
                <wp:positionH relativeFrom="column">
                  <wp:posOffset>3133724</wp:posOffset>
                </wp:positionH>
                <wp:positionV relativeFrom="paragraph">
                  <wp:posOffset>5181600</wp:posOffset>
                </wp:positionV>
                <wp:extent cx="9525" cy="502920"/>
                <wp:effectExtent l="0" t="0" r="28575" b="3048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077C2" id="Straight Connector 375" o:spid="_x0000_s1026" style="position:absolute;flip:x;z-index:251657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08pt" to="247.5pt,4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" strokecolor="white [3212]" strokeweight="1pt">
                <v:stroke joinstyle="miter"/>
              </v:line>
            </w:pict>
          </mc:Fallback>
        </mc:AlternateContent>
      </w:r>
      <w:r w:rsidR="00DB2890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3" behindDoc="0" locked="0" layoutInCell="1" allowOverlap="1" wp14:anchorId="55F9F4FE" wp14:editId="4C5F24FB">
                <wp:simplePos x="0" y="0"/>
                <wp:positionH relativeFrom="column">
                  <wp:posOffset>5441315</wp:posOffset>
                </wp:positionH>
                <wp:positionV relativeFrom="paragraph">
                  <wp:posOffset>3962400</wp:posOffset>
                </wp:positionV>
                <wp:extent cx="0" cy="1645920"/>
                <wp:effectExtent l="0" t="0" r="38100" b="3048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714D0" id="Straight Connector 377" o:spid="_x0000_s1026" style="position:absolute;z-index:2516572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45pt,312pt" to="428.4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5UZwF3QAAAAsBAAAPAAAAZHJzL2Rv&#10;d25yZXYueG1sTI/NTsMwEITvSLyDtZW4UadpiEKIUyEQNy5t4L6JNz9qbEex04a3ZxEHuO3ujGa/&#10;KQ6rGcWFZj84q2C3jUCQbZwebKfgo3q7z0D4gFbj6Cwp+CIPh/L2psBcu6s90uUUOsEh1ueooA9h&#10;yqX0TU8G/dZNZFlr3Www8Dp3Us945XAzyjiKUmlwsPyhx4leemrOp8Uo2Ldt1XT9u8Yj1Vn1uiT1&#10;7jNR6m6zPj+BCLSGPzP84DM6lMxUu8VqL0YF2UP6yFYFaZxwKXb8Xmoesn0Msizk/w7lN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5UZwF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C64EE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4" behindDoc="0" locked="0" layoutInCell="1" allowOverlap="1" wp14:anchorId="34BBC327" wp14:editId="791A9163">
                <wp:simplePos x="0" y="0"/>
                <wp:positionH relativeFrom="margin">
                  <wp:posOffset>8971156</wp:posOffset>
                </wp:positionH>
                <wp:positionV relativeFrom="page">
                  <wp:posOffset>4967868</wp:posOffset>
                </wp:positionV>
                <wp:extent cx="631825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4AC7C1" id="Straight Connector 401" o:spid="_x0000_s1026" style="position:absolute;z-index:25165727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706.4pt,391.15pt" to="756.15pt,3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" strokecolor="white [3212]" strokeweight="1pt">
                <v:stroke joinstyle="miter"/>
                <w10:wrap anchorx="margin" anchory="page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7" behindDoc="0" locked="0" layoutInCell="1" allowOverlap="1" wp14:anchorId="14B7F2F1" wp14:editId="669A23D2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631964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ED44E" id="Straight Connector 408" o:spid="_x0000_s1026" style="position:absolute;z-index:25165727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29pt" to="48.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T7eTZAAAABwEAAA8AAABkcnMvZG93&#10;bnJldi54bWxMj81Ow0AMhO9IvMPKSNzoptCiNGRTIRA3Lm3K3ck6PyLrjbKbNrw9RkKCm8djzXzO&#10;94sb1Jmm0Hs2sF4loIhrb3tuDZzKt7sUVIjIFgfPZOCLAuyL66scM+svfKDzMbZKQjhkaKCLccy0&#10;DnVHDsPKj8TiNX5yGEVOrbYTXiTcDfo+SR61w56locORXjqqP4+zM/DQNGXddu8WD1Sl5eu8qdYf&#10;G2Nub5bnJ1CRlvh3DD/4gg6FMFV+ZhvUYEAeiQbSbSqD2LvdFlT1u9BFrv/zF98A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Pt5N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6" behindDoc="0" locked="0" layoutInCell="1" allowOverlap="1" wp14:anchorId="5D0BD483" wp14:editId="792A4B5D">
                <wp:simplePos x="0" y="0"/>
                <wp:positionH relativeFrom="margin">
                  <wp:align>right</wp:align>
                </wp:positionH>
                <wp:positionV relativeFrom="paragraph">
                  <wp:posOffset>5210175</wp:posOffset>
                </wp:positionV>
                <wp:extent cx="631964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8E8D2" id="Straight Connector 407" o:spid="_x0000_s1026" style="position:absolute;z-index:2516572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10.25pt" to="48.3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ShUnZAAAABwEAAA8AAABkcnMvZG93&#10;bnJldi54bWxMj81Ow0AMhO9IvMPKSNzopqWgNGRTIRA3Lm3K3ck6PyLrjbKbNrw9RkKCkzUea+Zz&#10;vl/coM40hd6zgfUqAUVce9tza+BUvt2loEJEtjh4JgNfFGBfXF/lmFl/4QOdj7FVEsIhQwNdjGOm&#10;dag7chhWfiQWr/GTwyhyarWd8CLhbtCbJHnUDnuWhg5Heumo/jzOzsB905R1271bPFCVlq/ztlp/&#10;bI25vVmen0BFWuLfMfzgCzoUwlT5mW1QgwF5JBpIN8kDKLF3O5nV70IXuf7PX3wD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KFS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5" behindDoc="0" locked="0" layoutInCell="1" allowOverlap="1" wp14:anchorId="40B11156" wp14:editId="0B488BDD">
                <wp:simplePos x="0" y="0"/>
                <wp:positionH relativeFrom="margin">
                  <wp:align>right</wp:align>
                </wp:positionH>
                <wp:positionV relativeFrom="paragraph">
                  <wp:posOffset>4975225</wp:posOffset>
                </wp:positionV>
                <wp:extent cx="631964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014AE" id="Straight Connector 402" o:spid="_x0000_s1026" style="position:absolute;z-index:251657275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91.75pt" to="48.3pt,3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MVU9f3ZAAAABwEAAA8AAABkcnMvZG93&#10;bnJldi54bWxMj81Ow0AMhO9IvMPKSNzoprRAGrKpEIgblzZwd7LOj8h6o+ymDW+PkZDgZI3Hmvmc&#10;7xc3qBNNofdsYL1KQBHX3vbcGngvX29SUCEiWxw8k4EvCrAvLi9yzKw/84FOx9gqCeGQoYEuxjHT&#10;OtQdOQwrPxKL1/jJYRQ5tdpOeJZwN+jbJLnXDnuWhg5Heu6o/jzOzsCmacq67d4sHqhKy5d5W60/&#10;tsZcXy1Pj6AiLfHvGH7wBR0KYar8zDaowYA8Eg08pJs7UGLvdjKr34Uucv2fv/gG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xVT1/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2" behindDoc="0" locked="0" layoutInCell="1" allowOverlap="1" wp14:anchorId="78FF79D1" wp14:editId="1B0C928E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31964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D5905" id="Straight Connector 400" o:spid="_x0000_s1026" style="position:absolute;z-index:251657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54.75pt" to="48.3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BqCRD7ZAAAABwEAAA8AAABkcnMvZG93&#10;bnJldi54bWxMj0FPwzAMhe9I+w+RkbixdGOwrWs6IRC3XbbC3W3cpqJxqibdyr8nkybByXp+1nuf&#10;s/1kO3GmwbeOFSzmCQjiyumWGwWfxcfjBoQPyBo7x6Tghzzs89ldhql2Fz7S+RQaEUPYp6jAhNCn&#10;UvrKkEU/dz1x9Go3WAxRDo3UA15iuO3kMklepMWWY4PBnt4MVd+n0Sp4quuiasxB45HKTfE+rsrF&#10;10qph/vpdQci0BT+juGKH9Ehj0ylG1l70SmIjwQF62T7DCLa2+ssbwuZZ/I/f/4L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GoJEPt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70" behindDoc="0" locked="0" layoutInCell="1" allowOverlap="1" wp14:anchorId="6EE9F546" wp14:editId="4538381C">
                <wp:simplePos x="0" y="0"/>
                <wp:positionH relativeFrom="column">
                  <wp:posOffset>8971156</wp:posOffset>
                </wp:positionH>
                <wp:positionV relativeFrom="paragraph">
                  <wp:posOffset>4270917</wp:posOffset>
                </wp:positionV>
                <wp:extent cx="631964" cy="0"/>
                <wp:effectExtent l="0" t="0" r="0" b="0"/>
                <wp:wrapNone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D18D4" id="Straight Connector 395" o:spid="_x0000_s1026" style="position:absolute;z-index:251657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4pt,336.3pt" to="756.1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3F3E2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69" behindDoc="0" locked="0" layoutInCell="1" allowOverlap="1" wp14:anchorId="051C54A9" wp14:editId="16408B99">
                <wp:simplePos x="0" y="0"/>
                <wp:positionH relativeFrom="column">
                  <wp:posOffset>3139068</wp:posOffset>
                </wp:positionH>
                <wp:positionV relativeFrom="paragraph">
                  <wp:posOffset>5675971</wp:posOffset>
                </wp:positionV>
                <wp:extent cx="6464052" cy="0"/>
                <wp:effectExtent l="0" t="0" r="0" b="0"/>
                <wp:wrapNone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0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C1683" id="Straight Connector 394" o:spid="_x0000_s1026" style="position:absolute;z-index:251657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446.95pt" to="756.15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67" behindDoc="0" locked="0" layoutInCell="1" allowOverlap="1" wp14:anchorId="368EB9E6" wp14:editId="02456807">
                <wp:simplePos x="0" y="0"/>
                <wp:positionH relativeFrom="column">
                  <wp:posOffset>8966696</wp:posOffset>
                </wp:positionH>
                <wp:positionV relativeFrom="paragraph">
                  <wp:posOffset>4025265</wp:posOffset>
                </wp:positionV>
                <wp:extent cx="0" cy="1645920"/>
                <wp:effectExtent l="0" t="0" r="38100" b="3048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BBCE8" id="Straight Connector 380" o:spid="_x0000_s1026" style="position:absolute;z-index:2516572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05pt,316.95pt" to="706.05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Vighg3QAAAA0BAAAPAAAAZHJzL2Rv&#10;d25yZXYueG1sTI/BTsMwDIbvSLxDZCRuLM1aTV1pOiEQNy5bxz1t3Kaicaom3crbk4kDHH/70+/P&#10;5WG1I7vg7AdHEsQmAYbUOj1QL+Fcvz/lwHxQpNXoCCV8o4dDdX9XqkK7Kx3xcgo9iyXkCyXBhDAV&#10;nPvWoFV+4yakuOvcbFWIce65ntU1ltuRb5Nkx60aKF4wasJXg+3XabES0q6r2958aHXEJq/flqwR&#10;n5mUjw/ryzOwgGv4g+GmH9Whik6NW0h7Nsacia2IrIRdmu6B3ZDfUSMh36cCeFXy/19UP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Vighg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7266" behindDoc="0" locked="0" layoutInCell="1" allowOverlap="1" wp14:anchorId="3D0AC175" wp14:editId="6AEF881B">
                <wp:simplePos x="0" y="0"/>
                <wp:positionH relativeFrom="column">
                  <wp:posOffset>7016889</wp:posOffset>
                </wp:positionH>
                <wp:positionV relativeFrom="paragraph">
                  <wp:posOffset>4029075</wp:posOffset>
                </wp:positionV>
                <wp:extent cx="0" cy="1645920"/>
                <wp:effectExtent l="0" t="0" r="38100" b="3048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A1A92" id="Straight Connector 378" o:spid="_x0000_s1026" style="position:absolute;z-index:251657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pt,317.25pt" to="552.5pt,4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CsOFJ23QAAAA0BAAAPAAAAZHJzL2Rv&#10;d25yZXYueG1sTI/NTsMwEITvSLyDtUjcqBOSlhDiVAjEjUsbuG/izY+I11HstOHtccUBjjM7mv2m&#10;2K9mFCea3WBZQbyJQBA3Vg/cKfio3u4yEM4jaxwtk4JvcrAvr68KzLU984FOR9+JUMIuRwW991Mu&#10;pWt6Mug2diIOt9bOBn2Qcyf1jOdQbkZ5H0U7aXDg8KHHiV56ar6Oi1GQtG3VdP27xgPVWfW6pHX8&#10;mSp1e7M+P4HwtPq/MFzwAzqUgam2C2snxqDjaBvGeAW7JN2CuER+rVpB9pg8gCwL+X9F+QM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CsOFJ2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1" behindDoc="0" locked="0" layoutInCell="1" allowOverlap="1" wp14:anchorId="28BAF906" wp14:editId="3FE36BB5">
                <wp:simplePos x="0" y="0"/>
                <wp:positionH relativeFrom="column">
                  <wp:posOffset>-5715</wp:posOffset>
                </wp:positionH>
                <wp:positionV relativeFrom="paragraph">
                  <wp:posOffset>4502785</wp:posOffset>
                </wp:positionV>
                <wp:extent cx="0" cy="0"/>
                <wp:effectExtent l="0" t="0" r="0" b="0"/>
                <wp:wrapNone/>
                <wp:docPr id="36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9312" id="Line 26" o:spid="_x0000_s1026" style="position:absolute;z-index:251657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45pt,354.55pt" to="-.45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2" behindDoc="0" locked="0" layoutInCell="1" allowOverlap="1" wp14:anchorId="4517D386" wp14:editId="12A7DF90">
                <wp:simplePos x="0" y="0"/>
                <wp:positionH relativeFrom="column">
                  <wp:posOffset>-6350</wp:posOffset>
                </wp:positionH>
                <wp:positionV relativeFrom="paragraph">
                  <wp:posOffset>4736465</wp:posOffset>
                </wp:positionV>
                <wp:extent cx="0" cy="0"/>
                <wp:effectExtent l="0" t="0" r="0" b="0"/>
                <wp:wrapNone/>
                <wp:docPr id="37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FA2C" id="Line 27" o:spid="_x0000_s1026" style="position:absolute;z-index:251657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372.95pt" to="-.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3" behindDoc="0" locked="0" layoutInCell="1" allowOverlap="1" wp14:anchorId="48E09F62" wp14:editId="4D3864DD">
                <wp:simplePos x="0" y="0"/>
                <wp:positionH relativeFrom="column">
                  <wp:posOffset>-6350</wp:posOffset>
                </wp:positionH>
                <wp:positionV relativeFrom="paragraph">
                  <wp:posOffset>5204460</wp:posOffset>
                </wp:positionV>
                <wp:extent cx="0" cy="0"/>
                <wp:effectExtent l="0" t="0" r="0" b="0"/>
                <wp:wrapNone/>
                <wp:docPr id="3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3792" id="Line 29" o:spid="_x0000_s1026" style="position:absolute;z-index:25165726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09.8pt" to="-.5pt,4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4" behindDoc="0" locked="0" layoutInCell="1" allowOverlap="1" wp14:anchorId="3803AA6F" wp14:editId="07824C0E">
                <wp:simplePos x="0" y="0"/>
                <wp:positionH relativeFrom="column">
                  <wp:posOffset>-6350</wp:posOffset>
                </wp:positionH>
                <wp:positionV relativeFrom="paragraph">
                  <wp:posOffset>5438140</wp:posOffset>
                </wp:positionV>
                <wp:extent cx="3143250" cy="0"/>
                <wp:effectExtent l="0" t="0" r="0" b="0"/>
                <wp:wrapNone/>
                <wp:docPr id="3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02E2" id="Line 30" o:spid="_x0000_s1026" style="position:absolute;z-index:25165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28.2pt" to="247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6Wji7gAAAACgEAAA8AAABkcnMvZG93bnJldi54&#10;bWxMj0tPwzAQhO9I/Adrkbi1TqtQ2hCnojxELxxoKyFuTuzGEfE6sp0H/55FQoLjzo5mvsm3k23Z&#10;oH1oHApYzBNgGiunGqwFnI7PszWwECUq2TrUAr50gG1xeZHLTLkR3/RwiDWjEAyZFGBi7DLOQ2W0&#10;lWHuOo30OztvZaTT11x5OVK4bfkySVbcygapwchOPxhdfR56K8CPj26/Ow+75Yfxx6fy9qXvXt+F&#10;uL6a7u+ART3FPzP84BM6FMRUuh5VYK2A2YKmRAHrm1UKjAzpJiWl/FV4kfP/E4pv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I6Wji7gAAAACg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5" behindDoc="0" locked="0" layoutInCell="1" allowOverlap="1" wp14:anchorId="56FBCC50" wp14:editId="2CAC596D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0" cy="0"/>
                <wp:effectExtent l="0" t="0" r="0" b="0"/>
                <wp:wrapNone/>
                <wp:docPr id="3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36F56" id="Line 32" o:spid="_x0000_s1026" style="position:absolute;z-index:251657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57.6pt" to="0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4" behindDoc="0" locked="0" layoutInCell="1" allowOverlap="1" wp14:anchorId="0A64C148" wp14:editId="38F29E2B">
                <wp:simplePos x="0" y="0"/>
                <wp:positionH relativeFrom="column">
                  <wp:posOffset>228600</wp:posOffset>
                </wp:positionH>
                <wp:positionV relativeFrom="paragraph">
                  <wp:posOffset>8774476</wp:posOffset>
                </wp:positionV>
                <wp:extent cx="3143250" cy="0"/>
                <wp:effectExtent l="9525" t="13335" r="9525" b="15240"/>
                <wp:wrapNone/>
                <wp:docPr id="3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42699" id="Line 26" o:spid="_x0000_s1026" style="position:absolute;z-index:25165725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90.9pt" to="265.5pt,6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rZrCnfAAAADAEAAA8AAABkcnMvZG93bnJldi54&#10;bWxMj0tPwzAQhO9I/AdrkbhRJ40oVYhTUR6CSw+0SFVvTuzGEfE6sp0H/57lgOC4s6OZb4rNbDs2&#10;ah9ahwLSRQJMY+1Ui42Aj8PLzRpYiBKV7BxqAV86wKa8vChkrtyE73rcx4ZRCIZcCjAx9jnnoTba&#10;yrBwvUb6nZ23MtLpG668nCjcdnyZJCtuZYvUYGSvH42uP/eDFeCnJ/e2PY/b5cn4w3N19zr0u6MQ&#10;11fzwz2wqOf4Z4YffEKHkpgqN6AKrBOQrWhKJD1bp7SBHLdZSlL1K/Gy4P9HlN8A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KtmsK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5" behindDoc="0" locked="0" layoutInCell="1" allowOverlap="1" wp14:anchorId="78A3583B" wp14:editId="4EAAAACB">
                <wp:simplePos x="0" y="0"/>
                <wp:positionH relativeFrom="column">
                  <wp:posOffset>228600</wp:posOffset>
                </wp:positionH>
                <wp:positionV relativeFrom="paragraph">
                  <wp:posOffset>9008156</wp:posOffset>
                </wp:positionV>
                <wp:extent cx="3143250" cy="0"/>
                <wp:effectExtent l="9525" t="8890" r="9525" b="10160"/>
                <wp:wrapNone/>
                <wp:docPr id="3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FED0E" id="Line 27" o:spid="_x0000_s1026" style="position:absolute;z-index:25165725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09.3pt" to="265.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bavcHfAAAADAEAAA8AAABkcnMvZG93bnJldi54&#10;bWxMj0tPwzAQhO9I/AdrkbhRJy2EKsSpKA/BhQNtpYqbE2/jiNiObOfBv2c5IDju7Gjmm2Izm46N&#10;6EPrrIB0kQBDWzvV2kbAYf98tQYWorRKds6igC8MsCnPzwqZKzfZdxx3sWEUYkMuBegY+5zzUGs0&#10;Mixcj5Z+J+eNjHT6hisvJwo3HV8mScaNbC01aNnjg8b6czcYAX56dK/b07hdfmi/f6puX4b+7SjE&#10;5cV8fwcs4hz/zPCDT+hQElPlBqsC6wSsMpoSSb9O1xkwctysUp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htq9w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6" behindDoc="0" locked="0" layoutInCell="1" allowOverlap="1" wp14:anchorId="249E9B59" wp14:editId="04670484">
                <wp:simplePos x="0" y="0"/>
                <wp:positionH relativeFrom="column">
                  <wp:posOffset>228600</wp:posOffset>
                </wp:positionH>
                <wp:positionV relativeFrom="paragraph">
                  <wp:posOffset>9241836</wp:posOffset>
                </wp:positionV>
                <wp:extent cx="3143250" cy="0"/>
                <wp:effectExtent l="9525" t="13970" r="9525" b="14605"/>
                <wp:wrapNone/>
                <wp:docPr id="3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D03B" id="Line 28" o:spid="_x0000_s1026" style="position:absolute;z-index:251657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27.7pt" to="265.5pt,7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wUR7ffAAAADAEAAA8AAABkcnMvZG93bnJldi54&#10;bWxMj0tPwzAQhO9I/AdrkbhRp4+0KMSpKA/RCwfaSoibE2/jiNiObOfBv2c5IDju7Gjmm3w7mZYN&#10;6EPjrID5LAGGtnKqsbWA0/H55hZYiNIq2TqLAr4wwLa4vMhlptxo33A4xJpRiA2ZFKBj7DLOQ6XR&#10;yDBzHVr6nZ03MtLpa668HCnctHyRJGtuZGOpQcsOHzRWn4feCPDjo9vvzsNu8aH98ancvPTd67sQ&#10;11fT/R2wiFP8M8MPPqFDQUyl660KrBWwXNOUSPoqTVfAyJEu5ySVvxIvcv5/RPEN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/BRHt9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8" behindDoc="0" locked="0" layoutInCell="1" allowOverlap="1" wp14:anchorId="520FCACA" wp14:editId="48F64A21">
                <wp:simplePos x="0" y="0"/>
                <wp:positionH relativeFrom="column">
                  <wp:posOffset>228600</wp:posOffset>
                </wp:positionH>
                <wp:positionV relativeFrom="paragraph">
                  <wp:posOffset>9476151</wp:posOffset>
                </wp:positionV>
                <wp:extent cx="3143250" cy="0"/>
                <wp:effectExtent l="9525" t="10160" r="9525" b="8890"/>
                <wp:wrapNone/>
                <wp:docPr id="35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A195A" id="Line 29" o:spid="_x0000_s1026" style="position:absolute;z-index:25165725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46.15pt" to="265.5pt,7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s/UqXfAAAADAEAAA8AAABkcnMvZG93bnJldi54&#10;bWxMj0tPwzAQhO9I/AdrkbhRpwmUEuJUlIfgwoG2EuLmxG4cEa8j23nw71kOCI47O5r5ptjMtmOj&#10;9qF1KGC5SIBprJ1qsRFw2D9drIGFKFHJzqEW8KUDbMrTk0Lmyk34psddbBiFYMilABNjn3MeaqOt&#10;DAvXa6Tf0XkrI52+4crLicJtx9MkWXErW6QGI3t9b3T9uRusAD89uJftcdymH8bvH6vr56F/fRfi&#10;/Gy+uwUW9Rz/zPCDT+hQElPlBlSBdQKyFU2JpF/epBkwclxlS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+z9Sp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59" behindDoc="0" locked="0" layoutInCell="1" allowOverlap="1" wp14:anchorId="2CFDF816" wp14:editId="2B86B938">
                <wp:simplePos x="0" y="0"/>
                <wp:positionH relativeFrom="column">
                  <wp:posOffset>228600</wp:posOffset>
                </wp:positionH>
                <wp:positionV relativeFrom="paragraph">
                  <wp:posOffset>9709831</wp:posOffset>
                </wp:positionV>
                <wp:extent cx="3143250" cy="0"/>
                <wp:effectExtent l="9525" t="15240" r="9525" b="13335"/>
                <wp:wrapNone/>
                <wp:docPr id="3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48A27" id="Line 30" o:spid="_x0000_s1026" style="position:absolute;z-index:251657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64.55pt" to="265.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ARaqBjfAAAADAEAAA8AAABkcnMvZG93bnJldi54&#10;bWxMj0tPwzAQhO9I/AdrkbhRJ6laaIhTUR6CCwfaSoibE2/jiNiObOfBv2c5IDju7Gjmm2I7m46N&#10;6EPrrIB0kQBDWzvV2kbA8fB0dQMsRGmV7JxFAV8YYFuenxUyV26ybzjuY8MoxIZcCtAx9jnnodZo&#10;ZFi4Hi39Ts4bGen0DVdeThRuOp4lyZob2Vpq0LLHe431534wAvz04F52p3GXfWh/eKyun4f+9V2I&#10;y4v57hZYxDn+meEHn9ChJKbKDVYF1glYrmlKJH2VbVJg5FgtU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BFqoGN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7260" behindDoc="0" locked="0" layoutInCell="1" allowOverlap="1" wp14:anchorId="30896BBE" wp14:editId="6A7C5C07">
                <wp:simplePos x="0" y="0"/>
                <wp:positionH relativeFrom="column">
                  <wp:posOffset>228600</wp:posOffset>
                </wp:positionH>
                <wp:positionV relativeFrom="paragraph">
                  <wp:posOffset>8540161</wp:posOffset>
                </wp:positionV>
                <wp:extent cx="3143250" cy="0"/>
                <wp:effectExtent l="9525" t="7620" r="9525" b="11430"/>
                <wp:wrapNone/>
                <wp:docPr id="3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FA0CD" id="Line 32" o:spid="_x0000_s1026" style="position:absolute;z-index:251657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72.45pt" to="265.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6YaWrgAAAADAEAAA8AAABkcnMvZG93bnJldi54&#10;bWxMj0tPwzAQhO9I/AdrkbhRp01pS4hTUR4qFw60SIibE7txRLyObOfBv2c5IDju7Gjmm3w72ZYN&#10;2ofGoYD5LAGmsXKqwVrA2/HpagMsRIlKtg61gC8dYFucn+UyU27EVz0cYs0oBEMmBZgYu4zzUBlt&#10;ZZi5TiP9Ts5bGen0NVdejhRuW75IkhW3skFqMLLT90ZXn4feCvDjg3venYbd4sP442O53vfdy7sQ&#10;lxfT3S2wqKf4Z4YffEKHgphK16MKrBWQrmhKJD1dLm+AkeM6nZNU/kq8yPn/EcU3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C6YaWrgAAAADA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154AAF">
        <w:t xml:space="preserve"> </w:t>
      </w:r>
    </w:p>
    <w:sectPr w:rsidR="004E644B" w:rsidSect="00D75908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25E5" w14:textId="77777777" w:rsidR="00473A42" w:rsidRDefault="00473A42" w:rsidP="00101AC6">
      <w:r>
        <w:separator/>
      </w:r>
    </w:p>
  </w:endnote>
  <w:endnote w:type="continuationSeparator" w:id="0">
    <w:p w14:paraId="6FC9374D" w14:textId="77777777" w:rsidR="00473A42" w:rsidRDefault="00473A42" w:rsidP="00101AC6">
      <w:r>
        <w:continuationSeparator/>
      </w:r>
    </w:p>
  </w:endnote>
  <w:endnote w:type="continuationNotice" w:id="1">
    <w:p w14:paraId="70A3FD07" w14:textId="77777777" w:rsidR="00473A42" w:rsidRDefault="00473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5E3D" w14:textId="77777777" w:rsidR="00473A42" w:rsidRDefault="00473A42" w:rsidP="00101AC6">
      <w:r>
        <w:separator/>
      </w:r>
    </w:p>
  </w:footnote>
  <w:footnote w:type="continuationSeparator" w:id="0">
    <w:p w14:paraId="51615BD8" w14:textId="77777777" w:rsidR="00473A42" w:rsidRDefault="00473A42" w:rsidP="00101AC6">
      <w:r>
        <w:continuationSeparator/>
      </w:r>
    </w:p>
  </w:footnote>
  <w:footnote w:type="continuationNotice" w:id="1">
    <w:p w14:paraId="5A72BF02" w14:textId="77777777" w:rsidR="00473A42" w:rsidRDefault="00473A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6521"/>
    <w:multiLevelType w:val="hybridMultilevel"/>
    <w:tmpl w:val="D1D4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6D5"/>
    <w:multiLevelType w:val="hybridMultilevel"/>
    <w:tmpl w:val="95F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A13"/>
    <w:multiLevelType w:val="hybridMultilevel"/>
    <w:tmpl w:val="D986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50BB1"/>
    <w:multiLevelType w:val="hybridMultilevel"/>
    <w:tmpl w:val="1A0A6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A06D31"/>
    <w:multiLevelType w:val="hybridMultilevel"/>
    <w:tmpl w:val="9FFAB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3F33D6"/>
    <w:multiLevelType w:val="hybridMultilevel"/>
    <w:tmpl w:val="AB0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219F5"/>
    <w:multiLevelType w:val="multilevel"/>
    <w:tmpl w:val="ED30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B7BA5"/>
    <w:multiLevelType w:val="hybridMultilevel"/>
    <w:tmpl w:val="67465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103883"/>
    <w:multiLevelType w:val="hybridMultilevel"/>
    <w:tmpl w:val="96A0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6861"/>
    <w:multiLevelType w:val="hybridMultilevel"/>
    <w:tmpl w:val="5DB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E6760"/>
    <w:multiLevelType w:val="hybridMultilevel"/>
    <w:tmpl w:val="497C9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848CB"/>
    <w:multiLevelType w:val="hybridMultilevel"/>
    <w:tmpl w:val="BC8E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6E484F"/>
    <w:multiLevelType w:val="hybridMultilevel"/>
    <w:tmpl w:val="6DEEA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93C0E"/>
    <w:multiLevelType w:val="hybridMultilevel"/>
    <w:tmpl w:val="2990C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24BE1"/>
    <w:multiLevelType w:val="hybridMultilevel"/>
    <w:tmpl w:val="874E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400C3"/>
    <w:multiLevelType w:val="hybridMultilevel"/>
    <w:tmpl w:val="6E78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65A60"/>
    <w:multiLevelType w:val="hybridMultilevel"/>
    <w:tmpl w:val="B3F6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72FE5"/>
    <w:multiLevelType w:val="hybridMultilevel"/>
    <w:tmpl w:val="4ED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62A13"/>
    <w:multiLevelType w:val="multilevel"/>
    <w:tmpl w:val="8A708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B2F2BDB"/>
    <w:multiLevelType w:val="hybridMultilevel"/>
    <w:tmpl w:val="723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45520"/>
    <w:multiLevelType w:val="hybridMultilevel"/>
    <w:tmpl w:val="F36A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9644E"/>
    <w:multiLevelType w:val="hybridMultilevel"/>
    <w:tmpl w:val="9DDC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851">
    <w:abstractNumId w:val="8"/>
  </w:num>
  <w:num w:numId="2" w16cid:durableId="1448112896">
    <w:abstractNumId w:val="5"/>
  </w:num>
  <w:num w:numId="3" w16cid:durableId="167251270">
    <w:abstractNumId w:val="16"/>
  </w:num>
  <w:num w:numId="4" w16cid:durableId="1464500202">
    <w:abstractNumId w:val="21"/>
  </w:num>
  <w:num w:numId="5" w16cid:durableId="394624213">
    <w:abstractNumId w:val="9"/>
  </w:num>
  <w:num w:numId="6" w16cid:durableId="1064716014">
    <w:abstractNumId w:val="20"/>
  </w:num>
  <w:num w:numId="7" w16cid:durableId="1375233416">
    <w:abstractNumId w:val="15"/>
  </w:num>
  <w:num w:numId="8" w16cid:durableId="1303461521">
    <w:abstractNumId w:val="2"/>
  </w:num>
  <w:num w:numId="9" w16cid:durableId="2147116528">
    <w:abstractNumId w:val="17"/>
  </w:num>
  <w:num w:numId="10" w16cid:durableId="134883992">
    <w:abstractNumId w:val="19"/>
  </w:num>
  <w:num w:numId="11" w16cid:durableId="1323894000">
    <w:abstractNumId w:val="1"/>
  </w:num>
  <w:num w:numId="12" w16cid:durableId="614601994">
    <w:abstractNumId w:val="18"/>
  </w:num>
  <w:num w:numId="13" w16cid:durableId="1639918556">
    <w:abstractNumId w:val="6"/>
  </w:num>
  <w:num w:numId="14" w16cid:durableId="1260523295">
    <w:abstractNumId w:val="7"/>
  </w:num>
  <w:num w:numId="15" w16cid:durableId="1140732189">
    <w:abstractNumId w:val="4"/>
  </w:num>
  <w:num w:numId="16" w16cid:durableId="1410274255">
    <w:abstractNumId w:val="10"/>
  </w:num>
  <w:num w:numId="17" w16cid:durableId="686520750">
    <w:abstractNumId w:val="3"/>
  </w:num>
  <w:num w:numId="18" w16cid:durableId="1462187044">
    <w:abstractNumId w:val="11"/>
  </w:num>
  <w:num w:numId="19" w16cid:durableId="198591318">
    <w:abstractNumId w:val="12"/>
  </w:num>
  <w:num w:numId="20" w16cid:durableId="1317538499">
    <w:abstractNumId w:val="0"/>
  </w:num>
  <w:num w:numId="21" w16cid:durableId="724838027">
    <w:abstractNumId w:val="14"/>
  </w:num>
  <w:num w:numId="22" w16cid:durableId="16687525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98"/>
    <w:rsid w:val="00007FCD"/>
    <w:rsid w:val="00012E47"/>
    <w:rsid w:val="0002177C"/>
    <w:rsid w:val="0002286D"/>
    <w:rsid w:val="0003329B"/>
    <w:rsid w:val="00033B8E"/>
    <w:rsid w:val="00034552"/>
    <w:rsid w:val="00035DEC"/>
    <w:rsid w:val="00035EF6"/>
    <w:rsid w:val="000458C2"/>
    <w:rsid w:val="00055D85"/>
    <w:rsid w:val="0007229E"/>
    <w:rsid w:val="00074661"/>
    <w:rsid w:val="00075953"/>
    <w:rsid w:val="000762F1"/>
    <w:rsid w:val="000809F2"/>
    <w:rsid w:val="00093902"/>
    <w:rsid w:val="0009442F"/>
    <w:rsid w:val="000A3285"/>
    <w:rsid w:val="000A4853"/>
    <w:rsid w:val="000C42CB"/>
    <w:rsid w:val="000C59FC"/>
    <w:rsid w:val="000C6372"/>
    <w:rsid w:val="000C7A4D"/>
    <w:rsid w:val="000D1BBC"/>
    <w:rsid w:val="000E3316"/>
    <w:rsid w:val="000E3DE0"/>
    <w:rsid w:val="000F4A8B"/>
    <w:rsid w:val="000F518F"/>
    <w:rsid w:val="000F6118"/>
    <w:rsid w:val="000F63AC"/>
    <w:rsid w:val="000F75AC"/>
    <w:rsid w:val="0010017A"/>
    <w:rsid w:val="00101AC6"/>
    <w:rsid w:val="00111A41"/>
    <w:rsid w:val="00112317"/>
    <w:rsid w:val="00115D29"/>
    <w:rsid w:val="00123DAA"/>
    <w:rsid w:val="00141ECD"/>
    <w:rsid w:val="00150DA4"/>
    <w:rsid w:val="00153947"/>
    <w:rsid w:val="00154AAF"/>
    <w:rsid w:val="00154C76"/>
    <w:rsid w:val="00155523"/>
    <w:rsid w:val="0015661C"/>
    <w:rsid w:val="00156F50"/>
    <w:rsid w:val="001672ED"/>
    <w:rsid w:val="00171F5B"/>
    <w:rsid w:val="00172BBD"/>
    <w:rsid w:val="00180563"/>
    <w:rsid w:val="001854C8"/>
    <w:rsid w:val="00195B56"/>
    <w:rsid w:val="001961EA"/>
    <w:rsid w:val="001A4C8E"/>
    <w:rsid w:val="001A4DAC"/>
    <w:rsid w:val="001B33E6"/>
    <w:rsid w:val="001C590A"/>
    <w:rsid w:val="001D07C9"/>
    <w:rsid w:val="001D4268"/>
    <w:rsid w:val="001D42D6"/>
    <w:rsid w:val="001D49B3"/>
    <w:rsid w:val="001D66A6"/>
    <w:rsid w:val="001E5A1E"/>
    <w:rsid w:val="001F3CF2"/>
    <w:rsid w:val="00201FB0"/>
    <w:rsid w:val="0021162B"/>
    <w:rsid w:val="00214778"/>
    <w:rsid w:val="002147DF"/>
    <w:rsid w:val="00220C79"/>
    <w:rsid w:val="00223FDA"/>
    <w:rsid w:val="00227910"/>
    <w:rsid w:val="00232B86"/>
    <w:rsid w:val="00234503"/>
    <w:rsid w:val="00236224"/>
    <w:rsid w:val="00236292"/>
    <w:rsid w:val="00244105"/>
    <w:rsid w:val="0024451C"/>
    <w:rsid w:val="002518BB"/>
    <w:rsid w:val="00251AFF"/>
    <w:rsid w:val="00255CD1"/>
    <w:rsid w:val="00262174"/>
    <w:rsid w:val="002626CF"/>
    <w:rsid w:val="00272F66"/>
    <w:rsid w:val="002736B8"/>
    <w:rsid w:val="00282943"/>
    <w:rsid w:val="00290A24"/>
    <w:rsid w:val="00291C14"/>
    <w:rsid w:val="002A1DEE"/>
    <w:rsid w:val="002A7992"/>
    <w:rsid w:val="002B5B74"/>
    <w:rsid w:val="002B5DFE"/>
    <w:rsid w:val="002B6863"/>
    <w:rsid w:val="002B73A1"/>
    <w:rsid w:val="002C46E4"/>
    <w:rsid w:val="002E653A"/>
    <w:rsid w:val="002E681E"/>
    <w:rsid w:val="002F7F19"/>
    <w:rsid w:val="00300857"/>
    <w:rsid w:val="00301D77"/>
    <w:rsid w:val="00305B77"/>
    <w:rsid w:val="00332FAD"/>
    <w:rsid w:val="0033300D"/>
    <w:rsid w:val="00335E93"/>
    <w:rsid w:val="00341AC4"/>
    <w:rsid w:val="00347058"/>
    <w:rsid w:val="00350093"/>
    <w:rsid w:val="003747C5"/>
    <w:rsid w:val="003807F9"/>
    <w:rsid w:val="00383F0A"/>
    <w:rsid w:val="00385A88"/>
    <w:rsid w:val="0039783F"/>
    <w:rsid w:val="003A134F"/>
    <w:rsid w:val="003A71FA"/>
    <w:rsid w:val="003B5257"/>
    <w:rsid w:val="003B634E"/>
    <w:rsid w:val="003C6AC4"/>
    <w:rsid w:val="003D651E"/>
    <w:rsid w:val="003E2349"/>
    <w:rsid w:val="003E23A0"/>
    <w:rsid w:val="003E685E"/>
    <w:rsid w:val="003F394A"/>
    <w:rsid w:val="003F3E21"/>
    <w:rsid w:val="003F68CC"/>
    <w:rsid w:val="00402C80"/>
    <w:rsid w:val="00432F98"/>
    <w:rsid w:val="004355FD"/>
    <w:rsid w:val="00437EFA"/>
    <w:rsid w:val="00444FF2"/>
    <w:rsid w:val="00455D7C"/>
    <w:rsid w:val="004616E0"/>
    <w:rsid w:val="00473A42"/>
    <w:rsid w:val="00483824"/>
    <w:rsid w:val="0048382B"/>
    <w:rsid w:val="0048639B"/>
    <w:rsid w:val="00494543"/>
    <w:rsid w:val="00494EDE"/>
    <w:rsid w:val="004964D2"/>
    <w:rsid w:val="004A43F5"/>
    <w:rsid w:val="004B22EC"/>
    <w:rsid w:val="004D5A4D"/>
    <w:rsid w:val="004D7973"/>
    <w:rsid w:val="004E023A"/>
    <w:rsid w:val="004E227C"/>
    <w:rsid w:val="004E3E5B"/>
    <w:rsid w:val="004E644B"/>
    <w:rsid w:val="004F44A3"/>
    <w:rsid w:val="004F4F79"/>
    <w:rsid w:val="004F5037"/>
    <w:rsid w:val="004F58EC"/>
    <w:rsid w:val="0050260C"/>
    <w:rsid w:val="00506891"/>
    <w:rsid w:val="00506AEC"/>
    <w:rsid w:val="00507044"/>
    <w:rsid w:val="00516051"/>
    <w:rsid w:val="00520CAC"/>
    <w:rsid w:val="00521EFD"/>
    <w:rsid w:val="00534E32"/>
    <w:rsid w:val="005358FF"/>
    <w:rsid w:val="005376BA"/>
    <w:rsid w:val="005427F6"/>
    <w:rsid w:val="00564ABB"/>
    <w:rsid w:val="0056500A"/>
    <w:rsid w:val="0057365A"/>
    <w:rsid w:val="00575F02"/>
    <w:rsid w:val="00575F48"/>
    <w:rsid w:val="00575F56"/>
    <w:rsid w:val="00580DE7"/>
    <w:rsid w:val="00586804"/>
    <w:rsid w:val="0058786F"/>
    <w:rsid w:val="0059001D"/>
    <w:rsid w:val="0059152C"/>
    <w:rsid w:val="005B3D99"/>
    <w:rsid w:val="005C1108"/>
    <w:rsid w:val="005C349E"/>
    <w:rsid w:val="005D3BA7"/>
    <w:rsid w:val="005E34A0"/>
    <w:rsid w:val="005F4F77"/>
    <w:rsid w:val="00602B02"/>
    <w:rsid w:val="0061041E"/>
    <w:rsid w:val="006149CD"/>
    <w:rsid w:val="00632EC9"/>
    <w:rsid w:val="006338E1"/>
    <w:rsid w:val="0063661F"/>
    <w:rsid w:val="00641FD5"/>
    <w:rsid w:val="00660AF7"/>
    <w:rsid w:val="006675FA"/>
    <w:rsid w:val="00671864"/>
    <w:rsid w:val="0067345B"/>
    <w:rsid w:val="00673E3D"/>
    <w:rsid w:val="00675CC7"/>
    <w:rsid w:val="00690FCF"/>
    <w:rsid w:val="00691169"/>
    <w:rsid w:val="006A4542"/>
    <w:rsid w:val="006B1868"/>
    <w:rsid w:val="006B442A"/>
    <w:rsid w:val="006D7FE4"/>
    <w:rsid w:val="007051F2"/>
    <w:rsid w:val="007059B9"/>
    <w:rsid w:val="00716016"/>
    <w:rsid w:val="007201D7"/>
    <w:rsid w:val="00731E2D"/>
    <w:rsid w:val="00734486"/>
    <w:rsid w:val="00734C2A"/>
    <w:rsid w:val="007434E2"/>
    <w:rsid w:val="0074626B"/>
    <w:rsid w:val="007640BC"/>
    <w:rsid w:val="00765488"/>
    <w:rsid w:val="00785298"/>
    <w:rsid w:val="00790248"/>
    <w:rsid w:val="0079336A"/>
    <w:rsid w:val="0079585F"/>
    <w:rsid w:val="007968D2"/>
    <w:rsid w:val="00797D66"/>
    <w:rsid w:val="007A5312"/>
    <w:rsid w:val="007A5E54"/>
    <w:rsid w:val="007B46E6"/>
    <w:rsid w:val="007B7815"/>
    <w:rsid w:val="007C0341"/>
    <w:rsid w:val="007E07AC"/>
    <w:rsid w:val="0082291C"/>
    <w:rsid w:val="00830A22"/>
    <w:rsid w:val="00843794"/>
    <w:rsid w:val="00850491"/>
    <w:rsid w:val="00851655"/>
    <w:rsid w:val="0085169B"/>
    <w:rsid w:val="00854281"/>
    <w:rsid w:val="00870DE6"/>
    <w:rsid w:val="00876BCF"/>
    <w:rsid w:val="00882C52"/>
    <w:rsid w:val="0089137F"/>
    <w:rsid w:val="00892693"/>
    <w:rsid w:val="0089745C"/>
    <w:rsid w:val="008B41B0"/>
    <w:rsid w:val="008B4D6D"/>
    <w:rsid w:val="008B74BA"/>
    <w:rsid w:val="008C3036"/>
    <w:rsid w:val="008F4D6E"/>
    <w:rsid w:val="008F7367"/>
    <w:rsid w:val="0090320B"/>
    <w:rsid w:val="00910654"/>
    <w:rsid w:val="0091218D"/>
    <w:rsid w:val="00932674"/>
    <w:rsid w:val="00941AB3"/>
    <w:rsid w:val="00942BDD"/>
    <w:rsid w:val="00944E2D"/>
    <w:rsid w:val="009471A9"/>
    <w:rsid w:val="00947559"/>
    <w:rsid w:val="00974B7D"/>
    <w:rsid w:val="00980FC0"/>
    <w:rsid w:val="009A0E2A"/>
    <w:rsid w:val="009A174A"/>
    <w:rsid w:val="009A41D4"/>
    <w:rsid w:val="009A4D3C"/>
    <w:rsid w:val="009A7B1E"/>
    <w:rsid w:val="009B5A33"/>
    <w:rsid w:val="009D1933"/>
    <w:rsid w:val="009D52D9"/>
    <w:rsid w:val="009E0575"/>
    <w:rsid w:val="009F241E"/>
    <w:rsid w:val="009F366B"/>
    <w:rsid w:val="009F4ADE"/>
    <w:rsid w:val="00A13819"/>
    <w:rsid w:val="00A26C0E"/>
    <w:rsid w:val="00A32F9F"/>
    <w:rsid w:val="00A55B69"/>
    <w:rsid w:val="00A6019D"/>
    <w:rsid w:val="00A61307"/>
    <w:rsid w:val="00A701CA"/>
    <w:rsid w:val="00A748C1"/>
    <w:rsid w:val="00A83BE6"/>
    <w:rsid w:val="00A908BF"/>
    <w:rsid w:val="00A909B1"/>
    <w:rsid w:val="00A91EE6"/>
    <w:rsid w:val="00A94EFF"/>
    <w:rsid w:val="00AA0269"/>
    <w:rsid w:val="00AA3F14"/>
    <w:rsid w:val="00AA53C3"/>
    <w:rsid w:val="00AA7332"/>
    <w:rsid w:val="00AA77DD"/>
    <w:rsid w:val="00AB5EC8"/>
    <w:rsid w:val="00AB7E52"/>
    <w:rsid w:val="00AD0B1B"/>
    <w:rsid w:val="00AD4F8F"/>
    <w:rsid w:val="00AE54FB"/>
    <w:rsid w:val="00AF6B98"/>
    <w:rsid w:val="00AF7617"/>
    <w:rsid w:val="00B25D02"/>
    <w:rsid w:val="00B30159"/>
    <w:rsid w:val="00B32837"/>
    <w:rsid w:val="00B33E34"/>
    <w:rsid w:val="00B33F91"/>
    <w:rsid w:val="00B3675A"/>
    <w:rsid w:val="00B42DA5"/>
    <w:rsid w:val="00B66969"/>
    <w:rsid w:val="00B7538F"/>
    <w:rsid w:val="00B75CC0"/>
    <w:rsid w:val="00B82E75"/>
    <w:rsid w:val="00B863BC"/>
    <w:rsid w:val="00B87581"/>
    <w:rsid w:val="00B9762F"/>
    <w:rsid w:val="00BA2918"/>
    <w:rsid w:val="00BB2CB8"/>
    <w:rsid w:val="00BB3094"/>
    <w:rsid w:val="00BC0FCA"/>
    <w:rsid w:val="00BC16DA"/>
    <w:rsid w:val="00BC35CF"/>
    <w:rsid w:val="00BC5869"/>
    <w:rsid w:val="00BD6793"/>
    <w:rsid w:val="00BD7EFF"/>
    <w:rsid w:val="00BE0B4B"/>
    <w:rsid w:val="00BF2F76"/>
    <w:rsid w:val="00C01909"/>
    <w:rsid w:val="00C01E24"/>
    <w:rsid w:val="00C05A4C"/>
    <w:rsid w:val="00C079FD"/>
    <w:rsid w:val="00C14FE7"/>
    <w:rsid w:val="00C16404"/>
    <w:rsid w:val="00C20FF9"/>
    <w:rsid w:val="00C21984"/>
    <w:rsid w:val="00C23AE6"/>
    <w:rsid w:val="00C30034"/>
    <w:rsid w:val="00C35765"/>
    <w:rsid w:val="00C45DF1"/>
    <w:rsid w:val="00C54FD8"/>
    <w:rsid w:val="00C57195"/>
    <w:rsid w:val="00C64EEA"/>
    <w:rsid w:val="00C67E95"/>
    <w:rsid w:val="00C7480A"/>
    <w:rsid w:val="00C86282"/>
    <w:rsid w:val="00C97CE3"/>
    <w:rsid w:val="00CA4270"/>
    <w:rsid w:val="00CA534B"/>
    <w:rsid w:val="00CB206F"/>
    <w:rsid w:val="00CC6A8F"/>
    <w:rsid w:val="00CD00AA"/>
    <w:rsid w:val="00CD5B36"/>
    <w:rsid w:val="00CD702A"/>
    <w:rsid w:val="00CF3584"/>
    <w:rsid w:val="00CF79AC"/>
    <w:rsid w:val="00D1424D"/>
    <w:rsid w:val="00D2200E"/>
    <w:rsid w:val="00D23C8F"/>
    <w:rsid w:val="00D24515"/>
    <w:rsid w:val="00D278CE"/>
    <w:rsid w:val="00D308A9"/>
    <w:rsid w:val="00D40429"/>
    <w:rsid w:val="00D565D8"/>
    <w:rsid w:val="00D64743"/>
    <w:rsid w:val="00D67448"/>
    <w:rsid w:val="00D75908"/>
    <w:rsid w:val="00D8526E"/>
    <w:rsid w:val="00D8693B"/>
    <w:rsid w:val="00D932D0"/>
    <w:rsid w:val="00DB2890"/>
    <w:rsid w:val="00DC0689"/>
    <w:rsid w:val="00DC505F"/>
    <w:rsid w:val="00DD3EBC"/>
    <w:rsid w:val="00DD775B"/>
    <w:rsid w:val="00E00CF1"/>
    <w:rsid w:val="00E03CE8"/>
    <w:rsid w:val="00E051BE"/>
    <w:rsid w:val="00E11358"/>
    <w:rsid w:val="00E12834"/>
    <w:rsid w:val="00E209EA"/>
    <w:rsid w:val="00E318B4"/>
    <w:rsid w:val="00E36F8B"/>
    <w:rsid w:val="00E41727"/>
    <w:rsid w:val="00E4233A"/>
    <w:rsid w:val="00E50666"/>
    <w:rsid w:val="00E576F6"/>
    <w:rsid w:val="00E72D8B"/>
    <w:rsid w:val="00E73E1A"/>
    <w:rsid w:val="00E753A2"/>
    <w:rsid w:val="00E75900"/>
    <w:rsid w:val="00E77FCA"/>
    <w:rsid w:val="00E85594"/>
    <w:rsid w:val="00E87429"/>
    <w:rsid w:val="00EA06C9"/>
    <w:rsid w:val="00EA1DDF"/>
    <w:rsid w:val="00EA5F2F"/>
    <w:rsid w:val="00EB06EB"/>
    <w:rsid w:val="00EB162F"/>
    <w:rsid w:val="00EB6AC3"/>
    <w:rsid w:val="00EC7C39"/>
    <w:rsid w:val="00ED1DD7"/>
    <w:rsid w:val="00ED7EE6"/>
    <w:rsid w:val="00EE0209"/>
    <w:rsid w:val="00EE72D7"/>
    <w:rsid w:val="00EF36C3"/>
    <w:rsid w:val="00EF3DD8"/>
    <w:rsid w:val="00F04CB4"/>
    <w:rsid w:val="00F10241"/>
    <w:rsid w:val="00F346E1"/>
    <w:rsid w:val="00F37E63"/>
    <w:rsid w:val="00F54307"/>
    <w:rsid w:val="00F548C3"/>
    <w:rsid w:val="00F60025"/>
    <w:rsid w:val="00F65F6A"/>
    <w:rsid w:val="00F74D23"/>
    <w:rsid w:val="00F75274"/>
    <w:rsid w:val="00F81EFE"/>
    <w:rsid w:val="00F824CF"/>
    <w:rsid w:val="00F8350D"/>
    <w:rsid w:val="00F847E9"/>
    <w:rsid w:val="00F862C3"/>
    <w:rsid w:val="00F958D4"/>
    <w:rsid w:val="00F96947"/>
    <w:rsid w:val="00FA5E55"/>
    <w:rsid w:val="00FA79AE"/>
    <w:rsid w:val="00FB6A75"/>
    <w:rsid w:val="00FC2922"/>
    <w:rsid w:val="00FC7A89"/>
    <w:rsid w:val="00FD1E8D"/>
    <w:rsid w:val="00FD2184"/>
    <w:rsid w:val="00FD3B37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25503"/>
  <w15:chartTrackingRefBased/>
  <w15:docId w15:val="{FDC17272-29DE-4972-963B-4329298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08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styleId="Footer">
    <w:name w:val="footer"/>
    <w:basedOn w:val="Normal"/>
    <w:link w:val="Foot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customStyle="1" w:styleId="Default">
    <w:name w:val="Default"/>
    <w:rsid w:val="00E36F8B"/>
    <w:pPr>
      <w:autoSpaceDE w:val="0"/>
      <w:autoSpaceDN w:val="0"/>
      <w:adjustRightInd w:val="0"/>
    </w:pPr>
    <w:rPr>
      <w:rFonts w:ascii="Lucida Sans" w:eastAsiaTheme="minorEastAsia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14"/>
    <w:rPr>
      <w:rFonts w:ascii="Segoe UI" w:eastAsia="Times New Roman" w:hAnsi="Segoe UI" w:cs="Segoe UI"/>
      <w:color w:val="212120"/>
      <w:kern w:val="2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58EC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8B4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41B0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66A6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13900\AppData\Roaming\Microsoft\Templates\Real%20estate%20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54384ffcd16b8ba04cb1879c371417d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fa48527eb62cc677173d4780084eca26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CBD78-6B71-406A-80F3-ED942C5F793E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2.xml><?xml version="1.0" encoding="utf-8"?>
<ds:datastoreItem xmlns:ds="http://schemas.openxmlformats.org/officeDocument/2006/customXml" ds:itemID="{2C4EFFEF-7E7B-431A-B663-690F4A0DB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8722F-F727-4C87-8B10-5BF8FF604F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2A5822-C540-4526-AC04-9FE1D2FC64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Real estate business brochure (tri-fold)</Template>
  <TotalTime>232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Perry</dc:creator>
  <cp:keywords/>
  <dc:description/>
  <cp:lastModifiedBy>Rose Chavous</cp:lastModifiedBy>
  <cp:revision>73</cp:revision>
  <cp:lastPrinted>2026-08-05T13:12:00Z</cp:lastPrinted>
  <dcterms:created xsi:type="dcterms:W3CDTF">2022-04-11T21:31:00Z</dcterms:created>
  <dcterms:modified xsi:type="dcterms:W3CDTF">2026-08-05T13:13:00Z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9595200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