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1E6063B3" w:rsidR="00734486" w:rsidRDefault="00854EF1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12FEF410">
                <wp:simplePos x="0" y="0"/>
                <wp:positionH relativeFrom="margin">
                  <wp:posOffset>-146050</wp:posOffset>
                </wp:positionH>
                <wp:positionV relativeFrom="margin">
                  <wp:posOffset>-387350</wp:posOffset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78E1" id="Rectangle 7" o:spid="_x0000_s1026" style="position:absolute;margin-left:-11.5pt;margin-top:-30.5pt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25542D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EC92E8E">
                <wp:simplePos x="0" y="0"/>
                <wp:positionH relativeFrom="margin">
                  <wp:align>center</wp:align>
                </wp:positionH>
                <wp:positionV relativeFrom="margin">
                  <wp:posOffset>-311150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0;margin-top:-24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3E91B83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B0941" w14:textId="3F40B9A4" w:rsidR="00B75CC0" w:rsidRPr="00A55B69" w:rsidRDefault="00B6732E" w:rsidP="00B75C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205797796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 School</w:t>
                            </w:r>
                            <w:r w:rsidR="00B75CC0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553EC719" w14:textId="77777777" w:rsidR="00B75CC0" w:rsidRPr="00A55B69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6468E4AB" w14:textId="77777777" w:rsidR="00B75CC0" w:rsidRPr="005358F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2719651D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1448E015" w14:textId="77777777" w:rsidR="00B75CC0" w:rsidRPr="0056441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 (In person or virtual)</w:t>
                            </w:r>
                          </w:p>
                          <w:p w14:paraId="4AC9313D" w14:textId="77777777" w:rsidR="00B75CC0" w:rsidRPr="0056441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2372C010" w14:textId="77777777" w:rsidR="00B75CC0" w:rsidRPr="0056441F" w:rsidRDefault="00B75CC0" w:rsidP="00B75CC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Planning Committee</w:t>
                            </w:r>
                          </w:p>
                          <w:p w14:paraId="043EE38F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BAC8BD5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257D7500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8FE35F9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Open House</w:t>
                            </w:r>
                          </w:p>
                          <w:p w14:paraId="2B697B68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08B0187B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66A7D609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4FCB0FAE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3C255C14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 Engagement Opportunities:</w:t>
                            </w:r>
                          </w:p>
                          <w:p w14:paraId="004A4B41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Literacy Nights</w:t>
                            </w:r>
                          </w:p>
                          <w:p w14:paraId="3D35A3E0" w14:textId="77777777" w:rsidR="00B75CC0" w:rsidRPr="0056441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Strategy Training to Assist Students at Home</w:t>
                            </w:r>
                          </w:p>
                          <w:p w14:paraId="0B15773A" w14:textId="4DDCA91C" w:rsidR="0079585F" w:rsidRPr="00BD7EFF" w:rsidRDefault="00B75CC0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6441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111B0941" w14:textId="3F40B9A4" w:rsidR="00B75CC0" w:rsidRPr="00A55B69" w:rsidRDefault="00B6732E" w:rsidP="00B75C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205797796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 School</w:t>
                      </w:r>
                      <w:r w:rsidR="00B75CC0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553EC719" w14:textId="77777777" w:rsidR="00B75CC0" w:rsidRPr="00A55B69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6468E4AB" w14:textId="77777777" w:rsidR="00B75CC0" w:rsidRPr="005358F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2719651D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1448E015" w14:textId="77777777" w:rsidR="00B75CC0" w:rsidRPr="0056441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Classroom Readers (In person or virtual)</w:t>
                      </w:r>
                    </w:p>
                    <w:p w14:paraId="4AC9313D" w14:textId="77777777" w:rsidR="00B75CC0" w:rsidRPr="0056441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2372C010" w14:textId="77777777" w:rsidR="00B75CC0" w:rsidRPr="0056441F" w:rsidRDefault="00B75CC0" w:rsidP="00B75CC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Title I Planning Committee</w:t>
                      </w:r>
                    </w:p>
                    <w:p w14:paraId="043EE38F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7BAC8BD5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257D7500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8FE35F9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Open House</w:t>
                      </w:r>
                    </w:p>
                    <w:p w14:paraId="2B697B68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08B0187B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66A7D609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4FCB0FAE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3C255C14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 Engagement Opportunities:</w:t>
                      </w:r>
                    </w:p>
                    <w:p w14:paraId="004A4B41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Literacy Nights</w:t>
                      </w:r>
                    </w:p>
                    <w:p w14:paraId="3D35A3E0" w14:textId="77777777" w:rsidR="00B75CC0" w:rsidRPr="0056441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Strategy Training to Assist Students at Home</w:t>
                      </w:r>
                    </w:p>
                    <w:p w14:paraId="0B15773A" w14:textId="4DDCA91C" w:rsidR="0079585F" w:rsidRPr="00BD7EFF" w:rsidRDefault="00B75CC0" w:rsidP="00B75CC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6441F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FA2025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FA2025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FA2025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FA2025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FA2025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FA2025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FA2025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FA2025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81BE37E" w:rsidR="004E644B" w:rsidRDefault="00854EF1" w:rsidP="004F58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2A46EDC3">
                <wp:simplePos x="0" y="0"/>
                <wp:positionH relativeFrom="margin">
                  <wp:posOffset>152400</wp:posOffset>
                </wp:positionH>
                <wp:positionV relativeFrom="paragraph">
                  <wp:posOffset>4244975</wp:posOffset>
                </wp:positionV>
                <wp:extent cx="2831465" cy="2143760"/>
                <wp:effectExtent l="0" t="0" r="26035" b="279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143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543FD047" w14:textId="77777777" w:rsidR="00854EF1" w:rsidRDefault="00854EF1" w:rsidP="001D42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bookmarkStart w:id="1" w:name="_Hlk205378136"/>
                          </w:p>
                          <w:p w14:paraId="0EF908F8" w14:textId="0F6FEF66" w:rsidR="001D42D6" w:rsidRPr="00E42FC3" w:rsidRDefault="00E42FC3" w:rsidP="001D42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Sandra Alford</w:t>
                            </w:r>
                            <w:r w:rsidR="001D42D6" w:rsidRPr="00E42FC3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, Principal</w:t>
                            </w:r>
                          </w:p>
                          <w:p w14:paraId="6902F050" w14:textId="77777777" w:rsidR="00E42FC3" w:rsidRPr="00E42FC3" w:rsidRDefault="00E42FC3" w:rsidP="00E42F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30CA1B22" w14:textId="77777777" w:rsidR="00E42FC3" w:rsidRPr="0025542D" w:rsidRDefault="00E42FC3" w:rsidP="00E42F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25542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Sandra.Alford@cobbk12.org</w:t>
                            </w:r>
                          </w:p>
                          <w:p w14:paraId="547FBAAC" w14:textId="77777777" w:rsidR="00E42FC3" w:rsidRPr="0025542D" w:rsidRDefault="00E42FC3" w:rsidP="00E42FC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</w:p>
                          <w:p w14:paraId="432931B9" w14:textId="77777777" w:rsidR="00E42FC3" w:rsidRDefault="00E42FC3" w:rsidP="00E42FC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E656CDC" w14:textId="77777777" w:rsidR="00E42FC3" w:rsidRPr="0025542D" w:rsidRDefault="00E42FC3" w:rsidP="00E42FC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5542D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Marietta, GA 30067</w:t>
                            </w:r>
                          </w:p>
                          <w:p w14:paraId="340E07EB" w14:textId="77777777" w:rsidR="00E42FC3" w:rsidRPr="00E42FC3" w:rsidRDefault="00E42FC3" w:rsidP="00E42FC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  <w:t>770 916-7070</w:t>
                            </w:r>
                          </w:p>
                          <w:p w14:paraId="19528D9A" w14:textId="77777777" w:rsidR="00E42FC3" w:rsidRPr="00E42FC3" w:rsidRDefault="00E42FC3" w:rsidP="00E42FC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0F0F0E83" w14:textId="77777777" w:rsidR="00E42FC3" w:rsidRPr="00E42FC3" w:rsidRDefault="00E42FC3" w:rsidP="00E42F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pt-PT"/>
                              </w:rPr>
                            </w:pPr>
                            <w:hyperlink r:id="rId11" w:history="1">
                              <w:r w:rsidRPr="00E42FC3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lang w:val="pt-PT"/>
                                </w:rPr>
                                <w:t>www.cobbk12.org/Brumby</w:t>
                              </w:r>
                            </w:hyperlink>
                          </w:p>
                          <w:bookmarkEnd w:id="1"/>
                          <w:p w14:paraId="4F20EA33" w14:textId="77777777" w:rsidR="00E87429" w:rsidRPr="00E42FC3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D87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2pt;margin-top:334.25pt;width:222.95pt;height:168.8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" filled="f">
                <v:textbox>
                  <w:txbxContent>
                    <w:p w14:paraId="543FD047" w14:textId="77777777" w:rsidR="00854EF1" w:rsidRDefault="00854EF1" w:rsidP="001D42D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bookmarkStart w:id="2" w:name="_Hlk205378136"/>
                    </w:p>
                    <w:p w14:paraId="0EF908F8" w14:textId="0F6FEF66" w:rsidR="001D42D6" w:rsidRPr="00E42FC3" w:rsidRDefault="00E42FC3" w:rsidP="001D42D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Sandra Alford</w:t>
                      </w:r>
                      <w:r w:rsidR="001D42D6" w:rsidRPr="00E42FC3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, Principal</w:t>
                      </w:r>
                    </w:p>
                    <w:p w14:paraId="6902F050" w14:textId="77777777" w:rsidR="00E42FC3" w:rsidRPr="00E42FC3" w:rsidRDefault="00E42FC3" w:rsidP="00E42FC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30CA1B22" w14:textId="77777777" w:rsidR="00E42FC3" w:rsidRPr="0025542D" w:rsidRDefault="00E42FC3" w:rsidP="00E42FC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25542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Sandra.Alford@cobbk12.org</w:t>
                      </w:r>
                    </w:p>
                    <w:p w14:paraId="547FBAAC" w14:textId="77777777" w:rsidR="00E42FC3" w:rsidRPr="0025542D" w:rsidRDefault="00E42FC3" w:rsidP="00E42FC3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PT"/>
                        </w:rPr>
                      </w:pPr>
                    </w:p>
                    <w:p w14:paraId="432931B9" w14:textId="77777777" w:rsidR="00E42FC3" w:rsidRDefault="00E42FC3" w:rsidP="00E42FC3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E656CDC" w14:textId="77777777" w:rsidR="00E42FC3" w:rsidRPr="0025542D" w:rsidRDefault="00E42FC3" w:rsidP="00E42FC3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25542D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Marietta, GA 30067</w:t>
                      </w:r>
                    </w:p>
                    <w:p w14:paraId="340E07EB" w14:textId="77777777" w:rsidR="00E42FC3" w:rsidRPr="00E42FC3" w:rsidRDefault="00E42FC3" w:rsidP="00E42FC3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  <w:t>770 916-7070</w:t>
                      </w:r>
                    </w:p>
                    <w:p w14:paraId="19528D9A" w14:textId="77777777" w:rsidR="00E42FC3" w:rsidRPr="00E42FC3" w:rsidRDefault="00E42FC3" w:rsidP="00E42FC3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</w:p>
                    <w:p w14:paraId="0F0F0E83" w14:textId="77777777" w:rsidR="00E42FC3" w:rsidRPr="00E42FC3" w:rsidRDefault="00E42FC3" w:rsidP="00E42FC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pt-PT"/>
                        </w:rPr>
                      </w:pPr>
                      <w:hyperlink r:id="rId12" w:history="1">
                        <w:r w:rsidRPr="00E42FC3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lang w:val="pt-PT"/>
                          </w:rPr>
                          <w:t>www.cobbk12.org/Brumby</w:t>
                        </w:r>
                      </w:hyperlink>
                    </w:p>
                    <w:bookmarkEnd w:id="2"/>
                    <w:p w14:paraId="4F20EA33" w14:textId="77777777" w:rsidR="00E87429" w:rsidRPr="00E42FC3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732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3F76036F">
                <wp:simplePos x="0" y="0"/>
                <wp:positionH relativeFrom="margin">
                  <wp:posOffset>3385457</wp:posOffset>
                </wp:positionH>
                <wp:positionV relativeFrom="margin">
                  <wp:posOffset>2068286</wp:posOffset>
                </wp:positionV>
                <wp:extent cx="3006725" cy="261257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12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930F5CA" w14:textId="77777777" w:rsidR="008C6D75" w:rsidRDefault="008F4D6E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3" w:name="_Hlk205378169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r w:rsidR="00E42FC3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Brumby Elementary school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</w:p>
                          <w:p w14:paraId="3150AF67" w14:textId="5949A44D" w:rsidR="00E36F8B" w:rsidRPr="00BD7EFF" w:rsidRDefault="00E42FC3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Irka Serrano</w:t>
                            </w:r>
                            <w:r w:rsidR="008F4D6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770.916.7070</w:t>
                            </w:r>
                            <w:r w:rsidR="008F4D6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irka.serrano@cobbk12.org</w:t>
                            </w:r>
                            <w:r w:rsidR="008F4D6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bookmarkEnd w:id="3"/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55pt;margin-top:162.85pt;width:236.75pt;height:205.7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7930F5CA" w14:textId="77777777" w:rsidR="008C6D75" w:rsidRDefault="008F4D6E" w:rsidP="006149CD">
                      <w:pPr>
                        <w:pStyle w:val="Default"/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1" w:name="_Hlk205378169"/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r w:rsidR="00E42FC3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Brumby Elementary school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</w:p>
                    <w:p w14:paraId="3150AF67" w14:textId="5949A44D" w:rsidR="00E36F8B" w:rsidRPr="00BD7EFF" w:rsidRDefault="00E42FC3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Irka Serrano</w:t>
                      </w:r>
                      <w:r w:rsidR="008F4D6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770.916.7070</w:t>
                      </w:r>
                      <w:r w:rsidR="008F4D6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r w:rsidRPr="00B6732E">
                        <w:rPr>
                          <w:rFonts w:asciiTheme="minorHAnsi" w:hAnsiTheme="minorHAnsi" w:cstheme="minorHAnsi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irka.serrano@cobbk12.org</w:t>
                      </w:r>
                      <w:r w:rsidR="008F4D6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bookmarkEnd w:id="1"/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6732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533002EF">
                <wp:simplePos x="0" y="0"/>
                <wp:positionH relativeFrom="margin">
                  <wp:posOffset>3376930</wp:posOffset>
                </wp:positionH>
                <wp:positionV relativeFrom="paragraph">
                  <wp:posOffset>4588601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43E53124" w14:textId="13C7A018" w:rsidR="00BE0B4B" w:rsidRDefault="00B6732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57B7A" wp14:editId="266EF175">
                                  <wp:extent cx="2748440" cy="1768929"/>
                                  <wp:effectExtent l="0" t="0" r="0" b="3175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4423" cy="1779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3FFC4DDF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4F8E460D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3" type="#_x0000_t202" style="position:absolute;margin-left:265.9pt;margin-top:361.3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lt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43E53124" w14:textId="13C7A018" w:rsidR="00BE0B4B" w:rsidRDefault="00B6732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557B7A" wp14:editId="266EF175">
                            <wp:extent cx="2748440" cy="1768929"/>
                            <wp:effectExtent l="0" t="0" r="0" b="3175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4423" cy="1779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3FFC4DDF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4F8E460D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E95FA44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C97CE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518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C97CE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518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14:paraId="0CC41EE6" w14:textId="7D7C5ADC" w:rsidR="00D75908" w:rsidRPr="00CF79AC" w:rsidRDefault="00FA2025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 School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2379A5D0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Grade</w:t>
                            </w:r>
                            <w:r w:rsidR="00FD1E8D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732E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  <w:r w:rsidR="00F30E11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-</w:t>
                            </w:r>
                            <w:r w:rsidR="003466B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2 </w:t>
                            </w:r>
                          </w:p>
                          <w:p w14:paraId="54750254" w14:textId="654B3B0F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B6732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July 29,2025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E95FA44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C97CE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518B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C97CE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518B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6</w:t>
                      </w:r>
                    </w:p>
                    <w:p w14:paraId="0CC41EE6" w14:textId="7D7C5ADC" w:rsidR="00D75908" w:rsidRPr="00CF79AC" w:rsidRDefault="00FA2025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 School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2379A5D0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Grade</w:t>
                      </w:r>
                      <w:r w:rsidR="00FD1E8D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B6732E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  <w:r w:rsidR="00F30E11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-</w:t>
                      </w:r>
                      <w:r w:rsidR="003466B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2 </w:t>
                      </w:r>
                    </w:p>
                    <w:p w14:paraId="54750254" w14:textId="654B3B0F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B6732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July 29,2025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4884B85A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15EC661E" w:rsidR="00575F02" w:rsidRDefault="00FA2025" w:rsidP="00575F0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9163A4F" wp14:editId="13F259C5">
                                  <wp:extent cx="2710815" cy="1564912"/>
                                  <wp:effectExtent l="0" t="0" r="0" b="0"/>
                                  <wp:docPr id="1491312522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1312522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647" cy="159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65F7B1C7" w:rsidR="00575F02" w:rsidRPr="00D23C8F" w:rsidRDefault="00575F02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5" type="#_x0000_t202" style="position:absolute;margin-left:0;margin-top:214.5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Ap/YwY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15EC661E" w:rsidR="00575F02" w:rsidRDefault="00FA2025" w:rsidP="00575F02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9163A4F" wp14:editId="13F259C5">
                            <wp:extent cx="2710815" cy="1564912"/>
                            <wp:effectExtent l="0" t="0" r="0" b="0"/>
                            <wp:docPr id="1491312522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1312522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647" cy="159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65F7B1C7" w:rsidR="00575F02" w:rsidRPr="00D23C8F" w:rsidRDefault="00575F02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AF836A7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4F558E51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</w:p>
                          <w:p w14:paraId="204197C3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0F67E19E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Student Agendas</w:t>
                            </w:r>
                          </w:p>
                          <w:p w14:paraId="1F4732B5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09710819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50505F5A" w14:textId="77777777" w:rsidR="002F7F19" w:rsidRPr="00B6732E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AF836A7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4F558E51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</w:p>
                    <w:p w14:paraId="204197C3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0F67E19E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Student Agendas</w:t>
                      </w:r>
                    </w:p>
                    <w:p w14:paraId="1F4732B5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09710819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50505F5A" w14:textId="77777777" w:rsidR="002F7F19" w:rsidRPr="00B6732E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B6732E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66FEEC1" w14:textId="77777777" w:rsidR="00BB2CB8" w:rsidRPr="00B6732E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6F276144" w14:textId="77777777" w:rsidR="00BB2CB8" w:rsidRPr="00B6732E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54CB50E8" w14:textId="77777777" w:rsidR="00BB2CB8" w:rsidRPr="00B6732E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6EBC101" w14:textId="77777777" w:rsidR="00BB2CB8" w:rsidRPr="00B6732E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D580C57" w14:textId="77777777" w:rsidR="00BB2CB8" w:rsidRPr="00B6732E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B6732E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66FEEC1" w14:textId="77777777" w:rsidR="00BB2CB8" w:rsidRPr="00B6732E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6F276144" w14:textId="77777777" w:rsidR="00BB2CB8" w:rsidRPr="00B6732E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54CB50E8" w14:textId="77777777" w:rsidR="00BB2CB8" w:rsidRPr="00B6732E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6EBC101" w14:textId="77777777" w:rsidR="00BB2CB8" w:rsidRPr="00B6732E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D580C57" w14:textId="77777777" w:rsidR="00BB2CB8" w:rsidRPr="00B6732E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B134E" w14:textId="77777777" w:rsidR="005376BA" w:rsidRPr="00BD7EFF" w:rsidRDefault="005376BA" w:rsidP="005376B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4" w:name="_Hlk205378268"/>
                            <w:bookmarkStart w:id="5" w:name="_Hlk205378269"/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more information, please contact:</w:t>
                            </w:r>
                          </w:p>
                          <w:p w14:paraId="33E7387F" w14:textId="643F6174" w:rsidR="005376BA" w:rsidRPr="00B6732E" w:rsidRDefault="00B6732E" w:rsidP="005376B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Irka Serrano </w:t>
                            </w:r>
                          </w:p>
                          <w:p w14:paraId="486F1C61" w14:textId="546839EA" w:rsidR="005376BA" w:rsidRPr="00B6732E" w:rsidRDefault="00B6732E" w:rsidP="005376BA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770.916.7070</w:t>
                            </w:r>
                            <w:r w:rsidR="005376BA" w:rsidRPr="00B6732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 xml:space="preserve"> or</w:t>
                            </w:r>
                          </w:p>
                          <w:p w14:paraId="2B228397" w14:textId="488DF920" w:rsidR="00632EC9" w:rsidRPr="00B6732E" w:rsidRDefault="00B6732E" w:rsidP="005376BA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6732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s-VE"/>
                              </w:rPr>
                              <w:t>Irka.serrano@cobbk12.org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56DB134E" w14:textId="77777777" w:rsidR="005376BA" w:rsidRPr="00BD7EFF" w:rsidRDefault="005376BA" w:rsidP="005376BA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6" w:name="_Hlk205378268"/>
                      <w:bookmarkStart w:id="7" w:name="_Hlk205378269"/>
                      <w:r w:rsidRPr="00BD7EFF">
                        <w:rPr>
                          <w:rFonts w:asciiTheme="minorHAnsi" w:hAnsiTheme="minorHAnsi" w:cstheme="minorHAnsi"/>
                        </w:rPr>
                        <w:t>If you would like more information, please contact:</w:t>
                      </w:r>
                    </w:p>
                    <w:p w14:paraId="33E7387F" w14:textId="643F6174" w:rsidR="005376BA" w:rsidRPr="00B6732E" w:rsidRDefault="00B6732E" w:rsidP="005376BA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lang w:val="pt-PT"/>
                        </w:rPr>
                        <w:t xml:space="preserve">Irka Serrano </w:t>
                      </w:r>
                    </w:p>
                    <w:p w14:paraId="486F1C61" w14:textId="546839EA" w:rsidR="005376BA" w:rsidRPr="00B6732E" w:rsidRDefault="00B6732E" w:rsidP="005376BA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770.916.7070</w:t>
                      </w:r>
                      <w:r w:rsidR="005376BA" w:rsidRPr="00B6732E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 xml:space="preserve"> or</w:t>
                      </w:r>
                    </w:p>
                    <w:p w14:paraId="2B228397" w14:textId="488DF920" w:rsidR="00632EC9" w:rsidRPr="00B6732E" w:rsidRDefault="00B6732E" w:rsidP="005376BA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6732E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s-VE"/>
                        </w:rPr>
                        <w:t>Irka.serrano@cobbk12.org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E9D5AD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61EAC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1B649EBD" w:rsidR="005358FF" w:rsidRPr="00B66969" w:rsidRDefault="0056441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 School</w:t>
                            </w:r>
                            <w:r w:rsidR="00282943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2829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1B649EBD" w:rsidR="005358FF" w:rsidRPr="00B66969" w:rsidRDefault="0056441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 School</w:t>
                      </w:r>
                      <w:r w:rsidR="00282943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2829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F12279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ABCF3C9">
                <wp:simplePos x="0" y="0"/>
                <wp:positionH relativeFrom="column">
                  <wp:posOffset>3386818</wp:posOffset>
                </wp:positionH>
                <wp:positionV relativeFrom="paragraph">
                  <wp:posOffset>575673</wp:posOffset>
                </wp:positionV>
                <wp:extent cx="1800225" cy="519545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9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EC9460" w14:textId="4162A831" w:rsidR="001F3CF2" w:rsidRPr="00EB06EB" w:rsidRDefault="00B42980" w:rsidP="001F3CF2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F3CF2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6A9425E1" w14:textId="647DBA6C" w:rsidR="008C6D75" w:rsidRPr="00786313" w:rsidRDefault="008C6D75" w:rsidP="008C6D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  <w:r w:rsidRPr="0078631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The teachers, specialists and support staff will work students and their families to develop students’ Mathematical and Reading competency according to grade level standards. </w:t>
                            </w:r>
                          </w:p>
                          <w:p w14:paraId="507E0AAB" w14:textId="77777777" w:rsidR="008C6D75" w:rsidRPr="008C6D75" w:rsidRDefault="008C6D75" w:rsidP="008C6D75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0E6C2B79" w14:textId="77777777" w:rsidR="008C6D75" w:rsidRPr="008C6D75" w:rsidRDefault="008C6D75" w:rsidP="008C6D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  <w:r w:rsidRPr="008C6D75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The focus of our key connections with families will be to:</w:t>
                            </w:r>
                          </w:p>
                          <w:p w14:paraId="66CC8344" w14:textId="77777777" w:rsidR="008C6D75" w:rsidRPr="008C6D75" w:rsidRDefault="008C6D75" w:rsidP="008C6D7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ED4BE64" w14:textId="77777777" w:rsidR="008C6D75" w:rsidRPr="008C6D75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C6D75">
                              <w:rPr>
                                <w:rFonts w:ascii="Calibri" w:hAnsi="Calibri" w:cs="Calibri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5298D160" w14:textId="77777777" w:rsidR="008C6D75" w:rsidRPr="008C6D75" w:rsidRDefault="008C6D75" w:rsidP="008C6D7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BA541EA" w14:textId="77777777" w:rsidR="008C6D75" w:rsidRPr="008C6D75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8C6D75">
                              <w:rPr>
                                <w:rFonts w:ascii="Calibri" w:hAnsi="Calibri" w:cs="Calibri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8C6D75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8C6D75">
                              <w:rPr>
                                <w:rFonts w:ascii="Calibri" w:hAnsi="Calibri" w:cs="Calibri"/>
                              </w:rPr>
                              <w:t xml:space="preserve"> Learning software.</w:t>
                            </w:r>
                          </w:p>
                          <w:p w14:paraId="1DDE9962" w14:textId="77777777" w:rsidR="008C6D75" w:rsidRPr="008C6D75" w:rsidRDefault="008C6D75" w:rsidP="008C6D7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FAF033D" w14:textId="77777777" w:rsidR="008C6D75" w:rsidRPr="009117A2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C6D75">
                              <w:rPr>
                                <w:rFonts w:ascii="Calibri" w:hAnsi="Calibri" w:cs="Calibri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8C6D75">
                              <w:rPr>
                                <w:rFonts w:ascii="Calibri" w:hAnsi="Calibri" w:cs="Calibri"/>
                              </w:rPr>
                              <w:t>Headsprout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15FCD2F" w:rsidR="00734486" w:rsidRPr="0079336A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3" type="#_x0000_t202" style="position:absolute;margin-left:266.7pt;margin-top:45.35pt;width:141.75pt;height:409.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FEC9460" w14:textId="4162A831" w:rsidR="001F3CF2" w:rsidRPr="00EB06EB" w:rsidRDefault="00B42980" w:rsidP="001F3CF2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F3CF2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6A9425E1" w14:textId="647DBA6C" w:rsidR="008C6D75" w:rsidRPr="00786313" w:rsidRDefault="008C6D75" w:rsidP="008C6D75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  <w:r w:rsidRPr="00786313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The teachers, specialists and support staff will work students and their families to develop students’ Mathematical and Reading competency according to grade level standards. </w:t>
                      </w:r>
                    </w:p>
                    <w:p w14:paraId="507E0AAB" w14:textId="77777777" w:rsidR="008C6D75" w:rsidRPr="008C6D75" w:rsidRDefault="008C6D75" w:rsidP="008C6D75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0E6C2B79" w14:textId="77777777" w:rsidR="008C6D75" w:rsidRPr="008C6D75" w:rsidRDefault="008C6D75" w:rsidP="008C6D75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  <w:r w:rsidRPr="008C6D75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The focus of our key connections with families will be to:</w:t>
                      </w:r>
                    </w:p>
                    <w:p w14:paraId="66CC8344" w14:textId="77777777" w:rsidR="008C6D75" w:rsidRPr="008C6D75" w:rsidRDefault="008C6D75" w:rsidP="008C6D75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4ED4BE64" w14:textId="77777777" w:rsidR="008C6D75" w:rsidRPr="008C6D75" w:rsidRDefault="008C6D75" w:rsidP="008C6D7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8C6D75">
                        <w:rPr>
                          <w:rFonts w:ascii="Calibri" w:hAnsi="Calibri" w:cs="Calibri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5298D160" w14:textId="77777777" w:rsidR="008C6D75" w:rsidRPr="008C6D75" w:rsidRDefault="008C6D75" w:rsidP="008C6D7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4BA541EA" w14:textId="77777777" w:rsidR="008C6D75" w:rsidRPr="008C6D75" w:rsidRDefault="008C6D75" w:rsidP="008C6D7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8C6D75">
                        <w:rPr>
                          <w:rFonts w:ascii="Calibri" w:hAnsi="Calibri" w:cs="Calibri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8C6D75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8C6D75">
                        <w:rPr>
                          <w:rFonts w:ascii="Calibri" w:hAnsi="Calibri" w:cs="Calibri"/>
                        </w:rPr>
                        <w:t xml:space="preserve"> Learning software.</w:t>
                      </w:r>
                    </w:p>
                    <w:p w14:paraId="1DDE9962" w14:textId="77777777" w:rsidR="008C6D75" w:rsidRPr="008C6D75" w:rsidRDefault="008C6D75" w:rsidP="008C6D75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FAF033D" w14:textId="77777777" w:rsidR="008C6D75" w:rsidRPr="009117A2" w:rsidRDefault="008C6D75" w:rsidP="008C6D7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C6D75">
                        <w:rPr>
                          <w:rFonts w:ascii="Calibri" w:hAnsi="Calibri" w:cs="Calibri"/>
                        </w:rPr>
                        <w:t xml:space="preserve">Provide individualized and adaptive reading support using </w:t>
                      </w:r>
                      <w:proofErr w:type="spellStart"/>
                      <w:r w:rsidRPr="008C6D75">
                        <w:rPr>
                          <w:rFonts w:ascii="Calibri" w:hAnsi="Calibri" w:cs="Calibri"/>
                        </w:rPr>
                        <w:t>Headsprout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15FCD2F" w:rsidR="00734486" w:rsidRPr="0079336A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B85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5DE88785">
                <wp:simplePos x="0" y="0"/>
                <wp:positionH relativeFrom="column">
                  <wp:posOffset>64770</wp:posOffset>
                </wp:positionH>
                <wp:positionV relativeFrom="paragraph">
                  <wp:posOffset>2269490</wp:posOffset>
                </wp:positionV>
                <wp:extent cx="3039745" cy="3145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14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8ADD" w14:textId="72BE678C" w:rsidR="00D308A9" w:rsidRPr="003A71FA" w:rsidRDefault="00CD3B85" w:rsidP="00D308A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 School</w:t>
                            </w:r>
                            <w:r w:rsidR="00D308A9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162A28AA" w14:textId="77777777" w:rsidR="00D308A9" w:rsidRDefault="00D308A9" w:rsidP="00D308A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168EECB" w14:textId="51F222E5" w:rsidR="00D308A9" w:rsidRPr="00F30E11" w:rsidRDefault="00274E2B" w:rsidP="00D308A9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The average score of the staff and student GaDOE Climate Surveys will increase from 67.04 in SY25 to 72 in SY26.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SY25 Staff -67.18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SY25 Student – 66.89</w:t>
                            </w:r>
                          </w:p>
                          <w:p w14:paraId="3EA5F08D" w14:textId="77777777" w:rsidR="003466B4" w:rsidRPr="00F30E11" w:rsidRDefault="003466B4" w:rsidP="00D308A9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2DECCE" w14:textId="47D0669F" w:rsidR="00274E2B" w:rsidRPr="003466B4" w:rsidRDefault="004C11F1" w:rsidP="003466B4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  <w:proofErr w:type="gramStart"/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grade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students</w:t>
                            </w:r>
                            <w:proofErr w:type="spellEnd"/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scoring above the cut scores (middle of 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ear Target (NT) range) on the ELA Assessment will increase from 30% in May 2025 to 35% in May 2026.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1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– 2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3466B4"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grade students scoring above the cut score (Middle of Near Target (NT) range) on the Math Beacon </w:t>
                            </w:r>
                            <w:proofErr w:type="spellStart"/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Assisment</w:t>
                            </w:r>
                            <w:proofErr w:type="spellEnd"/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will increase from 29% in May to 35% in May 2026.</w:t>
                            </w:r>
                            <w:r w:rsidR="003466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5.1pt;margin-top:178.7pt;width:239.35pt;height:247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" filled="f" stroked="f">
                <v:textbox>
                  <w:txbxContent>
                    <w:p w14:paraId="3EA68ADD" w14:textId="72BE678C" w:rsidR="00D308A9" w:rsidRPr="003A71FA" w:rsidRDefault="00CD3B85" w:rsidP="00D308A9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 School</w:t>
                      </w:r>
                      <w:r w:rsidR="00D308A9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162A28AA" w14:textId="77777777" w:rsidR="00D308A9" w:rsidRDefault="00D308A9" w:rsidP="00D308A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168EECB" w14:textId="51F222E5" w:rsidR="00D308A9" w:rsidRPr="00F30E11" w:rsidRDefault="00274E2B" w:rsidP="00D308A9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The average score of the staff and student GaDOE Climate Surveys will increase from 67.04 in SY25 to 72 in SY26.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SY25 Staff -67.18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SY25 Student – 66.89</w:t>
                      </w:r>
                    </w:p>
                    <w:p w14:paraId="3EA5F08D" w14:textId="77777777" w:rsidR="003466B4" w:rsidRPr="00F30E11" w:rsidRDefault="003466B4" w:rsidP="00D308A9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2DECCE" w14:textId="47D0669F" w:rsidR="00274E2B" w:rsidRPr="003466B4" w:rsidRDefault="004C11F1" w:rsidP="003466B4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1</w:t>
                      </w:r>
                      <w:proofErr w:type="gramStart"/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-</w:t>
                      </w:r>
                      <w:proofErr w:type="gramEnd"/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2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grade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students</w:t>
                      </w:r>
                      <w:proofErr w:type="spellEnd"/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scoring above the cut scores (middle of 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N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ear Target (NT) range) on the ELA Assessment will increase from 30% in May 2025 to 35% in May 2026.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1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– 2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3466B4"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grade students scoring above the cut score (Middle of Near Target (NT) range) on the Math Beacon </w:t>
                      </w:r>
                      <w:proofErr w:type="spellStart"/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Assisment</w:t>
                      </w:r>
                      <w:proofErr w:type="spellEnd"/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will increase from 29% in May to 35% in May 2026.</w:t>
                      </w:r>
                      <w:r w:rsidR="003466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3B8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29CD38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9609" id="Rectangle 3" o:spid="_x0000_s1026" style="position:absolute;margin-left:0;margin-top:0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D3B8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3DF7128">
                <wp:simplePos x="0" y="0"/>
                <wp:positionH relativeFrom="margin">
                  <wp:align>left</wp:align>
                </wp:positionH>
                <wp:positionV relativeFrom="paragraph">
                  <wp:posOffset>2099128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A2AF6" id="Rectangle 25" o:spid="_x0000_s1026" style="position:absolute;margin-left:0;margin-top:165.3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hsHBv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CD3B8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73760318">
                <wp:simplePos x="0" y="0"/>
                <wp:positionH relativeFrom="margin">
                  <wp:posOffset>59690</wp:posOffset>
                </wp:positionH>
                <wp:positionV relativeFrom="paragraph">
                  <wp:posOffset>212090</wp:posOffset>
                </wp:positionV>
                <wp:extent cx="2971800" cy="2187575"/>
                <wp:effectExtent l="0" t="0" r="0" b="3175"/>
                <wp:wrapThrough wrapText="bothSides">
                  <wp:wrapPolygon edited="0">
                    <wp:start x="0" y="0"/>
                    <wp:lineTo x="0" y="21443"/>
                    <wp:lineTo x="21462" y="21443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2861E45C" w14:textId="77777777" w:rsidR="000D1BBC" w:rsidRDefault="000D1BBC" w:rsidP="000D1BB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1E32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 </w:t>
                            </w:r>
                          </w:p>
                          <w:p w14:paraId="4E8277A3" w14:textId="77777777" w:rsidR="000D1BBC" w:rsidRDefault="000D1BBC" w:rsidP="000D1BBC">
                            <w:pPr>
                              <w:widowControl w:val="0"/>
                              <w:ind w:left="360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7E34765D" w14:textId="77777777" w:rsidR="000D1BBC" w:rsidRPr="001E320A" w:rsidRDefault="000D1BBC" w:rsidP="000D1BBC">
                            <w:pPr>
                              <w:widowControl w:val="0"/>
                              <w:ind w:left="360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DADB8EF" w14:textId="77777777" w:rsidR="000D1BBC" w:rsidRPr="001E320A" w:rsidRDefault="000D1BBC" w:rsidP="000D1BBC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1E320A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 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7pt;margin-top:16.7pt;width:234pt;height:172.2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2861E45C" w14:textId="77777777" w:rsidR="000D1BBC" w:rsidRDefault="000D1BBC" w:rsidP="000D1BBC">
                      <w:pPr>
                        <w:widowControl w:val="0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1E32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 </w:t>
                      </w:r>
                    </w:p>
                    <w:p w14:paraId="4E8277A3" w14:textId="77777777" w:rsidR="000D1BBC" w:rsidRDefault="000D1BBC" w:rsidP="000D1BBC">
                      <w:pPr>
                        <w:widowControl w:val="0"/>
                        <w:ind w:left="360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7E34765D" w14:textId="77777777" w:rsidR="000D1BBC" w:rsidRPr="001E320A" w:rsidRDefault="000D1BBC" w:rsidP="000D1BBC">
                      <w:pPr>
                        <w:widowControl w:val="0"/>
                        <w:ind w:left="360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3DADB8EF" w14:textId="77777777" w:rsidR="000D1BBC" w:rsidRPr="001E320A" w:rsidRDefault="000D1BBC" w:rsidP="000D1BBC">
                      <w:pPr>
                        <w:widowControl w:val="0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1E320A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 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A9A2FB4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54C790" w14:textId="6FD1A819" w:rsidR="00FA79AE" w:rsidRPr="00EB06EB" w:rsidRDefault="00B42980" w:rsidP="00FA79A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FA79AE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FA79A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E7899E8" w14:textId="77777777" w:rsidR="00FA79AE" w:rsidRDefault="00FA79AE" w:rsidP="00FA79A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6E1FC1C" w14:textId="77777777" w:rsidR="008C6D75" w:rsidRPr="00413D8D" w:rsidRDefault="008C6D75" w:rsidP="008C6D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76916A3A" w14:textId="77777777" w:rsidR="008C6D75" w:rsidRDefault="008C6D75" w:rsidP="008C6D7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3A52BC8" w14:textId="77777777" w:rsidR="008C6D75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28D631C" w14:textId="77777777" w:rsidR="008C6D75" w:rsidRDefault="008C6D75" w:rsidP="008C6D7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1FFFA3" w14:textId="77777777" w:rsidR="008C6D75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679F0194" w14:textId="77777777" w:rsidR="008C6D75" w:rsidRPr="002023AF" w:rsidRDefault="008C6D75" w:rsidP="008C6D75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A0C8439" w14:textId="77777777" w:rsidR="008C6D75" w:rsidRDefault="008C6D75" w:rsidP="008C6D7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D396968" w14:textId="77777777" w:rsidR="008C6D75" w:rsidRDefault="008C6D75" w:rsidP="008C6D7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2A8ABA7" w14:textId="77777777" w:rsidR="00786313" w:rsidRPr="00786313" w:rsidRDefault="00786313" w:rsidP="0078631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4302E08" w14:textId="77777777" w:rsidR="00786313" w:rsidRPr="00F30E11" w:rsidRDefault="00786313" w:rsidP="007863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20" w:lineRule="exac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30E1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Read at least 20 minutes each night.</w:t>
                            </w:r>
                          </w:p>
                          <w:p w14:paraId="2762E4FD" w14:textId="77777777" w:rsidR="00786313" w:rsidRPr="006740A1" w:rsidRDefault="00786313" w:rsidP="007863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F499043" w14:textId="77777777" w:rsidR="00786313" w:rsidRPr="00B85517" w:rsidRDefault="00786313" w:rsidP="0078631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11869C03" w:rsidR="00734486" w:rsidRPr="00EB06E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600pt;margin-top:4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B54C790" w14:textId="6FD1A819" w:rsidR="00FA79AE" w:rsidRPr="00EB06EB" w:rsidRDefault="00B42980" w:rsidP="00FA79A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FA79AE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FA79A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4E7899E8" w14:textId="77777777" w:rsidR="00FA79AE" w:rsidRDefault="00FA79AE" w:rsidP="00FA79A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6E1FC1C" w14:textId="77777777" w:rsidR="008C6D75" w:rsidRPr="00413D8D" w:rsidRDefault="008C6D75" w:rsidP="008C6D75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76916A3A" w14:textId="77777777" w:rsidR="008C6D75" w:rsidRDefault="008C6D75" w:rsidP="008C6D7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3A52BC8" w14:textId="77777777" w:rsidR="008C6D75" w:rsidRDefault="008C6D75" w:rsidP="008C6D7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28D631C" w14:textId="77777777" w:rsidR="008C6D75" w:rsidRDefault="008C6D75" w:rsidP="008C6D7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51FFFA3" w14:textId="77777777" w:rsidR="008C6D75" w:rsidRDefault="008C6D75" w:rsidP="008C6D7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679F0194" w14:textId="77777777" w:rsidR="008C6D75" w:rsidRPr="002023AF" w:rsidRDefault="008C6D75" w:rsidP="008C6D75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A0C8439" w14:textId="77777777" w:rsidR="008C6D75" w:rsidRDefault="008C6D75" w:rsidP="008C6D7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D396968" w14:textId="77777777" w:rsidR="008C6D75" w:rsidRDefault="008C6D75" w:rsidP="008C6D7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22A8ABA7" w14:textId="77777777" w:rsidR="00786313" w:rsidRPr="00786313" w:rsidRDefault="00786313" w:rsidP="0078631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4302E08" w14:textId="77777777" w:rsidR="00786313" w:rsidRPr="00F30E11" w:rsidRDefault="00786313" w:rsidP="00786313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spacing w:line="220" w:lineRule="exac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30E11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Read at least 20 minutes each night.</w:t>
                      </w:r>
                    </w:p>
                    <w:p w14:paraId="2762E4FD" w14:textId="77777777" w:rsidR="00786313" w:rsidRPr="006740A1" w:rsidRDefault="00786313" w:rsidP="0078631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F499043" w14:textId="77777777" w:rsidR="00786313" w:rsidRPr="00B85517" w:rsidRDefault="00786313" w:rsidP="0078631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73CA4A0" w14:textId="11869C03" w:rsidR="00734486" w:rsidRPr="00EB06E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E6E47CA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39D5CD" w14:textId="00047531" w:rsidR="00ED7EE6" w:rsidRPr="00EB06EB" w:rsidRDefault="00B42980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ED7EE6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EE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1FCBE7C6" w14:textId="77777777" w:rsidR="00ED7EE6" w:rsidRDefault="00ED7EE6" w:rsidP="00ED7EE6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07B4266" w14:textId="77777777" w:rsidR="008C6D75" w:rsidRPr="00413D8D" w:rsidRDefault="008C6D75" w:rsidP="008C6D7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03AF2118" w14:textId="77777777" w:rsidR="008C6D75" w:rsidRDefault="008C6D75" w:rsidP="008C6D7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095479E" w14:textId="237FD527" w:rsidR="008C6D75" w:rsidRPr="00786313" w:rsidRDefault="008C6D75" w:rsidP="0078631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8631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29E9778E" w14:textId="77777777" w:rsidR="008C6D75" w:rsidRDefault="008C6D75" w:rsidP="008C6D7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C9C3F80" w14:textId="7C5160F4" w:rsidR="008C6D75" w:rsidRDefault="008C6D75" w:rsidP="0078631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113D0531" w14:textId="77777777" w:rsidR="008C6D75" w:rsidRPr="002023AF" w:rsidRDefault="008C6D75" w:rsidP="008C6D75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CFCEDA8" w14:textId="77777777" w:rsidR="008C6D75" w:rsidRDefault="008C6D75" w:rsidP="008C6D7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E364376" w14:textId="77777777" w:rsidR="008C6D75" w:rsidRPr="00B85517" w:rsidRDefault="008C6D75" w:rsidP="0078631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A538368" w14:textId="67729F01" w:rsidR="00734486" w:rsidRPr="0079336A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2239D5CD" w14:textId="00047531" w:rsidR="00ED7EE6" w:rsidRPr="00EB06EB" w:rsidRDefault="00B42980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ED7EE6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ED7EE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1FCBE7C6" w14:textId="77777777" w:rsidR="00ED7EE6" w:rsidRDefault="00ED7EE6" w:rsidP="00ED7EE6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07B4266" w14:textId="77777777" w:rsidR="008C6D75" w:rsidRPr="00413D8D" w:rsidRDefault="008C6D75" w:rsidP="008C6D75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03AF2118" w14:textId="77777777" w:rsidR="008C6D75" w:rsidRDefault="008C6D75" w:rsidP="008C6D7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095479E" w14:textId="237FD527" w:rsidR="008C6D75" w:rsidRPr="00786313" w:rsidRDefault="008C6D75" w:rsidP="0078631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86313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29E9778E" w14:textId="77777777" w:rsidR="008C6D75" w:rsidRDefault="008C6D75" w:rsidP="008C6D7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C9C3F80" w14:textId="7C5160F4" w:rsidR="008C6D75" w:rsidRDefault="008C6D75" w:rsidP="0078631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113D0531" w14:textId="77777777" w:rsidR="008C6D75" w:rsidRPr="002023AF" w:rsidRDefault="008C6D75" w:rsidP="008C6D75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CFCEDA8" w14:textId="77777777" w:rsidR="008C6D75" w:rsidRDefault="008C6D75" w:rsidP="008C6D7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E364376" w14:textId="77777777" w:rsidR="008C6D75" w:rsidRPr="00B85517" w:rsidRDefault="008C6D75" w:rsidP="0078631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2A538368" w14:textId="67729F01" w:rsidR="00734486" w:rsidRPr="0079336A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0C7DB224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313104C6" w14:textId="434DFC0D" w:rsidR="005B3D99" w:rsidRPr="00CD3B85" w:rsidRDefault="00CD3B85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CD3B8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w w:val="80"/>
                                <w:sz w:val="24"/>
                                <w:szCs w:val="24"/>
                              </w:rPr>
                              <w:t>www.cobbk12.org/brumby</w:t>
                            </w: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hP5AEAALcDAAAOAAAAZHJzL2Uyb0RvYy54bWysU8tu2zAQvBfoPxC815JjRG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FquipucUpJy63VR5NephChPrx368F5Bz+Km4khDTeji8ORD7EaUpyuxmIVH03VpsJ397YAu&#10;TicqOWN+fWp/IhLGemSmIaI3sY2YrKE5EjuEyT3kdtq0gD85G8g5Ffc/9gIVZ90HSwqtiut1QVa7&#10;DPAyqC8DYSVBVTxwNm3vw2TPvUOza6nSNBMLd6SqNonwS1fzLMgdSYfZydF+l3G69fLftr8A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dNo4T+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313104C6" w14:textId="434DFC0D" w:rsidR="005B3D99" w:rsidRPr="00CD3B85" w:rsidRDefault="00CD3B85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2060"/>
                          <w:w w:val="80"/>
                          <w:sz w:val="24"/>
                          <w:szCs w:val="24"/>
                        </w:rPr>
                      </w:pPr>
                      <w:r w:rsidRPr="00CD3B8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2060"/>
                          <w:w w:val="80"/>
                          <w:sz w:val="24"/>
                          <w:szCs w:val="24"/>
                        </w:rPr>
                        <w:t>www.cobbk12.org/brumby</w:t>
                      </w: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8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8+nwIT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9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54E4CED7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B6069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6" w:name="_Hlk48038480"/>
                            <w:bookmarkStart w:id="7" w:name="_Hlk48038481"/>
                            <w:bookmarkStart w:id="8" w:name="_Hlk48038482"/>
                            <w:bookmarkStart w:id="9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12" w:name="_Hlk48038480"/>
                      <w:bookmarkStart w:id="13" w:name="_Hlk48038481"/>
                      <w:bookmarkStart w:id="14" w:name="_Hlk48038482"/>
                      <w:bookmarkStart w:id="15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DBC8C" w14:textId="77777777" w:rsidR="004932FA" w:rsidRDefault="004932FA" w:rsidP="00101AC6">
      <w:r>
        <w:separator/>
      </w:r>
    </w:p>
  </w:endnote>
  <w:endnote w:type="continuationSeparator" w:id="0">
    <w:p w14:paraId="46CF62D1" w14:textId="77777777" w:rsidR="004932FA" w:rsidRDefault="004932FA" w:rsidP="00101AC6">
      <w:r>
        <w:continuationSeparator/>
      </w:r>
    </w:p>
  </w:endnote>
  <w:endnote w:type="continuationNotice" w:id="1">
    <w:p w14:paraId="59DFCC38" w14:textId="77777777" w:rsidR="004932FA" w:rsidRDefault="004932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C2032" w14:textId="77777777" w:rsidR="00B40EF0" w:rsidRDefault="00B40E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6DD49" w14:textId="77777777" w:rsidR="00B40EF0" w:rsidRDefault="00B40E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B2F5D" w14:textId="77777777" w:rsidR="00B40EF0" w:rsidRDefault="00B40E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C5407" w14:textId="77777777" w:rsidR="004932FA" w:rsidRDefault="004932FA" w:rsidP="00101AC6">
      <w:r>
        <w:separator/>
      </w:r>
    </w:p>
  </w:footnote>
  <w:footnote w:type="continuationSeparator" w:id="0">
    <w:p w14:paraId="418D14EB" w14:textId="77777777" w:rsidR="004932FA" w:rsidRDefault="004932FA" w:rsidP="00101AC6">
      <w:r>
        <w:continuationSeparator/>
      </w:r>
    </w:p>
  </w:footnote>
  <w:footnote w:type="continuationNotice" w:id="1">
    <w:p w14:paraId="29FB85E5" w14:textId="77777777" w:rsidR="004932FA" w:rsidRDefault="004932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889C5" w14:textId="77777777" w:rsidR="00B40EF0" w:rsidRDefault="00B40E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20051" w14:textId="77777777" w:rsidR="00B40EF0" w:rsidRDefault="00B40E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64905" w14:textId="77777777" w:rsidR="00B40EF0" w:rsidRDefault="00B40E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03EDF"/>
    <w:multiLevelType w:val="hybridMultilevel"/>
    <w:tmpl w:val="EE18C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5"/>
  </w:num>
  <w:num w:numId="3" w16cid:durableId="167251270">
    <w:abstractNumId w:val="16"/>
  </w:num>
  <w:num w:numId="4" w16cid:durableId="1464500202">
    <w:abstractNumId w:val="22"/>
  </w:num>
  <w:num w:numId="5" w16cid:durableId="394624213">
    <w:abstractNumId w:val="10"/>
  </w:num>
  <w:num w:numId="6" w16cid:durableId="1064716014">
    <w:abstractNumId w:val="21"/>
  </w:num>
  <w:num w:numId="7" w16cid:durableId="1375233416">
    <w:abstractNumId w:val="15"/>
  </w:num>
  <w:num w:numId="8" w16cid:durableId="1303461521">
    <w:abstractNumId w:val="1"/>
  </w:num>
  <w:num w:numId="9" w16cid:durableId="2147116528">
    <w:abstractNumId w:val="17"/>
  </w:num>
  <w:num w:numId="10" w16cid:durableId="134883992">
    <w:abstractNumId w:val="19"/>
  </w:num>
  <w:num w:numId="11" w16cid:durableId="1323894000">
    <w:abstractNumId w:val="0"/>
  </w:num>
  <w:num w:numId="12" w16cid:durableId="614601994">
    <w:abstractNumId w:val="18"/>
  </w:num>
  <w:num w:numId="13" w16cid:durableId="1639918556">
    <w:abstractNumId w:val="6"/>
  </w:num>
  <w:num w:numId="14" w16cid:durableId="1260523295">
    <w:abstractNumId w:val="7"/>
  </w:num>
  <w:num w:numId="15" w16cid:durableId="1140732189">
    <w:abstractNumId w:val="4"/>
  </w:num>
  <w:num w:numId="16" w16cid:durableId="1410274255">
    <w:abstractNumId w:val="11"/>
  </w:num>
  <w:num w:numId="17" w16cid:durableId="686520750">
    <w:abstractNumId w:val="3"/>
  </w:num>
  <w:num w:numId="18" w16cid:durableId="1462187044">
    <w:abstractNumId w:val="12"/>
  </w:num>
  <w:num w:numId="19" w16cid:durableId="198591318">
    <w:abstractNumId w:val="13"/>
  </w:num>
  <w:num w:numId="20" w16cid:durableId="1939097783">
    <w:abstractNumId w:val="14"/>
  </w:num>
  <w:num w:numId="21" w16cid:durableId="355274510">
    <w:abstractNumId w:val="20"/>
  </w:num>
  <w:num w:numId="22" w16cid:durableId="1043870487">
    <w:abstractNumId w:val="8"/>
  </w:num>
  <w:num w:numId="23" w16cid:durableId="1824540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9290F"/>
    <w:rsid w:val="001961EA"/>
    <w:rsid w:val="001B33E6"/>
    <w:rsid w:val="001B7DF0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42D"/>
    <w:rsid w:val="00255CD1"/>
    <w:rsid w:val="00262174"/>
    <w:rsid w:val="002626CF"/>
    <w:rsid w:val="00272F66"/>
    <w:rsid w:val="002736B8"/>
    <w:rsid w:val="00274E2B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66B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45279"/>
    <w:rsid w:val="00455D7C"/>
    <w:rsid w:val="004616E0"/>
    <w:rsid w:val="0048382B"/>
    <w:rsid w:val="0048639B"/>
    <w:rsid w:val="004928A3"/>
    <w:rsid w:val="004932FA"/>
    <w:rsid w:val="00494543"/>
    <w:rsid w:val="00494EDE"/>
    <w:rsid w:val="004964D2"/>
    <w:rsid w:val="004A43F5"/>
    <w:rsid w:val="004B22EC"/>
    <w:rsid w:val="004C11F1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41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D4135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313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54EF1"/>
    <w:rsid w:val="00870DE6"/>
    <w:rsid w:val="0089137F"/>
    <w:rsid w:val="00892693"/>
    <w:rsid w:val="0089745C"/>
    <w:rsid w:val="008B41B0"/>
    <w:rsid w:val="008B4D6D"/>
    <w:rsid w:val="008B6D75"/>
    <w:rsid w:val="008B74BA"/>
    <w:rsid w:val="008C3036"/>
    <w:rsid w:val="008C6D75"/>
    <w:rsid w:val="008F4D6E"/>
    <w:rsid w:val="008F7367"/>
    <w:rsid w:val="0090320B"/>
    <w:rsid w:val="00910654"/>
    <w:rsid w:val="0091218D"/>
    <w:rsid w:val="0093076F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633D2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56C"/>
    <w:rsid w:val="00AF7617"/>
    <w:rsid w:val="00B25D02"/>
    <w:rsid w:val="00B30159"/>
    <w:rsid w:val="00B32837"/>
    <w:rsid w:val="00B33E34"/>
    <w:rsid w:val="00B33F91"/>
    <w:rsid w:val="00B40EF0"/>
    <w:rsid w:val="00B42980"/>
    <w:rsid w:val="00B42DA5"/>
    <w:rsid w:val="00B66969"/>
    <w:rsid w:val="00B6732E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08D9"/>
    <w:rsid w:val="00CC6A8F"/>
    <w:rsid w:val="00CD00AA"/>
    <w:rsid w:val="00CD3B85"/>
    <w:rsid w:val="00CD4CE9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42FC3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12279"/>
    <w:rsid w:val="00F30E1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2025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2F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cobbk12.org/Brumby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bbk12.org/Brum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FB262-89FF-4449-B2FA-299C717262AF}"/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7</cp:revision>
  <cp:lastPrinted>2025-08-06T17:54:00Z</cp:lastPrinted>
  <dcterms:created xsi:type="dcterms:W3CDTF">2025-08-07T13:59:00Z</dcterms:created>
  <dcterms:modified xsi:type="dcterms:W3CDTF">2025-08-11T15:48:00Z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