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C8C85" w14:textId="05C8914D" w:rsidR="00734486" w:rsidRDefault="00A55B69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68F5E06E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63A82D" w14:textId="77777777" w:rsidR="00257D09" w:rsidRDefault="00257D09" w:rsidP="00257D0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u w:val="single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u w:val="single"/>
                                <w:lang w:val="pt-PT"/>
                              </w:rPr>
                              <w:t>Atividades da Brumby Elementary School para Fortalecer Parcerias</w:t>
                            </w:r>
                          </w:p>
                          <w:p w14:paraId="3DB3521C" w14:textId="77777777" w:rsidR="00257D09" w:rsidRPr="00257D09" w:rsidRDefault="00257D09" w:rsidP="00257D09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  <w:u w:val="single"/>
                                <w:lang w:val="pt-PT"/>
                              </w:rPr>
                            </w:pPr>
                          </w:p>
                          <w:p w14:paraId="64377DB8" w14:textId="77777777" w:rsidR="00257D09" w:rsidRPr="00257D09" w:rsidRDefault="00257D09" w:rsidP="00257D09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t>Por favor, considere participar em alguns dos eventos listados abaixo. As oportunidades de voluntariado podem ser virtuais ou presenciais.</w:t>
                            </w:r>
                          </w:p>
                          <w:p w14:paraId="3FDEDE99" w14:textId="77777777" w:rsidR="00257D09" w:rsidRPr="00257D09" w:rsidRDefault="00257D09" w:rsidP="00257D09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lang w:val="pt-PT"/>
                              </w:rPr>
                              <w:t>Oportunidades de Voluntariado:</w:t>
                            </w: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Leitores em sala de aula (presencial ou virtual)</w:t>
                            </w: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Centro de Mídia</w:t>
                            </w: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Comitê de Planejamento do Título I</w:t>
                            </w:r>
                          </w:p>
                          <w:p w14:paraId="640E7CDB" w14:textId="77777777" w:rsidR="00257D09" w:rsidRPr="00257D09" w:rsidRDefault="00257D09" w:rsidP="00257D09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lang w:val="pt-PT"/>
                              </w:rPr>
                              <w:t>Reuniões de Parceria:</w:t>
                            </w: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Reunião Anual Informativa para Pais do Título I</w:t>
                            </w: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Casa Aberta</w:t>
                            </w: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Encontro e Saudação (Meet and Greet)</w:t>
                            </w: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Reuniões de Opinião dos Pais sobre o Título I</w:t>
                            </w: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Semana de Conferências entre Pais e Professores</w:t>
                            </w:r>
                          </w:p>
                          <w:p w14:paraId="1AD8BF45" w14:textId="77777777" w:rsidR="00257D09" w:rsidRPr="00257D09" w:rsidRDefault="00257D09" w:rsidP="00257D09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lang w:val="pt-PT"/>
                              </w:rPr>
                              <w:t>Oportunidades de Envolvimento Familiar:</w:t>
                            </w: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Noites de Alfabetização</w:t>
                            </w: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Treinamento de Estratégias para Auxiliar Estudantes em Casa</w:t>
                            </w: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Sala de Recursos para Pais</w:t>
                            </w:r>
                          </w:p>
                          <w:p w14:paraId="0B15773A" w14:textId="587DA9EF" w:rsidR="0079585F" w:rsidRPr="00257D09" w:rsidRDefault="0079585F" w:rsidP="00B75CC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190.7pt;margin-top:3pt;width:241.9pt;height:275.5pt;z-index:251658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" fillcolor="white [3201]" strokeweight=".5pt">
                <v:textbox>
                  <w:txbxContent>
                    <w:p w14:paraId="2263A82D" w14:textId="77777777" w:rsidR="00257D09" w:rsidRDefault="00257D09" w:rsidP="00257D09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u w:val="single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u w:val="single"/>
                          <w:lang w:val="pt-PT"/>
                        </w:rPr>
                        <w:t>Atividades da Brumby Elementary School para Fortalecer Parcerias</w:t>
                      </w:r>
                    </w:p>
                    <w:p w14:paraId="3DB3521C" w14:textId="77777777" w:rsidR="00257D09" w:rsidRPr="00257D09" w:rsidRDefault="00257D09" w:rsidP="00257D09">
                      <w:pPr>
                        <w:rPr>
                          <w:rFonts w:asciiTheme="minorHAnsi" w:hAnsiTheme="minorHAnsi" w:cstheme="minorHAnsi"/>
                          <w:color w:val="0070C0"/>
                          <w:u w:val="single"/>
                          <w:lang w:val="pt-PT"/>
                        </w:rPr>
                      </w:pPr>
                    </w:p>
                    <w:p w14:paraId="64377DB8" w14:textId="77777777" w:rsidR="00257D09" w:rsidRPr="00257D09" w:rsidRDefault="00257D09" w:rsidP="00257D09">
                      <w:pPr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t>Por favor, considere participar em alguns dos eventos listados abaixo. As oportunidades de voluntariado podem ser virtuais ou presenciais.</w:t>
                      </w:r>
                    </w:p>
                    <w:p w14:paraId="3FDEDE99" w14:textId="77777777" w:rsidR="00257D09" w:rsidRPr="00257D09" w:rsidRDefault="00257D09" w:rsidP="00257D09">
                      <w:pPr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lang w:val="pt-PT"/>
                        </w:rPr>
                        <w:t>Oportunidades de Voluntariado:</w:t>
                      </w:r>
                      <w:r w:rsidRPr="00257D09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Leitores em sala de aula (presencial ou virtual)</w:t>
                      </w:r>
                      <w:r w:rsidRPr="00257D09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Centro de Mídia</w:t>
                      </w:r>
                      <w:r w:rsidRPr="00257D09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Comitê de Planejamento do Título I</w:t>
                      </w:r>
                    </w:p>
                    <w:p w14:paraId="640E7CDB" w14:textId="77777777" w:rsidR="00257D09" w:rsidRPr="00257D09" w:rsidRDefault="00257D09" w:rsidP="00257D09">
                      <w:pPr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lang w:val="pt-PT"/>
                        </w:rPr>
                        <w:t>Reuniões de Parceria:</w:t>
                      </w:r>
                      <w:r w:rsidRPr="00257D09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Reunião Anual Informativa para Pais do Título I</w:t>
                      </w:r>
                      <w:r w:rsidRPr="00257D09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Casa Aberta</w:t>
                      </w:r>
                      <w:r w:rsidRPr="00257D09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Encontro e Saudação (Meet and Greet)</w:t>
                      </w:r>
                      <w:r w:rsidRPr="00257D09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Reuniões de Opinião dos Pais sobre o Título I</w:t>
                      </w:r>
                      <w:r w:rsidRPr="00257D09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Semana de Conferências entre Pais e Professores</w:t>
                      </w:r>
                    </w:p>
                    <w:p w14:paraId="1AD8BF45" w14:textId="77777777" w:rsidR="00257D09" w:rsidRPr="00257D09" w:rsidRDefault="00257D09" w:rsidP="00257D09">
                      <w:pPr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lang w:val="pt-PT"/>
                        </w:rPr>
                        <w:t>Oportunidades de Envolvimento Familiar:</w:t>
                      </w:r>
                      <w:r w:rsidRPr="00257D09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Noites de Alfabetização</w:t>
                      </w:r>
                      <w:r w:rsidRPr="00257D09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Treinamento de Estratégias para Auxiliar Estudantes em Casa</w:t>
                      </w:r>
                      <w:r w:rsidRPr="00257D09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Sala de Recursos para Pais</w:t>
                      </w:r>
                    </w:p>
                    <w:p w14:paraId="0B15773A" w14:textId="587DA9EF" w:rsidR="0079585F" w:rsidRPr="00257D09" w:rsidRDefault="0079585F" w:rsidP="00B75CC0">
                      <w:pPr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54A83457" w:rsidR="00D75908" w:rsidRPr="00B740D7" w:rsidRDefault="00B740D7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0070C0"/>
                                <w:w w:val="80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B740D7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0070C0"/>
                                <w:w w:val="80"/>
                                <w:sz w:val="28"/>
                                <w:szCs w:val="28"/>
                                <w:lang w:val="pt-PT"/>
                              </w:rPr>
                              <w:t>O que é um Acordo entre Escola e Família?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459B0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7" type="#_x0000_t202" style="position:absolute;margin-left:270pt;margin-top:-.5pt;width:215.25pt;height:26.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E3F2F75" w14:textId="54A83457" w:rsidR="00D75908" w:rsidRPr="00B740D7" w:rsidRDefault="00B740D7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0070C0"/>
                          <w:w w:val="80"/>
                          <w:sz w:val="28"/>
                          <w:szCs w:val="28"/>
                          <w:lang w:val="pt-PT"/>
                        </w:rPr>
                      </w:pPr>
                      <w:r w:rsidRPr="00B740D7">
                        <w:rPr>
                          <w:rFonts w:asciiTheme="minorHAnsi" w:hAnsiTheme="minorHAnsi" w:cstheme="minorHAnsi"/>
                          <w:b/>
                          <w:iCs/>
                          <w:color w:val="0070C0"/>
                          <w:w w:val="80"/>
                          <w:sz w:val="28"/>
                          <w:szCs w:val="28"/>
                          <w:lang w:val="pt-PT"/>
                        </w:rPr>
                        <w:t>O que é um Acordo entre Escola e Família?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471BD23" id="Rectangle 7" o:spid="_x0000_s1026" style="position:absolute;margin-left:-11.5pt;margin-top:0;width:260.55pt;height:571.5pt;z-index:251618304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3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827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6477AEC" id="Line 23" o:spid="_x0000_s1026" style="position:absolute;z-index:25162649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7847EF6" id="Line 299" o:spid="_x0000_s1026" style="position:absolute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82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6D1E18A" id="Line 179" o:spid="_x0000_s1026" style="position:absolute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266FFC3" id="Line 178" o:spid="_x0000_s1026" style="position:absolute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C30F815" id="Line 177" o:spid="_x0000_s1026" style="position:absolute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+VDyAEAAHoDAAAOAAAAZHJzL2Uyb0RvYy54bWysU8Fu2zAMvQ/YPwi6L3YCrF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Vnziz0NKSd&#10;torNl8u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4406D33" id="Line 176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0128DED" id="Line 175" o:spid="_x0000_s1026" style="position:absolute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9C2436F" id="Line 174" o:spid="_x0000_s1026" style="position:absolute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auyAEAAHoDAAAOAAAAZHJzL2Uyb0RvYy54bWysU8Fu2zAMvQ/YPwi6L3aCoV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WCMws9DWmn&#10;rWLz5ee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4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4763F7A" id="Line 173" o:spid="_x0000_s1026" style="position:absolute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607D603" id="Line 159" o:spid="_x0000_s1026" style="position:absolute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39B13C1" id="Line 158" o:spid="_x0000_s1026" style="position:absolute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FD01773" id="Line 32" o:spid="_x0000_s1026" style="position:absolute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13CBA00" id="Line 31" o:spid="_x0000_s1026" style="position:absolute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Pr="0094587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945878">
                              <w:rPr>
                                <w:sz w:val="16"/>
                                <w:szCs w:val="16"/>
                                <w:lang w:val="pt-PT"/>
                              </w:rPr>
                              <w:t>Congue nihil imperdiet doming id quod mazim placerat facer minim veni am ut wisi enim ad minimeniam, quis erat nostr uexe</w:t>
                            </w:r>
                          </w:p>
                          <w:p w14:paraId="1532946E" w14:textId="77777777" w:rsidR="00D75908" w:rsidRPr="0094587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945878">
                              <w:rPr>
                                <w:sz w:val="16"/>
                                <w:szCs w:val="16"/>
                                <w:lang w:val="pt-PT"/>
                              </w:rPr>
                              <w:t xml:space="preserve">rci tation ullamcorper nostru exerci tation ullam corper et iusto odio dig nissim qui blandit praesent lupta. Tummer delenit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feugait nulla facilisi.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Con erattis sectetuer adip iscing elit, sed erat diam nonummy nibh magna erat.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Pr="0094587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pt-PT"/>
                        </w:rPr>
                      </w:pPr>
                      <w:r w:rsidRPr="00945878">
                        <w:rPr>
                          <w:sz w:val="16"/>
                          <w:szCs w:val="16"/>
                          <w:lang w:val="pt-PT"/>
                        </w:rPr>
                        <w:t>Congue nihil imperdiet doming id quod mazim placerat facer minim veni am ut wisi enim ad minimeniam, quis erat nostr uexe</w:t>
                      </w:r>
                    </w:p>
                    <w:p w14:paraId="1532946E" w14:textId="77777777" w:rsidR="00D75908" w:rsidRPr="0094587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pt-PT"/>
                        </w:rPr>
                      </w:pPr>
                      <w:r w:rsidRPr="00945878">
                        <w:rPr>
                          <w:sz w:val="16"/>
                          <w:szCs w:val="16"/>
                          <w:lang w:val="pt-PT"/>
                        </w:rPr>
                        <w:t xml:space="preserve">rci tation ullamcorper nostru exerci tation ullam corper et iusto odio dig nissim qui blandit praesent lupta. Tummer delenit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feugait nulla facilisi. </w:t>
                      </w:r>
                      <w:r>
                        <w:rPr>
                          <w:sz w:val="16"/>
                          <w:szCs w:val="16"/>
                        </w:rPr>
                        <w:t>Con erattis sectetuer adip iscing elit, sed erat diam nonummy nibh magna erat.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95B50AF" id="Line 19" o:spid="_x0000_s1026" style="position:absolute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C6F0104" id="Line 18" o:spid="_x0000_s1026" style="position:absolute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5C1498A" id="Line 17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9647A6E" id="Line 16" o:spid="_x0000_s1026" style="position:absolute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E868629" id="Line 15" o:spid="_x0000_s1026" style="position:absolute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0036B6AB" w:rsidR="004E644B" w:rsidRDefault="00445E4B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072E16B0">
                <wp:simplePos x="0" y="0"/>
                <wp:positionH relativeFrom="margin">
                  <wp:align>right</wp:align>
                </wp:positionH>
                <wp:positionV relativeFrom="paragraph">
                  <wp:posOffset>6172745</wp:posOffset>
                </wp:positionV>
                <wp:extent cx="3015887" cy="967922"/>
                <wp:effectExtent l="0" t="0" r="13335" b="2286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5887" cy="967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8073CD" w14:textId="258B5F19" w:rsidR="005376BA" w:rsidRPr="00C7253D" w:rsidRDefault="00C7253D" w:rsidP="005376BA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</w:pPr>
                            <w:r w:rsidRPr="00C7253D"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  <w:t>Se você deseja mais informações, entre em contato com:</w:t>
                            </w:r>
                          </w:p>
                          <w:p w14:paraId="2B228397" w14:textId="0916057D" w:rsidR="00632EC9" w:rsidRPr="002518BB" w:rsidRDefault="00C7253D" w:rsidP="005376B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C0C27">
                              <w:rPr>
                                <w:rFonts w:asciiTheme="minorHAnsi" w:hAnsiTheme="minorHAnsi" w:cstheme="minorHAnsi"/>
                                <w:b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Irka Serrano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br/>
                              <w:t>770.9167070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br/>
                              <w:t>Irka.Serrano@cobbk12.org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1" type="#_x0000_t202" style="position:absolute;margin-left:186.25pt;margin-top:486.05pt;width:237.45pt;height:76.2pt;z-index:25165830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" fillcolor="white [3201]" strokeweight=".5pt">
                <v:textbox>
                  <w:txbxContent>
                    <w:p w14:paraId="2D8073CD" w14:textId="258B5F19" w:rsidR="005376BA" w:rsidRPr="00C7253D" w:rsidRDefault="00C7253D" w:rsidP="005376BA">
                      <w:pPr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</w:pPr>
                      <w:r w:rsidRPr="00C7253D"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  <w:t>Se você deseja mais informações, entre em contato com:</w:t>
                      </w:r>
                    </w:p>
                    <w:p w14:paraId="2B228397" w14:textId="0916057D" w:rsidR="00632EC9" w:rsidRPr="002518BB" w:rsidRDefault="00C7253D" w:rsidP="005376BA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7C0C27">
                        <w:rPr>
                          <w:rFonts w:asciiTheme="minorHAnsi" w:hAnsiTheme="minorHAnsi" w:cstheme="minorHAnsi"/>
                          <w:b/>
                          <w:lang w:val="pt-PT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>Irka Serrano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br/>
                        <w:t>770.9167070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br/>
                        <w:t>Irka.Serrano@cobbk12.org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484AA92A">
                <wp:simplePos x="0" y="0"/>
                <wp:positionH relativeFrom="margin">
                  <wp:posOffset>8147685</wp:posOffset>
                </wp:positionH>
                <wp:positionV relativeFrom="paragraph">
                  <wp:posOffset>4398464</wp:posOffset>
                </wp:positionV>
                <wp:extent cx="1327785" cy="1689100"/>
                <wp:effectExtent l="0" t="0" r="24765" b="2540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785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D1FC8" w14:textId="77777777" w:rsidR="00C7253D" w:rsidRDefault="00257D09" w:rsidP="00257D09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 xml:space="preserve"> Conferências entre pais e professores </w:t>
                            </w:r>
                          </w:p>
                          <w:p w14:paraId="7D82F579" w14:textId="569936EA" w:rsidR="00257D09" w:rsidRPr="00257D09" w:rsidRDefault="00257D09" w:rsidP="00257D09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>Facebook e Twitter</w:t>
                            </w:r>
                          </w:p>
                          <w:p w14:paraId="24102D20" w14:textId="7C558BB1" w:rsidR="00257D09" w:rsidRPr="00257D09" w:rsidRDefault="00257D09" w:rsidP="00257D09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>Folhetos</w:t>
                            </w:r>
                          </w:p>
                          <w:p w14:paraId="1B9FFC5E" w14:textId="59353B41" w:rsidR="00257D09" w:rsidRPr="00257D09" w:rsidRDefault="00257D09" w:rsidP="00257D09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>Site do distrito escolar</w:t>
                            </w:r>
                          </w:p>
                          <w:p w14:paraId="63A17086" w14:textId="32A403DE" w:rsidR="00257D09" w:rsidRPr="00257D09" w:rsidRDefault="00257D09" w:rsidP="00257D09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>Letreiro eletrônico da escola</w:t>
                            </w:r>
                          </w:p>
                          <w:p w14:paraId="6E4A4F9A" w14:textId="77777777" w:rsidR="001D49B3" w:rsidRPr="00257D09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33DCC414" w14:textId="77777777" w:rsidR="001D49B3" w:rsidRPr="00257D09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375AF3EE" w14:textId="77777777" w:rsidR="001D49B3" w:rsidRPr="00257D09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374CC1EF" w14:textId="77777777" w:rsidR="001D49B3" w:rsidRPr="00257D09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16B8CAD0" w14:textId="77777777" w:rsidR="001D49B3" w:rsidRPr="00257D09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4A4950FF" w14:textId="77777777" w:rsidR="001D49B3" w:rsidRPr="00257D09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79B532C1" w14:textId="77777777" w:rsidR="001D49B3" w:rsidRPr="00257D09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37691A70" w14:textId="77777777" w:rsidR="001D49B3" w:rsidRPr="00257D09" w:rsidRDefault="001D49B3" w:rsidP="001D49B3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Text Box 2" o:spid="_x0000_s1032" type="#_x0000_t202" style="position:absolute;margin-left:641.55pt;margin-top:346.35pt;width:104.55pt;height:133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">
                <v:textbox>
                  <w:txbxContent>
                    <w:p w14:paraId="735D1FC8" w14:textId="77777777" w:rsidR="00C7253D" w:rsidRDefault="00257D09" w:rsidP="00257D09">
                      <w:pPr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t xml:space="preserve"> Conferências entre pais e professores </w:t>
                      </w:r>
                    </w:p>
                    <w:p w14:paraId="7D82F579" w14:textId="569936EA" w:rsidR="00257D09" w:rsidRPr="00257D09" w:rsidRDefault="00257D09" w:rsidP="00257D09">
                      <w:pPr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t>Facebook e Twitter</w:t>
                      </w:r>
                    </w:p>
                    <w:p w14:paraId="24102D20" w14:textId="7C558BB1" w:rsidR="00257D09" w:rsidRPr="00257D09" w:rsidRDefault="00257D09" w:rsidP="00257D09">
                      <w:pPr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t>Folhetos</w:t>
                      </w:r>
                    </w:p>
                    <w:p w14:paraId="1B9FFC5E" w14:textId="59353B41" w:rsidR="00257D09" w:rsidRPr="00257D09" w:rsidRDefault="00257D09" w:rsidP="00257D09">
                      <w:pPr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t>Site do distrito escolar</w:t>
                      </w:r>
                    </w:p>
                    <w:p w14:paraId="63A17086" w14:textId="32A403DE" w:rsidR="00257D09" w:rsidRPr="00257D09" w:rsidRDefault="00257D09" w:rsidP="00257D09">
                      <w:pPr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t>Letreiro eletrônico da escola</w:t>
                      </w:r>
                    </w:p>
                    <w:p w14:paraId="6E4A4F9A" w14:textId="77777777" w:rsidR="001D49B3" w:rsidRPr="00257D09" w:rsidRDefault="001D49B3" w:rsidP="001D49B3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33DCC414" w14:textId="77777777" w:rsidR="001D49B3" w:rsidRPr="00257D09" w:rsidRDefault="001D49B3" w:rsidP="001D49B3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375AF3EE" w14:textId="77777777" w:rsidR="001D49B3" w:rsidRPr="00257D09" w:rsidRDefault="001D49B3" w:rsidP="001D49B3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374CC1EF" w14:textId="77777777" w:rsidR="001D49B3" w:rsidRPr="00257D09" w:rsidRDefault="001D49B3" w:rsidP="001D49B3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16B8CAD0" w14:textId="77777777" w:rsidR="001D49B3" w:rsidRPr="00257D09" w:rsidRDefault="001D49B3" w:rsidP="001D49B3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4A4950FF" w14:textId="77777777" w:rsidR="001D49B3" w:rsidRPr="00257D09" w:rsidRDefault="001D49B3" w:rsidP="001D49B3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79B532C1" w14:textId="77777777" w:rsidR="001D49B3" w:rsidRPr="00257D09" w:rsidRDefault="001D49B3" w:rsidP="001D49B3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37691A70" w14:textId="77777777" w:rsidR="001D49B3" w:rsidRPr="00257D09" w:rsidRDefault="001D49B3" w:rsidP="001D49B3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33DE8577">
                <wp:simplePos x="0" y="0"/>
                <wp:positionH relativeFrom="page">
                  <wp:posOffset>6857909</wp:posOffset>
                </wp:positionH>
                <wp:positionV relativeFrom="paragraph">
                  <wp:posOffset>4381953</wp:posOffset>
                </wp:positionV>
                <wp:extent cx="1349375" cy="1704975"/>
                <wp:effectExtent l="0" t="0" r="22225" b="2857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54BB9" w14:textId="77777777" w:rsidR="00C7253D" w:rsidRDefault="00257D09" w:rsidP="00C7253D">
                            <w:pPr>
                              <w:pStyle w:val="NormalWeb"/>
                              <w:spacing w:before="0" w:beforeAutospacing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  <w:t>CTLS ParentParentVUE Pastas semanais  Agendas dos estudantes</w:t>
                            </w:r>
                          </w:p>
                          <w:p w14:paraId="5E09AEC2" w14:textId="2F765F5D" w:rsidR="00257D09" w:rsidRDefault="00257D09" w:rsidP="00C7253D">
                            <w:pPr>
                              <w:pStyle w:val="NormalWeb"/>
                              <w:spacing w:before="0" w:beforeAutospacing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  <w:t>Site da escola</w:t>
                            </w:r>
                          </w:p>
                          <w:p w14:paraId="4AFA5F72" w14:textId="3314264F" w:rsidR="00257D09" w:rsidRDefault="00257D09" w:rsidP="00C7253D">
                            <w:pPr>
                              <w:pStyle w:val="NormalWeb"/>
                              <w:spacing w:before="0" w:beforeAutospacing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  <w:t>Boletins mensais</w:t>
                            </w:r>
                          </w:p>
                          <w:p w14:paraId="641343F3" w14:textId="30BFD926" w:rsidR="00257D09" w:rsidRPr="00257D09" w:rsidRDefault="00257D09" w:rsidP="00C7253D">
                            <w:pPr>
                              <w:pStyle w:val="NormalWeb"/>
                              <w:spacing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  <w:t>E-mail</w:t>
                            </w:r>
                          </w:p>
                          <w:p w14:paraId="31C40D59" w14:textId="634FDD2E" w:rsidR="001D49B3" w:rsidRPr="00257D09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4940EA85" w14:textId="77777777" w:rsidR="001D49B3" w:rsidRPr="00257D09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5A71CC54" w14:textId="77777777" w:rsidR="001D49B3" w:rsidRPr="00257D09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5AB88E74" w14:textId="77777777" w:rsidR="001D49B3" w:rsidRPr="00257D09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753DCD1B" w14:textId="77777777" w:rsidR="00201FB0" w:rsidRPr="00257D09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5EF28443" w14:textId="77777777" w:rsidR="00201FB0" w:rsidRPr="00257D09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18C8D722" w14:textId="77777777" w:rsidR="00201FB0" w:rsidRPr="00257D09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6BF1F031" w14:textId="77777777" w:rsidR="00201FB0" w:rsidRPr="00257D09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3B987486" w14:textId="77777777" w:rsidR="00201FB0" w:rsidRPr="00257D09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62BB01BC" w14:textId="77777777" w:rsidR="00201FB0" w:rsidRPr="00257D09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3B3E66F5" w14:textId="77777777" w:rsidR="00201FB0" w:rsidRPr="00257D09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6400A0CA" w14:textId="77777777" w:rsidR="00201FB0" w:rsidRPr="00257D09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072552C8" w14:textId="77777777" w:rsidR="00201FB0" w:rsidRPr="00257D09" w:rsidRDefault="00201FB0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3" type="#_x0000_t202" style="position:absolute;margin-left:540pt;margin-top:345.05pt;width:106.25pt;height:134.2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">
                <v:textbox>
                  <w:txbxContent>
                    <w:p w14:paraId="6B354BB9" w14:textId="77777777" w:rsidR="00C7253D" w:rsidRDefault="00257D09" w:rsidP="00C7253D">
                      <w:pPr>
                        <w:pStyle w:val="NormalWeb"/>
                        <w:spacing w:before="0" w:beforeAutospacing="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  <w:t>CTLS ParentParentVUE Pastas semanais  Agendas dos estudantes</w:t>
                      </w:r>
                    </w:p>
                    <w:p w14:paraId="5E09AEC2" w14:textId="2F765F5D" w:rsidR="00257D09" w:rsidRDefault="00257D09" w:rsidP="00C7253D">
                      <w:pPr>
                        <w:pStyle w:val="NormalWeb"/>
                        <w:spacing w:before="0" w:beforeAutospacing="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  <w:t>Site da escola</w:t>
                      </w:r>
                    </w:p>
                    <w:p w14:paraId="4AFA5F72" w14:textId="3314264F" w:rsidR="00257D09" w:rsidRDefault="00257D09" w:rsidP="00C7253D">
                      <w:pPr>
                        <w:pStyle w:val="NormalWeb"/>
                        <w:spacing w:before="0" w:beforeAutospacing="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  <w:t>Boletins mensais</w:t>
                      </w:r>
                    </w:p>
                    <w:p w14:paraId="641343F3" w14:textId="30BFD926" w:rsidR="00257D09" w:rsidRPr="00257D09" w:rsidRDefault="00257D09" w:rsidP="00C7253D">
                      <w:pPr>
                        <w:pStyle w:val="NormalWeb"/>
                        <w:spacing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  <w:t>E-mail</w:t>
                      </w:r>
                    </w:p>
                    <w:p w14:paraId="31C40D59" w14:textId="634FDD2E" w:rsidR="001D49B3" w:rsidRPr="00257D09" w:rsidRDefault="001D49B3" w:rsidP="001D49B3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4940EA85" w14:textId="77777777" w:rsidR="001D49B3" w:rsidRPr="00257D09" w:rsidRDefault="001D49B3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5A71CC54" w14:textId="77777777" w:rsidR="001D49B3" w:rsidRPr="00257D09" w:rsidRDefault="001D49B3" w:rsidP="001D49B3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5AB88E74" w14:textId="77777777" w:rsidR="001D49B3" w:rsidRPr="00257D09" w:rsidRDefault="001D49B3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753DCD1B" w14:textId="77777777" w:rsidR="00201FB0" w:rsidRPr="00257D09" w:rsidRDefault="00201FB0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5EF28443" w14:textId="77777777" w:rsidR="00201FB0" w:rsidRPr="00257D09" w:rsidRDefault="00201FB0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18C8D722" w14:textId="77777777" w:rsidR="00201FB0" w:rsidRPr="00257D09" w:rsidRDefault="00201FB0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6BF1F031" w14:textId="77777777" w:rsidR="00201FB0" w:rsidRPr="00257D09" w:rsidRDefault="00201FB0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3B987486" w14:textId="77777777" w:rsidR="00201FB0" w:rsidRPr="00257D09" w:rsidRDefault="00201FB0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62BB01BC" w14:textId="77777777" w:rsidR="00201FB0" w:rsidRPr="00257D09" w:rsidRDefault="00201FB0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3B3E66F5" w14:textId="77777777" w:rsidR="00201FB0" w:rsidRPr="00257D09" w:rsidRDefault="00201FB0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6400A0CA" w14:textId="77777777" w:rsidR="00201FB0" w:rsidRPr="00257D09" w:rsidRDefault="00201FB0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072552C8" w14:textId="77777777" w:rsidR="00201FB0" w:rsidRPr="00257D09" w:rsidRDefault="00201FB0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2162B9E8">
                <wp:simplePos x="0" y="0"/>
                <wp:positionH relativeFrom="column">
                  <wp:posOffset>6580323</wp:posOffset>
                </wp:positionH>
                <wp:positionV relativeFrom="paragraph">
                  <wp:posOffset>3968478</wp:posOffset>
                </wp:positionV>
                <wp:extent cx="2954020" cy="359229"/>
                <wp:effectExtent l="0" t="0" r="17780" b="222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3592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3E302D" w14:textId="6EAB0FF9" w:rsidR="00F346E1" w:rsidRPr="00D71525" w:rsidRDefault="00D71525" w:rsidP="00D7152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</w:pPr>
                            <w:r w:rsidRPr="00D71525">
                              <w:rPr>
                                <w:rFonts w:asciiTheme="minorHAnsi" w:hAnsiTheme="minorHAnsi" w:cstheme="minorHAnsi"/>
                                <w:color w:val="0070C0"/>
                                <w:sz w:val="18"/>
                                <w:szCs w:val="18"/>
                                <w:lang w:val="pt-PT"/>
                              </w:rPr>
                              <w:t>Algumas comunicações podem ser fornecidas</w:t>
                            </w:r>
                            <w:r w:rsidRPr="00D71525"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  <w:t xml:space="preserve"> virtualmente.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4" type="#_x0000_t202" style="position:absolute;margin-left:518.15pt;margin-top:312.5pt;width:232.6pt;height:28.3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" fillcolor="white [3201]" strokeweight=".5pt">
                <v:textbox>
                  <w:txbxContent>
                    <w:p w14:paraId="553E302D" w14:textId="6EAB0FF9" w:rsidR="00F346E1" w:rsidRPr="00D71525" w:rsidRDefault="00D71525" w:rsidP="00D71525">
                      <w:pPr>
                        <w:jc w:val="center"/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</w:pPr>
                      <w:r w:rsidRPr="00D71525">
                        <w:rPr>
                          <w:rFonts w:asciiTheme="minorHAnsi" w:hAnsiTheme="minorHAnsi" w:cstheme="minorHAnsi"/>
                          <w:color w:val="0070C0"/>
                          <w:sz w:val="18"/>
                          <w:szCs w:val="18"/>
                          <w:lang w:val="pt-PT"/>
                        </w:rPr>
                        <w:t>Algumas comunicações podem ser fornecidas</w:t>
                      </w:r>
                      <w:r w:rsidRPr="00D71525"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  <w:t xml:space="preserve"> virtualmente.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7590FA78" wp14:editId="46D49CF9">
                <wp:simplePos x="0" y="0"/>
                <wp:positionH relativeFrom="margin">
                  <wp:posOffset>6582410</wp:posOffset>
                </wp:positionH>
                <wp:positionV relativeFrom="paragraph">
                  <wp:posOffset>3440430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3D01DB48" w:rsidR="005358FF" w:rsidRPr="00257D09" w:rsidRDefault="00257D09" w:rsidP="005358FF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257D09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  <w:t>Atividades da Brumby Elementary School para Fortalecer a Comunicação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35" type="#_x0000_t202" style="position:absolute;margin-left:518.3pt;margin-top:270.9pt;width:229.5pt;height:38.8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pR5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">
                <v:textbox>
                  <w:txbxContent>
                    <w:p w14:paraId="2EAB7BE4" w14:textId="3D01DB48" w:rsidR="005358FF" w:rsidRPr="00257D09" w:rsidRDefault="00257D09" w:rsidP="005358FF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color w:val="0070C0"/>
                          <w:sz w:val="22"/>
                          <w:szCs w:val="22"/>
                          <w:lang w:val="pt-PT"/>
                        </w:rPr>
                      </w:pPr>
                      <w:r w:rsidRPr="00257D09">
                        <w:rPr>
                          <w:rFonts w:ascii="Calibri Light" w:hAnsi="Calibri Light" w:cs="Calibri Light"/>
                          <w:b/>
                          <w:bCs/>
                          <w:color w:val="0070C0"/>
                          <w:sz w:val="22"/>
                          <w:szCs w:val="22"/>
                          <w:lang w:val="pt-PT"/>
                        </w:rPr>
                        <w:t>Atividades da Brumby Elementary School para Fortalecer a Comunicação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2811D41C">
                <wp:simplePos x="0" y="0"/>
                <wp:positionH relativeFrom="margin">
                  <wp:align>right</wp:align>
                </wp:positionH>
                <wp:positionV relativeFrom="paragraph">
                  <wp:posOffset>3389176</wp:posOffset>
                </wp:positionV>
                <wp:extent cx="3052313" cy="2754085"/>
                <wp:effectExtent l="0" t="0" r="15240" b="273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754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36" style="position:absolute;margin-left:189.15pt;margin-top:266.85pt;width:240.35pt;height:216.85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257D09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66FB11F7">
                <wp:simplePos x="0" y="0"/>
                <wp:positionH relativeFrom="margin">
                  <wp:posOffset>3630386</wp:posOffset>
                </wp:positionH>
                <wp:positionV relativeFrom="paragraph">
                  <wp:posOffset>5128079</wp:posOffset>
                </wp:positionV>
                <wp:extent cx="2639695" cy="2013040"/>
                <wp:effectExtent l="0" t="0" r="27305" b="254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695" cy="201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E1ADE6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1F897BDB" w14:textId="0F20B0F5" w:rsidR="00BE0B4B" w:rsidRDefault="00257D09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316498" wp14:editId="1952A573">
                                  <wp:extent cx="2450465" cy="1576836"/>
                                  <wp:effectExtent l="0" t="0" r="6985" b="4445"/>
                                  <wp:docPr id="7" name="Picture 1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0465" cy="15768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E53124" w14:textId="49961B9A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3816D433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0D2F9C22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1EEBF2EF" w14:textId="01466B1E" w:rsidR="008B4D6D" w:rsidRPr="00D23C8F" w:rsidRDefault="008B4D6D" w:rsidP="00BE0B4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4" type="#_x0000_t202" style="position:absolute;margin-left:285.85pt;margin-top:403.8pt;width:207.85pt;height:158.5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" fillcolor="white [3201]" strokeweight=".5pt">
                <v:textbox>
                  <w:txbxContent>
                    <w:p w14:paraId="63E1ADE6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1F897BDB" w14:textId="0F20B0F5" w:rsidR="00BE0B4B" w:rsidRDefault="00257D09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316498" wp14:editId="1952A573">
                            <wp:extent cx="2450465" cy="1576836"/>
                            <wp:effectExtent l="0" t="0" r="6985" b="4445"/>
                            <wp:docPr id="7" name="Picture 1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0465" cy="15768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E53124" w14:textId="49961B9A" w:rsidR="00BE0B4B" w:rsidRDefault="00BE0B4B">
                      <w:pPr>
                        <w:rPr>
                          <w:noProof/>
                        </w:rPr>
                      </w:pPr>
                    </w:p>
                    <w:p w14:paraId="3816D433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0D2F9C22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1EEBF2EF" w14:textId="01466B1E" w:rsidR="008B4D6D" w:rsidRPr="00D23C8F" w:rsidRDefault="008B4D6D" w:rsidP="00BE0B4B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7D09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38B176F" wp14:editId="5CCA13E9">
                <wp:simplePos x="0" y="0"/>
                <wp:positionH relativeFrom="margin">
                  <wp:posOffset>3380014</wp:posOffset>
                </wp:positionH>
                <wp:positionV relativeFrom="margin">
                  <wp:posOffset>1975757</wp:posOffset>
                </wp:positionV>
                <wp:extent cx="3006725" cy="2830286"/>
                <wp:effectExtent l="0" t="0" r="3175" b="8255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830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5B1694" w14:textId="77777777" w:rsidR="00257D09" w:rsidRPr="00257D09" w:rsidRDefault="00257D09" w:rsidP="00257D09">
                            <w:pPr>
                              <w:pStyle w:val="NormalWeb"/>
                              <w:jc w:val="center"/>
                              <w:rPr>
                                <w:color w:val="0070C0"/>
                                <w:lang w:val="pt-PT"/>
                              </w:rPr>
                            </w:pPr>
                            <w:r w:rsidRPr="00257D09">
                              <w:rPr>
                                <w:rStyle w:val="Strong"/>
                                <w:color w:val="0070C0"/>
                                <w:lang w:val="pt-PT"/>
                              </w:rPr>
                              <w:t>Desenvolvido em Conjunto</w:t>
                            </w:r>
                          </w:p>
                          <w:p w14:paraId="157E1DBC" w14:textId="77777777" w:rsidR="00257D09" w:rsidRPr="00257D09" w:rsidRDefault="00257D09" w:rsidP="00257D09">
                            <w:pPr>
                              <w:pStyle w:val="NormalWeb"/>
                              <w:rPr>
                                <w:lang w:val="pt-PT"/>
                              </w:rPr>
                            </w:pPr>
                            <w:r w:rsidRPr="00257D09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pt-PT"/>
                              </w:rPr>
                              <w:t xml:space="preserve">Os pais, alunos e equipe da </w:t>
                            </w:r>
                            <w:r w:rsidRPr="00257D09">
                              <w:rPr>
                                <w:rStyle w:val="Strong"/>
                                <w:rFonts w:ascii="Calibri" w:hAnsi="Calibri" w:cs="Calibri"/>
                                <w:sz w:val="20"/>
                                <w:szCs w:val="20"/>
                                <w:lang w:val="pt-PT"/>
                              </w:rPr>
                              <w:t>Brumby Elementary School</w:t>
                            </w:r>
                            <w:r w:rsidRPr="00257D09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pt-PT"/>
                              </w:rPr>
                              <w:t xml:space="preserve"> trabalharam juntos e compartilharam ideias para desenvolver o compromisso escola-família para o sucesso acadêmico. Os professores sugeriram estratégias de aprendizagem em casa, os pais adicionaram ideias para torná-las mais específicas, e os alunos nos disseram o que os ajudaria a aprender. Os pais são incentivados a participar do processo anual de revisão do compromisso e a fazer mudanças com base nas necessidades dos alunos. Os pais são bem-vindos para contribuir com comentários a qualquer momento. Por favor, entre em contato com </w:t>
                            </w:r>
                            <w:r w:rsidRPr="00257D09">
                              <w:rPr>
                                <w:rStyle w:val="Strong"/>
                                <w:rFonts w:ascii="Calibri" w:hAnsi="Calibri" w:cs="Calibri"/>
                                <w:sz w:val="20"/>
                                <w:szCs w:val="20"/>
                                <w:lang w:val="pt-PT"/>
                              </w:rPr>
                              <w:t>Irka Serrano</w:t>
                            </w:r>
                            <w:r w:rsidRPr="00257D09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pt-PT"/>
                              </w:rPr>
                              <w:t xml:space="preserve"> pelo telefone </w:t>
                            </w:r>
                            <w:r w:rsidRPr="00257D09">
                              <w:rPr>
                                <w:rStyle w:val="Strong"/>
                                <w:rFonts w:ascii="Calibri" w:hAnsi="Calibri" w:cs="Calibri"/>
                                <w:sz w:val="20"/>
                                <w:szCs w:val="20"/>
                                <w:lang w:val="pt-PT"/>
                              </w:rPr>
                              <w:t>770-916-7070</w:t>
                            </w:r>
                            <w:r w:rsidRPr="00257D09">
                              <w:rPr>
                                <w:lang w:val="pt-PT"/>
                              </w:rPr>
                              <w:t xml:space="preserve"> ou e-mail </w:t>
                            </w:r>
                            <w:r w:rsidRPr="00257D09">
                              <w:rPr>
                                <w:rStyle w:val="Strong"/>
                                <w:lang w:val="pt-PT"/>
                              </w:rPr>
                              <w:t>irka.serrano@cobbk12.org</w:t>
                            </w:r>
                            <w:r w:rsidRPr="00257D09">
                              <w:rPr>
                                <w:lang w:val="pt-PT"/>
                              </w:rPr>
                              <w:t xml:space="preserve"> para fornecer seu feedback.</w:t>
                            </w:r>
                          </w:p>
                          <w:p w14:paraId="7F65D403" w14:textId="77777777" w:rsidR="00D75908" w:rsidRPr="00257D09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5" type="#_x0000_t202" style="position:absolute;margin-left:266.15pt;margin-top:155.55pt;width:236.75pt;height:222.85pt;z-index:25165827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645B1694" w14:textId="77777777" w:rsidR="00257D09" w:rsidRPr="00257D09" w:rsidRDefault="00257D09" w:rsidP="00257D09">
                      <w:pPr>
                        <w:pStyle w:val="NormalWeb"/>
                        <w:jc w:val="center"/>
                        <w:rPr>
                          <w:color w:val="0070C0"/>
                          <w:lang w:val="pt-PT"/>
                        </w:rPr>
                      </w:pPr>
                      <w:r w:rsidRPr="00257D09">
                        <w:rPr>
                          <w:rStyle w:val="Strong"/>
                          <w:color w:val="0070C0"/>
                          <w:lang w:val="pt-PT"/>
                        </w:rPr>
                        <w:t>Desenvolvido em Conjunto</w:t>
                      </w:r>
                    </w:p>
                    <w:p w14:paraId="157E1DBC" w14:textId="77777777" w:rsidR="00257D09" w:rsidRPr="00257D09" w:rsidRDefault="00257D09" w:rsidP="00257D09">
                      <w:pPr>
                        <w:pStyle w:val="NormalWeb"/>
                        <w:rPr>
                          <w:lang w:val="pt-PT"/>
                        </w:rPr>
                      </w:pPr>
                      <w:r w:rsidRPr="00257D09">
                        <w:rPr>
                          <w:rFonts w:ascii="Calibri" w:hAnsi="Calibri" w:cs="Calibri"/>
                          <w:sz w:val="20"/>
                          <w:szCs w:val="20"/>
                          <w:lang w:val="pt-PT"/>
                        </w:rPr>
                        <w:t xml:space="preserve">Os pais, alunos e equipe da </w:t>
                      </w:r>
                      <w:r w:rsidRPr="00257D09">
                        <w:rPr>
                          <w:rStyle w:val="Strong"/>
                          <w:rFonts w:ascii="Calibri" w:hAnsi="Calibri" w:cs="Calibri"/>
                          <w:sz w:val="20"/>
                          <w:szCs w:val="20"/>
                          <w:lang w:val="pt-PT"/>
                        </w:rPr>
                        <w:t>Brumby Elementary School</w:t>
                      </w:r>
                      <w:r w:rsidRPr="00257D09">
                        <w:rPr>
                          <w:rFonts w:ascii="Calibri" w:hAnsi="Calibri" w:cs="Calibri"/>
                          <w:sz w:val="20"/>
                          <w:szCs w:val="20"/>
                          <w:lang w:val="pt-PT"/>
                        </w:rPr>
                        <w:t xml:space="preserve"> trabalharam juntos e compartilharam ideias para desenvolver o compromisso escola-família para o sucesso acadêmico. Os professores sugeriram estratégias de aprendizagem em casa, os pais adicionaram ideias para torná-las mais específicas, e os alunos nos disseram o que os ajudaria a aprender. Os pais são incentivados a participar do processo anual de revisão do compromisso e a fazer mudanças com base nas necessidades dos alunos. Os pais são bem-vindos para contribuir com comentários a qualquer momento. Por favor, entre em contato com </w:t>
                      </w:r>
                      <w:r w:rsidRPr="00257D09">
                        <w:rPr>
                          <w:rStyle w:val="Strong"/>
                          <w:rFonts w:ascii="Calibri" w:hAnsi="Calibri" w:cs="Calibri"/>
                          <w:sz w:val="20"/>
                          <w:szCs w:val="20"/>
                          <w:lang w:val="pt-PT"/>
                        </w:rPr>
                        <w:t>Irka Serrano</w:t>
                      </w:r>
                      <w:r w:rsidRPr="00257D09">
                        <w:rPr>
                          <w:rFonts w:ascii="Calibri" w:hAnsi="Calibri" w:cs="Calibri"/>
                          <w:sz w:val="20"/>
                          <w:szCs w:val="20"/>
                          <w:lang w:val="pt-PT"/>
                        </w:rPr>
                        <w:t xml:space="preserve"> pelo telefone </w:t>
                      </w:r>
                      <w:r w:rsidRPr="00257D09">
                        <w:rPr>
                          <w:rStyle w:val="Strong"/>
                          <w:rFonts w:ascii="Calibri" w:hAnsi="Calibri" w:cs="Calibri"/>
                          <w:sz w:val="20"/>
                          <w:szCs w:val="20"/>
                          <w:lang w:val="pt-PT"/>
                        </w:rPr>
                        <w:t>770-916-7070</w:t>
                      </w:r>
                      <w:r w:rsidRPr="00257D09">
                        <w:rPr>
                          <w:lang w:val="pt-PT"/>
                        </w:rPr>
                        <w:t xml:space="preserve"> ou e-mail </w:t>
                      </w:r>
                      <w:r w:rsidRPr="00257D09">
                        <w:rPr>
                          <w:rStyle w:val="Strong"/>
                          <w:lang w:val="pt-PT"/>
                        </w:rPr>
                        <w:t>irka.serrano@cobbk12.org</w:t>
                      </w:r>
                      <w:r w:rsidRPr="00257D09">
                        <w:rPr>
                          <w:lang w:val="pt-PT"/>
                        </w:rPr>
                        <w:t xml:space="preserve"> para fornecer seu feedback.</w:t>
                      </w:r>
                    </w:p>
                    <w:p w14:paraId="7F65D403" w14:textId="77777777" w:rsidR="00D75908" w:rsidRPr="00257D09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  <w:lang w:val="pt-PT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34105E88" wp14:editId="12D68BE4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954DB7" w14:textId="77777777" w:rsidR="00945878" w:rsidRPr="00C7253D" w:rsidRDefault="00945878" w:rsidP="00945878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 w:cstheme="minorHAnsi"/>
                                <w:color w:val="0070C0"/>
                                <w:sz w:val="36"/>
                                <w:szCs w:val="36"/>
                                <w:lang w:val="pt-PT"/>
                              </w:rPr>
                            </w:pPr>
                            <w:r w:rsidRPr="00C7253D">
                              <w:rPr>
                                <w:rFonts w:asciiTheme="minorHAnsi" w:hAnsiTheme="minorHAnsi" w:cstheme="minorHAnsi"/>
                                <w:color w:val="0070C0"/>
                                <w:sz w:val="36"/>
                                <w:szCs w:val="36"/>
                                <w:lang w:val="pt-PT"/>
                              </w:rPr>
                              <w:t>2025-2026</w:t>
                            </w:r>
                          </w:p>
                          <w:p w14:paraId="29B4BE7B" w14:textId="4640A7E4" w:rsidR="00945878" w:rsidRPr="00C7253D" w:rsidRDefault="00945878" w:rsidP="00945878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C7253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u w:val="single"/>
                                <w:lang w:val="pt-PT"/>
                              </w:rPr>
                              <w:t>Escola Elementar Brumby</w:t>
                            </w:r>
                            <w:r w:rsidRPr="00C7253D"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  <w:br/>
                            </w:r>
                            <w:r w:rsidRPr="00C7253D"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>Compromisso Escola-Família para o Sucesso Acadêmico</w:t>
                            </w:r>
                          </w:p>
                          <w:p w14:paraId="01147B35" w14:textId="77777777" w:rsidR="00945878" w:rsidRPr="00C7253D" w:rsidRDefault="00945878" w:rsidP="00945878">
                            <w:pPr>
                              <w:pStyle w:val="NormalWeb"/>
                              <w:ind w:left="1440"/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C7253D"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>1º ao 2º Ano</w:t>
                            </w:r>
                          </w:p>
                          <w:p w14:paraId="15FC44DC" w14:textId="15EDFFDE" w:rsidR="00945878" w:rsidRPr="00C7253D" w:rsidRDefault="00945878" w:rsidP="00945878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</w:pPr>
                            <w:r w:rsidRPr="00C7253D"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  <w:t xml:space="preserve">             Revisado em 29 de julho de 2025</w:t>
                            </w:r>
                          </w:p>
                          <w:p w14:paraId="1B664DA1" w14:textId="77777777" w:rsidR="00E36F8B" w:rsidRPr="00945878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3EBCDD00" w14:textId="77777777" w:rsidR="00E36F8B" w:rsidRPr="00945878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6E7715B9" w14:textId="57EE8084" w:rsidR="000F4A8B" w:rsidRPr="00945878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69895A68" w14:textId="77777777" w:rsidR="000F4A8B" w:rsidRPr="00945878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555E3FE4" w14:textId="77777777" w:rsidR="000F4A8B" w:rsidRPr="00945878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1BC5EE30" w14:textId="77777777" w:rsidR="000F4A8B" w:rsidRPr="00945878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6" type="#_x0000_t202" style="position:absolute;margin-left:3pt;margin-top:50.5pt;width:232.1pt;height:177.5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P8lju3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7B954DB7" w14:textId="77777777" w:rsidR="00945878" w:rsidRPr="00C7253D" w:rsidRDefault="00945878" w:rsidP="00945878">
                      <w:pPr>
                        <w:pStyle w:val="NormalWeb"/>
                        <w:jc w:val="center"/>
                        <w:rPr>
                          <w:rFonts w:asciiTheme="minorHAnsi" w:hAnsiTheme="minorHAnsi" w:cstheme="minorHAnsi"/>
                          <w:color w:val="0070C0"/>
                          <w:sz w:val="36"/>
                          <w:szCs w:val="36"/>
                          <w:lang w:val="pt-PT"/>
                        </w:rPr>
                      </w:pPr>
                      <w:r w:rsidRPr="00C7253D">
                        <w:rPr>
                          <w:rFonts w:asciiTheme="minorHAnsi" w:hAnsiTheme="minorHAnsi" w:cstheme="minorHAnsi"/>
                          <w:color w:val="0070C0"/>
                          <w:sz w:val="36"/>
                          <w:szCs w:val="36"/>
                          <w:lang w:val="pt-PT"/>
                        </w:rPr>
                        <w:t>2025-2026</w:t>
                      </w:r>
                    </w:p>
                    <w:p w14:paraId="29B4BE7B" w14:textId="4640A7E4" w:rsidR="00945878" w:rsidRPr="00C7253D" w:rsidRDefault="00945878" w:rsidP="00945878">
                      <w:pPr>
                        <w:pStyle w:val="NormalWeb"/>
                        <w:jc w:val="center"/>
                        <w:rPr>
                          <w:rFonts w:asciiTheme="minorHAnsi" w:hAnsiTheme="minorHAnsi" w:cstheme="minorHAnsi"/>
                          <w:color w:val="0070C0"/>
                          <w:sz w:val="28"/>
                          <w:szCs w:val="28"/>
                          <w:lang w:val="pt-PT"/>
                        </w:rPr>
                      </w:pPr>
                      <w:r w:rsidRPr="00C7253D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32"/>
                          <w:szCs w:val="32"/>
                          <w:u w:val="single"/>
                          <w:lang w:val="pt-PT"/>
                        </w:rPr>
                        <w:t>Escola Elementar Brumby</w:t>
                      </w:r>
                      <w:r w:rsidRPr="00C7253D">
                        <w:rPr>
                          <w:rFonts w:asciiTheme="minorHAnsi" w:hAnsiTheme="minorHAnsi" w:cstheme="minorHAnsi"/>
                          <w:lang w:val="pt-PT"/>
                        </w:rPr>
                        <w:br/>
                      </w:r>
                      <w:r w:rsidRPr="00C7253D">
                        <w:rPr>
                          <w:rFonts w:asciiTheme="minorHAnsi" w:hAnsiTheme="minorHAnsi" w:cstheme="minorHAnsi"/>
                          <w:color w:val="0070C0"/>
                          <w:sz w:val="28"/>
                          <w:szCs w:val="28"/>
                          <w:lang w:val="pt-PT"/>
                        </w:rPr>
                        <w:t>Compromisso Escola-Família para o Sucesso Acadêmico</w:t>
                      </w:r>
                    </w:p>
                    <w:p w14:paraId="01147B35" w14:textId="77777777" w:rsidR="00945878" w:rsidRPr="00C7253D" w:rsidRDefault="00945878" w:rsidP="00945878">
                      <w:pPr>
                        <w:pStyle w:val="NormalWeb"/>
                        <w:ind w:left="1440"/>
                        <w:rPr>
                          <w:rFonts w:asciiTheme="minorHAnsi" w:hAnsiTheme="minorHAnsi" w:cstheme="minorHAnsi"/>
                          <w:color w:val="0070C0"/>
                          <w:sz w:val="28"/>
                          <w:szCs w:val="28"/>
                          <w:lang w:val="pt-PT"/>
                        </w:rPr>
                      </w:pPr>
                      <w:r w:rsidRPr="00C7253D">
                        <w:rPr>
                          <w:rFonts w:asciiTheme="minorHAnsi" w:hAnsiTheme="minorHAnsi" w:cstheme="minorHAnsi"/>
                          <w:color w:val="0070C0"/>
                          <w:sz w:val="28"/>
                          <w:szCs w:val="28"/>
                          <w:lang w:val="pt-PT"/>
                        </w:rPr>
                        <w:t>1º ao 2º Ano</w:t>
                      </w:r>
                    </w:p>
                    <w:p w14:paraId="15FC44DC" w14:textId="15EDFFDE" w:rsidR="00945878" w:rsidRPr="00C7253D" w:rsidRDefault="00945878" w:rsidP="00945878">
                      <w:pPr>
                        <w:pStyle w:val="NormalWeb"/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</w:pPr>
                      <w:r w:rsidRPr="00C7253D"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  <w:t xml:space="preserve">             </w:t>
                      </w:r>
                      <w:r w:rsidRPr="00C7253D"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  <w:t>Revisado em 29 de julho de 2025</w:t>
                      </w:r>
                    </w:p>
                    <w:p w14:paraId="1B664DA1" w14:textId="77777777" w:rsidR="00E36F8B" w:rsidRPr="00945878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3EBCDD00" w14:textId="77777777" w:rsidR="00E36F8B" w:rsidRPr="00945878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6E7715B9" w14:textId="57EE8084" w:rsidR="000F4A8B" w:rsidRPr="00945878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69895A68" w14:textId="77777777" w:rsidR="000F4A8B" w:rsidRPr="00945878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555E3FE4" w14:textId="77777777" w:rsidR="000F4A8B" w:rsidRPr="00945878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1BC5EE30" w14:textId="77777777" w:rsidR="000F4A8B" w:rsidRPr="00945878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  <w:lang w:val="pt-PT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4891925D" wp14:editId="3A214C66">
                <wp:simplePos x="0" y="0"/>
                <wp:positionH relativeFrom="margin">
                  <wp:align>left</wp:align>
                </wp:positionH>
                <wp:positionV relativeFrom="paragraph">
                  <wp:posOffset>2724150</wp:posOffset>
                </wp:positionV>
                <wp:extent cx="2985770" cy="2139950"/>
                <wp:effectExtent l="0" t="0" r="24130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139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5C8B8BB1" w:rsidR="00575F02" w:rsidRPr="00D23C8F" w:rsidRDefault="00945878" w:rsidP="00575F0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707AE4D5" wp14:editId="78D93301">
                                  <wp:extent cx="2794000" cy="2035175"/>
                                  <wp:effectExtent l="0" t="0" r="6350" b="3175"/>
                                  <wp:docPr id="1552224058" name="Picture 1" descr="A yellow cat with black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2644103" name="Picture 1" descr="A yellow cat with black tex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0" cy="2035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40" type="#_x0000_t202" style="position:absolute;margin-left:0;margin-top:214.5pt;width:235.1pt;height:168.5pt;z-index:25165831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5C8B8BB1" w:rsidR="00575F02" w:rsidRPr="00D23C8F" w:rsidRDefault="00945878" w:rsidP="00575F02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707AE4D5" wp14:editId="78D93301">
                            <wp:extent cx="2794000" cy="2035175"/>
                            <wp:effectExtent l="0" t="0" r="6350" b="3175"/>
                            <wp:docPr id="1552224058" name="Picture 1" descr="A yellow cat with black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2644103" name="Picture 1" descr="A yellow cat with black text&#10;&#10;AI-generated content may be incorrect.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0" cy="2035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5" behindDoc="0" locked="0" layoutInCell="1" allowOverlap="1" wp14:anchorId="4B9690DE" wp14:editId="3AF0F020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D0ED5BB" id="Rectangle 155" o:spid="_x0000_s1026" style="position:absolute;margin-left:260pt;margin-top:161.5pt;width:245pt;height:8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765488">
        <w:rPr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6B2D877E" wp14:editId="740FB06B">
                <wp:simplePos x="0" y="0"/>
                <wp:positionH relativeFrom="margin">
                  <wp:posOffset>88900</wp:posOffset>
                </wp:positionH>
                <wp:positionV relativeFrom="paragraph">
                  <wp:posOffset>4927600</wp:posOffset>
                </wp:positionV>
                <wp:extent cx="2896870" cy="2025650"/>
                <wp:effectExtent l="0" t="0" r="1778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02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6A35B22" w14:textId="1C79528B" w:rsidR="00945878" w:rsidRPr="007C0C27" w:rsidRDefault="00945878" w:rsidP="007C0C27">
                            <w:pPr>
                              <w:pStyle w:val="NormalWeb"/>
                              <w:jc w:val="center"/>
                              <w:rPr>
                                <w:color w:val="0070C0"/>
                                <w:lang w:val="pt-PT"/>
                              </w:rPr>
                            </w:pPr>
                            <w:r w:rsidRPr="007C0C27">
                              <w:rPr>
                                <w:color w:val="0070C0"/>
                                <w:lang w:val="pt-PT"/>
                              </w:rPr>
                              <w:t>Sandra Alford, Diretora</w:t>
                            </w:r>
                          </w:p>
                          <w:p w14:paraId="03EC0431" w14:textId="75605651" w:rsidR="00945878" w:rsidRPr="007C0C27" w:rsidRDefault="00945878" w:rsidP="007C0C27">
                            <w:pPr>
                              <w:pStyle w:val="NormalWeb"/>
                              <w:jc w:val="center"/>
                              <w:rPr>
                                <w:color w:val="0070C0"/>
                                <w:lang w:val="pt-PT"/>
                              </w:rPr>
                            </w:pPr>
                            <w:r w:rsidRPr="007C0C27">
                              <w:rPr>
                                <w:color w:val="0070C0"/>
                                <w:lang w:val="pt-PT"/>
                              </w:rPr>
                              <w:t>Sandra.Alford@cobbk12.org</w:t>
                            </w:r>
                          </w:p>
                          <w:p w14:paraId="1069814E" w14:textId="0BDC47A2" w:rsidR="00945878" w:rsidRPr="007C0C27" w:rsidRDefault="00945878" w:rsidP="007C0C27">
                            <w:pPr>
                              <w:pStyle w:val="NormalWeb"/>
                              <w:jc w:val="center"/>
                              <w:rPr>
                                <w:color w:val="0070C0"/>
                                <w:lang w:val="pt-PT"/>
                              </w:rPr>
                            </w:pPr>
                            <w:r w:rsidRPr="007C0C27">
                              <w:rPr>
                                <w:color w:val="0070C0"/>
                                <w:lang w:val="pt-PT"/>
                              </w:rPr>
                              <w:t>815 Terrell Mill Road</w:t>
                            </w:r>
                            <w:r w:rsidRPr="007C0C27">
                              <w:rPr>
                                <w:color w:val="0070C0"/>
                                <w:lang w:val="pt-PT"/>
                              </w:rPr>
                              <w:br/>
                              <w:t>Cidade, Estado, CEP: Marietta, GA 30067</w:t>
                            </w:r>
                            <w:r w:rsidRPr="007C0C27">
                              <w:rPr>
                                <w:color w:val="0070C0"/>
                                <w:lang w:val="pt-PT"/>
                              </w:rPr>
                              <w:br/>
                              <w:t>Telefone da Escola: 770 916-7070</w:t>
                            </w:r>
                          </w:p>
                          <w:p w14:paraId="4F20EA33" w14:textId="77777777" w:rsidR="00E87429" w:rsidRPr="00945878" w:rsidRDefault="00E87429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_x0000_s1041" type="#_x0000_t202" style="position:absolute;margin-left:7pt;margin-top:388pt;width:228.1pt;height:159.5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" filled="f">
                <v:textbox>
                  <w:txbxContent>
                    <w:p w14:paraId="46A35B22" w14:textId="1C79528B" w:rsidR="00945878" w:rsidRPr="007C0C27" w:rsidRDefault="00945878" w:rsidP="007C0C27">
                      <w:pPr>
                        <w:pStyle w:val="NormalWeb"/>
                        <w:jc w:val="center"/>
                        <w:rPr>
                          <w:color w:val="0070C0"/>
                          <w:lang w:val="pt-PT"/>
                        </w:rPr>
                      </w:pPr>
                      <w:r w:rsidRPr="007C0C27">
                        <w:rPr>
                          <w:color w:val="0070C0"/>
                          <w:lang w:val="pt-PT"/>
                        </w:rPr>
                        <w:t>Sandra Alford, Diretora</w:t>
                      </w:r>
                    </w:p>
                    <w:p w14:paraId="03EC0431" w14:textId="75605651" w:rsidR="00945878" w:rsidRPr="007C0C27" w:rsidRDefault="00945878" w:rsidP="007C0C27">
                      <w:pPr>
                        <w:pStyle w:val="NormalWeb"/>
                        <w:jc w:val="center"/>
                        <w:rPr>
                          <w:color w:val="0070C0"/>
                          <w:lang w:val="pt-PT"/>
                        </w:rPr>
                      </w:pPr>
                      <w:r w:rsidRPr="007C0C27">
                        <w:rPr>
                          <w:color w:val="0070C0"/>
                          <w:lang w:val="pt-PT"/>
                        </w:rPr>
                        <w:t>Sandra.Alford@cobbk12.org</w:t>
                      </w:r>
                    </w:p>
                    <w:p w14:paraId="1069814E" w14:textId="0BDC47A2" w:rsidR="00945878" w:rsidRPr="007C0C27" w:rsidRDefault="00945878" w:rsidP="007C0C27">
                      <w:pPr>
                        <w:pStyle w:val="NormalWeb"/>
                        <w:jc w:val="center"/>
                        <w:rPr>
                          <w:color w:val="0070C0"/>
                          <w:lang w:val="pt-PT"/>
                        </w:rPr>
                      </w:pPr>
                      <w:r w:rsidRPr="007C0C27">
                        <w:rPr>
                          <w:color w:val="0070C0"/>
                          <w:lang w:val="pt-PT"/>
                        </w:rPr>
                        <w:t>815 Terrell Mill Road</w:t>
                      </w:r>
                      <w:r w:rsidRPr="007C0C27">
                        <w:rPr>
                          <w:color w:val="0070C0"/>
                          <w:lang w:val="pt-PT"/>
                        </w:rPr>
                        <w:br/>
                        <w:t>Cidade, Estado, CEP: Marietta, GA 30067</w:t>
                      </w:r>
                      <w:r w:rsidRPr="007C0C27">
                        <w:rPr>
                          <w:color w:val="0070C0"/>
                          <w:lang w:val="pt-PT"/>
                        </w:rPr>
                        <w:br/>
                        <w:t>Telefone da Escola: 770 916-7070</w:t>
                      </w:r>
                    </w:p>
                    <w:p w14:paraId="4F20EA33" w14:textId="77777777" w:rsidR="00E87429" w:rsidRPr="00945878" w:rsidRDefault="00E87429" w:rsidP="00575F02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  <w:lang w:val="pt-P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7B41D58A" wp14:editId="6265FC27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45E563" w14:textId="1AD812C6" w:rsidR="00E36F8B" w:rsidRPr="00945878" w:rsidRDefault="00945878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945878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pt-PT"/>
                              </w:rPr>
                              <w:t>Um Compromisso Escola-Família é um acordo que pais, alunos e professores desenvolvem juntos. Ele explica como os pais e professores trabalharão juntos para garantir que todos os nossos alunos tenham sucesso. Este compromisso inclui estratégias para ajudar a conectar o aprendizado na escola com o aprendizado em casa.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2" type="#_x0000_t202" style="position:absolute;margin-left:267.75pt;margin-top:46.05pt;width:222.75pt;height:109.85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BAcrL/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2245E563" w14:textId="1AD812C6" w:rsidR="00E36F8B" w:rsidRPr="00945878" w:rsidRDefault="00945878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  <w:lang w:val="pt-PT"/>
                        </w:rPr>
                      </w:pPr>
                      <w:r w:rsidRPr="00945878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pt-PT"/>
                        </w:rPr>
                        <w:t>Um Compromisso Escola-Família é um acordo que pais, alunos e professores desenvolvem juntos. Ele explica como os pais e professores trabalharão juntos para garantir que todos os nossos alunos tenham sucesso. Este compromisso inclui estratégias para ajudar a conectar o aprendizado na escola com o aprendizado em casa.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7A9E2BE" id="Line 161" o:spid="_x0000_s1026" style="position:absolute;flip:x y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3586750" id="Line 162" o:spid="_x0000_s1026" style="position:absolute;flip:x y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58256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4EC9825" id="Rectangle 156" o:spid="_x0000_s1026" style="position:absolute;margin-left:-1.5pt;margin-top:375.75pt;width:243.35pt;height:0;z-index:251634688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C43D777" id="Rectangle 157" o:spid="_x0000_s1026" style="position:absolute;margin-left:0;margin-top:397.55pt;width:241.9pt;height:0;z-index:2516357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DF0C7F3" id="Line 165" o:spid="_x0000_s1026" style="position:absolute;flip:x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BC5C66">
        <w:rPr>
          <w:noProof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14866623">
                <wp:simplePos x="0" y="0"/>
                <wp:positionH relativeFrom="column">
                  <wp:posOffset>7614557</wp:posOffset>
                </wp:positionH>
                <wp:positionV relativeFrom="paragraph">
                  <wp:posOffset>538843</wp:posOffset>
                </wp:positionV>
                <wp:extent cx="1879600" cy="5410200"/>
                <wp:effectExtent l="0" t="0" r="6350" b="0"/>
                <wp:wrapNone/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41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6F5770" w14:textId="77777777" w:rsidR="00BC5C66" w:rsidRPr="00BC5C66" w:rsidRDefault="00BC5C66" w:rsidP="00BC5C6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color w:val="0070C0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BC5C6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pt-PT"/>
                              </w:rPr>
                              <w:t>Alunos da Brumby Elementary</w:t>
                            </w:r>
                          </w:p>
                          <w:p w14:paraId="537A2BFE" w14:textId="77777777" w:rsidR="00BC5C66" w:rsidRPr="00BC5C66" w:rsidRDefault="00BC5C66" w:rsidP="00BC5C6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BC5C6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  <w:t>As famílias podem apoiar a compreensão dos alunos em matemática e leitura das seguintes maneiras:</w:t>
                            </w:r>
                          </w:p>
                          <w:p w14:paraId="10F693FB" w14:textId="77777777" w:rsidR="00BC5C66" w:rsidRPr="00BC5C66" w:rsidRDefault="00BC5C66" w:rsidP="00BC5C66">
                            <w:pPr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BC5C6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  <w:t>Utilizando as estratégias fornecidas pela escola em leitura e matemática para explorar livros, habilidades de alfabetização e conceitos matemáticos com seu filho(a).</w:t>
                            </w:r>
                          </w:p>
                          <w:p w14:paraId="5E97BC74" w14:textId="77777777" w:rsidR="00BC5C66" w:rsidRPr="00BC5C66" w:rsidRDefault="00BC5C66" w:rsidP="00BC5C66">
                            <w:pPr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BC5C6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  <w:t>Ajudando seu filho(a) a desenvolver o gosto pela leitura, lendo com ele(a) os materiais enviados para casa.</w:t>
                            </w:r>
                          </w:p>
                          <w:p w14:paraId="7E2597C9" w14:textId="77777777" w:rsidR="00BC5C66" w:rsidRPr="00BC5C66" w:rsidRDefault="00BC5C66" w:rsidP="00BC5C66">
                            <w:pPr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BC5C6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  <w:t>Garantindo que seu filho(a) acesse frequentemente o software Dreambox para desenvolver a compreensão conceitual e a fluência nos procedimentos matemáticos.</w:t>
                            </w:r>
                          </w:p>
                          <w:p w14:paraId="033CFE92" w14:textId="77777777" w:rsidR="00BC5C66" w:rsidRPr="00BC5C66" w:rsidRDefault="00BC5C66" w:rsidP="00BC5C66">
                            <w:pPr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BC5C6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  <w:t>Ler pelo menos 20 minutos todas as noites.</w:t>
                            </w:r>
                          </w:p>
                          <w:p w14:paraId="273CA4A0" w14:textId="11869C03" w:rsidR="00734486" w:rsidRPr="00BC5C66" w:rsidRDefault="00734486" w:rsidP="00EB06EB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3" type="#_x0000_t202" style="position:absolute;margin-left:599.55pt;margin-top:42.45pt;width:148pt;height:426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1D6F5770" w14:textId="77777777" w:rsidR="00BC5C66" w:rsidRPr="00BC5C66" w:rsidRDefault="00BC5C66" w:rsidP="00BC5C66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color w:val="0070C0"/>
                          <w:sz w:val="24"/>
                          <w:szCs w:val="24"/>
                          <w:lang w:val="pt-PT"/>
                        </w:rPr>
                      </w:pPr>
                      <w:r w:rsidRPr="00BC5C66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4"/>
                          <w:szCs w:val="24"/>
                          <w:lang w:val="pt-PT"/>
                        </w:rPr>
                        <w:t>Alunos da Brumby Elementary</w:t>
                      </w:r>
                    </w:p>
                    <w:p w14:paraId="537A2BFE" w14:textId="77777777" w:rsidR="00BC5C66" w:rsidRPr="00BC5C66" w:rsidRDefault="00BC5C66" w:rsidP="00BC5C66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</w:pPr>
                      <w:r w:rsidRPr="00BC5C66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  <w:t>As famílias podem apoiar a compreensão dos alunos em matemática e leitura das seguintes maneiras:</w:t>
                      </w:r>
                    </w:p>
                    <w:p w14:paraId="10F693FB" w14:textId="77777777" w:rsidR="00BC5C66" w:rsidRPr="00BC5C66" w:rsidRDefault="00BC5C66" w:rsidP="00BC5C66">
                      <w:pPr>
                        <w:widowControl w:val="0"/>
                        <w:numPr>
                          <w:ilvl w:val="0"/>
                          <w:numId w:val="24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</w:pPr>
                      <w:r w:rsidRPr="00BC5C66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  <w:t>Utilizando as estratégias fornecidas pela escola em leitura e matemática para explorar livros, habilidades de alfabetização e conceitos matemáticos com seu filho(a).</w:t>
                      </w:r>
                    </w:p>
                    <w:p w14:paraId="5E97BC74" w14:textId="77777777" w:rsidR="00BC5C66" w:rsidRPr="00BC5C66" w:rsidRDefault="00BC5C66" w:rsidP="00BC5C66">
                      <w:pPr>
                        <w:widowControl w:val="0"/>
                        <w:numPr>
                          <w:ilvl w:val="0"/>
                          <w:numId w:val="24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</w:pPr>
                      <w:r w:rsidRPr="00BC5C66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  <w:t>Ajudando seu filho(a) a desenvolver o gosto pela leitura, lendo com ele(a) os materiais enviados para casa.</w:t>
                      </w:r>
                    </w:p>
                    <w:p w14:paraId="7E2597C9" w14:textId="77777777" w:rsidR="00BC5C66" w:rsidRPr="00BC5C66" w:rsidRDefault="00BC5C66" w:rsidP="00BC5C66">
                      <w:pPr>
                        <w:widowControl w:val="0"/>
                        <w:numPr>
                          <w:ilvl w:val="0"/>
                          <w:numId w:val="24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</w:pPr>
                      <w:r w:rsidRPr="00BC5C66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  <w:t>Garantindo que seu filho(a) acesse frequentemente o software Dreambox para desenvolver a compreensão conceitual e a fluência nos procedimentos matemáticos.</w:t>
                      </w:r>
                    </w:p>
                    <w:p w14:paraId="033CFE92" w14:textId="77777777" w:rsidR="00BC5C66" w:rsidRPr="00BC5C66" w:rsidRDefault="00BC5C66" w:rsidP="00BC5C66">
                      <w:pPr>
                        <w:widowControl w:val="0"/>
                        <w:numPr>
                          <w:ilvl w:val="0"/>
                          <w:numId w:val="24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</w:pPr>
                      <w:r w:rsidRPr="00BC5C66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  <w:t>Ler pelo menos 20 minutos todas as noites.</w:t>
                      </w:r>
                    </w:p>
                    <w:p w14:paraId="273CA4A0" w14:textId="11869C03" w:rsidR="00734486" w:rsidRPr="00BC5C66" w:rsidRDefault="00734486" w:rsidP="00EB06EB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5C6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08BA0C2" wp14:editId="0F573738">
                <wp:simplePos x="0" y="0"/>
                <wp:positionH relativeFrom="column">
                  <wp:posOffset>3358243</wp:posOffset>
                </wp:positionH>
                <wp:positionV relativeFrom="paragraph">
                  <wp:posOffset>451757</wp:posOffset>
                </wp:positionV>
                <wp:extent cx="2095500" cy="6112329"/>
                <wp:effectExtent l="0" t="0" r="0" b="3175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6112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00B85D" w14:textId="77777777" w:rsidR="00BC5C66" w:rsidRPr="00BC5C66" w:rsidRDefault="00BC5C66" w:rsidP="00BC5C66">
                            <w:pPr>
                              <w:rPr>
                                <w:rFonts w:ascii="Calibri" w:hAnsi="Calibri" w:cs="Calibri"/>
                                <w:color w:val="0070C0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BC5C66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pt-PT"/>
                              </w:rPr>
                              <w:t>Professores da Brumby Elementary</w:t>
                            </w:r>
                          </w:p>
                          <w:p w14:paraId="55AD860D" w14:textId="77777777" w:rsidR="00BC5C66" w:rsidRPr="00BC5C66" w:rsidRDefault="00BC5C66" w:rsidP="00BC5C66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BC5C66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>Os professores, especialistas e a equipe de apoio trabalharão com os alunos e suas famílias para desenvolver a competência dos estudantes em Matemática e Leitura de acordo com os padrões do nível escolar.</w:t>
                            </w:r>
                          </w:p>
                          <w:p w14:paraId="7CFC7863" w14:textId="77777777" w:rsidR="00BC5C66" w:rsidRPr="00BC5C66" w:rsidRDefault="00BC5C66" w:rsidP="00BC5C66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BC5C66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>O foco das nossas principais conexões com as famílias será:</w:t>
                            </w:r>
                          </w:p>
                          <w:p w14:paraId="7CA35BBB" w14:textId="77777777" w:rsidR="00BC5C66" w:rsidRPr="00BC5C66" w:rsidRDefault="00BC5C66" w:rsidP="00BC5C66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BC5C66">
                              <w:rPr>
                                <w:rFonts w:ascii="Calibri" w:hAnsi="Calibri" w:cs="Calibri"/>
                                <w:color w:val="auto"/>
                                <w:sz w:val="24"/>
                                <w:szCs w:val="24"/>
                                <w:lang w:val="pt-PT"/>
                              </w:rPr>
                              <w:t>Fornecer aos pais uma variedade de estratégias de matemática e leitura que atendam aos Padrões da Geórgia. Exemplos serão disponibilizados por meio do CTLS Parent, reuniões de pais na sala de aula ou conferências.</w:t>
                            </w:r>
                          </w:p>
                          <w:p w14:paraId="2203192F" w14:textId="77777777" w:rsidR="00BC5C66" w:rsidRPr="00BC5C66" w:rsidRDefault="00BC5C66" w:rsidP="00BC5C66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BC5C66">
                              <w:rPr>
                                <w:rFonts w:ascii="Calibri" w:hAnsi="Calibri" w:cs="Calibri"/>
                                <w:color w:val="auto"/>
                                <w:sz w:val="24"/>
                                <w:szCs w:val="24"/>
                                <w:lang w:val="pt-PT"/>
                              </w:rPr>
                              <w:t>Oferecer suporte individualizado e personalizado em matemática utilizando o software Dreambox Learning.</w:t>
                            </w:r>
                          </w:p>
                          <w:p w14:paraId="6BE9EA7A" w14:textId="202F3547" w:rsidR="00BC5C66" w:rsidRPr="00BC5C66" w:rsidRDefault="00BC5C66" w:rsidP="00BC5C66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BC5C66">
                              <w:rPr>
                                <w:rFonts w:ascii="Calibri" w:hAnsi="Calibri" w:cs="Calibri"/>
                                <w:color w:val="auto"/>
                                <w:sz w:val="24"/>
                                <w:szCs w:val="24"/>
                                <w:lang w:val="pt-PT"/>
                              </w:rPr>
                              <w:t>Oferecer suporte individualizado e adaptativo em leitura utilizando o programa de leitura online Headsprout.</w:t>
                            </w:r>
                          </w:p>
                          <w:p w14:paraId="547033AD" w14:textId="21710CF5" w:rsidR="00734486" w:rsidRPr="00BC5C66" w:rsidRDefault="00734486" w:rsidP="001F3CF2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4" type="#_x0000_t202" style="position:absolute;margin-left:264.45pt;margin-top:35.55pt;width:165pt;height:481.3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2B00B85D" w14:textId="77777777" w:rsidR="00BC5C66" w:rsidRPr="00BC5C66" w:rsidRDefault="00BC5C66" w:rsidP="00BC5C66">
                      <w:pPr>
                        <w:rPr>
                          <w:rFonts w:ascii="Calibri" w:hAnsi="Calibri" w:cs="Calibri"/>
                          <w:color w:val="0070C0"/>
                          <w:sz w:val="24"/>
                          <w:szCs w:val="24"/>
                          <w:lang w:val="pt-PT"/>
                        </w:rPr>
                      </w:pPr>
                      <w:r w:rsidRPr="00BC5C66">
                        <w:rPr>
                          <w:rFonts w:ascii="Calibri" w:hAnsi="Calibri" w:cs="Calibri"/>
                          <w:b/>
                          <w:bCs/>
                          <w:color w:val="0070C0"/>
                          <w:sz w:val="24"/>
                          <w:szCs w:val="24"/>
                          <w:lang w:val="pt-PT"/>
                        </w:rPr>
                        <w:t>Professores da Brumby Elementary</w:t>
                      </w:r>
                    </w:p>
                    <w:p w14:paraId="55AD860D" w14:textId="77777777" w:rsidR="00BC5C66" w:rsidRPr="00BC5C66" w:rsidRDefault="00BC5C66" w:rsidP="00BC5C66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  <w:r w:rsidRPr="00BC5C66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PT"/>
                        </w:rPr>
                        <w:t>Os professores, especialistas e a equipe de apoio trabalharão com os alunos e suas famílias para desenvolver a competência dos estudantes em Matemática e Leitura de acordo com os padrões do nível escolar.</w:t>
                      </w:r>
                    </w:p>
                    <w:p w14:paraId="7CFC7863" w14:textId="77777777" w:rsidR="00BC5C66" w:rsidRPr="00BC5C66" w:rsidRDefault="00BC5C66" w:rsidP="00BC5C66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  <w:r w:rsidRPr="00BC5C66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PT"/>
                        </w:rPr>
                        <w:t>O foco das nossas principais conexões com as famílias será:</w:t>
                      </w:r>
                    </w:p>
                    <w:p w14:paraId="7CA35BBB" w14:textId="77777777" w:rsidR="00BC5C66" w:rsidRPr="00BC5C66" w:rsidRDefault="00BC5C66" w:rsidP="00BC5C66">
                      <w:pPr>
                        <w:numPr>
                          <w:ilvl w:val="0"/>
                          <w:numId w:val="22"/>
                        </w:numPr>
                        <w:rPr>
                          <w:rFonts w:ascii="Calibri" w:hAnsi="Calibri" w:cs="Calibri"/>
                          <w:color w:val="auto"/>
                          <w:sz w:val="24"/>
                          <w:szCs w:val="24"/>
                          <w:lang w:val="pt-PT"/>
                        </w:rPr>
                      </w:pPr>
                      <w:r w:rsidRPr="00BC5C66">
                        <w:rPr>
                          <w:rFonts w:ascii="Calibri" w:hAnsi="Calibri" w:cs="Calibri"/>
                          <w:color w:val="auto"/>
                          <w:sz w:val="24"/>
                          <w:szCs w:val="24"/>
                          <w:lang w:val="pt-PT"/>
                        </w:rPr>
                        <w:t>Fornecer aos pais uma variedade de estratégias de matemática e leitura que atendam aos Padrões da Geórgia. Exemplos serão disponibilizados por meio do CTLS Parent, reuniões de pais na sala de aula ou conferências.</w:t>
                      </w:r>
                    </w:p>
                    <w:p w14:paraId="2203192F" w14:textId="77777777" w:rsidR="00BC5C66" w:rsidRPr="00BC5C66" w:rsidRDefault="00BC5C66" w:rsidP="00BC5C66">
                      <w:pPr>
                        <w:numPr>
                          <w:ilvl w:val="0"/>
                          <w:numId w:val="22"/>
                        </w:numPr>
                        <w:rPr>
                          <w:rFonts w:ascii="Calibri" w:hAnsi="Calibri" w:cs="Calibri"/>
                          <w:color w:val="auto"/>
                          <w:sz w:val="24"/>
                          <w:szCs w:val="24"/>
                          <w:lang w:val="pt-PT"/>
                        </w:rPr>
                      </w:pPr>
                      <w:r w:rsidRPr="00BC5C66">
                        <w:rPr>
                          <w:rFonts w:ascii="Calibri" w:hAnsi="Calibri" w:cs="Calibri"/>
                          <w:color w:val="auto"/>
                          <w:sz w:val="24"/>
                          <w:szCs w:val="24"/>
                          <w:lang w:val="pt-PT"/>
                        </w:rPr>
                        <w:t>Oferecer suporte individualizado e personalizado em matemática utilizando o software Dreambox Learning.</w:t>
                      </w:r>
                    </w:p>
                    <w:p w14:paraId="6BE9EA7A" w14:textId="202F3547" w:rsidR="00BC5C66" w:rsidRPr="00BC5C66" w:rsidRDefault="00BC5C66" w:rsidP="00BC5C66">
                      <w:pPr>
                        <w:numPr>
                          <w:ilvl w:val="0"/>
                          <w:numId w:val="22"/>
                        </w:numPr>
                        <w:rPr>
                          <w:rFonts w:ascii="Calibri" w:hAnsi="Calibri" w:cs="Calibri"/>
                          <w:color w:val="auto"/>
                          <w:sz w:val="24"/>
                          <w:szCs w:val="24"/>
                          <w:lang w:val="pt-PT"/>
                        </w:rPr>
                      </w:pPr>
                      <w:r w:rsidRPr="00BC5C66">
                        <w:rPr>
                          <w:rFonts w:ascii="Calibri" w:hAnsi="Calibri" w:cs="Calibri"/>
                          <w:color w:val="auto"/>
                          <w:sz w:val="24"/>
                          <w:szCs w:val="24"/>
                          <w:lang w:val="pt-PT"/>
                        </w:rPr>
                        <w:t>Oferecer suporte individualizado e adaptativo em leitura utilizando o programa de leitura online Headsprout</w:t>
                      </w:r>
                      <w:r w:rsidRPr="00BC5C66">
                        <w:rPr>
                          <w:rFonts w:ascii="Calibri" w:hAnsi="Calibri" w:cs="Calibri"/>
                          <w:color w:val="auto"/>
                          <w:sz w:val="24"/>
                          <w:szCs w:val="24"/>
                          <w:lang w:val="pt-PT"/>
                        </w:rPr>
                        <w:t>.</w:t>
                      </w:r>
                    </w:p>
                    <w:p w14:paraId="547033AD" w14:textId="21710CF5" w:rsidR="00734486" w:rsidRPr="00BC5C66" w:rsidRDefault="00734486" w:rsidP="001F3CF2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5C66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25E0D88E">
                <wp:simplePos x="0" y="0"/>
                <wp:positionH relativeFrom="column">
                  <wp:posOffset>3433445</wp:posOffset>
                </wp:positionH>
                <wp:positionV relativeFrom="paragraph">
                  <wp:posOffset>6755130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45" style="position:absolute;margin-left:270.35pt;margin-top:531.9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BC5C6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0E16624E">
                <wp:simplePos x="0" y="0"/>
                <wp:positionH relativeFrom="column">
                  <wp:posOffset>5312229</wp:posOffset>
                </wp:positionH>
                <wp:positionV relativeFrom="paragraph">
                  <wp:posOffset>500743</wp:posOffset>
                </wp:positionV>
                <wp:extent cx="2108200" cy="5448300"/>
                <wp:effectExtent l="0" t="0" r="6350" b="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544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F9CAC7" w14:textId="77777777" w:rsidR="00BC5C66" w:rsidRPr="00BC5C66" w:rsidRDefault="00BC5C66" w:rsidP="00BC5C66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color w:val="0070C0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BC5C6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pt-PT"/>
                              </w:rPr>
                              <w:t>Famílias da Brumby Elementary</w:t>
                            </w:r>
                          </w:p>
                          <w:p w14:paraId="43E4DA0F" w14:textId="2B1312E8" w:rsidR="00BC5C66" w:rsidRPr="00BC5C66" w:rsidRDefault="00BC5C66" w:rsidP="00BC5C66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BC5C6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  <w:t>As famílias podem apoiar a compreensão dos alunos em matemática e leitura das seguintes maneiras:</w:t>
                            </w:r>
                          </w:p>
                          <w:p w14:paraId="3D8E39E8" w14:textId="77777777" w:rsidR="00BC5C66" w:rsidRPr="00BC5C66" w:rsidRDefault="00BC5C66" w:rsidP="00BC5C66">
                            <w:pPr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80" w:lineRule="exac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BC5C6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  <w:t>Utilizando as estratégias fornecidas pela escola tanto em leitura quanto em matemática para explorar livros, habilidades de alfabetização e conceitos matemáticos com seu filho(a).</w:t>
                            </w:r>
                          </w:p>
                          <w:p w14:paraId="14505C90" w14:textId="77777777" w:rsidR="00BC5C66" w:rsidRPr="00BC5C66" w:rsidRDefault="00BC5C66" w:rsidP="00BC5C66">
                            <w:pPr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80" w:lineRule="exac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BC5C6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  <w:t>Ajudando seu filho(a) a desenvolver o gosto pela leitura, lendo com ele(a) os materiais enviados para casa.</w:t>
                            </w:r>
                          </w:p>
                          <w:p w14:paraId="69FBCDA3" w14:textId="77777777" w:rsidR="00BC5C66" w:rsidRPr="00BC5C66" w:rsidRDefault="00BC5C66" w:rsidP="00BC5C66">
                            <w:pPr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80" w:lineRule="exac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BC5C6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  <w:t>Garantindo que seu filho(a) acesse com frequência o software Dreambox para desenvolver a compreensão conceitual e a fluência nos procedimentos matemáticos.</w:t>
                            </w:r>
                          </w:p>
                          <w:p w14:paraId="2A538368" w14:textId="67729F01" w:rsidR="00734486" w:rsidRPr="00BC5C66" w:rsidRDefault="00734486" w:rsidP="00ED7EE6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6" type="#_x0000_t202" style="position:absolute;margin-left:418.3pt;margin-top:39.45pt;width:166pt;height:429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02F9CAC7" w14:textId="77777777" w:rsidR="00BC5C66" w:rsidRPr="00BC5C66" w:rsidRDefault="00BC5C66" w:rsidP="00BC5C66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color w:val="0070C0"/>
                          <w:sz w:val="24"/>
                          <w:szCs w:val="24"/>
                          <w:lang w:val="pt-PT"/>
                        </w:rPr>
                      </w:pPr>
                      <w:r w:rsidRPr="00BC5C66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4"/>
                          <w:szCs w:val="24"/>
                          <w:lang w:val="pt-PT"/>
                        </w:rPr>
                        <w:t>Famílias da Brumby Elementary</w:t>
                      </w:r>
                    </w:p>
                    <w:p w14:paraId="43E4DA0F" w14:textId="2B1312E8" w:rsidR="00BC5C66" w:rsidRPr="00BC5C66" w:rsidRDefault="00BC5C66" w:rsidP="00BC5C66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</w:pPr>
                      <w:r w:rsidRPr="00BC5C66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  <w:t>As famílias podem apoiar a compreensão dos alunos em matemática e leitura das seguintes maneiras:</w:t>
                      </w:r>
                    </w:p>
                    <w:p w14:paraId="3D8E39E8" w14:textId="77777777" w:rsidR="00BC5C66" w:rsidRPr="00BC5C66" w:rsidRDefault="00BC5C66" w:rsidP="00BC5C66">
                      <w:pPr>
                        <w:widowControl w:val="0"/>
                        <w:numPr>
                          <w:ilvl w:val="0"/>
                          <w:numId w:val="23"/>
                        </w:numPr>
                        <w:spacing w:line="280" w:lineRule="exact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</w:pPr>
                      <w:r w:rsidRPr="00BC5C66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  <w:t>Utilizando as estratégias fornecidas pela escola tanto em leitura quanto em matemática para explorar livros, habilidades de alfabetização e conceitos matemáticos com seu filho(a).</w:t>
                      </w:r>
                    </w:p>
                    <w:p w14:paraId="14505C90" w14:textId="77777777" w:rsidR="00BC5C66" w:rsidRPr="00BC5C66" w:rsidRDefault="00BC5C66" w:rsidP="00BC5C66">
                      <w:pPr>
                        <w:widowControl w:val="0"/>
                        <w:numPr>
                          <w:ilvl w:val="0"/>
                          <w:numId w:val="23"/>
                        </w:numPr>
                        <w:spacing w:line="280" w:lineRule="exact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</w:pPr>
                      <w:r w:rsidRPr="00BC5C66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  <w:t>Ajudando seu filho(a) a desenvolver o gosto pela leitura, lendo com ele(a) os materiais enviados para casa.</w:t>
                      </w:r>
                    </w:p>
                    <w:p w14:paraId="69FBCDA3" w14:textId="77777777" w:rsidR="00BC5C66" w:rsidRPr="00BC5C66" w:rsidRDefault="00BC5C66" w:rsidP="00BC5C66">
                      <w:pPr>
                        <w:widowControl w:val="0"/>
                        <w:numPr>
                          <w:ilvl w:val="0"/>
                          <w:numId w:val="23"/>
                        </w:numPr>
                        <w:spacing w:line="280" w:lineRule="exact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</w:pPr>
                      <w:r w:rsidRPr="00BC5C66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  <w:t>Garantindo que seu filho(a) acesse com frequência o software Dreambox para desenvolver a compreensão conceitual e a fluência nos procedimentos matemáticos.</w:t>
                      </w:r>
                    </w:p>
                    <w:p w14:paraId="2A538368" w14:textId="67729F01" w:rsidR="00734486" w:rsidRPr="00BC5C66" w:rsidRDefault="00734486" w:rsidP="00ED7EE6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5C6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5A7C0458">
                <wp:simplePos x="0" y="0"/>
                <wp:positionH relativeFrom="margin">
                  <wp:posOffset>3494314</wp:posOffset>
                </wp:positionH>
                <wp:positionV relativeFrom="paragraph">
                  <wp:posOffset>6917871</wp:posOffset>
                </wp:positionV>
                <wp:extent cx="5886450" cy="5334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AA5BB1B" w:rsidR="008B41B0" w:rsidRPr="00BC5C66" w:rsidRDefault="00BC5C66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  <w:lang w:val="pt-PT"/>
                              </w:rPr>
                            </w:pPr>
                            <w:r w:rsidRPr="00BC5C6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  <w:lang w:val="pt-PT"/>
                              </w:rPr>
                              <w:t>Um Time, Um Objetivo, Sucesso dos Alunos!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7" type="#_x0000_t202" style="position:absolute;margin-left:275.15pt;margin-top:544.7pt;width:463.5pt;height:42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" fillcolor="white [3201]" strokeweight=".5pt">
                <v:textbox>
                  <w:txbxContent>
                    <w:p w14:paraId="197F17C5" w14:textId="0AA5BB1B" w:rsidR="008B41B0" w:rsidRPr="00BC5C66" w:rsidRDefault="00BC5C66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  <w:lang w:val="pt-PT"/>
                        </w:rPr>
                      </w:pPr>
                      <w:r w:rsidRPr="00BC5C66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  <w:lang w:val="pt-PT"/>
                        </w:rPr>
                        <w:t>Um Time, Um Objetivo, Sucesso dos Alunos!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5C66">
        <w:rPr>
          <w:noProof/>
        </w:rPr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5AB4E5BF" wp14:editId="7DED9C6D">
                <wp:simplePos x="0" y="0"/>
                <wp:positionH relativeFrom="column">
                  <wp:posOffset>125095</wp:posOffset>
                </wp:positionH>
                <wp:positionV relativeFrom="paragraph">
                  <wp:posOffset>3053262</wp:posOffset>
                </wp:positionV>
                <wp:extent cx="2786380" cy="33635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380" cy="336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65EE1" w14:textId="77777777" w:rsidR="00C7253D" w:rsidRPr="00C7253D" w:rsidRDefault="00C7253D" w:rsidP="00C7253D">
                            <w:pPr>
                              <w:pStyle w:val="NormalWeb"/>
                              <w:rPr>
                                <w:color w:val="0070C0"/>
                                <w:lang w:val="pt-PT"/>
                              </w:rPr>
                            </w:pPr>
                            <w:r w:rsidRPr="00C7253D">
                              <w:rPr>
                                <w:rStyle w:val="Strong"/>
                                <w:color w:val="0070C0"/>
                                <w:lang w:val="pt-PT"/>
                              </w:rPr>
                              <w:t>Meta(s) da Brumby Elementary School para o Sucesso Acadêmico dos Estudantes</w:t>
                            </w:r>
                          </w:p>
                          <w:p w14:paraId="31B286E0" w14:textId="77777777" w:rsidR="00C7253D" w:rsidRPr="00C7253D" w:rsidRDefault="00C7253D" w:rsidP="00C7253D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C7253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A pontuação média das Pesquisas de Clima Escolar do GaDOE realizadas com funcionários e alunos aumentará de 67,04 no ano letivo de 2025 para 72 no ano letivo de 2026.</w:t>
                            </w:r>
                            <w:r w:rsidRPr="00C7253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br/>
                              <w:t>Funcionários SY25 – 67,18</w:t>
                            </w:r>
                            <w:r w:rsidRPr="00C7253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br/>
                              <w:t>Alunos SY25 – 66,89</w:t>
                            </w:r>
                          </w:p>
                          <w:p w14:paraId="28ED0E80" w14:textId="77777777" w:rsidR="00C7253D" w:rsidRPr="00C7253D" w:rsidRDefault="00C7253D" w:rsidP="00C7253D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C7253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A porcentagem de alunos do 1º e 2º ano que atingirem pontuação acima do limite (meio da faixa "Próximo da Meta" – NT) na Avaliação de ELA aumentará de 30% em maio de 2025 para 35% em maio de 2026.</w:t>
                            </w:r>
                          </w:p>
                          <w:p w14:paraId="29521726" w14:textId="77777777" w:rsidR="00C7253D" w:rsidRPr="00C7253D" w:rsidRDefault="00C7253D" w:rsidP="00C7253D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C7253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A porcentagem de alunos do 1º e 2º ano que atingirem pontuação acima do limite (meio da faixa "Próximo da Meta" – NT) na Avaliação Beacon de Matemática aumentará de 29% em maio de 2025 para 35% em maio de 2026.</w:t>
                            </w:r>
                          </w:p>
                          <w:p w14:paraId="1BF0BBBA" w14:textId="77777777" w:rsidR="007968D2" w:rsidRPr="00C7253D" w:rsidRDefault="007968D2">
                            <w:pPr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8" type="#_x0000_t202" style="position:absolute;margin-left:9.85pt;margin-top:240.4pt;width:219.4pt;height:264.85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" filled="f" stroked="f">
                <v:textbox>
                  <w:txbxContent>
                    <w:p w14:paraId="07465EE1" w14:textId="77777777" w:rsidR="00C7253D" w:rsidRPr="00C7253D" w:rsidRDefault="00C7253D" w:rsidP="00C7253D">
                      <w:pPr>
                        <w:pStyle w:val="NormalWeb"/>
                        <w:rPr>
                          <w:color w:val="0070C0"/>
                          <w:lang w:val="pt-PT"/>
                        </w:rPr>
                      </w:pPr>
                      <w:r w:rsidRPr="00C7253D">
                        <w:rPr>
                          <w:rStyle w:val="Strong"/>
                          <w:color w:val="0070C0"/>
                          <w:lang w:val="pt-PT"/>
                        </w:rPr>
                        <w:t>Meta(s) da Brumby Elementary School para o Sucesso Acadêmico dos Estudantes</w:t>
                      </w:r>
                    </w:p>
                    <w:p w14:paraId="31B286E0" w14:textId="77777777" w:rsidR="00C7253D" w:rsidRPr="00C7253D" w:rsidRDefault="00C7253D" w:rsidP="00C7253D">
                      <w:pPr>
                        <w:pStyle w:val="NormalWeb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</w:pPr>
                      <w:r w:rsidRPr="00C7253D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A pontuação média das Pesquisas de Clima Escolar do GaDOE realizadas com funcionários e alunos aumentará de 67,04 no ano letivo de 2025 para 72 no ano letivo de 2026.</w:t>
                      </w:r>
                      <w:r w:rsidRPr="00C7253D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br/>
                        <w:t>Funcionários SY25 – 67,18</w:t>
                      </w:r>
                      <w:r w:rsidRPr="00C7253D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br/>
                        <w:t>Alunos SY25 – 66,89</w:t>
                      </w:r>
                    </w:p>
                    <w:p w14:paraId="28ED0E80" w14:textId="77777777" w:rsidR="00C7253D" w:rsidRPr="00C7253D" w:rsidRDefault="00C7253D" w:rsidP="00C7253D">
                      <w:pPr>
                        <w:pStyle w:val="NormalWeb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</w:pPr>
                      <w:r w:rsidRPr="00C7253D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A porcentagem de alunos do 1º e 2º ano que atingirem pontuação acima do limite (meio da faixa "Próximo da Meta" – NT) na Avaliação de ELA aumentará de 30% em maio de 2025 para 35% em maio de 2026.</w:t>
                      </w:r>
                    </w:p>
                    <w:p w14:paraId="29521726" w14:textId="77777777" w:rsidR="00C7253D" w:rsidRPr="00C7253D" w:rsidRDefault="00C7253D" w:rsidP="00C7253D">
                      <w:pPr>
                        <w:pStyle w:val="NormalWeb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</w:pPr>
                      <w:r w:rsidRPr="00C7253D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A porcentagem de alunos do 1º e 2º ano que atingirem pontuação acima do limite (meio da faixa "Próximo da Meta" – NT) na Avaliação Beacon de Matemática aumentará de 29% em maio de 2025 para 35% em maio de 2026.</w:t>
                      </w:r>
                    </w:p>
                    <w:p w14:paraId="1BF0BBBA" w14:textId="77777777" w:rsidR="007968D2" w:rsidRPr="00C7253D" w:rsidRDefault="007968D2">
                      <w:pPr>
                        <w:rPr>
                          <w:sz w:val="16"/>
                          <w:szCs w:val="16"/>
                          <w:lang w:val="pt-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C5C6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02E6259" wp14:editId="3A66DD81">
                <wp:simplePos x="0" y="0"/>
                <wp:positionH relativeFrom="margin">
                  <wp:align>left</wp:align>
                </wp:positionH>
                <wp:positionV relativeFrom="paragraph">
                  <wp:posOffset>2849971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6D519" id="Rectangle 25" o:spid="_x0000_s1026" style="position:absolute;margin-left:0;margin-top:224.4pt;width:246.75pt;height:7.25pt;z-index:2516583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CZ+gwJ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C7253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46BD22" wp14:editId="7C13AEA3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35086" cy="6509566"/>
                <wp:effectExtent l="0" t="0" r="8255" b="5715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5086" cy="6509566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EA5BB" id="Rectangle 3" o:spid="_x0000_s1026" style="position:absolute;margin-left:0;margin-top:12pt;width:246.85pt;height:512.5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C7253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BF2F5E" wp14:editId="6143C880">
                <wp:simplePos x="0" y="0"/>
                <wp:positionH relativeFrom="margin">
                  <wp:posOffset>32657</wp:posOffset>
                </wp:positionH>
                <wp:positionV relativeFrom="paragraph">
                  <wp:posOffset>6733268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C4CDD" id="Rectangle 25" o:spid="_x0000_s1026" style="position:absolute;margin-left:2.55pt;margin-top:530.2pt;width:246.75pt;height:7.2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C7253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910E99F" wp14:editId="4F611CD0">
                <wp:simplePos x="0" y="0"/>
                <wp:positionH relativeFrom="margin">
                  <wp:posOffset>76109</wp:posOffset>
                </wp:positionH>
                <wp:positionV relativeFrom="paragraph">
                  <wp:posOffset>6874329</wp:posOffset>
                </wp:positionV>
                <wp:extent cx="3136900" cy="620486"/>
                <wp:effectExtent l="0" t="0" r="6350" b="825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620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12055A" w14:textId="77777777" w:rsidR="00BC5C66" w:rsidRPr="00BC5C66" w:rsidRDefault="00BC5C66" w:rsidP="00C7480A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EE792A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BC5C6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EE792A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  <w:t>Visite o Nosso Site:</w:t>
                            </w:r>
                          </w:p>
                          <w:p w14:paraId="30A7D206" w14:textId="16017C80" w:rsidR="005B3D99" w:rsidRPr="00BC5C66" w:rsidRDefault="00BC5C66" w:rsidP="00C7480A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BC5C6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002060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  <w:t>www.cobbk12.org/brumby</w:t>
                            </w:r>
                          </w:p>
                          <w:p w14:paraId="313104C6" w14:textId="52C68DF1" w:rsidR="005B3D99" w:rsidRPr="00BC5C66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4090FC8B" w14:textId="64822B32" w:rsidR="005B3D99" w:rsidRPr="00BC5C66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15352775" w14:textId="79390706" w:rsidR="005B3D99" w:rsidRPr="00BC5C66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33376781" w14:textId="607D6E3C" w:rsidR="005B3D99" w:rsidRPr="00BC5C66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6F8A9BF3" w14:textId="6A6D44AE" w:rsidR="005B3D99" w:rsidRPr="00BC5C66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9" type="#_x0000_t202" style="position:absolute;margin-left:6pt;margin-top:541.3pt;width:247pt;height:48.85pt;z-index:2516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212055A" w14:textId="77777777" w:rsidR="00BC5C66" w:rsidRPr="00BC5C66" w:rsidRDefault="00BC5C66" w:rsidP="00C7480A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EE792A"/>
                          <w:w w:val="80"/>
                          <w:sz w:val="24"/>
                          <w:szCs w:val="24"/>
                          <w:lang w:val="pt-PT"/>
                        </w:rPr>
                      </w:pPr>
                      <w:r w:rsidRPr="00BC5C6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EE792A"/>
                          <w:w w:val="80"/>
                          <w:sz w:val="24"/>
                          <w:szCs w:val="24"/>
                          <w:lang w:val="pt-PT"/>
                        </w:rPr>
                        <w:t>Visite o Nosso Site:</w:t>
                      </w:r>
                    </w:p>
                    <w:p w14:paraId="30A7D206" w14:textId="16017C80" w:rsidR="005B3D99" w:rsidRPr="00BC5C66" w:rsidRDefault="00BC5C66" w:rsidP="00C7480A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  <w:lang w:val="pt-PT"/>
                        </w:rPr>
                      </w:pPr>
                      <w:r w:rsidRPr="00BC5C6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002060"/>
                          <w:w w:val="80"/>
                          <w:sz w:val="24"/>
                          <w:szCs w:val="24"/>
                          <w:lang w:val="pt-PT"/>
                        </w:rPr>
                        <w:t>www.cobbk12.org/brumby</w:t>
                      </w:r>
                    </w:p>
                    <w:p w14:paraId="313104C6" w14:textId="52C68DF1" w:rsidR="005B3D99" w:rsidRPr="00BC5C66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</w:p>
                    <w:p w14:paraId="4090FC8B" w14:textId="64822B32" w:rsidR="005B3D99" w:rsidRPr="00BC5C66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</w:p>
                    <w:p w14:paraId="15352775" w14:textId="79390706" w:rsidR="005B3D99" w:rsidRPr="00BC5C66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</w:p>
                    <w:p w14:paraId="33376781" w14:textId="607D6E3C" w:rsidR="005B3D99" w:rsidRPr="00BC5C66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</w:p>
                    <w:p w14:paraId="6F8A9BF3" w14:textId="6A6D44AE" w:rsidR="005B3D99" w:rsidRPr="00BC5C66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0A2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145C776A">
                <wp:simplePos x="0" y="0"/>
                <wp:positionH relativeFrom="margin">
                  <wp:posOffset>57150</wp:posOffset>
                </wp:positionH>
                <wp:positionV relativeFrom="paragraph">
                  <wp:posOffset>209550</wp:posOffset>
                </wp:positionV>
                <wp:extent cx="2971800" cy="3371850"/>
                <wp:effectExtent l="0" t="0" r="0" b="0"/>
                <wp:wrapThrough wrapText="bothSides">
                  <wp:wrapPolygon edited="0">
                    <wp:start x="0" y="0"/>
                    <wp:lineTo x="0" y="21478"/>
                    <wp:lineTo x="21462" y="21478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24D94B" w14:textId="77777777" w:rsidR="00C7253D" w:rsidRPr="00C7253D" w:rsidRDefault="00C7253D" w:rsidP="00C7253D">
                            <w:pPr>
                              <w:pStyle w:val="NormalWeb"/>
                              <w:rPr>
                                <w:color w:val="0070C0"/>
                                <w:lang w:val="pt-PT"/>
                              </w:rPr>
                            </w:pPr>
                            <w:r w:rsidRPr="00C7253D">
                              <w:rPr>
                                <w:rStyle w:val="Strong"/>
                                <w:color w:val="0070C0"/>
                                <w:lang w:val="pt-PT"/>
                              </w:rPr>
                              <w:t>Metas do Distrito para o Sucesso Acadêmico dos Estudantes</w:t>
                            </w:r>
                          </w:p>
                          <w:p w14:paraId="65B0CF76" w14:textId="77777777" w:rsidR="00C7253D" w:rsidRPr="00C7253D" w:rsidRDefault="00C7253D" w:rsidP="00C7253D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rPr>
                                <w:lang w:val="pt-PT"/>
                              </w:rPr>
                            </w:pPr>
                            <w:r w:rsidRPr="00C7253D">
                              <w:rPr>
                                <w:lang w:val="pt-PT"/>
                              </w:rPr>
                              <w:t>Até o ano letivo de 2026, aumentar o crescimento em 2 pontos percentuais para os estudantes que alcançarem os níveis proficientes e avançados, conforme evidenciado pelas avaliações estaduais.</w:t>
                            </w:r>
                          </w:p>
                          <w:p w14:paraId="4B13CB11" w14:textId="77777777" w:rsidR="00C7253D" w:rsidRPr="00C7253D" w:rsidRDefault="00C7253D" w:rsidP="00C7253D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rPr>
                                <w:lang w:val="pt-PT"/>
                              </w:rPr>
                            </w:pPr>
                            <w:r w:rsidRPr="00C7253D">
                              <w:rPr>
                                <w:lang w:val="pt-PT"/>
                              </w:rPr>
                              <w:t>Até o ano letivo de 2028, aumentar a taxa de graduação de 87% para 88%, conforme medido pela taxa de graduação ajustada por coorte do GaDOE.</w:t>
                            </w:r>
                          </w:p>
                          <w:p w14:paraId="45BCF1A0" w14:textId="77777777" w:rsidR="00494EDE" w:rsidRPr="00C7253D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50" type="#_x0000_t202" style="position:absolute;margin-left:4.5pt;margin-top:16.5pt;width:234pt;height:265.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/y14wEAALgDAAAOAAAAZHJzL2Uyb0RvYy54bWysU8tu2zAQvBfoPxC815JtxEkFy0GaIEWB&#10;9AGk/QCKIiWiEpdd0pbcr++Skh23vRW9EFwuObszO9zejn3HDgq9AVvy5SLnTFkJtbFNyb99fXxz&#10;w5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" filled="f" stroked="f">
                <v:textbox inset="2.88pt,2.88pt,2.88pt,2.88pt">
                  <w:txbxContent>
                    <w:p w14:paraId="0924D94B" w14:textId="77777777" w:rsidR="00C7253D" w:rsidRPr="00C7253D" w:rsidRDefault="00C7253D" w:rsidP="00C7253D">
                      <w:pPr>
                        <w:pStyle w:val="NormalWeb"/>
                        <w:rPr>
                          <w:color w:val="0070C0"/>
                          <w:lang w:val="pt-PT"/>
                        </w:rPr>
                      </w:pPr>
                      <w:r w:rsidRPr="00C7253D">
                        <w:rPr>
                          <w:rStyle w:val="Strong"/>
                          <w:color w:val="0070C0"/>
                          <w:lang w:val="pt-PT"/>
                        </w:rPr>
                        <w:t>Metas do Distrito para o Sucesso Acadêmico dos Estudantes</w:t>
                      </w:r>
                    </w:p>
                    <w:p w14:paraId="65B0CF76" w14:textId="77777777" w:rsidR="00C7253D" w:rsidRPr="00C7253D" w:rsidRDefault="00C7253D" w:rsidP="00C7253D">
                      <w:pPr>
                        <w:pStyle w:val="NormalWeb"/>
                        <w:numPr>
                          <w:ilvl w:val="0"/>
                          <w:numId w:val="21"/>
                        </w:numPr>
                        <w:rPr>
                          <w:lang w:val="pt-PT"/>
                        </w:rPr>
                      </w:pPr>
                      <w:r w:rsidRPr="00C7253D">
                        <w:rPr>
                          <w:lang w:val="pt-PT"/>
                        </w:rPr>
                        <w:t>Até o ano letivo de 2026, aumentar o crescimento em 2 pontos percentuais para os estudantes que alcançarem os níveis proficientes e avançados, conforme evidenciado pelas avaliações estaduais.</w:t>
                      </w:r>
                    </w:p>
                    <w:p w14:paraId="4B13CB11" w14:textId="77777777" w:rsidR="00C7253D" w:rsidRPr="00C7253D" w:rsidRDefault="00C7253D" w:rsidP="00C7253D">
                      <w:pPr>
                        <w:pStyle w:val="NormalWeb"/>
                        <w:numPr>
                          <w:ilvl w:val="0"/>
                          <w:numId w:val="21"/>
                        </w:numPr>
                        <w:rPr>
                          <w:lang w:val="pt-PT"/>
                        </w:rPr>
                      </w:pPr>
                      <w:r w:rsidRPr="00C7253D">
                        <w:rPr>
                          <w:lang w:val="pt-PT"/>
                        </w:rPr>
                        <w:t>Até o ano letivo de 2028, aumentar a taxa de graduação de 87% para 88%, conforme medido pela taxa de graduação ajustada por coorte do GaDOE.</w:t>
                      </w:r>
                    </w:p>
                    <w:p w14:paraId="45BCF1A0" w14:textId="77777777" w:rsidR="00494EDE" w:rsidRPr="00C7253D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  <w:lang w:val="pt-PT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0FE9938" w:rsidR="00734486" w:rsidRPr="00BC5C66" w:rsidRDefault="00BC5C66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  <w:lang w:val="pt-PT"/>
                              </w:rPr>
                            </w:pPr>
                            <w:r w:rsidRPr="00BC5C6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  <w:lang w:val="pt-PT"/>
                              </w:rPr>
                              <w:t>Professores, Pais e Alunos – Juntos pelo Sucesso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0FE9938" w:rsidR="00734486" w:rsidRPr="00BC5C66" w:rsidRDefault="00BC5C66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  <w:lang w:val="pt-PT"/>
                        </w:rPr>
                      </w:pPr>
                      <w:r w:rsidRPr="00BC5C66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  <w:lang w:val="pt-PT"/>
                        </w:rPr>
                        <w:t>Professores, Pais e Alunos – Juntos pelo Sucesso</w:t>
                      </w:r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B725F99" id="Straight Connector 37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D718D44" id="Straight Connector 377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line w14:anchorId="0AFE4183" id="Straight Connector 401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CC64485" id="Straight Connector 408" o:spid="_x0000_s1026" style="position:absolute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mQ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9394709" id="Straight Connector 407" o:spid="_x0000_s1026" style="position:absolute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3112719" id="Straight Connector 402" o:spid="_x0000_s1026" style="position:absolute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QtO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73E2C52F" id="Straight Connector 400" o:spid="_x0000_s1026" style="position:absolute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537BD415" id="Straight Connector 39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F43DFF0" id="Straight Connector 39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2181F34" id="Straight Connector 380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DC8CF1A" id="Straight Connector 378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18FED44" id="Line 26" o:spid="_x0000_s1026" style="position:absolute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DAC49FF" id="Line 27" o:spid="_x0000_s1026" style="position:absolute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C925052" id="Line 29" o:spid="_x0000_s1026" style="position:absolute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8710636" id="Line 30" o:spid="_x0000_s1026" style="position:absolute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269E48A" id="Line 32" o:spid="_x0000_s1026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9E45604" id="Line 26" o:spid="_x0000_s1026" style="position:absolute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6794794" id="Line 27" o:spid="_x0000_s1026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4436953" id="Line 28" o:spid="_x0000_s1026" style="position:absolute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9418663" id="Line 29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3AD9517" id="Line 30" o:spid="_x0000_s1026" style="position:absolute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3BCF15A" id="Line 32" o:spid="_x0000_s1026" style="position:absolute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87E58" w14:textId="77777777" w:rsidR="00CF3584" w:rsidRDefault="00CF3584" w:rsidP="00101AC6">
      <w:r>
        <w:separator/>
      </w:r>
    </w:p>
  </w:endnote>
  <w:endnote w:type="continuationSeparator" w:id="0">
    <w:p w14:paraId="7B535997" w14:textId="77777777" w:rsidR="00CF3584" w:rsidRDefault="00CF3584" w:rsidP="00101AC6">
      <w:r>
        <w:continuationSeparator/>
      </w:r>
    </w:p>
  </w:endnote>
  <w:endnote w:type="continuationNotice" w:id="1">
    <w:p w14:paraId="0659E033" w14:textId="77777777" w:rsidR="00CF3584" w:rsidRDefault="00CF35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9E5EC" w14:textId="77777777" w:rsidR="00CF3584" w:rsidRDefault="00CF3584" w:rsidP="00101AC6">
      <w:r>
        <w:separator/>
      </w:r>
    </w:p>
  </w:footnote>
  <w:footnote w:type="continuationSeparator" w:id="0">
    <w:p w14:paraId="4F840185" w14:textId="77777777" w:rsidR="00CF3584" w:rsidRDefault="00CF3584" w:rsidP="00101AC6">
      <w:r>
        <w:continuationSeparator/>
      </w:r>
    </w:p>
  </w:footnote>
  <w:footnote w:type="continuationNotice" w:id="1">
    <w:p w14:paraId="74C58FF1" w14:textId="77777777" w:rsidR="00CF3584" w:rsidRDefault="00CF358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6A55A4"/>
    <w:multiLevelType w:val="multilevel"/>
    <w:tmpl w:val="6A967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C964BE7"/>
    <w:multiLevelType w:val="multilevel"/>
    <w:tmpl w:val="1FD23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3D4740"/>
    <w:multiLevelType w:val="multilevel"/>
    <w:tmpl w:val="52866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F40225"/>
    <w:multiLevelType w:val="multilevel"/>
    <w:tmpl w:val="D556C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9A51FF"/>
    <w:multiLevelType w:val="hybridMultilevel"/>
    <w:tmpl w:val="CABAB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896851">
    <w:abstractNumId w:val="8"/>
  </w:num>
  <w:num w:numId="2" w16cid:durableId="1448112896">
    <w:abstractNumId w:val="4"/>
  </w:num>
  <w:num w:numId="3" w16cid:durableId="167251270">
    <w:abstractNumId w:val="15"/>
  </w:num>
  <w:num w:numId="4" w16cid:durableId="1464500202">
    <w:abstractNumId w:val="22"/>
  </w:num>
  <w:num w:numId="5" w16cid:durableId="394624213">
    <w:abstractNumId w:val="9"/>
  </w:num>
  <w:num w:numId="6" w16cid:durableId="1064716014">
    <w:abstractNumId w:val="21"/>
  </w:num>
  <w:num w:numId="7" w16cid:durableId="1375233416">
    <w:abstractNumId w:val="14"/>
  </w:num>
  <w:num w:numId="8" w16cid:durableId="1303461521">
    <w:abstractNumId w:val="1"/>
  </w:num>
  <w:num w:numId="9" w16cid:durableId="2147116528">
    <w:abstractNumId w:val="17"/>
  </w:num>
  <w:num w:numId="10" w16cid:durableId="134883992">
    <w:abstractNumId w:val="19"/>
  </w:num>
  <w:num w:numId="11" w16cid:durableId="1323894000">
    <w:abstractNumId w:val="0"/>
  </w:num>
  <w:num w:numId="12" w16cid:durableId="614601994">
    <w:abstractNumId w:val="18"/>
  </w:num>
  <w:num w:numId="13" w16cid:durableId="1639918556">
    <w:abstractNumId w:val="5"/>
  </w:num>
  <w:num w:numId="14" w16cid:durableId="1260523295">
    <w:abstractNumId w:val="7"/>
  </w:num>
  <w:num w:numId="15" w16cid:durableId="1140732189">
    <w:abstractNumId w:val="3"/>
  </w:num>
  <w:num w:numId="16" w16cid:durableId="1410274255">
    <w:abstractNumId w:val="10"/>
  </w:num>
  <w:num w:numId="17" w16cid:durableId="686520750">
    <w:abstractNumId w:val="2"/>
  </w:num>
  <w:num w:numId="18" w16cid:durableId="1462187044">
    <w:abstractNumId w:val="11"/>
  </w:num>
  <w:num w:numId="19" w16cid:durableId="198591318">
    <w:abstractNumId w:val="12"/>
  </w:num>
  <w:num w:numId="20" w16cid:durableId="246502551">
    <w:abstractNumId w:val="23"/>
  </w:num>
  <w:num w:numId="21" w16cid:durableId="311830417">
    <w:abstractNumId w:val="20"/>
  </w:num>
  <w:num w:numId="22" w16cid:durableId="1743287856">
    <w:abstractNumId w:val="13"/>
  </w:num>
  <w:num w:numId="23" w16cid:durableId="696926041">
    <w:abstractNumId w:val="16"/>
  </w:num>
  <w:num w:numId="24" w16cid:durableId="17626049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12E47"/>
    <w:rsid w:val="0002177C"/>
    <w:rsid w:val="0002286D"/>
    <w:rsid w:val="00033B8E"/>
    <w:rsid w:val="00034552"/>
    <w:rsid w:val="00035DEC"/>
    <w:rsid w:val="00035EF6"/>
    <w:rsid w:val="000458C2"/>
    <w:rsid w:val="00055D85"/>
    <w:rsid w:val="0007229E"/>
    <w:rsid w:val="00074661"/>
    <w:rsid w:val="00075953"/>
    <w:rsid w:val="000762F1"/>
    <w:rsid w:val="000809F2"/>
    <w:rsid w:val="00093902"/>
    <w:rsid w:val="000A3285"/>
    <w:rsid w:val="000C6372"/>
    <w:rsid w:val="000C7A4D"/>
    <w:rsid w:val="000D1BBC"/>
    <w:rsid w:val="000E3316"/>
    <w:rsid w:val="000F4A8B"/>
    <w:rsid w:val="000F518F"/>
    <w:rsid w:val="000F6118"/>
    <w:rsid w:val="000F63AC"/>
    <w:rsid w:val="000F75AC"/>
    <w:rsid w:val="0010017A"/>
    <w:rsid w:val="00101AC6"/>
    <w:rsid w:val="00111A41"/>
    <w:rsid w:val="00112317"/>
    <w:rsid w:val="00115D29"/>
    <w:rsid w:val="00123DAA"/>
    <w:rsid w:val="00141ECD"/>
    <w:rsid w:val="00153947"/>
    <w:rsid w:val="00154C76"/>
    <w:rsid w:val="00155523"/>
    <w:rsid w:val="0015661C"/>
    <w:rsid w:val="00156F50"/>
    <w:rsid w:val="001672ED"/>
    <w:rsid w:val="00171F5B"/>
    <w:rsid w:val="00172BBD"/>
    <w:rsid w:val="00180563"/>
    <w:rsid w:val="00184BD7"/>
    <w:rsid w:val="001854C8"/>
    <w:rsid w:val="001961EA"/>
    <w:rsid w:val="001B33E6"/>
    <w:rsid w:val="001C590A"/>
    <w:rsid w:val="001D07C9"/>
    <w:rsid w:val="001D42D6"/>
    <w:rsid w:val="001D49B3"/>
    <w:rsid w:val="001D66A6"/>
    <w:rsid w:val="001F3CF2"/>
    <w:rsid w:val="0020081E"/>
    <w:rsid w:val="00201FB0"/>
    <w:rsid w:val="0021162B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4451C"/>
    <w:rsid w:val="002518BB"/>
    <w:rsid w:val="00251AFF"/>
    <w:rsid w:val="00255CD1"/>
    <w:rsid w:val="00257D09"/>
    <w:rsid w:val="00262174"/>
    <w:rsid w:val="002626CF"/>
    <w:rsid w:val="00272F66"/>
    <w:rsid w:val="002736B8"/>
    <w:rsid w:val="00282943"/>
    <w:rsid w:val="00290A24"/>
    <w:rsid w:val="00291C14"/>
    <w:rsid w:val="002A1DEE"/>
    <w:rsid w:val="002A7992"/>
    <w:rsid w:val="002B5B74"/>
    <w:rsid w:val="002B5DFE"/>
    <w:rsid w:val="002B6863"/>
    <w:rsid w:val="002B73A1"/>
    <w:rsid w:val="002C46E4"/>
    <w:rsid w:val="002E653A"/>
    <w:rsid w:val="002E681E"/>
    <w:rsid w:val="002F7F19"/>
    <w:rsid w:val="00300857"/>
    <w:rsid w:val="00301D77"/>
    <w:rsid w:val="00305B77"/>
    <w:rsid w:val="00332FAD"/>
    <w:rsid w:val="0033300D"/>
    <w:rsid w:val="00335E93"/>
    <w:rsid w:val="00341AC4"/>
    <w:rsid w:val="00347058"/>
    <w:rsid w:val="00350093"/>
    <w:rsid w:val="003747C5"/>
    <w:rsid w:val="003807F9"/>
    <w:rsid w:val="00383F0A"/>
    <w:rsid w:val="00385A88"/>
    <w:rsid w:val="0039783F"/>
    <w:rsid w:val="003A134F"/>
    <w:rsid w:val="003A71FA"/>
    <w:rsid w:val="003B5257"/>
    <w:rsid w:val="003B634E"/>
    <w:rsid w:val="003C6AC4"/>
    <w:rsid w:val="003D651E"/>
    <w:rsid w:val="003E2349"/>
    <w:rsid w:val="003E23A0"/>
    <w:rsid w:val="003E685E"/>
    <w:rsid w:val="003F394A"/>
    <w:rsid w:val="003F3E21"/>
    <w:rsid w:val="003F68CC"/>
    <w:rsid w:val="004355FD"/>
    <w:rsid w:val="00437EFA"/>
    <w:rsid w:val="00444FF2"/>
    <w:rsid w:val="00445E4B"/>
    <w:rsid w:val="00455D7C"/>
    <w:rsid w:val="004616E0"/>
    <w:rsid w:val="0048382B"/>
    <w:rsid w:val="0048639B"/>
    <w:rsid w:val="00494543"/>
    <w:rsid w:val="00494EDE"/>
    <w:rsid w:val="004964D2"/>
    <w:rsid w:val="004A43F5"/>
    <w:rsid w:val="004B22EC"/>
    <w:rsid w:val="004D5A4D"/>
    <w:rsid w:val="004E227C"/>
    <w:rsid w:val="004E3E5B"/>
    <w:rsid w:val="004E644B"/>
    <w:rsid w:val="004F44A3"/>
    <w:rsid w:val="004F4F79"/>
    <w:rsid w:val="004F58EC"/>
    <w:rsid w:val="0050260C"/>
    <w:rsid w:val="00506891"/>
    <w:rsid w:val="00506AEC"/>
    <w:rsid w:val="00507044"/>
    <w:rsid w:val="00516051"/>
    <w:rsid w:val="00520CAC"/>
    <w:rsid w:val="00521EFD"/>
    <w:rsid w:val="00534E32"/>
    <w:rsid w:val="005358FF"/>
    <w:rsid w:val="005376BA"/>
    <w:rsid w:val="005427F6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C1108"/>
    <w:rsid w:val="005D3BA7"/>
    <w:rsid w:val="005E34A0"/>
    <w:rsid w:val="005F4F77"/>
    <w:rsid w:val="00602B02"/>
    <w:rsid w:val="0061041E"/>
    <w:rsid w:val="006149CD"/>
    <w:rsid w:val="00632EC9"/>
    <w:rsid w:val="006338E1"/>
    <w:rsid w:val="0063661F"/>
    <w:rsid w:val="00641FD5"/>
    <w:rsid w:val="00660AF7"/>
    <w:rsid w:val="00671864"/>
    <w:rsid w:val="0067345B"/>
    <w:rsid w:val="00673E3D"/>
    <w:rsid w:val="00675CC7"/>
    <w:rsid w:val="00690FCF"/>
    <w:rsid w:val="00691169"/>
    <w:rsid w:val="006A4542"/>
    <w:rsid w:val="006B1868"/>
    <w:rsid w:val="006B442A"/>
    <w:rsid w:val="006D7FE4"/>
    <w:rsid w:val="007051F2"/>
    <w:rsid w:val="007059B9"/>
    <w:rsid w:val="00716016"/>
    <w:rsid w:val="007201D7"/>
    <w:rsid w:val="00731E2D"/>
    <w:rsid w:val="00734486"/>
    <w:rsid w:val="007434E2"/>
    <w:rsid w:val="0074626B"/>
    <w:rsid w:val="007640BC"/>
    <w:rsid w:val="00765488"/>
    <w:rsid w:val="00785298"/>
    <w:rsid w:val="00790248"/>
    <w:rsid w:val="0079336A"/>
    <w:rsid w:val="0079585F"/>
    <w:rsid w:val="007968D2"/>
    <w:rsid w:val="00797D66"/>
    <w:rsid w:val="007A5312"/>
    <w:rsid w:val="007A5E54"/>
    <w:rsid w:val="007B46E6"/>
    <w:rsid w:val="007B7815"/>
    <w:rsid w:val="007C0341"/>
    <w:rsid w:val="007C0C27"/>
    <w:rsid w:val="0082291C"/>
    <w:rsid w:val="00830A22"/>
    <w:rsid w:val="00843794"/>
    <w:rsid w:val="00850491"/>
    <w:rsid w:val="0085169B"/>
    <w:rsid w:val="00854281"/>
    <w:rsid w:val="00870DE6"/>
    <w:rsid w:val="0089137F"/>
    <w:rsid w:val="00892693"/>
    <w:rsid w:val="0089745C"/>
    <w:rsid w:val="008B41B0"/>
    <w:rsid w:val="008B4D6D"/>
    <w:rsid w:val="008B74BA"/>
    <w:rsid w:val="008C3036"/>
    <w:rsid w:val="008F4D6E"/>
    <w:rsid w:val="008F7367"/>
    <w:rsid w:val="0090320B"/>
    <w:rsid w:val="00910654"/>
    <w:rsid w:val="0091218D"/>
    <w:rsid w:val="00932674"/>
    <w:rsid w:val="00944E2D"/>
    <w:rsid w:val="00945878"/>
    <w:rsid w:val="009471A9"/>
    <w:rsid w:val="00974B7D"/>
    <w:rsid w:val="00980FC0"/>
    <w:rsid w:val="009A0E2A"/>
    <w:rsid w:val="009A174A"/>
    <w:rsid w:val="009A41D4"/>
    <w:rsid w:val="009A4D3C"/>
    <w:rsid w:val="009A7B1E"/>
    <w:rsid w:val="009B5A33"/>
    <w:rsid w:val="009D1933"/>
    <w:rsid w:val="009D52D9"/>
    <w:rsid w:val="009E0575"/>
    <w:rsid w:val="009F366B"/>
    <w:rsid w:val="009F4ADE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A0269"/>
    <w:rsid w:val="00AA3F14"/>
    <w:rsid w:val="00AA53C3"/>
    <w:rsid w:val="00AA7332"/>
    <w:rsid w:val="00AA77DD"/>
    <w:rsid w:val="00AB5EC8"/>
    <w:rsid w:val="00AB7E52"/>
    <w:rsid w:val="00AD0B1B"/>
    <w:rsid w:val="00AD4F8F"/>
    <w:rsid w:val="00AE54FB"/>
    <w:rsid w:val="00AF6B98"/>
    <w:rsid w:val="00AF7617"/>
    <w:rsid w:val="00B25D02"/>
    <w:rsid w:val="00B30159"/>
    <w:rsid w:val="00B32837"/>
    <w:rsid w:val="00B33E34"/>
    <w:rsid w:val="00B33F91"/>
    <w:rsid w:val="00B42DA5"/>
    <w:rsid w:val="00B66969"/>
    <w:rsid w:val="00B740D7"/>
    <w:rsid w:val="00B7538F"/>
    <w:rsid w:val="00B75CC0"/>
    <w:rsid w:val="00B82E75"/>
    <w:rsid w:val="00B863BC"/>
    <w:rsid w:val="00B87581"/>
    <w:rsid w:val="00B9762F"/>
    <w:rsid w:val="00BA2918"/>
    <w:rsid w:val="00BB2CB8"/>
    <w:rsid w:val="00BB3094"/>
    <w:rsid w:val="00BC0FCA"/>
    <w:rsid w:val="00BC16DA"/>
    <w:rsid w:val="00BC35CF"/>
    <w:rsid w:val="00BC5869"/>
    <w:rsid w:val="00BC5C66"/>
    <w:rsid w:val="00BD7EFF"/>
    <w:rsid w:val="00BE0B4B"/>
    <w:rsid w:val="00BF2F76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30034"/>
    <w:rsid w:val="00C35765"/>
    <w:rsid w:val="00C45DF1"/>
    <w:rsid w:val="00C54269"/>
    <w:rsid w:val="00C54FD8"/>
    <w:rsid w:val="00C57195"/>
    <w:rsid w:val="00C64EEA"/>
    <w:rsid w:val="00C67E95"/>
    <w:rsid w:val="00C7253D"/>
    <w:rsid w:val="00C7480A"/>
    <w:rsid w:val="00C86282"/>
    <w:rsid w:val="00C97CE3"/>
    <w:rsid w:val="00CA4270"/>
    <w:rsid w:val="00CA534B"/>
    <w:rsid w:val="00CB206F"/>
    <w:rsid w:val="00CB4BB7"/>
    <w:rsid w:val="00CC08D9"/>
    <w:rsid w:val="00CC6A8F"/>
    <w:rsid w:val="00CD00AA"/>
    <w:rsid w:val="00CD5B36"/>
    <w:rsid w:val="00CF3584"/>
    <w:rsid w:val="00CF79AC"/>
    <w:rsid w:val="00D1424D"/>
    <w:rsid w:val="00D2200E"/>
    <w:rsid w:val="00D23C8F"/>
    <w:rsid w:val="00D24515"/>
    <w:rsid w:val="00D278CE"/>
    <w:rsid w:val="00D308A9"/>
    <w:rsid w:val="00D40429"/>
    <w:rsid w:val="00D565D8"/>
    <w:rsid w:val="00D64743"/>
    <w:rsid w:val="00D67448"/>
    <w:rsid w:val="00D71525"/>
    <w:rsid w:val="00D75908"/>
    <w:rsid w:val="00D8526E"/>
    <w:rsid w:val="00D8693B"/>
    <w:rsid w:val="00D932D0"/>
    <w:rsid w:val="00DB2890"/>
    <w:rsid w:val="00DC505F"/>
    <w:rsid w:val="00DD3EBC"/>
    <w:rsid w:val="00DD775B"/>
    <w:rsid w:val="00DE3BD0"/>
    <w:rsid w:val="00E00CF1"/>
    <w:rsid w:val="00E03CE8"/>
    <w:rsid w:val="00E051BE"/>
    <w:rsid w:val="00E11358"/>
    <w:rsid w:val="00E209EA"/>
    <w:rsid w:val="00E318B4"/>
    <w:rsid w:val="00E36F8B"/>
    <w:rsid w:val="00E41727"/>
    <w:rsid w:val="00E4233A"/>
    <w:rsid w:val="00E50666"/>
    <w:rsid w:val="00E576F6"/>
    <w:rsid w:val="00E72D8B"/>
    <w:rsid w:val="00E73E1A"/>
    <w:rsid w:val="00E753A2"/>
    <w:rsid w:val="00E75900"/>
    <w:rsid w:val="00E85594"/>
    <w:rsid w:val="00E87429"/>
    <w:rsid w:val="00EA06C9"/>
    <w:rsid w:val="00EA1DDF"/>
    <w:rsid w:val="00EA5F2F"/>
    <w:rsid w:val="00EB06EB"/>
    <w:rsid w:val="00EB162F"/>
    <w:rsid w:val="00EB6AC3"/>
    <w:rsid w:val="00EC7C39"/>
    <w:rsid w:val="00ED1DD7"/>
    <w:rsid w:val="00ED7EE6"/>
    <w:rsid w:val="00EE0209"/>
    <w:rsid w:val="00EE72D7"/>
    <w:rsid w:val="00EF3DD8"/>
    <w:rsid w:val="00F10241"/>
    <w:rsid w:val="00F346E1"/>
    <w:rsid w:val="00F37E63"/>
    <w:rsid w:val="00F54307"/>
    <w:rsid w:val="00F548C3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A79AE"/>
    <w:rsid w:val="00FB6A75"/>
    <w:rsid w:val="00FC2922"/>
    <w:rsid w:val="00FC7A89"/>
    <w:rsid w:val="00FD1E8D"/>
    <w:rsid w:val="00FD2184"/>
    <w:rsid w:val="00FD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FDC17272-29DE-4972-963B-4329298AF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257D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78cbb3-2e59-433d-ac0e-53becb306a2b" xsi:nil="true"/>
    <lcf76f155ced4ddcb4097134ff3c332f xmlns="f369d6a1-e944-4409-8014-8c2b92b73b3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6" ma:contentTypeDescription="Create a new document." ma:contentTypeScope="" ma:versionID="ed5029efdc7116dbfb0a8112f7ffdc68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7665676d85a8b1d89207e8b5077bca47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358ff1-2e0e-433d-bfb0-121866fdb5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6d8cd0b-7008-4249-bd59-fd00c556ae78}" ma:internalName="TaxCatchAll" ma:showField="CatchAllData" ma:web="2578cbb3-2e59-433d-ac0e-53becb306a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b67045ea-82d4-4735-8979-7a4d3a8d09b3"/>
    <ds:schemaRef ds:uri="a9f0e52c-bd0b-4e58-b9b0-07e39a48db4b"/>
  </ds:schemaRefs>
</ds:datastoreItem>
</file>

<file path=customXml/itemProps2.xml><?xml version="1.0" encoding="utf-8"?>
<ds:datastoreItem xmlns:ds="http://schemas.openxmlformats.org/officeDocument/2006/customXml" ds:itemID="{84C21C2B-48C0-47B2-AB84-D971B9D9F5B9}"/>
</file>

<file path=customXml/itemProps3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5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Irka Serrano</cp:lastModifiedBy>
  <cp:revision>8</cp:revision>
  <cp:lastPrinted>2022-03-28T18:32:00Z</cp:lastPrinted>
  <dcterms:created xsi:type="dcterms:W3CDTF">2025-08-11T14:18:00Z</dcterms:created>
  <dcterms:modified xsi:type="dcterms:W3CDTF">2025-08-11T16:22:00Z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MediaServiceImageTags">
    <vt:lpwstr/>
  </property>
</Properties>
</file>