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C8C85" w14:textId="054708F8" w:rsidR="00734486" w:rsidRDefault="00186034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571B7F82">
                <wp:simplePos x="0" y="0"/>
                <wp:positionH relativeFrom="margin">
                  <wp:posOffset>3429000</wp:posOffset>
                </wp:positionH>
                <wp:positionV relativeFrom="margin">
                  <wp:posOffset>-5443</wp:posOffset>
                </wp:positionV>
                <wp:extent cx="2846614" cy="707572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614" cy="707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E2F9D24" w:rsidR="00D75908" w:rsidRPr="003540A1" w:rsidRDefault="00186034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0070C0"/>
                                <w:w w:val="8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¿Qué es un Acuerdo de Colaboración entre la Escuela y los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0pt;margin-top:-.45pt;width:224.15pt;height:55.7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E3F2F75" w14:textId="7E2F9D24" w:rsidR="00D75908" w:rsidRPr="003540A1" w:rsidRDefault="00186034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color w:val="0070C0"/>
                          <w:w w:val="80"/>
                          <w:sz w:val="22"/>
                          <w:szCs w:val="22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¿Qué es un Acuerdo de Colaboración entre la Escuela y los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1E827AA7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5B66C" w14:textId="77777777" w:rsidR="007865F6" w:rsidRPr="007865F6" w:rsidRDefault="007865F6" w:rsidP="007865F6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Actividades de Brumby Elementary School para Fortalecer la Colaboración</w:t>
                            </w:r>
                          </w:p>
                          <w:p w14:paraId="73D42054" w14:textId="77777777" w:rsidR="007865F6" w:rsidRPr="007865F6" w:rsidRDefault="007865F6" w:rsidP="007865F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t>Le invitamos a participar en algunos de los eventos que se mencionan a continuación. Las oportunidades de voluntariado pueden ser virtuales o presenciales.</w:t>
                            </w:r>
                          </w:p>
                          <w:p w14:paraId="2BE92137" w14:textId="77777777" w:rsidR="007865F6" w:rsidRPr="007865F6" w:rsidRDefault="007865F6" w:rsidP="007865F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Voluntariado: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Lectores en el Aula (presencial o virtual)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Centro de Medios (Biblioteca)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Comité de Planificación de Título I</w:t>
                            </w:r>
                          </w:p>
                          <w:p w14:paraId="29AC07A2" w14:textId="77777777" w:rsidR="007865F6" w:rsidRPr="007865F6" w:rsidRDefault="007865F6" w:rsidP="007865F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Reuniones de Colaboración: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Reunión Anual Informativa para Padres sobre Título I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Casa Abierta (Open House)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Encuentro y Bienvenida (Meet and Greet)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Reuniones de Opinión para Padres sobre Título I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Semana de Conferencias entre Padres y Maestros</w:t>
                            </w:r>
                          </w:p>
                          <w:p w14:paraId="47ADA4B9" w14:textId="77777777" w:rsidR="007865F6" w:rsidRPr="007865F6" w:rsidRDefault="007865F6" w:rsidP="007865F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lang w:val="pt-PT"/>
                              </w:rPr>
                              <w:t>Oportunidades de Participación Familiar: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Noches de Lectura (Literacy Nights)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Capacitación en Estrategias para Apoyar a los Estudiantes en Casa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  <w:br/>
                              <w:t>• Sala de Recursos para Padres</w:t>
                            </w:r>
                          </w:p>
                          <w:p w14:paraId="0B15773A" w14:textId="45D3916D" w:rsidR="0079585F" w:rsidRPr="007865F6" w:rsidRDefault="0079585F" w:rsidP="00B75CC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5A25B66C" w14:textId="77777777" w:rsidR="007865F6" w:rsidRPr="007865F6" w:rsidRDefault="007865F6" w:rsidP="007865F6">
                      <w:pPr>
                        <w:rPr>
                          <w:rFonts w:asciiTheme="minorHAnsi" w:hAnsiTheme="minorHAnsi" w:cstheme="minorHAns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Actividades de Brumby Elementary School para Fortalecer la Colaboración</w:t>
                      </w:r>
                    </w:p>
                    <w:p w14:paraId="73D42054" w14:textId="77777777" w:rsidR="007865F6" w:rsidRPr="007865F6" w:rsidRDefault="007865F6" w:rsidP="007865F6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t>Le invitamos a participar en algunos de los eventos que se mencionan a continuación. Las oportunidades de voluntariado pueden ser virtuales o presenciales.</w:t>
                      </w:r>
                    </w:p>
                    <w:p w14:paraId="2BE92137" w14:textId="77777777" w:rsidR="007865F6" w:rsidRPr="007865F6" w:rsidRDefault="007865F6" w:rsidP="007865F6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Voluntariado: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Lectores en el Aula (presencial o virtual)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Centro de Medios (Biblioteca)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Comité de Planificación de Título I</w:t>
                      </w:r>
                    </w:p>
                    <w:p w14:paraId="29AC07A2" w14:textId="77777777" w:rsidR="007865F6" w:rsidRPr="007865F6" w:rsidRDefault="007865F6" w:rsidP="007865F6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Reuniones de Colaboración: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Reunión Anual Informativa para Padres sobre Título I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Casa Abierta (Open House)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Encuentro y Bienvenida (Meet and Greet)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Reuniones de Opinión para Padres sobre Título I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Semana de Conferencias entre Padres y Maestros</w:t>
                      </w:r>
                    </w:p>
                    <w:p w14:paraId="47ADA4B9" w14:textId="77777777" w:rsidR="007865F6" w:rsidRPr="007865F6" w:rsidRDefault="007865F6" w:rsidP="007865F6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lang w:val="pt-PT"/>
                        </w:rPr>
                        <w:t>Oportunidades de Participación Familiar: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Noches de Lectura (Literacy Nights)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Capacitación en Estrategias para Apoyar a los Estudiantes en Casa</w:t>
                      </w:r>
                      <w:r w:rsidRPr="007865F6"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  <w:br/>
                        <w:t>• Sala de Recursos para Padres</w:t>
                      </w:r>
                    </w:p>
                    <w:p w14:paraId="0B15773A" w14:textId="45D3916D" w:rsidR="0079585F" w:rsidRPr="007865F6" w:rsidRDefault="0079585F" w:rsidP="00B75CC0">
                      <w:pPr>
                        <w:rPr>
                          <w:rFonts w:asciiTheme="minorHAnsi" w:hAnsiTheme="minorHAnsi" w:cstheme="minorHAnsi"/>
                          <w:color w:val="auto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186034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86034">
                              <w:rPr>
                                <w:sz w:val="16"/>
                                <w:szCs w:val="16"/>
                                <w:lang w:val="pt-PT"/>
                              </w:rPr>
                              <w:t>Congue nihil imperdiet doming id quod mazim placerat facer minim veni am ut wisi enim ad minimeniam, quis erat nostr uexe</w:t>
                            </w:r>
                          </w:p>
                          <w:p w14:paraId="1532946E" w14:textId="77777777" w:rsidR="00D75908" w:rsidRPr="00186034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86034">
                              <w:rPr>
                                <w:sz w:val="16"/>
                                <w:szCs w:val="16"/>
                                <w:lang w:val="pt-PT"/>
                              </w:rPr>
                              <w:t xml:space="preserve">rci tation ullamcorper nostru exerci tation ullam corper et iusto odio dig nissim qui blandit praesent lupta. Tummer delenit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feugait nulla facilisi.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 erattis sectetuer adip iscing elit, sed erat diam nonummy nibh magna erat.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186034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186034">
                        <w:rPr>
                          <w:sz w:val="16"/>
                          <w:szCs w:val="16"/>
                          <w:lang w:val="pt-PT"/>
                        </w:rPr>
                        <w:t>Congue nihil imperdiet doming id quod mazim placerat facer minim veni am ut wisi enim ad minimeniam, quis erat nostr uexe</w:t>
                      </w:r>
                    </w:p>
                    <w:p w14:paraId="1532946E" w14:textId="77777777" w:rsidR="00D75908" w:rsidRPr="00186034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186034">
                        <w:rPr>
                          <w:sz w:val="16"/>
                          <w:szCs w:val="16"/>
                          <w:lang w:val="pt-PT"/>
                        </w:rPr>
                        <w:t xml:space="preserve">rci tation ullamcorper nostru exerci tation ullam corper et iusto odio dig nissim qui blandit praesent lupta. Tummer delenit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feugait nulla facilisi. </w:t>
                      </w:r>
                      <w:r>
                        <w:rPr>
                          <w:sz w:val="16"/>
                          <w:szCs w:val="16"/>
                        </w:rPr>
                        <w:t>Con erattis sectetuer adip iscing elit, sed erat diam nonummy nibh magna erat.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EF5F0FC" w:rsidR="004E644B" w:rsidRDefault="003540A1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462C4D11">
                <wp:simplePos x="0" y="0"/>
                <wp:positionH relativeFrom="column">
                  <wp:posOffset>6564086</wp:posOffset>
                </wp:positionH>
                <wp:positionV relativeFrom="paragraph">
                  <wp:posOffset>4077607</wp:posOffset>
                </wp:positionV>
                <wp:extent cx="2954020" cy="386352"/>
                <wp:effectExtent l="0" t="0" r="17780" b="139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386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6DFEA11C" w:rsidR="00F346E1" w:rsidRPr="007865F6" w:rsidRDefault="007865F6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Algunas comunicaciones pueden ser proporcionadas de manera virtual.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1" type="#_x0000_t202" style="position:absolute;margin-left:516.85pt;margin-top:321.05pt;width:232.6pt;height:30.4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" fillcolor="white [3201]" strokeweight=".5pt">
                <v:textbox>
                  <w:txbxContent>
                    <w:p w14:paraId="553E302D" w14:textId="6DFEA11C" w:rsidR="00F346E1" w:rsidRPr="007865F6" w:rsidRDefault="007865F6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Algunas comunicaciones pueden ser proporcionadas de manera virtual.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61C46C62">
                <wp:simplePos x="0" y="0"/>
                <wp:positionH relativeFrom="margin">
                  <wp:posOffset>8102600</wp:posOffset>
                </wp:positionH>
                <wp:positionV relativeFrom="paragraph">
                  <wp:posOffset>4511222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865F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66FEEC1" w14:textId="6685CEE5" w:rsidR="00BB2CB8" w:rsidRPr="007865F6" w:rsidRDefault="003540A1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padres/maestros</w:t>
                            </w:r>
                          </w:p>
                          <w:p w14:paraId="6F276144" w14:textId="77777777" w:rsidR="00BB2CB8" w:rsidRPr="007865F6" w:rsidRDefault="00BB2CB8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54CB50E8" w14:textId="70DCF42F" w:rsidR="00BB2CB8" w:rsidRPr="007865F6" w:rsidRDefault="003540A1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Folletos</w:t>
                            </w:r>
                            <w:proofErr w:type="spellEnd"/>
                          </w:p>
                          <w:p w14:paraId="16EBC101" w14:textId="2AA87BE2" w:rsidR="00BB2CB8" w:rsidRPr="007865F6" w:rsidRDefault="003540A1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Pagina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we del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districto</w:t>
                            </w:r>
                            <w:proofErr w:type="spellEnd"/>
                          </w:p>
                          <w:p w14:paraId="6D580C57" w14:textId="20F6AF80" w:rsidR="00BB2CB8" w:rsidRPr="007865F6" w:rsidRDefault="003540A1" w:rsidP="00BB2C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Pantalla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escolar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Text Box 2" o:spid="_x0000_s1032" type="#_x0000_t202" style="position:absolute;margin-left:638pt;margin-top:355.2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BRjMcX4gAAAA0BAAAPAAAAAAAAAAAAAAAAAG8EAABkcnMvZG93bnJldi54bWxQSwUG&#10;AAAAAAQABADzAAAAfgUAAAAA&#10;">
                <v:textbox>
                  <w:txbxContent>
                    <w:p w14:paraId="1EC6B25A" w14:textId="04FDC3E1" w:rsidR="00AB7E52" w:rsidRPr="007865F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66FEEC1" w14:textId="6685CEE5" w:rsidR="00BB2CB8" w:rsidRPr="007865F6" w:rsidRDefault="003540A1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Conferencia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padres/maestros</w:t>
                      </w:r>
                    </w:p>
                    <w:p w14:paraId="6F276144" w14:textId="77777777" w:rsidR="00BB2CB8" w:rsidRPr="007865F6" w:rsidRDefault="00BB2CB8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54CB50E8" w14:textId="70DCF42F" w:rsidR="00BB2CB8" w:rsidRPr="007865F6" w:rsidRDefault="003540A1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Folletos</w:t>
                      </w:r>
                      <w:proofErr w:type="spellEnd"/>
                    </w:p>
                    <w:p w14:paraId="16EBC101" w14:textId="2AA87BE2" w:rsidR="00BB2CB8" w:rsidRPr="007865F6" w:rsidRDefault="003540A1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Pagina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we del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districto</w:t>
                      </w:r>
                      <w:proofErr w:type="spellEnd"/>
                    </w:p>
                    <w:p w14:paraId="6D580C57" w14:textId="20F6AF80" w:rsidR="00BB2CB8" w:rsidRPr="007865F6" w:rsidRDefault="003540A1" w:rsidP="00BB2C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Pantalla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escolar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6B916E63">
                <wp:simplePos x="0" y="0"/>
                <wp:positionH relativeFrom="page">
                  <wp:posOffset>6824980</wp:posOffset>
                </wp:positionH>
                <wp:positionV relativeFrom="paragraph">
                  <wp:posOffset>4528820</wp:posOffset>
                </wp:positionV>
                <wp:extent cx="1436370" cy="1733550"/>
                <wp:effectExtent l="0" t="0" r="11430" b="190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6AF836A7" w14:textId="77777777" w:rsidR="002F7F19" w:rsidRPr="003540A1" w:rsidRDefault="002F7F19" w:rsidP="002F7F1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CTLS Parent</w:t>
                            </w:r>
                          </w:p>
                          <w:p w14:paraId="088F6FCF" w14:textId="77777777" w:rsidR="003540A1" w:rsidRDefault="002F7F19" w:rsidP="003540A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  <w:t>ParentVUE</w:t>
                            </w:r>
                          </w:p>
                          <w:p w14:paraId="3219DD2A" w14:textId="77777777" w:rsidR="003540A1" w:rsidRPr="003540A1" w:rsidRDefault="003540A1" w:rsidP="003540A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Carpetas semanales</w:t>
                            </w:r>
                          </w:p>
                          <w:p w14:paraId="17A4A1A8" w14:textId="77777777" w:rsidR="003540A1" w:rsidRPr="003540A1" w:rsidRDefault="003540A1" w:rsidP="003540A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Agendas estudiantiles</w:t>
                            </w:r>
                          </w:p>
                          <w:p w14:paraId="532ABFEA" w14:textId="77777777" w:rsidR="003540A1" w:rsidRPr="003540A1" w:rsidRDefault="003540A1" w:rsidP="003540A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Sitio web de la escuela Boletines mensuales</w:t>
                            </w:r>
                          </w:p>
                          <w:p w14:paraId="209BFB30" w14:textId="21DA6A3F" w:rsidR="003540A1" w:rsidRPr="003540A1" w:rsidRDefault="003540A1" w:rsidP="003540A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PT"/>
                              </w:rPr>
                              <w:t>Correo electrónico</w:t>
                            </w:r>
                          </w:p>
                          <w:p w14:paraId="41DC0BF8" w14:textId="7E8D1488" w:rsidR="001D49B3" w:rsidRPr="003540A1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  <w:lang w:val="pt-PT"/>
                              </w:rPr>
                            </w:pPr>
                          </w:p>
                          <w:p w14:paraId="31C40D59" w14:textId="634FDD2E" w:rsidR="001D49B3" w:rsidRPr="003540A1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4940EA85" w14:textId="77777777" w:rsidR="001D49B3" w:rsidRPr="003540A1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71CC54" w14:textId="77777777" w:rsidR="001D49B3" w:rsidRPr="003540A1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AB88E74" w14:textId="77777777" w:rsidR="001D49B3" w:rsidRPr="003540A1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753DCD1B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5EF28443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18C8D722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BF1F031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987486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2BB01BC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3B3E66F5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6400A0CA" w14:textId="77777777" w:rsidR="00201FB0" w:rsidRPr="003540A1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lang w:val="pt-PT"/>
                              </w:rPr>
                            </w:pPr>
                          </w:p>
                          <w:p w14:paraId="072552C8" w14:textId="77777777" w:rsidR="00201FB0" w:rsidRPr="003540A1" w:rsidRDefault="00201FB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3" type="#_x0000_t202" style="position:absolute;margin-left:537.4pt;margin-top:356.6pt;width:113.1pt;height:136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6AF836A7" w14:textId="77777777" w:rsidR="002F7F19" w:rsidRPr="003540A1" w:rsidRDefault="002F7F19" w:rsidP="002F7F1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CTLS Parent</w:t>
                      </w:r>
                    </w:p>
                    <w:p w14:paraId="088F6FCF" w14:textId="77777777" w:rsidR="003540A1" w:rsidRDefault="002F7F19" w:rsidP="003540A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  <w:t>ParentVUE</w:t>
                      </w:r>
                    </w:p>
                    <w:p w14:paraId="3219DD2A" w14:textId="77777777" w:rsidR="003540A1" w:rsidRPr="003540A1" w:rsidRDefault="003540A1" w:rsidP="003540A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Carpetas semanales</w:t>
                      </w:r>
                    </w:p>
                    <w:p w14:paraId="17A4A1A8" w14:textId="77777777" w:rsidR="003540A1" w:rsidRPr="003540A1" w:rsidRDefault="003540A1" w:rsidP="003540A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Agendas estudiantiles</w:t>
                      </w:r>
                    </w:p>
                    <w:p w14:paraId="532ABFEA" w14:textId="77777777" w:rsidR="003540A1" w:rsidRPr="003540A1" w:rsidRDefault="003540A1" w:rsidP="003540A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Sitio web de la escuela Boletines mensuales</w:t>
                      </w:r>
                    </w:p>
                    <w:p w14:paraId="209BFB30" w14:textId="21DA6A3F" w:rsidR="003540A1" w:rsidRPr="003540A1" w:rsidRDefault="003540A1" w:rsidP="003540A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PT"/>
                        </w:rPr>
                        <w:t>Correo electrónico</w:t>
                      </w:r>
                    </w:p>
                    <w:p w14:paraId="41DC0BF8" w14:textId="7E8D1488" w:rsidR="001D49B3" w:rsidRPr="003540A1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  <w:lang w:val="pt-PT"/>
                        </w:rPr>
                      </w:pPr>
                    </w:p>
                    <w:p w14:paraId="31C40D59" w14:textId="634FDD2E" w:rsidR="001D49B3" w:rsidRPr="003540A1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4940EA85" w14:textId="77777777" w:rsidR="001D49B3" w:rsidRPr="003540A1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71CC54" w14:textId="77777777" w:rsidR="001D49B3" w:rsidRPr="003540A1" w:rsidRDefault="001D49B3" w:rsidP="001D49B3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AB88E74" w14:textId="77777777" w:rsidR="001D49B3" w:rsidRPr="003540A1" w:rsidRDefault="001D49B3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753DCD1B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5EF28443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18C8D722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BF1F031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987486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2BB01BC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3B3E66F5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6400A0CA" w14:textId="77777777" w:rsidR="00201FB0" w:rsidRPr="003540A1" w:rsidRDefault="00201FB0" w:rsidP="00201FB0">
                      <w:pPr>
                        <w:rPr>
                          <w:rFonts w:ascii="Arial" w:hAnsi="Arial" w:cs="Arial"/>
                          <w:color w:val="auto"/>
                          <w:lang w:val="pt-PT"/>
                        </w:rPr>
                      </w:pPr>
                    </w:p>
                    <w:p w14:paraId="072552C8" w14:textId="77777777" w:rsidR="00201FB0" w:rsidRPr="003540A1" w:rsidRDefault="00201FB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816BABC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1810" cy="2803071"/>
                <wp:effectExtent l="0" t="0" r="15240" b="165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28030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34" style="position:absolute;margin-left:189.1pt;margin-top:277.65pt;width:240.3pt;height:220.7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501E57E8">
                <wp:simplePos x="0" y="0"/>
                <wp:positionH relativeFrom="margin">
                  <wp:align>right</wp:align>
                </wp:positionH>
                <wp:positionV relativeFrom="paragraph">
                  <wp:posOffset>6390822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9C531" w14:textId="77777777" w:rsidR="003540A1" w:rsidRPr="003540A1" w:rsidRDefault="003540A1" w:rsidP="003540A1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t>Si desea más información, por favor contacte a:</w:t>
                            </w:r>
                          </w:p>
                          <w:p w14:paraId="5A4E954F" w14:textId="77777777" w:rsidR="003540A1" w:rsidRPr="003540A1" w:rsidRDefault="003540A1" w:rsidP="003540A1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lang w:val="pt-PT"/>
                              </w:rPr>
                              <w:t>Irka Serrano</w:t>
                            </w:r>
                            <w:r w:rsidRPr="003540A1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br/>
                              <w:t xml:space="preserve">Teléfono: </w:t>
                            </w:r>
                            <w:r w:rsidRPr="003540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lang w:val="pt-PT"/>
                              </w:rPr>
                              <w:t>770-916-7070</w:t>
                            </w:r>
                            <w:r w:rsidRPr="003540A1">
                              <w:rPr>
                                <w:rFonts w:asciiTheme="minorHAnsi" w:hAnsiTheme="minorHAnsi" w:cstheme="minorHAnsi"/>
                                <w:color w:val="0070C0"/>
                                <w:lang w:val="pt-PT"/>
                              </w:rPr>
                              <w:br/>
                              <w:t xml:space="preserve">Correo electrónico: </w:t>
                            </w:r>
                            <w:r w:rsidRPr="003540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lang w:val="pt-PT"/>
                              </w:rPr>
                              <w:t>irka.serrano@cobbk12.org</w:t>
                            </w:r>
                          </w:p>
                          <w:p w14:paraId="2B228397" w14:textId="312B93ED" w:rsidR="00632EC9" w:rsidRPr="003540A1" w:rsidRDefault="00632EC9" w:rsidP="005376BA">
                            <w:pPr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5" type="#_x0000_t202" style="position:absolute;margin-left:186.7pt;margin-top:503.2pt;width:237.9pt;height:70.5pt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" fillcolor="white [3201]" strokeweight=".5pt">
                <v:textbox>
                  <w:txbxContent>
                    <w:p w14:paraId="0339C531" w14:textId="77777777" w:rsidR="003540A1" w:rsidRPr="003540A1" w:rsidRDefault="003540A1" w:rsidP="003540A1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t>Si desea más información, por favor contacte a:</w:t>
                      </w:r>
                    </w:p>
                    <w:p w14:paraId="5A4E954F" w14:textId="77777777" w:rsidR="003540A1" w:rsidRPr="003540A1" w:rsidRDefault="003540A1" w:rsidP="003540A1">
                      <w:pPr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lang w:val="pt-PT"/>
                        </w:rPr>
                        <w:t>Irka Serrano</w:t>
                      </w:r>
                      <w:r w:rsidRPr="003540A1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br/>
                        <w:t xml:space="preserve">Teléfono: </w:t>
                      </w:r>
                      <w:r w:rsidRPr="003540A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lang w:val="pt-PT"/>
                        </w:rPr>
                        <w:t>770-916-7070</w:t>
                      </w:r>
                      <w:r w:rsidRPr="003540A1">
                        <w:rPr>
                          <w:rFonts w:asciiTheme="minorHAnsi" w:hAnsiTheme="minorHAnsi" w:cstheme="minorHAnsi"/>
                          <w:color w:val="0070C0"/>
                          <w:lang w:val="pt-PT"/>
                        </w:rPr>
                        <w:br/>
                        <w:t xml:space="preserve">Correo electrónico: </w:t>
                      </w:r>
                      <w:r w:rsidRPr="003540A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lang w:val="pt-PT"/>
                        </w:rPr>
                        <w:t>irka.serrano@cobbk12.org</w:t>
                      </w:r>
                    </w:p>
                    <w:p w14:paraId="2B228397" w14:textId="312B93ED" w:rsidR="00632EC9" w:rsidRPr="003540A1" w:rsidRDefault="00632EC9" w:rsidP="005376BA">
                      <w:pPr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5F6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551F3662">
                <wp:simplePos x="0" y="0"/>
                <wp:positionH relativeFrom="margin">
                  <wp:posOffset>3886200</wp:posOffset>
                </wp:positionH>
                <wp:positionV relativeFrom="paragraph">
                  <wp:posOffset>5400221</wp:posOffset>
                </wp:positionV>
                <wp:extent cx="2125526" cy="1578429"/>
                <wp:effectExtent l="0" t="0" r="27305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526" cy="1578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F897BDB" w14:textId="583E6A2A" w:rsidR="00BE0B4B" w:rsidRDefault="007865F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E61C7" wp14:editId="5EC9EDED">
                                  <wp:extent cx="1704784" cy="1136650"/>
                                  <wp:effectExtent l="0" t="0" r="0" b="6350"/>
                                  <wp:docPr id="7" name="Picture 1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412" cy="1142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53124" w14:textId="49961B9A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3816D433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1EEBF2EF" w14:textId="3B285211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306pt;margin-top:425.2pt;width:167.35pt;height:124.3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F897BDB" w14:textId="583E6A2A" w:rsidR="00BE0B4B" w:rsidRDefault="007865F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0E61C7" wp14:editId="5EC9EDED">
                            <wp:extent cx="1704784" cy="1136650"/>
                            <wp:effectExtent l="0" t="0" r="0" b="6350"/>
                            <wp:docPr id="7" name="Picture 1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412" cy="1142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E53124" w14:textId="49961B9A" w:rsidR="00BE0B4B" w:rsidRDefault="00BE0B4B">
                      <w:pPr>
                        <w:rPr>
                          <w:noProof/>
                        </w:rPr>
                      </w:pPr>
                    </w:p>
                    <w:p w14:paraId="3816D433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1EEBF2EF" w14:textId="3B285211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5F6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97DBD18">
                <wp:simplePos x="0" y="0"/>
                <wp:positionH relativeFrom="margin">
                  <wp:posOffset>3401786</wp:posOffset>
                </wp:positionH>
                <wp:positionV relativeFrom="margin">
                  <wp:posOffset>2128157</wp:posOffset>
                </wp:positionV>
                <wp:extent cx="2977243" cy="3341914"/>
                <wp:effectExtent l="0" t="0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243" cy="3341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1301C8" w14:textId="77777777" w:rsidR="007865F6" w:rsidRPr="007865F6" w:rsidRDefault="007865F6" w:rsidP="007865F6">
                            <w:pPr>
                              <w:pStyle w:val="NormalWeb"/>
                              <w:ind w:firstLine="720"/>
                              <w:rPr>
                                <w:color w:val="0070C0"/>
                                <w:lang w:val="pt-PT"/>
                              </w:rPr>
                            </w:pPr>
                            <w:r w:rsidRPr="007865F6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Desarrollado en Conjunto</w:t>
                            </w:r>
                          </w:p>
                          <w:p w14:paraId="253846F3" w14:textId="77777777" w:rsidR="007865F6" w:rsidRPr="007865F6" w:rsidRDefault="007865F6" w:rsidP="007865F6">
                            <w:pPr>
                              <w:pStyle w:val="NormalWeb"/>
                              <w:rPr>
                                <w:lang w:val="pt-PT"/>
                              </w:rPr>
                            </w:pPr>
                            <w:r w:rsidRPr="00786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 xml:space="preserve">Los padres, estudiantes y el personal de </w:t>
                            </w:r>
                            <w:r w:rsidRPr="007865F6">
                              <w:rPr>
                                <w:rStyle w:val="Strong"/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Brumby Elementary School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 xml:space="preserve"> trabajaron juntos y compartieron ideas para desarrollar el acuerdo de colaboración entre la escuela y los padres para el logro académico. Los maestros sugirieron estrategias para el aprendizaje en el hogar, los padres añadieron ideas para hacerlas más específicas, y los estudiantes nos dijeron qué les ayudaría a aprender mejor. Se alienta a los padres a participar en el proceso de revisión anual del acuerdo y a proponer cambios basados en las necesidades de los estudiantes. Los padres son bienvenidos a contribuir con comentarios en cualquier momento. Por favor, comuníquese con </w:t>
                            </w:r>
                            <w:r w:rsidRPr="007865F6">
                              <w:rPr>
                                <w:rStyle w:val="Strong"/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Irka Serrano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 xml:space="preserve"> al </w:t>
                            </w:r>
                            <w:r w:rsidRPr="007865F6">
                              <w:rPr>
                                <w:rStyle w:val="Strong"/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>770-916-7070</w:t>
                            </w:r>
                            <w:r w:rsidRPr="007865F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  <w:t xml:space="preserve"> o </w:t>
                            </w:r>
                            <w:r w:rsidRPr="007865F6">
                              <w:rPr>
                                <w:rStyle w:val="Strong"/>
                                <w:lang w:val="pt-PT"/>
                              </w:rPr>
                              <w:t>irka.serrano@cobbk12.org</w:t>
                            </w:r>
                            <w:r w:rsidRPr="007865F6">
                              <w:rPr>
                                <w:lang w:val="pt-PT"/>
                              </w:rPr>
                              <w:t xml:space="preserve"> para brindar sus sugerencias.</w:t>
                            </w:r>
                          </w:p>
                          <w:p w14:paraId="7F65D403" w14:textId="77777777" w:rsidR="00D75908" w:rsidRPr="007865F6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7" type="#_x0000_t202" style="position:absolute;margin-left:267.85pt;margin-top:167.55pt;width:234.45pt;height:263.1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" filled="f" fillcolor="#fffffe" stroked="f" strokecolor="#212120" insetpen="t">
                <v:textbox inset="2.88pt,2.88pt,2.88pt,2.88pt">
                  <w:txbxContent>
                    <w:p w14:paraId="651301C8" w14:textId="77777777" w:rsidR="007865F6" w:rsidRPr="007865F6" w:rsidRDefault="007865F6" w:rsidP="007865F6">
                      <w:pPr>
                        <w:pStyle w:val="NormalWeb"/>
                        <w:ind w:firstLine="720"/>
                        <w:rPr>
                          <w:color w:val="0070C0"/>
                          <w:lang w:val="pt-PT"/>
                        </w:rPr>
                      </w:pPr>
                      <w:r w:rsidRPr="007865F6">
                        <w:rPr>
                          <w:rStyle w:val="Strong"/>
                          <w:color w:val="0070C0"/>
                          <w:lang w:val="pt-PT"/>
                        </w:rPr>
                        <w:t>Desarrollado en Conjunto</w:t>
                      </w:r>
                    </w:p>
                    <w:p w14:paraId="253846F3" w14:textId="77777777" w:rsidR="007865F6" w:rsidRPr="007865F6" w:rsidRDefault="007865F6" w:rsidP="007865F6">
                      <w:pPr>
                        <w:pStyle w:val="NormalWeb"/>
                        <w:rPr>
                          <w:lang w:val="pt-PT"/>
                        </w:rPr>
                      </w:pPr>
                      <w:r w:rsidRPr="007865F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 xml:space="preserve">Los padres, estudiantes y el personal de </w:t>
                      </w:r>
                      <w:r w:rsidRPr="007865F6">
                        <w:rPr>
                          <w:rStyle w:val="Strong"/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Brumby Elementary School</w:t>
                      </w:r>
                      <w:r w:rsidRPr="007865F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 xml:space="preserve"> trabajaron juntos y compartieron ideas para desarrollar el acuerdo de colaboración entre la escuela y los padres para el logro académico. Los maestros sugirieron estrategias para el aprendizaje en el hogar, los padres añadieron ideas para hacerlas más específicas, y los estudiantes nos dijeron qué les ayudaría a aprender mejor. Se alienta a los padres a participar en el proceso de revisión anual del acuerdo y a proponer cambios basados en las necesidades de los estudiantes. Los padres son bienvenidos a contribuir con comentarios en cualquier momento. Por favor, comuníquese con </w:t>
                      </w:r>
                      <w:r w:rsidRPr="007865F6">
                        <w:rPr>
                          <w:rStyle w:val="Strong"/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Irka Serrano</w:t>
                      </w:r>
                      <w:r w:rsidRPr="007865F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 xml:space="preserve"> al </w:t>
                      </w:r>
                      <w:r w:rsidRPr="007865F6">
                        <w:rPr>
                          <w:rStyle w:val="Strong"/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>770-916-7070</w:t>
                      </w:r>
                      <w:r w:rsidRPr="007865F6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  <w:t xml:space="preserve"> o </w:t>
                      </w:r>
                      <w:r w:rsidRPr="007865F6">
                        <w:rPr>
                          <w:rStyle w:val="Strong"/>
                          <w:lang w:val="pt-PT"/>
                        </w:rPr>
                        <w:t>irka.serrano@cobbk12.org</w:t>
                      </w:r>
                      <w:r w:rsidRPr="007865F6">
                        <w:rPr>
                          <w:lang w:val="pt-PT"/>
                        </w:rPr>
                        <w:t xml:space="preserve"> para brindar sus sugerencias.</w:t>
                      </w:r>
                    </w:p>
                    <w:p w14:paraId="7F65D403" w14:textId="77777777" w:rsidR="00D75908" w:rsidRPr="007865F6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8603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2762098C">
                <wp:simplePos x="0" y="0"/>
                <wp:positionH relativeFrom="margin">
                  <wp:posOffset>3316605</wp:posOffset>
                </wp:positionH>
                <wp:positionV relativeFrom="page">
                  <wp:posOffset>2137682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8B0D6" id="Rectangle 155" o:spid="_x0000_s1026" style="position:absolute;margin-left:261.15pt;margin-top:168.3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18603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3ABDDAC4">
                <wp:simplePos x="0" y="0"/>
                <wp:positionH relativeFrom="margin">
                  <wp:posOffset>3428546</wp:posOffset>
                </wp:positionH>
                <wp:positionV relativeFrom="page">
                  <wp:posOffset>663575</wp:posOffset>
                </wp:positionV>
                <wp:extent cx="2873828" cy="1496785"/>
                <wp:effectExtent l="0" t="0" r="3175" b="825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28" cy="149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48B9CEFC" w:rsidR="00E36F8B" w:rsidRPr="006149CD" w:rsidRDefault="00E36F8B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FBDA523" w14:textId="77777777" w:rsidR="00186034" w:rsidRPr="00186034" w:rsidRDefault="00186034" w:rsidP="00186034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186034">
                              <w:rPr>
                                <w:rFonts w:ascii="Calibri" w:hAnsi="Calibri" w:cs="Calibri"/>
                                <w:b/>
                                <w:bCs/>
                                <w:lang w:val="pt-PT"/>
                              </w:rPr>
                              <w:t>Un Acuerdo de Colaboración entre la Escuela y los Padres</w:t>
                            </w:r>
                            <w:r w:rsidRPr="00186034">
                              <w:rPr>
                                <w:rFonts w:ascii="Calibri" w:hAnsi="Calibri" w:cs="Calibri"/>
                                <w:lang w:val="pt-PT"/>
                              </w:rPr>
                              <w:t xml:space="preserve"> es un acuerdo que los padres, los estudiantes y los maestros desarrollan juntos. Explica cómo los padres y los maestros trabajarán en conjunto para asegurar que todos nuestros estudiantes tengan éxito. Este acuerdo incluye estrategias para ayudar a conectar el aprendizaje en la escuela con el aprendizaje en el hogar</w:t>
                            </w:r>
                            <w:r w:rsidRPr="00186034">
                              <w:rPr>
                                <w:sz w:val="16"/>
                                <w:szCs w:val="16"/>
                                <w:lang w:val="pt-PT"/>
                              </w:rPr>
                              <w:t>.</w:t>
                            </w:r>
                          </w:p>
                          <w:p w14:paraId="2245E563" w14:textId="4B645DA0" w:rsidR="00E36F8B" w:rsidRPr="00186034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8" type="#_x0000_t202" style="position:absolute;margin-left:269.95pt;margin-top:52.25pt;width:226.3pt;height:117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48B9CEFC" w:rsidR="00E36F8B" w:rsidRPr="006149CD" w:rsidRDefault="00E36F8B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</w:p>
                    <w:p w14:paraId="1FBDA523" w14:textId="77777777" w:rsidR="00186034" w:rsidRPr="00186034" w:rsidRDefault="00186034" w:rsidP="00186034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  <w:r w:rsidRPr="00186034">
                        <w:rPr>
                          <w:rFonts w:ascii="Calibri" w:hAnsi="Calibri" w:cs="Calibri"/>
                          <w:b/>
                          <w:bCs/>
                          <w:lang w:val="pt-PT"/>
                        </w:rPr>
                        <w:t>Un Acuerdo de Colaboración entre la Escuela y los Padres</w:t>
                      </w:r>
                      <w:r w:rsidRPr="00186034">
                        <w:rPr>
                          <w:rFonts w:ascii="Calibri" w:hAnsi="Calibri" w:cs="Calibri"/>
                          <w:lang w:val="pt-PT"/>
                        </w:rPr>
                        <w:t xml:space="preserve"> es un acuerdo que los padres, los estudiantes y los maestros desarrollan juntos. Explica cómo los padres y los maestros trabajarán en conjunto para asegurar que todos nuestros estudiantes tengan éxito. Este acuerdo incluye estrategias para ayudar a conectar el aprendizaje en la escuela con el aprendizaje en el hogar</w:t>
                      </w:r>
                      <w:r w:rsidRPr="00186034">
                        <w:rPr>
                          <w:sz w:val="16"/>
                          <w:szCs w:val="16"/>
                          <w:lang w:val="pt-PT"/>
                        </w:rPr>
                        <w:t>.</w:t>
                      </w:r>
                    </w:p>
                    <w:p w14:paraId="2245E563" w14:textId="4B645DA0" w:rsidR="00E36F8B" w:rsidRPr="00186034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  <w:lang w:val="pt-PT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8603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3942865C">
                <wp:simplePos x="0" y="0"/>
                <wp:positionH relativeFrom="column">
                  <wp:posOffset>38100</wp:posOffset>
                </wp:positionH>
                <wp:positionV relativeFrom="page">
                  <wp:posOffset>642257</wp:posOffset>
                </wp:positionV>
                <wp:extent cx="2947670" cy="2525486"/>
                <wp:effectExtent l="0" t="0" r="5080" b="8255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525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3EB3C" w14:textId="77777777" w:rsidR="00186034" w:rsidRDefault="00186034" w:rsidP="00186034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48"/>
                                <w:szCs w:val="48"/>
                                <w:lang w:val="pt-PT"/>
                              </w:rPr>
                            </w:pPr>
                            <w:r w:rsidRPr="00186034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48"/>
                                <w:szCs w:val="48"/>
                                <w:lang w:val="pt-PT"/>
                              </w:rPr>
                              <w:t>2025-2026</w:t>
                            </w:r>
                          </w:p>
                          <w:p w14:paraId="3B82ED60" w14:textId="65147AB2" w:rsidR="00186034" w:rsidRPr="00186034" w:rsidRDefault="00186034" w:rsidP="00186034">
                            <w:pPr>
                              <w:pStyle w:val="NormalWeb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1860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br/>
                            </w:r>
                            <w:r w:rsidRPr="00D3718B">
                              <w:rPr>
                                <w:rStyle w:val="Strong"/>
                                <w:rFonts w:ascii="Calibri Light" w:hAnsi="Calibri Light" w:cs="Calibri Light"/>
                                <w:color w:val="0070C0"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>Escuela Primaria Brumby</w:t>
                            </w:r>
                            <w:r w:rsidRPr="00186034">
                              <w:rPr>
                                <w:rFonts w:ascii="Calibri Light" w:hAnsi="Calibri Light" w:cs="Calibri Light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br/>
                            </w:r>
                            <w:r w:rsidRPr="00186034">
                              <w:rPr>
                                <w:rStyle w:val="Strong"/>
                                <w:rFonts w:ascii="Calibri Light" w:hAnsi="Calibri Light" w:cs="Calibri Light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Acuerdo de Colaboración entre la Escuela y los Padres para el Logro Académico</w:t>
                            </w:r>
                          </w:p>
                          <w:p w14:paraId="28D95005" w14:textId="5400C13A" w:rsidR="00186034" w:rsidRPr="00186034" w:rsidRDefault="00186034" w:rsidP="00186034">
                            <w:pPr>
                              <w:pStyle w:val="NormalWeb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186034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                     </w:t>
                            </w:r>
                            <w:r w:rsidRPr="00186034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Grado K (Kinder)</w:t>
                            </w:r>
                            <w:r w:rsidRPr="00186034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br/>
                            </w:r>
                            <w:r w:rsidRPr="00186034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           </w:t>
                            </w:r>
                            <w:r w:rsidRPr="00186034"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Revisado el 29 de julio de 2025</w:t>
                            </w:r>
                          </w:p>
                          <w:p w14:paraId="3A94022D" w14:textId="77777777" w:rsidR="00E36F8B" w:rsidRPr="0018603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B2451E3" w14:textId="77777777" w:rsidR="00E36F8B" w:rsidRPr="0018603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664DA1" w14:textId="77777777" w:rsidR="00E36F8B" w:rsidRPr="0018603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3EBCDD00" w14:textId="77777777" w:rsidR="00E36F8B" w:rsidRPr="00186034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E7715B9" w14:textId="57EE8084" w:rsidR="000F4A8B" w:rsidRPr="00186034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69895A68" w14:textId="77777777" w:rsidR="000F4A8B" w:rsidRPr="00186034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555E3FE4" w14:textId="77777777" w:rsidR="000F4A8B" w:rsidRPr="00186034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lang w:val="pt-PT"/>
                              </w:rPr>
                            </w:pPr>
                          </w:p>
                          <w:p w14:paraId="1BC5EE30" w14:textId="77777777" w:rsidR="000F4A8B" w:rsidRPr="00186034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9" type="#_x0000_t202" style="position:absolute;margin-left:3pt;margin-top:50.55pt;width:232.1pt;height:198.8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DB3EB3C" w14:textId="77777777" w:rsidR="00186034" w:rsidRDefault="00186034" w:rsidP="00186034">
                      <w:pPr>
                        <w:pStyle w:val="NormalWeb"/>
                        <w:jc w:val="center"/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70C0"/>
                          <w:sz w:val="48"/>
                          <w:szCs w:val="48"/>
                          <w:lang w:val="pt-PT"/>
                        </w:rPr>
                      </w:pPr>
                      <w:r w:rsidRPr="00186034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70C0"/>
                          <w:sz w:val="48"/>
                          <w:szCs w:val="48"/>
                          <w:lang w:val="pt-PT"/>
                        </w:rPr>
                        <w:t>2025-2026</w:t>
                      </w:r>
                    </w:p>
                    <w:p w14:paraId="3B82ED60" w14:textId="65147AB2" w:rsidR="00186034" w:rsidRPr="00186034" w:rsidRDefault="00186034" w:rsidP="00186034">
                      <w:pPr>
                        <w:pStyle w:val="NormalWeb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1860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lang w:val="pt-PT"/>
                        </w:rPr>
                        <w:br/>
                      </w:r>
                      <w:r w:rsidRPr="00D3718B">
                        <w:rPr>
                          <w:rStyle w:val="Strong"/>
                          <w:rFonts w:ascii="Calibri Light" w:hAnsi="Calibri Light" w:cs="Calibri Light"/>
                          <w:color w:val="0070C0"/>
                          <w:sz w:val="28"/>
                          <w:szCs w:val="28"/>
                          <w:u w:val="single"/>
                          <w:lang w:val="pt-PT"/>
                        </w:rPr>
                        <w:t>Escuela Primaria Brumby</w:t>
                      </w:r>
                      <w:r w:rsidRPr="00186034">
                        <w:rPr>
                          <w:rFonts w:ascii="Calibri Light" w:hAnsi="Calibri Light" w:cs="Calibri Light"/>
                          <w:color w:val="0070C0"/>
                          <w:sz w:val="28"/>
                          <w:szCs w:val="28"/>
                          <w:lang w:val="pt-PT"/>
                        </w:rPr>
                        <w:br/>
                      </w:r>
                      <w:r w:rsidRPr="00186034">
                        <w:rPr>
                          <w:rStyle w:val="Strong"/>
                          <w:rFonts w:ascii="Calibri Light" w:hAnsi="Calibri Light" w:cs="Calibri Light"/>
                          <w:color w:val="0070C0"/>
                          <w:sz w:val="28"/>
                          <w:szCs w:val="28"/>
                          <w:lang w:val="pt-PT"/>
                        </w:rPr>
                        <w:t>Acuerdo de Colaboración entre la Escuela y los Padres para el Logro Académico</w:t>
                      </w:r>
                    </w:p>
                    <w:p w14:paraId="28D95005" w14:textId="5400C13A" w:rsidR="00186034" w:rsidRPr="00186034" w:rsidRDefault="00186034" w:rsidP="00186034">
                      <w:pPr>
                        <w:pStyle w:val="NormalWeb"/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186034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                     </w:t>
                      </w:r>
                      <w:r w:rsidRPr="00186034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70C0"/>
                          <w:sz w:val="28"/>
                          <w:szCs w:val="28"/>
                          <w:lang w:val="pt-PT"/>
                        </w:rPr>
                        <w:t>Grado K (Kinder)</w:t>
                      </w:r>
                      <w:r w:rsidRPr="00186034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8"/>
                          <w:szCs w:val="28"/>
                          <w:lang w:val="pt-PT"/>
                        </w:rPr>
                        <w:br/>
                      </w:r>
                      <w:r w:rsidRPr="00186034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           </w:t>
                      </w:r>
                      <w:r w:rsidRPr="00186034"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i/>
                          <w:iCs/>
                          <w:color w:val="0070C0"/>
                          <w:sz w:val="28"/>
                          <w:szCs w:val="28"/>
                          <w:lang w:val="pt-PT"/>
                        </w:rPr>
                        <w:t>Revisado el 29 de julio de 2025</w:t>
                      </w:r>
                    </w:p>
                    <w:p w14:paraId="3A94022D" w14:textId="77777777" w:rsidR="00E36F8B" w:rsidRPr="0018603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B2451E3" w14:textId="77777777" w:rsidR="00E36F8B" w:rsidRPr="0018603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664DA1" w14:textId="77777777" w:rsidR="00E36F8B" w:rsidRPr="0018603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3EBCDD00" w14:textId="77777777" w:rsidR="00E36F8B" w:rsidRPr="00186034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E7715B9" w14:textId="57EE8084" w:rsidR="000F4A8B" w:rsidRPr="00186034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69895A68" w14:textId="77777777" w:rsidR="000F4A8B" w:rsidRPr="00186034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555E3FE4" w14:textId="77777777" w:rsidR="000F4A8B" w:rsidRPr="00186034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lang w:val="pt-PT"/>
                        </w:rPr>
                      </w:pPr>
                    </w:p>
                    <w:p w14:paraId="1BC5EE30" w14:textId="77777777" w:rsidR="000F4A8B" w:rsidRPr="00186034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  <w:lang w:val="pt-P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191615CF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09479E63" w:rsidR="00575F02" w:rsidRDefault="00186034" w:rsidP="00575F02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1B93EF25" wp14:editId="4D8DE37A">
                                  <wp:extent cx="2794000" cy="2035175"/>
                                  <wp:effectExtent l="0" t="0" r="6350" b="3175"/>
                                  <wp:docPr id="1618044285" name="Picture 1" descr="A yellow cat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8044285" name="Picture 1" descr="A yellow cat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0" cy="203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67B14BB2" w:rsidR="00575F02" w:rsidRPr="00D23C8F" w:rsidRDefault="00575F02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40" type="#_x0000_t202" style="position:absolute;margin-left:0;margin-top:214.5pt;width:235.1pt;height:168.5pt;z-index:25165831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09479E63" w:rsidR="00575F02" w:rsidRDefault="00186034" w:rsidP="00575F02">
                      <w:pPr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1B93EF25" wp14:editId="4D8DE37A">
                            <wp:extent cx="2794000" cy="2035175"/>
                            <wp:effectExtent l="0" t="0" r="6350" b="3175"/>
                            <wp:docPr id="1618044285" name="Picture 1" descr="A yellow cat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8044285" name="Picture 1" descr="A yellow cat with black text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0" cy="203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67B14BB2" w:rsidR="00575F02" w:rsidRPr="00D23C8F" w:rsidRDefault="00575F02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65B74BD7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0EF908F8" w14:textId="3C984C31" w:rsidR="001D42D6" w:rsidRPr="00186034" w:rsidRDefault="00186034" w:rsidP="001D42D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 w:rsidRPr="0018603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 xml:space="preserve">Sandra Alford, Directora </w:t>
                            </w:r>
                          </w:p>
                          <w:p w14:paraId="31520AFD" w14:textId="77777777" w:rsidR="00186034" w:rsidRDefault="00186034" w:rsidP="001860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Sandra.Alford@cobbk12.org</w:t>
                            </w:r>
                          </w:p>
                          <w:p w14:paraId="337C5DF5" w14:textId="77777777" w:rsidR="00186034" w:rsidRDefault="00186034" w:rsidP="00186034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452D55DF" w14:textId="77777777" w:rsidR="00186034" w:rsidRDefault="00186034" w:rsidP="00186034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77442BFE" w14:textId="77777777" w:rsidR="00186034" w:rsidRDefault="00186034" w:rsidP="00186034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Marietta, GA 30067</w:t>
                            </w:r>
                          </w:p>
                          <w:p w14:paraId="0D58A344" w14:textId="77777777" w:rsidR="00186034" w:rsidRDefault="00186034" w:rsidP="00186034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1" type="#_x0000_t202" style="position:absolute;margin-left:7pt;margin-top:388pt;width:228.1pt;height:159.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0EF908F8" w14:textId="3C984C31" w:rsidR="001D42D6" w:rsidRPr="00186034" w:rsidRDefault="00186034" w:rsidP="001D42D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 w:rsidRPr="0018603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PT"/>
                        </w:rPr>
                        <w:t xml:space="preserve">Sandra Alford, Directora </w:t>
                      </w:r>
                    </w:p>
                    <w:p w14:paraId="31520AFD" w14:textId="77777777" w:rsidR="00186034" w:rsidRDefault="00186034" w:rsidP="001860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Sandra.Alford@cobbk12.org</w:t>
                      </w:r>
                    </w:p>
                    <w:p w14:paraId="337C5DF5" w14:textId="77777777" w:rsidR="00186034" w:rsidRDefault="00186034" w:rsidP="00186034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452D55DF" w14:textId="77777777" w:rsidR="00186034" w:rsidRDefault="00186034" w:rsidP="00186034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77442BFE" w14:textId="77777777" w:rsidR="00186034" w:rsidRDefault="00186034" w:rsidP="00186034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Marietta, GA 30067</w:t>
                      </w:r>
                    </w:p>
                    <w:p w14:paraId="0D58A344" w14:textId="77777777" w:rsidR="00186034" w:rsidRDefault="00186034" w:rsidP="00186034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3F5BB7AC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303A1BAE" w:rsidR="005358FF" w:rsidRPr="007865F6" w:rsidRDefault="007865F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7865F6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Actividades de Brumby Elementary School para Fortalecer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2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303A1BAE" w:rsidR="005358FF" w:rsidRPr="007865F6" w:rsidRDefault="007865F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7865F6">
                        <w:rPr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Actividades de Brumby Elementary School para Fortalecer la Comunicación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C2AEE21">
                <wp:simplePos x="0" y="0"/>
                <wp:positionH relativeFrom="margin">
                  <wp:align>left</wp:align>
                </wp:positionH>
                <wp:positionV relativeFrom="paragraph">
                  <wp:posOffset>6307999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E1C8" id="Rectangle 25" o:spid="_x0000_s1026" style="position:absolute;margin-left:0;margin-top:496.7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BZbh9j4QAAAAk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21C2E72C">
                <wp:simplePos x="0" y="0"/>
                <wp:positionH relativeFrom="column">
                  <wp:posOffset>3450137</wp:posOffset>
                </wp:positionH>
                <wp:positionV relativeFrom="paragraph">
                  <wp:posOffset>6314440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43" style="position:absolute;margin-left:271.65pt;margin-top:497.2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77755A98">
                <wp:simplePos x="0" y="0"/>
                <wp:positionH relativeFrom="column">
                  <wp:posOffset>3380014</wp:posOffset>
                </wp:positionH>
                <wp:positionV relativeFrom="paragraph">
                  <wp:posOffset>609600</wp:posOffset>
                </wp:positionV>
                <wp:extent cx="1800225" cy="5872843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872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49694" w14:textId="77777777" w:rsidR="003540A1" w:rsidRPr="003540A1" w:rsidRDefault="003540A1" w:rsidP="003540A1">
                            <w:pPr>
                              <w:rPr>
                                <w:rFonts w:ascii="Calibri" w:hAnsi="Calibri" w:cs="Calibri"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Maestros de Brumby Elementary</w:t>
                            </w:r>
                          </w:p>
                          <w:p w14:paraId="09118A07" w14:textId="77777777" w:rsidR="003540A1" w:rsidRPr="003540A1" w:rsidRDefault="003540A1" w:rsidP="003540A1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Los maestros de Kindergarten, especialistas y el personal de apoyo trabajarán con los estudiantes y sus familias para desarrollar la competencia en Matemáticas y Lectura de acuerdo con los estándares del grado. El enfoque de nuestras principales conexiones con las familias será:</w:t>
                            </w:r>
                          </w:p>
                          <w:p w14:paraId="00E8F55B" w14:textId="77777777" w:rsidR="003540A1" w:rsidRPr="003540A1" w:rsidRDefault="003540A1" w:rsidP="003540A1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Proporcionar a los padres una variedad de estrategias de matemáticas y lectura que cumplan con los Estándares de Georgia. Se ofrecerán ejemplos de cada una a través de boletines, blogs y reuniones o conferencias con los padres en el aula.</w:t>
                            </w:r>
                          </w:p>
                          <w:p w14:paraId="04194A20" w14:textId="77777777" w:rsidR="003540A1" w:rsidRPr="003540A1" w:rsidRDefault="003540A1" w:rsidP="003540A1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Brindar apoyo individualizado y personalizado en matemáticas utilizando el software Dreambox Learning.</w:t>
                            </w:r>
                          </w:p>
                          <w:p w14:paraId="593D6B97" w14:textId="77777777" w:rsidR="003540A1" w:rsidRPr="003540A1" w:rsidRDefault="003540A1" w:rsidP="003540A1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  <w:t>Brindar apoyo individualizado y adaptativo en lectura utilizando múltiples programas de lectura en línea.</w:t>
                            </w:r>
                          </w:p>
                          <w:p w14:paraId="547033AD" w14:textId="29FA1BC6" w:rsidR="00734486" w:rsidRPr="003540A1" w:rsidRDefault="00734486" w:rsidP="001F3CF2">
                            <w:pPr>
                              <w:rPr>
                                <w:rFonts w:ascii="Calibri" w:hAnsi="Calibri" w:cs="Calibri"/>
                                <w:color w:val="auto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4" type="#_x0000_t202" style="position:absolute;margin-left:266.15pt;margin-top:48pt;width:141.75pt;height:462.4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6049694" w14:textId="77777777" w:rsidR="003540A1" w:rsidRPr="003540A1" w:rsidRDefault="003540A1" w:rsidP="003540A1">
                      <w:pPr>
                        <w:rPr>
                          <w:rFonts w:ascii="Calibri" w:hAnsi="Calibri" w:cs="Calibri"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Maestros de Brumby Elementary</w:t>
                      </w:r>
                    </w:p>
                    <w:p w14:paraId="09118A07" w14:textId="77777777" w:rsidR="003540A1" w:rsidRPr="003540A1" w:rsidRDefault="003540A1" w:rsidP="003540A1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Los maestros de Kindergarten, especialistas y el personal de apoyo trabajarán con los estudiantes y sus familias para desarrollar la competencia en Matemáticas y Lectura de acuerdo con los estándares del grado. El enfoque de nuestras principales conexiones con las familias será:</w:t>
                      </w:r>
                    </w:p>
                    <w:p w14:paraId="00E8F55B" w14:textId="77777777" w:rsidR="003540A1" w:rsidRPr="003540A1" w:rsidRDefault="003540A1" w:rsidP="003540A1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Proporcionar a los padres una variedad de estrategias de matemáticas y lectura que cumplan con los Estándares de Georgia. Se ofrecerán ejemplos de cada una a través de boletines, blogs y reuniones o conferencias con los padres en el aula.</w:t>
                      </w:r>
                    </w:p>
                    <w:p w14:paraId="04194A20" w14:textId="77777777" w:rsidR="003540A1" w:rsidRPr="003540A1" w:rsidRDefault="003540A1" w:rsidP="003540A1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Brindar apoyo individualizado y personalizado en matemáticas utilizando el software Dreambox Learning.</w:t>
                      </w:r>
                    </w:p>
                    <w:p w14:paraId="593D6B97" w14:textId="77777777" w:rsidR="003540A1" w:rsidRPr="003540A1" w:rsidRDefault="003540A1" w:rsidP="003540A1">
                      <w:pPr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color w:val="auto"/>
                          <w:lang w:val="pt-PT"/>
                        </w:rPr>
                        <w:t>Brindar apoyo individualizado y adaptativo en lectura utilizando múltiples programas de lectura en línea.</w:t>
                      </w:r>
                    </w:p>
                    <w:p w14:paraId="547033AD" w14:textId="29FA1BC6" w:rsidR="00734486" w:rsidRPr="003540A1" w:rsidRDefault="00734486" w:rsidP="001F3CF2">
                      <w:pPr>
                        <w:rPr>
                          <w:rFonts w:ascii="Calibri" w:hAnsi="Calibri" w:cs="Calibri"/>
                          <w:color w:val="auto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31F5F17E">
                <wp:simplePos x="0" y="0"/>
                <wp:positionH relativeFrom="margin">
                  <wp:posOffset>3490232</wp:posOffset>
                </wp:positionH>
                <wp:positionV relativeFrom="paragraph">
                  <wp:posOffset>6533787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4D6EEC98" w:rsidR="008B41B0" w:rsidRPr="00D3718B" w:rsidRDefault="00D3718B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-PT"/>
                              </w:rPr>
                              <w:t>¡Un equipo, una meta, el éxito estudiantil!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5" type="#_x0000_t202" style="position:absolute;margin-left:274.8pt;margin-top:514.45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" fillcolor="white [3201]" strokeweight=".5pt">
                <v:textbox>
                  <w:txbxContent>
                    <w:p w14:paraId="197F17C5" w14:textId="4D6EEC98" w:rsidR="008B41B0" w:rsidRPr="00D3718B" w:rsidRDefault="00D3718B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  <w:lang w:val="pt-PT"/>
                        </w:rPr>
                        <w:t>¡Un equipo, una meta, el éxito estudiantil!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4DE5382">
                <wp:simplePos x="0" y="0"/>
                <wp:positionH relativeFrom="margin">
                  <wp:align>left</wp:align>
                </wp:positionH>
                <wp:positionV relativeFrom="paragraph">
                  <wp:posOffset>6446157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5C76929B" w14:textId="77777777" w:rsidR="00D3718B" w:rsidRPr="00D3718B" w:rsidRDefault="00D3718B" w:rsidP="00D3718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70C0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718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0070C0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Visite Nuestro Sitio Web:</w:t>
                            </w:r>
                          </w:p>
                          <w:p w14:paraId="4090FC8B" w14:textId="4BE326EA" w:rsidR="005B3D99" w:rsidRPr="00D3718B" w:rsidRDefault="00D3718B" w:rsidP="00D3718B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D3718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  <w:t>www.cobbk12.org/brumby</w:t>
                            </w:r>
                          </w:p>
                          <w:p w14:paraId="15352775" w14:textId="79390706" w:rsidR="005B3D99" w:rsidRPr="00D3718B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33376781" w14:textId="607D6E3C" w:rsidR="005B3D99" w:rsidRPr="00D3718B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6F8A9BF3" w14:textId="6A6D44AE" w:rsidR="005B3D99" w:rsidRPr="00D3718B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6" type="#_x0000_t202" style="position:absolute;margin-left:0;margin-top:507.55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5C76929B" w14:textId="77777777" w:rsidR="00D3718B" w:rsidRPr="00D3718B" w:rsidRDefault="00D3718B" w:rsidP="00D3718B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70C0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D3718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0070C0"/>
                          <w:w w:val="80"/>
                          <w:sz w:val="24"/>
                          <w:szCs w:val="24"/>
                          <w:lang w:val="pt-PT"/>
                        </w:rPr>
                        <w:t>Visite Nuestro Sitio Web:</w:t>
                      </w:r>
                    </w:p>
                    <w:p w14:paraId="4090FC8B" w14:textId="4BE326EA" w:rsidR="005B3D99" w:rsidRPr="00D3718B" w:rsidRDefault="00D3718B" w:rsidP="00D3718B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  <w:r w:rsidRPr="00D3718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  <w:t>www.cobbk12.org/brumby</w:t>
                      </w:r>
                    </w:p>
                    <w:p w14:paraId="15352775" w14:textId="79390706" w:rsidR="005B3D99" w:rsidRPr="00D3718B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33376781" w14:textId="607D6E3C" w:rsidR="005B3D99" w:rsidRPr="00D3718B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  <w:p w14:paraId="6F8A9BF3" w14:textId="6A6D44AE" w:rsidR="005B3D99" w:rsidRPr="00D3718B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5A9A2FB4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04911F" w14:textId="77777777" w:rsidR="00D3718B" w:rsidRPr="00D3718B" w:rsidRDefault="00D3718B" w:rsidP="00D3718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Estudiantes de Brumby Elementary</w:t>
                            </w:r>
                          </w:p>
                          <w:p w14:paraId="1FCA954A" w14:textId="77777777" w:rsidR="00D3718B" w:rsidRPr="00D3718B" w:rsidRDefault="00D3718B" w:rsidP="00D3718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color w:val="0070C0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2F4015C6" w14:textId="77777777" w:rsidR="00D3718B" w:rsidRPr="00D3718B" w:rsidRDefault="00D3718B" w:rsidP="00D3718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 xml:space="preserve">Los estudiantes de Brumby pueden tener éxito en la escuela y alcanzar las metas escolares en Matemáticas y Lectura. </w:t>
                            </w:r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 xml:space="preserve">Como </w:t>
                            </w:r>
                            <w:proofErr w:type="spellStart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>estudiante</w:t>
                            </w:r>
                            <w:proofErr w:type="spellEnd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>yo</w:t>
                            </w:r>
                            <w:proofErr w:type="spellEnd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>puedo</w:t>
                            </w:r>
                            <w:proofErr w:type="spellEnd"/>
                            <w:r w:rsidRPr="00D3718B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</w:p>
                          <w:p w14:paraId="489019A8" w14:textId="77777777" w:rsidR="00D3718B" w:rsidRPr="00D3718B" w:rsidRDefault="00D3718B" w:rsidP="00D3718B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Usar una variedad de estrategias matemáticas para resolver problemas tanto dentro como fuera de la escuela, y usar diversas estrategias de lectura para leer y comprender lo que leo, tanto dentro como fuera de la escuela.</w:t>
                            </w:r>
                          </w:p>
                          <w:p w14:paraId="5B351BDE" w14:textId="77777777" w:rsidR="00D3718B" w:rsidRPr="00D3718B" w:rsidRDefault="00D3718B" w:rsidP="00D3718B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Leer al menos 20 minutos cada noche. Iniciar sesión en los recursos de lectura en línea y practicar letras y sonidos.</w:t>
                            </w:r>
                          </w:p>
                          <w:p w14:paraId="1F7B0BB0" w14:textId="77777777" w:rsidR="00D3718B" w:rsidRPr="00D3718B" w:rsidRDefault="00D3718B" w:rsidP="00D3718B">
                            <w:pPr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Iniciar sesión en Dreambox y practicar matemáticas.</w:t>
                            </w:r>
                          </w:p>
                          <w:p w14:paraId="273CA4A0" w14:textId="11869C03" w:rsidR="00734486" w:rsidRPr="00D3718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904911F" w14:textId="77777777" w:rsidR="00D3718B" w:rsidRPr="00D3718B" w:rsidRDefault="00D3718B" w:rsidP="00D3718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Estudiantes de Brumby Elementary</w:t>
                      </w:r>
                    </w:p>
                    <w:p w14:paraId="1FCA954A" w14:textId="77777777" w:rsidR="00D3718B" w:rsidRPr="00D3718B" w:rsidRDefault="00D3718B" w:rsidP="00D3718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color w:val="0070C0"/>
                          <w:sz w:val="24"/>
                          <w:szCs w:val="24"/>
                          <w:lang w:val="pt-PT"/>
                        </w:rPr>
                      </w:pPr>
                    </w:p>
                    <w:p w14:paraId="2F4015C6" w14:textId="77777777" w:rsidR="00D3718B" w:rsidRPr="00D3718B" w:rsidRDefault="00D3718B" w:rsidP="00D3718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lang w:val="pt-PT"/>
                        </w:rPr>
                        <w:t xml:space="preserve">Los estudiantes de Brumby pueden tener éxito en la escuela y alcanzar las metas escolares en Matemáticas y Lectura. </w:t>
                      </w:r>
                      <w:r w:rsidRPr="00D3718B">
                        <w:rPr>
                          <w:rFonts w:asciiTheme="minorHAnsi" w:hAnsiTheme="minorHAnsi" w:cstheme="minorHAnsi"/>
                        </w:rPr>
                        <w:t xml:space="preserve">Como </w:t>
                      </w:r>
                      <w:proofErr w:type="spellStart"/>
                      <w:r w:rsidRPr="00D3718B">
                        <w:rPr>
                          <w:rFonts w:asciiTheme="minorHAnsi" w:hAnsiTheme="minorHAnsi" w:cstheme="minorHAnsi"/>
                        </w:rPr>
                        <w:t>estudiante</w:t>
                      </w:r>
                      <w:proofErr w:type="spellEnd"/>
                      <w:r w:rsidRPr="00D3718B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D3718B">
                        <w:rPr>
                          <w:rFonts w:asciiTheme="minorHAnsi" w:hAnsiTheme="minorHAnsi" w:cstheme="minorHAnsi"/>
                        </w:rPr>
                        <w:t>yo</w:t>
                      </w:r>
                      <w:proofErr w:type="spellEnd"/>
                      <w:r w:rsidRPr="00D3718B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D3718B">
                        <w:rPr>
                          <w:rFonts w:asciiTheme="minorHAnsi" w:hAnsiTheme="minorHAnsi" w:cstheme="minorHAnsi"/>
                        </w:rPr>
                        <w:t>puedo</w:t>
                      </w:r>
                      <w:proofErr w:type="spellEnd"/>
                      <w:r w:rsidRPr="00D3718B">
                        <w:rPr>
                          <w:rFonts w:asciiTheme="minorHAnsi" w:hAnsiTheme="minorHAnsi" w:cstheme="minorHAnsi"/>
                        </w:rPr>
                        <w:t>:</w:t>
                      </w:r>
                    </w:p>
                    <w:p w14:paraId="489019A8" w14:textId="77777777" w:rsidR="00D3718B" w:rsidRPr="00D3718B" w:rsidRDefault="00D3718B" w:rsidP="00D3718B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lang w:val="pt-PT"/>
                        </w:rPr>
                        <w:t>Usar una variedad de estrategias matemáticas para resolver problemas tanto dentro como fuera de la escuela, y usar diversas estrategias de lectura para leer y comprender lo que leo, tanto dentro como fuera de la escuela.</w:t>
                      </w:r>
                    </w:p>
                    <w:p w14:paraId="5B351BDE" w14:textId="77777777" w:rsidR="00D3718B" w:rsidRPr="00D3718B" w:rsidRDefault="00D3718B" w:rsidP="00D3718B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lang w:val="pt-PT"/>
                        </w:rPr>
                        <w:t>Leer al menos 20 minutos cada noche. Iniciar sesión en los recursos de lectura en línea y practicar letras y sonidos.</w:t>
                      </w:r>
                    </w:p>
                    <w:p w14:paraId="1F7B0BB0" w14:textId="77777777" w:rsidR="00D3718B" w:rsidRPr="00D3718B" w:rsidRDefault="00D3718B" w:rsidP="00D3718B">
                      <w:pPr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lang w:val="pt-PT"/>
                        </w:rPr>
                        <w:t>Iniciar sesión en Dreambox y practicar matemáticas.</w:t>
                      </w:r>
                    </w:p>
                    <w:p w14:paraId="273CA4A0" w14:textId="11869C03" w:rsidR="00734486" w:rsidRPr="00D3718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00A9F8E5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08200" cy="5175250"/>
                <wp:effectExtent l="0" t="0" r="635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1F3A68" w14:textId="7F449913" w:rsidR="003540A1" w:rsidRDefault="003540A1" w:rsidP="003540A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pt-PT"/>
                              </w:rPr>
                              <w:t>Familias de Brumby Elementary</w:t>
                            </w:r>
                          </w:p>
                          <w:p w14:paraId="03C868E6" w14:textId="77777777" w:rsidR="003540A1" w:rsidRPr="003540A1" w:rsidRDefault="003540A1" w:rsidP="003540A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  <w:p w14:paraId="681071F5" w14:textId="77777777" w:rsidR="003540A1" w:rsidRPr="003540A1" w:rsidRDefault="003540A1" w:rsidP="003540A1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Las familias pueden apoyar el entendimiento de matemáticas y lectura de los estudiantes mediante:</w:t>
                            </w:r>
                          </w:p>
                          <w:p w14:paraId="59F0BD76" w14:textId="77777777" w:rsidR="003540A1" w:rsidRPr="003540A1" w:rsidRDefault="003540A1" w:rsidP="003540A1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Utilizar las estrategias proporcionadas por la escuela tanto en lectura como en matemáticas para explorar libros y habilidades de alfabetización, así como conceptos matemáticos con su hijo(a).</w:t>
                            </w:r>
                          </w:p>
                          <w:p w14:paraId="03A14292" w14:textId="77777777" w:rsidR="003540A1" w:rsidRPr="003540A1" w:rsidRDefault="003540A1" w:rsidP="003540A1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Ayudar a su hijo(a) a desarrollar el amor por la lectura leyendo juntos los materiales proporcionados para casa.</w:t>
                            </w:r>
                          </w:p>
                          <w:p w14:paraId="5C838153" w14:textId="77777777" w:rsidR="003540A1" w:rsidRPr="003540A1" w:rsidRDefault="003540A1" w:rsidP="003540A1">
                            <w:pPr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pacing w:line="280" w:lineRule="exact"/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</w:pPr>
                            <w:r w:rsidRPr="003540A1">
                              <w:rPr>
                                <w:rFonts w:asciiTheme="minorHAnsi" w:hAnsiTheme="minorHAnsi" w:cstheme="minorHAnsi"/>
                                <w:lang w:val="pt-PT"/>
                              </w:rPr>
                              <w:t>Asegurarse de que su hijo(a) ingrese con frecuencia al software Dreambox para fortalecer la comprensión conceptual y la fluidez procedimental.</w:t>
                            </w:r>
                          </w:p>
                          <w:p w14:paraId="2A538368" w14:textId="67729F01" w:rsidR="00734486" w:rsidRPr="003540A1" w:rsidRDefault="00734486" w:rsidP="00ED7EE6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8" type="#_x0000_t202" style="position:absolute;margin-left:418pt;margin-top:45.5pt;width:166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2B1F3A68" w14:textId="7F449913" w:rsidR="003540A1" w:rsidRDefault="003540A1" w:rsidP="003540A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  <w:lang w:val="pt-PT"/>
                        </w:rPr>
                        <w:t>Familias de Brumby Elementary</w:t>
                      </w:r>
                    </w:p>
                    <w:p w14:paraId="03C868E6" w14:textId="77777777" w:rsidR="003540A1" w:rsidRPr="003540A1" w:rsidRDefault="003540A1" w:rsidP="003540A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  <w:p w14:paraId="681071F5" w14:textId="77777777" w:rsidR="003540A1" w:rsidRPr="003540A1" w:rsidRDefault="003540A1" w:rsidP="003540A1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lang w:val="pt-PT"/>
                        </w:rPr>
                        <w:t>Las familias pueden apoyar el entendimiento de matemáticas y lectura de los estudiantes mediante:</w:t>
                      </w:r>
                    </w:p>
                    <w:p w14:paraId="59F0BD76" w14:textId="77777777" w:rsidR="003540A1" w:rsidRPr="003540A1" w:rsidRDefault="003540A1" w:rsidP="003540A1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lang w:val="pt-PT"/>
                        </w:rPr>
                        <w:t>Utilizar las estrategias proporcionadas por la escuela tanto en lectura como en matemáticas para explorar libros y habilidades de alfabetización, así como conceptos matemáticos con su hijo(a).</w:t>
                      </w:r>
                    </w:p>
                    <w:p w14:paraId="03A14292" w14:textId="77777777" w:rsidR="003540A1" w:rsidRPr="003540A1" w:rsidRDefault="003540A1" w:rsidP="003540A1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lang w:val="pt-PT"/>
                        </w:rPr>
                        <w:t>Ayudar a su hijo(a) a desarrollar el amor por la lectura leyendo juntos los materiales proporcionados para casa.</w:t>
                      </w:r>
                    </w:p>
                    <w:p w14:paraId="5C838153" w14:textId="77777777" w:rsidR="003540A1" w:rsidRPr="003540A1" w:rsidRDefault="003540A1" w:rsidP="003540A1">
                      <w:pPr>
                        <w:widowControl w:val="0"/>
                        <w:numPr>
                          <w:ilvl w:val="0"/>
                          <w:numId w:val="22"/>
                        </w:numPr>
                        <w:spacing w:line="280" w:lineRule="exact"/>
                        <w:rPr>
                          <w:rFonts w:asciiTheme="minorHAnsi" w:hAnsiTheme="minorHAnsi" w:cstheme="minorHAnsi"/>
                          <w:lang w:val="pt-PT"/>
                        </w:rPr>
                      </w:pPr>
                      <w:r w:rsidRPr="003540A1">
                        <w:rPr>
                          <w:rFonts w:asciiTheme="minorHAnsi" w:hAnsiTheme="minorHAnsi" w:cstheme="minorHAnsi"/>
                          <w:lang w:val="pt-PT"/>
                        </w:rPr>
                        <w:t>Asegurarse de que su hijo(a) ingrese con frecuencia al software Dreambox para fortalecer la comprensión conceptual y la fluidez procedimental.</w:t>
                      </w:r>
                    </w:p>
                    <w:p w14:paraId="2A538368" w14:textId="67729F01" w:rsidR="00734486" w:rsidRPr="003540A1" w:rsidRDefault="00734486" w:rsidP="00ED7EE6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45C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4A5A2678">
                <wp:simplePos x="0" y="0"/>
                <wp:positionH relativeFrom="column">
                  <wp:posOffset>38100</wp:posOffset>
                </wp:positionH>
                <wp:positionV relativeFrom="paragraph">
                  <wp:posOffset>3740150</wp:posOffset>
                </wp:positionV>
                <wp:extent cx="3039745" cy="1911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C93D2" w14:textId="77777777" w:rsidR="003540A1" w:rsidRDefault="003540A1" w:rsidP="003540A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>Metas de Brumby Elementary School para el Logro Estudiantil</w:t>
                            </w:r>
                          </w:p>
                          <w:p w14:paraId="6C2086FF" w14:textId="77777777" w:rsidR="003540A1" w:rsidRPr="003540A1" w:rsidRDefault="003540A1" w:rsidP="003540A1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pt-PT"/>
                              </w:rPr>
                            </w:pPr>
                          </w:p>
                          <w:p w14:paraId="47CFAF2A" w14:textId="77777777" w:rsidR="003540A1" w:rsidRPr="003540A1" w:rsidRDefault="003540A1" w:rsidP="003540A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3540A1">
                              <w:rPr>
                                <w:rFonts w:ascii="Calibri" w:hAnsi="Calibri" w:cs="Calibri"/>
                                <w:lang w:val="pt-PT"/>
                              </w:rPr>
                              <w:t>El puntaje promedio del personal y de los estudiantes en las Encuestas de Clima GaDOE aumentará de 67.04 en el año escolar 2025 a 72 en el año escolar 2026.</w:t>
                            </w:r>
                            <w:r w:rsidRPr="003540A1">
                              <w:rPr>
                                <w:rFonts w:ascii="Calibri" w:hAnsi="Calibri" w:cs="Calibri"/>
                                <w:lang w:val="pt-PT"/>
                              </w:rPr>
                              <w:br/>
                            </w:r>
                            <w:r w:rsidRPr="003540A1">
                              <w:rPr>
                                <w:rFonts w:ascii="Calibri" w:hAnsi="Calibri" w:cs="Calibri"/>
                              </w:rPr>
                              <w:t>Personal SY25 – 67.18</w:t>
                            </w:r>
                            <w:r w:rsidRPr="003540A1">
                              <w:rPr>
                                <w:rFonts w:ascii="Calibri" w:hAnsi="Calibri" w:cs="Calibri"/>
                              </w:rPr>
                              <w:br/>
                            </w:r>
                            <w:proofErr w:type="spellStart"/>
                            <w:r w:rsidRPr="003540A1">
                              <w:rPr>
                                <w:rFonts w:ascii="Calibri" w:hAnsi="Calibri" w:cs="Calibri"/>
                              </w:rPr>
                              <w:t>Estudiantes</w:t>
                            </w:r>
                            <w:proofErr w:type="spellEnd"/>
                            <w:r w:rsidRPr="003540A1">
                              <w:rPr>
                                <w:rFonts w:ascii="Calibri" w:hAnsi="Calibri" w:cs="Calibri"/>
                              </w:rPr>
                              <w:t xml:space="preserve"> SY25 – 66.89</w:t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9" type="#_x0000_t202" style="position:absolute;margin-left:3pt;margin-top:294.5pt;width:239.35pt;height:150.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" filled="f" stroked="f">
                <v:textbox>
                  <w:txbxContent>
                    <w:p w14:paraId="4F4C93D2" w14:textId="77777777" w:rsidR="003540A1" w:rsidRDefault="003540A1" w:rsidP="003540A1">
                      <w:pP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PT"/>
                        </w:rPr>
                      </w:pPr>
                      <w:r w:rsidRPr="003540A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pt-PT"/>
                        </w:rPr>
                        <w:t>Metas de Brumby Elementary School para el Logro Estudiantil</w:t>
                      </w:r>
                    </w:p>
                    <w:p w14:paraId="6C2086FF" w14:textId="77777777" w:rsidR="003540A1" w:rsidRPr="003540A1" w:rsidRDefault="003540A1" w:rsidP="003540A1">
                      <w:pPr>
                        <w:rPr>
                          <w:rFonts w:ascii="Calibri" w:hAnsi="Calibri" w:cs="Calibri"/>
                          <w:sz w:val="24"/>
                          <w:szCs w:val="24"/>
                          <w:lang w:val="pt-PT"/>
                        </w:rPr>
                      </w:pPr>
                    </w:p>
                    <w:p w14:paraId="47CFAF2A" w14:textId="77777777" w:rsidR="003540A1" w:rsidRPr="003540A1" w:rsidRDefault="003540A1" w:rsidP="003540A1">
                      <w:pPr>
                        <w:rPr>
                          <w:rFonts w:ascii="Calibri" w:hAnsi="Calibri" w:cs="Calibri"/>
                        </w:rPr>
                      </w:pPr>
                      <w:r w:rsidRPr="003540A1">
                        <w:rPr>
                          <w:rFonts w:ascii="Calibri" w:hAnsi="Calibri" w:cs="Calibri"/>
                          <w:lang w:val="pt-PT"/>
                        </w:rPr>
                        <w:t>El puntaje promedio del personal y de los estudiantes en las Encuestas de Clima GaDOE aumentará de 67.04 en el año escolar 2025 a 72 en el año escolar 2026.</w:t>
                      </w:r>
                      <w:r w:rsidRPr="003540A1">
                        <w:rPr>
                          <w:rFonts w:ascii="Calibri" w:hAnsi="Calibri" w:cs="Calibri"/>
                          <w:lang w:val="pt-PT"/>
                        </w:rPr>
                        <w:br/>
                      </w:r>
                      <w:r w:rsidRPr="003540A1">
                        <w:rPr>
                          <w:rFonts w:ascii="Calibri" w:hAnsi="Calibri" w:cs="Calibri"/>
                        </w:rPr>
                        <w:t>Personal SY25 – 67.18</w:t>
                      </w:r>
                      <w:r w:rsidRPr="003540A1">
                        <w:rPr>
                          <w:rFonts w:ascii="Calibri" w:hAnsi="Calibri" w:cs="Calibri"/>
                        </w:rPr>
                        <w:br/>
                      </w:r>
                      <w:proofErr w:type="spellStart"/>
                      <w:r w:rsidRPr="003540A1">
                        <w:rPr>
                          <w:rFonts w:ascii="Calibri" w:hAnsi="Calibri" w:cs="Calibri"/>
                        </w:rPr>
                        <w:t>Estudiantes</w:t>
                      </w:r>
                      <w:proofErr w:type="spellEnd"/>
                      <w:r w:rsidRPr="003540A1">
                        <w:rPr>
                          <w:rFonts w:ascii="Calibri" w:hAnsi="Calibri" w:cs="Calibri"/>
                        </w:rPr>
                        <w:t xml:space="preserve"> SY25 – 66.89</w:t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745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21F305B0">
                <wp:simplePos x="0" y="0"/>
                <wp:positionH relativeFrom="margin">
                  <wp:align>left</wp:align>
                </wp:positionH>
                <wp:positionV relativeFrom="paragraph">
                  <wp:posOffset>3606800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C4AB8F0" id="Rectangle 25" o:spid="_x0000_s1026" style="position:absolute;margin-left:0;margin-top:284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32ACBB1C" w14:textId="77777777" w:rsidR="003540A1" w:rsidRPr="003540A1" w:rsidRDefault="003540A1" w:rsidP="003540A1">
                            <w:pPr>
                              <w:pStyle w:val="NormalWeb"/>
                              <w:rPr>
                                <w:color w:val="0070C0"/>
                                <w:lang w:val="pt-PT"/>
                              </w:rPr>
                            </w:pPr>
                            <w:r w:rsidRPr="003540A1">
                              <w:rPr>
                                <w:rStyle w:val="Strong"/>
                                <w:color w:val="0070C0"/>
                                <w:lang w:val="pt-PT"/>
                              </w:rPr>
                              <w:t>Metas del Distrito para el Logro Estudiantil</w:t>
                            </w:r>
                          </w:p>
                          <w:p w14:paraId="2792F984" w14:textId="77777777" w:rsidR="003540A1" w:rsidRPr="003540A1" w:rsidRDefault="003540A1" w:rsidP="003540A1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3540A1">
                              <w:rPr>
                                <w:lang w:val="pt-PT"/>
                              </w:rPr>
                              <w:t>Para el año escolar 2026, aumentar el crecimiento en 2 puntos porcentuales para los estudiantes que obtienen niveles competente y distinguido, según lo evidencian las evaluaciones estatales.</w:t>
                            </w:r>
                          </w:p>
                          <w:p w14:paraId="4C7AF659" w14:textId="77777777" w:rsidR="003540A1" w:rsidRPr="003540A1" w:rsidRDefault="003540A1" w:rsidP="003540A1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rPr>
                                <w:lang w:val="pt-PT"/>
                              </w:rPr>
                            </w:pPr>
                            <w:r w:rsidRPr="003540A1">
                              <w:rPr>
                                <w:lang w:val="pt-PT"/>
                              </w:rPr>
                              <w:t>Para el año escolar 2028, aumentar la tasa de graduación del 87% al 88%, medida por la tasa de graduación ajustada por cohorte del GaDOE.</w:t>
                            </w:r>
                          </w:p>
                          <w:p w14:paraId="45BCF1A0" w14:textId="77777777" w:rsidR="00494EDE" w:rsidRPr="003540A1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50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/y14w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" filled="f" stroked="f">
                <v:textbox inset="2.88pt,2.88pt,2.88pt,2.88pt">
                  <w:txbxContent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32ACBB1C" w14:textId="77777777" w:rsidR="003540A1" w:rsidRPr="003540A1" w:rsidRDefault="003540A1" w:rsidP="003540A1">
                      <w:pPr>
                        <w:pStyle w:val="NormalWeb"/>
                        <w:rPr>
                          <w:color w:val="0070C0"/>
                          <w:lang w:val="pt-PT"/>
                        </w:rPr>
                      </w:pPr>
                      <w:r w:rsidRPr="003540A1">
                        <w:rPr>
                          <w:rStyle w:val="Strong"/>
                          <w:color w:val="0070C0"/>
                          <w:lang w:val="pt-PT"/>
                        </w:rPr>
                        <w:t>Metas del Distrito para el Logro Estudiantil</w:t>
                      </w:r>
                    </w:p>
                    <w:p w14:paraId="2792F984" w14:textId="77777777" w:rsidR="003540A1" w:rsidRPr="003540A1" w:rsidRDefault="003540A1" w:rsidP="003540A1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3540A1">
                        <w:rPr>
                          <w:lang w:val="pt-PT"/>
                        </w:rPr>
                        <w:t>Para el año escolar 2026, aumentar el crecimiento en 2 puntos porcentuales para los estudiantes que obtienen niveles competente y distinguido, según lo evidencian las evaluaciones estatales.</w:t>
                      </w:r>
                    </w:p>
                    <w:p w14:paraId="4C7AF659" w14:textId="77777777" w:rsidR="003540A1" w:rsidRPr="003540A1" w:rsidRDefault="003540A1" w:rsidP="003540A1">
                      <w:pPr>
                        <w:pStyle w:val="NormalWeb"/>
                        <w:numPr>
                          <w:ilvl w:val="0"/>
                          <w:numId w:val="20"/>
                        </w:numPr>
                        <w:rPr>
                          <w:lang w:val="pt-PT"/>
                        </w:rPr>
                      </w:pPr>
                      <w:r w:rsidRPr="003540A1">
                        <w:rPr>
                          <w:lang w:val="pt-PT"/>
                        </w:rPr>
                        <w:t>Para el año escolar 2028, aumentar la tasa de graduación del 87% al 88%, medida por la tasa de graduación ajustada por cohorte del GaDOE.</w:t>
                      </w:r>
                    </w:p>
                    <w:p w14:paraId="45BCF1A0" w14:textId="77777777" w:rsidR="00494EDE" w:rsidRPr="003540A1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  <w:lang w:val="pt-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4585AB2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312C9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5F786CFD" w:rsidR="00734486" w:rsidRPr="00D3718B" w:rsidRDefault="003540A1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</w:pPr>
                            <w:r w:rsidRPr="00D3718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-PT"/>
                              </w:rPr>
                              <w:t>Maestros, Padres y Estudiantes – Juntos para el Éxito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5F786CFD" w:rsidR="00734486" w:rsidRPr="00D3718B" w:rsidRDefault="003540A1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</w:pPr>
                      <w:r w:rsidRPr="00D3718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  <w:lang w:val="pt-PT"/>
                        </w:rPr>
                        <w:t>Maestros, Padres y Estudiantes – Juntos para el Éxito</w:t>
                      </w:r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87E58" w14:textId="77777777" w:rsidR="00CF3584" w:rsidRDefault="00CF3584" w:rsidP="00101AC6">
      <w:r>
        <w:separator/>
      </w:r>
    </w:p>
  </w:endnote>
  <w:endnote w:type="continuationSeparator" w:id="0">
    <w:p w14:paraId="7B535997" w14:textId="77777777" w:rsidR="00CF3584" w:rsidRDefault="00CF3584" w:rsidP="00101AC6">
      <w:r>
        <w:continuationSeparator/>
      </w:r>
    </w:p>
  </w:endnote>
  <w:endnote w:type="continuationNotice" w:id="1">
    <w:p w14:paraId="0659E033" w14:textId="77777777" w:rsidR="00CF3584" w:rsidRDefault="00CF3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E5EC" w14:textId="77777777" w:rsidR="00CF3584" w:rsidRDefault="00CF3584" w:rsidP="00101AC6">
      <w:r>
        <w:separator/>
      </w:r>
    </w:p>
  </w:footnote>
  <w:footnote w:type="continuationSeparator" w:id="0">
    <w:p w14:paraId="4F840185" w14:textId="77777777" w:rsidR="00CF3584" w:rsidRDefault="00CF3584" w:rsidP="00101AC6">
      <w:r>
        <w:continuationSeparator/>
      </w:r>
    </w:p>
  </w:footnote>
  <w:footnote w:type="continuationNotice" w:id="1">
    <w:p w14:paraId="74C58FF1" w14:textId="77777777" w:rsidR="00CF3584" w:rsidRDefault="00CF35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7EE"/>
    <w:multiLevelType w:val="multilevel"/>
    <w:tmpl w:val="2AC0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C27440"/>
    <w:multiLevelType w:val="multilevel"/>
    <w:tmpl w:val="3C18E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2A008A"/>
    <w:multiLevelType w:val="multilevel"/>
    <w:tmpl w:val="B2B41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487565A"/>
    <w:multiLevelType w:val="multilevel"/>
    <w:tmpl w:val="1E48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896851">
    <w:abstractNumId w:val="10"/>
  </w:num>
  <w:num w:numId="2" w16cid:durableId="1448112896">
    <w:abstractNumId w:val="5"/>
  </w:num>
  <w:num w:numId="3" w16cid:durableId="167251270">
    <w:abstractNumId w:val="16"/>
  </w:num>
  <w:num w:numId="4" w16cid:durableId="1464500202">
    <w:abstractNumId w:val="22"/>
  </w:num>
  <w:num w:numId="5" w16cid:durableId="394624213">
    <w:abstractNumId w:val="11"/>
  </w:num>
  <w:num w:numId="6" w16cid:durableId="1064716014">
    <w:abstractNumId w:val="21"/>
  </w:num>
  <w:num w:numId="7" w16cid:durableId="1375233416">
    <w:abstractNumId w:val="15"/>
  </w:num>
  <w:num w:numId="8" w16cid:durableId="1303461521">
    <w:abstractNumId w:val="2"/>
  </w:num>
  <w:num w:numId="9" w16cid:durableId="2147116528">
    <w:abstractNumId w:val="17"/>
  </w:num>
  <w:num w:numId="10" w16cid:durableId="134883992">
    <w:abstractNumId w:val="20"/>
  </w:num>
  <w:num w:numId="11" w16cid:durableId="1323894000">
    <w:abstractNumId w:val="1"/>
  </w:num>
  <w:num w:numId="12" w16cid:durableId="614601994">
    <w:abstractNumId w:val="18"/>
  </w:num>
  <w:num w:numId="13" w16cid:durableId="1639918556">
    <w:abstractNumId w:val="6"/>
  </w:num>
  <w:num w:numId="14" w16cid:durableId="1260523295">
    <w:abstractNumId w:val="9"/>
  </w:num>
  <w:num w:numId="15" w16cid:durableId="1140732189">
    <w:abstractNumId w:val="4"/>
  </w:num>
  <w:num w:numId="16" w16cid:durableId="1410274255">
    <w:abstractNumId w:val="12"/>
  </w:num>
  <w:num w:numId="17" w16cid:durableId="686520750">
    <w:abstractNumId w:val="3"/>
  </w:num>
  <w:num w:numId="18" w16cid:durableId="1462187044">
    <w:abstractNumId w:val="13"/>
  </w:num>
  <w:num w:numId="19" w16cid:durableId="198591318">
    <w:abstractNumId w:val="14"/>
  </w:num>
  <w:num w:numId="20" w16cid:durableId="8875891">
    <w:abstractNumId w:val="19"/>
  </w:num>
  <w:num w:numId="21" w16cid:durableId="1007905758">
    <w:abstractNumId w:val="7"/>
  </w:num>
  <w:num w:numId="22" w16cid:durableId="154731267">
    <w:abstractNumId w:val="0"/>
  </w:num>
  <w:num w:numId="23" w16cid:durableId="20242416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2E47"/>
    <w:rsid w:val="0002177C"/>
    <w:rsid w:val="0002286D"/>
    <w:rsid w:val="00033B8E"/>
    <w:rsid w:val="00034552"/>
    <w:rsid w:val="00035DEC"/>
    <w:rsid w:val="00035EF6"/>
    <w:rsid w:val="000458C2"/>
    <w:rsid w:val="00055D85"/>
    <w:rsid w:val="000649B7"/>
    <w:rsid w:val="0007229E"/>
    <w:rsid w:val="00074661"/>
    <w:rsid w:val="00075953"/>
    <w:rsid w:val="000762F1"/>
    <w:rsid w:val="000809F2"/>
    <w:rsid w:val="00093902"/>
    <w:rsid w:val="000A3285"/>
    <w:rsid w:val="000C6372"/>
    <w:rsid w:val="000C7A4D"/>
    <w:rsid w:val="000D1BBC"/>
    <w:rsid w:val="000E3316"/>
    <w:rsid w:val="000F4A8B"/>
    <w:rsid w:val="000F518F"/>
    <w:rsid w:val="000F6118"/>
    <w:rsid w:val="000F63AC"/>
    <w:rsid w:val="000F75AC"/>
    <w:rsid w:val="0010017A"/>
    <w:rsid w:val="00101AC6"/>
    <w:rsid w:val="00111A41"/>
    <w:rsid w:val="00112317"/>
    <w:rsid w:val="00115D29"/>
    <w:rsid w:val="00123DAA"/>
    <w:rsid w:val="00141ECD"/>
    <w:rsid w:val="00153947"/>
    <w:rsid w:val="00154C76"/>
    <w:rsid w:val="00155523"/>
    <w:rsid w:val="0015661C"/>
    <w:rsid w:val="00156F50"/>
    <w:rsid w:val="001672ED"/>
    <w:rsid w:val="00171F5B"/>
    <w:rsid w:val="00172BBD"/>
    <w:rsid w:val="00180563"/>
    <w:rsid w:val="001854C8"/>
    <w:rsid w:val="00186034"/>
    <w:rsid w:val="001961EA"/>
    <w:rsid w:val="001B33E6"/>
    <w:rsid w:val="001C590A"/>
    <w:rsid w:val="001D07C9"/>
    <w:rsid w:val="001D42D6"/>
    <w:rsid w:val="001D49B3"/>
    <w:rsid w:val="001D66A6"/>
    <w:rsid w:val="001F3CF2"/>
    <w:rsid w:val="00201FB0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4451C"/>
    <w:rsid w:val="002518BB"/>
    <w:rsid w:val="00251AFF"/>
    <w:rsid w:val="00255CD1"/>
    <w:rsid w:val="00262174"/>
    <w:rsid w:val="002626CF"/>
    <w:rsid w:val="00272F66"/>
    <w:rsid w:val="002736B8"/>
    <w:rsid w:val="00282943"/>
    <w:rsid w:val="00290A24"/>
    <w:rsid w:val="00291C14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2F7F19"/>
    <w:rsid w:val="00300857"/>
    <w:rsid w:val="00301D77"/>
    <w:rsid w:val="00305B77"/>
    <w:rsid w:val="00332FAD"/>
    <w:rsid w:val="0033300D"/>
    <w:rsid w:val="00335E93"/>
    <w:rsid w:val="00341AC4"/>
    <w:rsid w:val="00347058"/>
    <w:rsid w:val="00350093"/>
    <w:rsid w:val="003540A1"/>
    <w:rsid w:val="003747C5"/>
    <w:rsid w:val="003807F9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85E"/>
    <w:rsid w:val="003F394A"/>
    <w:rsid w:val="003F3E21"/>
    <w:rsid w:val="003F68CC"/>
    <w:rsid w:val="004355FD"/>
    <w:rsid w:val="00437EFA"/>
    <w:rsid w:val="00444FF2"/>
    <w:rsid w:val="00455D7C"/>
    <w:rsid w:val="004616E0"/>
    <w:rsid w:val="0048382B"/>
    <w:rsid w:val="0048639B"/>
    <w:rsid w:val="00494543"/>
    <w:rsid w:val="00494EDE"/>
    <w:rsid w:val="004964D2"/>
    <w:rsid w:val="004A43F5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376BA"/>
    <w:rsid w:val="005427F6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1108"/>
    <w:rsid w:val="005D3BA7"/>
    <w:rsid w:val="005E34A0"/>
    <w:rsid w:val="005F4F77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1868"/>
    <w:rsid w:val="006B442A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865F6"/>
    <w:rsid w:val="00790248"/>
    <w:rsid w:val="0079336A"/>
    <w:rsid w:val="0079585F"/>
    <w:rsid w:val="007968D2"/>
    <w:rsid w:val="00797D66"/>
    <w:rsid w:val="007A5312"/>
    <w:rsid w:val="007A5E54"/>
    <w:rsid w:val="007B46E6"/>
    <w:rsid w:val="007B7815"/>
    <w:rsid w:val="007C0341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B41B0"/>
    <w:rsid w:val="008B4D6D"/>
    <w:rsid w:val="008B74BA"/>
    <w:rsid w:val="008C3036"/>
    <w:rsid w:val="008F4D6E"/>
    <w:rsid w:val="008F7367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366B"/>
    <w:rsid w:val="009F4ADE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25D02"/>
    <w:rsid w:val="00B30159"/>
    <w:rsid w:val="00B32837"/>
    <w:rsid w:val="00B33E34"/>
    <w:rsid w:val="00B33F91"/>
    <w:rsid w:val="00B42DA5"/>
    <w:rsid w:val="00B66969"/>
    <w:rsid w:val="00B7538F"/>
    <w:rsid w:val="00B75CC0"/>
    <w:rsid w:val="00B82E75"/>
    <w:rsid w:val="00B863BC"/>
    <w:rsid w:val="00B87581"/>
    <w:rsid w:val="00B9762F"/>
    <w:rsid w:val="00BA2918"/>
    <w:rsid w:val="00BB2CB8"/>
    <w:rsid w:val="00BB3094"/>
    <w:rsid w:val="00BC0FCA"/>
    <w:rsid w:val="00BC16DA"/>
    <w:rsid w:val="00BC35CF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35765"/>
    <w:rsid w:val="00C45DF1"/>
    <w:rsid w:val="00C54FD8"/>
    <w:rsid w:val="00C57195"/>
    <w:rsid w:val="00C64EEA"/>
    <w:rsid w:val="00C67E95"/>
    <w:rsid w:val="00C7480A"/>
    <w:rsid w:val="00C86282"/>
    <w:rsid w:val="00C97CE3"/>
    <w:rsid w:val="00CA4270"/>
    <w:rsid w:val="00CA534B"/>
    <w:rsid w:val="00CB206F"/>
    <w:rsid w:val="00CC08D9"/>
    <w:rsid w:val="00CC6A8F"/>
    <w:rsid w:val="00CD00AA"/>
    <w:rsid w:val="00CD5B36"/>
    <w:rsid w:val="00CF3584"/>
    <w:rsid w:val="00CF79AC"/>
    <w:rsid w:val="00D1424D"/>
    <w:rsid w:val="00D2200E"/>
    <w:rsid w:val="00D23C8F"/>
    <w:rsid w:val="00D24515"/>
    <w:rsid w:val="00D278CE"/>
    <w:rsid w:val="00D308A9"/>
    <w:rsid w:val="00D3718B"/>
    <w:rsid w:val="00D40429"/>
    <w:rsid w:val="00D565D8"/>
    <w:rsid w:val="00D64743"/>
    <w:rsid w:val="00D67448"/>
    <w:rsid w:val="00D75908"/>
    <w:rsid w:val="00D8526E"/>
    <w:rsid w:val="00D8693B"/>
    <w:rsid w:val="00D932D0"/>
    <w:rsid w:val="00DB2890"/>
    <w:rsid w:val="00DC505F"/>
    <w:rsid w:val="00DD3EBC"/>
    <w:rsid w:val="00DD775B"/>
    <w:rsid w:val="00E00CF1"/>
    <w:rsid w:val="00E03CE8"/>
    <w:rsid w:val="00E051BE"/>
    <w:rsid w:val="00E11358"/>
    <w:rsid w:val="00E209EA"/>
    <w:rsid w:val="00E318B4"/>
    <w:rsid w:val="00E36F8B"/>
    <w:rsid w:val="00E41727"/>
    <w:rsid w:val="00E4233A"/>
    <w:rsid w:val="00E50666"/>
    <w:rsid w:val="00E576F6"/>
    <w:rsid w:val="00E72D8B"/>
    <w:rsid w:val="00E73E1A"/>
    <w:rsid w:val="00E753A2"/>
    <w:rsid w:val="00E75900"/>
    <w:rsid w:val="00E85594"/>
    <w:rsid w:val="00E87429"/>
    <w:rsid w:val="00EA06C9"/>
    <w:rsid w:val="00EA1DDF"/>
    <w:rsid w:val="00EA5F2F"/>
    <w:rsid w:val="00EB06EB"/>
    <w:rsid w:val="00EB162F"/>
    <w:rsid w:val="00EB6AC3"/>
    <w:rsid w:val="00EC7C39"/>
    <w:rsid w:val="00ED1DD7"/>
    <w:rsid w:val="00ED7EE6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A79AE"/>
    <w:rsid w:val="00FB6A75"/>
    <w:rsid w:val="00FC2922"/>
    <w:rsid w:val="00FC7A89"/>
    <w:rsid w:val="00FD1E8D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FDC17272-29DE-4972-963B-4329298A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1860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216A41-55C0-4F29-BAAE-B10EEF5F4F8B}"/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b67045ea-82d4-4735-8979-7a4d3a8d09b3"/>
    <ds:schemaRef ds:uri="a9f0e52c-bd0b-4e58-b9b0-07e39a48db4b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</TotalTime>
  <Pages>2</Pages>
  <Words>11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Irka Serrano</cp:lastModifiedBy>
  <cp:revision>2</cp:revision>
  <cp:lastPrinted>2022-03-28T18:32:00Z</cp:lastPrinted>
  <dcterms:created xsi:type="dcterms:W3CDTF">2025-08-11T13:39:00Z</dcterms:created>
  <dcterms:modified xsi:type="dcterms:W3CDTF">2025-08-11T13:39:00Z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