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B0941" w14:textId="7D3691F1" w:rsidR="00B75CC0" w:rsidRPr="00A55B69" w:rsidRDefault="0012495F" w:rsidP="00B75C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 School</w:t>
                            </w:r>
                            <w:r w:rsidR="00B75CC0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553EC719" w14:textId="77777777" w:rsidR="00B75CC0" w:rsidRPr="00A55B69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6468E4AB" w14:textId="77777777" w:rsidR="00B75CC0" w:rsidRPr="005358F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2719651D" w14:textId="77777777" w:rsidR="00B75CC0" w:rsidRPr="00F824C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1448E015" w14:textId="77777777" w:rsidR="00B75CC0" w:rsidRPr="0012495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 (In person or virtual)</w:t>
                            </w:r>
                          </w:p>
                          <w:p w14:paraId="4AC9313D" w14:textId="77777777" w:rsidR="00B75CC0" w:rsidRPr="0012495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2372C010" w14:textId="77777777" w:rsidR="00B75CC0" w:rsidRPr="0012495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Planning Committee</w:t>
                            </w:r>
                          </w:p>
                          <w:p w14:paraId="043EE38F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BAC8BD5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257D7500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8FE35F9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Open House</w:t>
                            </w:r>
                          </w:p>
                          <w:p w14:paraId="2B697B68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08B0187B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66A7D609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4FCB0FAE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3C255C14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 Engagement Opportunities:</w:t>
                            </w:r>
                          </w:p>
                          <w:p w14:paraId="004A4B41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Literacy Nights</w:t>
                            </w:r>
                          </w:p>
                          <w:p w14:paraId="3D35A3E0" w14:textId="77777777" w:rsidR="00B75CC0" w:rsidRPr="0012495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Strategy Training to Assist Students at Home</w:t>
                            </w:r>
                          </w:p>
                          <w:p w14:paraId="0B15773A" w14:textId="4DDCA91C" w:rsidR="0079585F" w:rsidRPr="00BD7EF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111B0941" w14:textId="7D3691F1" w:rsidR="00B75CC0" w:rsidRPr="00A55B69" w:rsidRDefault="0012495F" w:rsidP="00B75C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 School</w:t>
                      </w:r>
                      <w:r w:rsidR="00B75CC0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553EC719" w14:textId="77777777" w:rsidR="00B75CC0" w:rsidRPr="00A55B69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6468E4AB" w14:textId="77777777" w:rsidR="00B75CC0" w:rsidRPr="005358F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2719651D" w14:textId="77777777" w:rsidR="00B75CC0" w:rsidRPr="00F824C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1448E015" w14:textId="77777777" w:rsidR="00B75CC0" w:rsidRPr="0012495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Classroom Readers (In person or virtual)</w:t>
                      </w:r>
                    </w:p>
                    <w:p w14:paraId="4AC9313D" w14:textId="77777777" w:rsidR="00B75CC0" w:rsidRPr="0012495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2372C010" w14:textId="77777777" w:rsidR="00B75CC0" w:rsidRPr="0012495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Title I Planning Committee</w:t>
                      </w:r>
                    </w:p>
                    <w:p w14:paraId="043EE38F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7BAC8BD5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257D7500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8FE35F9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Open House</w:t>
                      </w:r>
                    </w:p>
                    <w:p w14:paraId="2B697B68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08B0187B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66A7D609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4FCB0FAE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3C255C14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 Engagement Opportunities:</w:t>
                      </w:r>
                    </w:p>
                    <w:p w14:paraId="004A4B41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Literacy Nights</w:t>
                      </w:r>
                    </w:p>
                    <w:p w14:paraId="3D35A3E0" w14:textId="77777777" w:rsidR="00B75CC0" w:rsidRPr="0012495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Strategy Training to Assist Students at Home</w:t>
                      </w:r>
                    </w:p>
                    <w:p w14:paraId="0B15773A" w14:textId="4DDCA91C" w:rsidR="0079585F" w:rsidRPr="00BD7EF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12495F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2495F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12495F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2495F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12495F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12495F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12495F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12495F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1FE3E329" w:rsidR="004E644B" w:rsidRDefault="0012495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1E966CDB">
                <wp:simplePos x="0" y="0"/>
                <wp:positionH relativeFrom="margin">
                  <wp:posOffset>3320143</wp:posOffset>
                </wp:positionH>
                <wp:positionV relativeFrom="paragraph">
                  <wp:posOffset>4469494</wp:posOffset>
                </wp:positionV>
                <wp:extent cx="3037114" cy="2286000"/>
                <wp:effectExtent l="0" t="0" r="1143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51A85491" w:rsidR="00BE0B4B" w:rsidRDefault="0012495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289D6" wp14:editId="3C2EBCCC">
                                  <wp:extent cx="2748440" cy="1768929"/>
                                  <wp:effectExtent l="0" t="0" r="0" b="3175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4423" cy="1779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2457528C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1" type="#_x0000_t202" style="position:absolute;margin-left:261.45pt;margin-top:351.95pt;width:239.15pt;height:180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haPAIAAIQEAAAOAAAAZHJzL2Uyb0RvYy54bWysVEtv2zAMvg/YfxB0X2zn1c6IU2QpMgwI&#10;2gLp0LMiy7EwWdQkJXb260cp726nYReZFKmP5EfSk4euUWQnrJOgC5r1UkqE5lBKvSno99fFp3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51A85491" w:rsidR="00BE0B4B" w:rsidRDefault="0012495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C289D6" wp14:editId="3C2EBCCC">
                            <wp:extent cx="2748440" cy="1768929"/>
                            <wp:effectExtent l="0" t="0" r="0" b="3175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4423" cy="1779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2457528C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22D38248">
                <wp:simplePos x="0" y="0"/>
                <wp:positionH relativeFrom="margin">
                  <wp:posOffset>86995</wp:posOffset>
                </wp:positionH>
                <wp:positionV relativeFrom="paragraph">
                  <wp:posOffset>4926330</wp:posOffset>
                </wp:positionV>
                <wp:extent cx="2896870" cy="2182495"/>
                <wp:effectExtent l="0" t="0" r="17780" b="273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82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2DD72DF2" w14:textId="77777777" w:rsidR="0012495F" w:rsidRPr="00E42FC3" w:rsidRDefault="0012495F" w:rsidP="001249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Sandra Alford, Principal</w:t>
                            </w:r>
                          </w:p>
                          <w:p w14:paraId="330A7196" w14:textId="77777777" w:rsidR="0012495F" w:rsidRPr="00E42FC3" w:rsidRDefault="0012495F" w:rsidP="001249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32B444B6" w14:textId="77777777" w:rsidR="0012495F" w:rsidRPr="0012495F" w:rsidRDefault="0012495F" w:rsidP="001249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12495F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Sandra.Alford@cobbk12.org</w:t>
                            </w:r>
                          </w:p>
                          <w:p w14:paraId="48BCBCF4" w14:textId="77777777" w:rsidR="0012495F" w:rsidRPr="0012495F" w:rsidRDefault="0012495F" w:rsidP="0012495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</w:p>
                          <w:p w14:paraId="0BA9B762" w14:textId="77777777" w:rsidR="0012495F" w:rsidRDefault="0012495F" w:rsidP="0012495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08ECDCCF" w14:textId="77777777" w:rsidR="0012495F" w:rsidRPr="0012495F" w:rsidRDefault="0012495F" w:rsidP="0012495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2495F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Marietta, GA 30067</w:t>
                            </w:r>
                          </w:p>
                          <w:p w14:paraId="01DF9924" w14:textId="77777777" w:rsidR="0012495F" w:rsidRPr="00E42FC3" w:rsidRDefault="0012495F" w:rsidP="0012495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  <w:t>770 916-7070</w:t>
                            </w:r>
                          </w:p>
                          <w:p w14:paraId="7A02A66F" w14:textId="77777777" w:rsidR="0012495F" w:rsidRPr="00E42FC3" w:rsidRDefault="0012495F" w:rsidP="0012495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52B7DE8C" w14:textId="77777777" w:rsidR="0012495F" w:rsidRPr="00E42FC3" w:rsidRDefault="0012495F" w:rsidP="001249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pt-PT"/>
                              </w:rPr>
                            </w:pPr>
                            <w:hyperlink r:id="rId12" w:history="1">
                              <w:r w:rsidRPr="00E42FC3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lang w:val="pt-PT"/>
                                </w:rPr>
                                <w:t>www.cobbk12.org/Brumby</w:t>
                              </w:r>
                            </w:hyperlink>
                          </w:p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85pt;margin-top:387.9pt;width:228.1pt;height:171.8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" filled="f">
                <v:textbox>
                  <w:txbxContent>
                    <w:p w14:paraId="2DD72DF2" w14:textId="77777777" w:rsidR="0012495F" w:rsidRPr="00E42FC3" w:rsidRDefault="0012495F" w:rsidP="001249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Sandra Alford, Principal</w:t>
                      </w:r>
                    </w:p>
                    <w:p w14:paraId="330A7196" w14:textId="77777777" w:rsidR="0012495F" w:rsidRPr="00E42FC3" w:rsidRDefault="0012495F" w:rsidP="001249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32B444B6" w14:textId="77777777" w:rsidR="0012495F" w:rsidRPr="0012495F" w:rsidRDefault="0012495F" w:rsidP="001249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12495F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Sandra.Alford@cobbk12.org</w:t>
                      </w:r>
                    </w:p>
                    <w:p w14:paraId="48BCBCF4" w14:textId="77777777" w:rsidR="0012495F" w:rsidRPr="0012495F" w:rsidRDefault="0012495F" w:rsidP="0012495F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PT"/>
                        </w:rPr>
                      </w:pPr>
                    </w:p>
                    <w:p w14:paraId="0BA9B762" w14:textId="77777777" w:rsidR="0012495F" w:rsidRDefault="0012495F" w:rsidP="0012495F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08ECDCCF" w14:textId="77777777" w:rsidR="0012495F" w:rsidRPr="0012495F" w:rsidRDefault="0012495F" w:rsidP="0012495F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2495F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Marietta, GA 30067</w:t>
                      </w:r>
                    </w:p>
                    <w:p w14:paraId="01DF9924" w14:textId="77777777" w:rsidR="0012495F" w:rsidRPr="00E42FC3" w:rsidRDefault="0012495F" w:rsidP="0012495F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  <w:t>770 916-7070</w:t>
                      </w:r>
                    </w:p>
                    <w:p w14:paraId="7A02A66F" w14:textId="77777777" w:rsidR="0012495F" w:rsidRPr="00E42FC3" w:rsidRDefault="0012495F" w:rsidP="0012495F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</w:p>
                    <w:p w14:paraId="52B7DE8C" w14:textId="77777777" w:rsidR="0012495F" w:rsidRPr="00E42FC3" w:rsidRDefault="0012495F" w:rsidP="0012495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pt-PT"/>
                        </w:rPr>
                      </w:pPr>
                      <w:hyperlink r:id="rId13" w:history="1">
                        <w:r w:rsidRPr="00E42FC3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lang w:val="pt-PT"/>
                          </w:rPr>
                          <w:t>www.cobbk12.org/Brumby</w:t>
                        </w:r>
                      </w:hyperlink>
                    </w:p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027214DB">
                <wp:simplePos x="0" y="0"/>
                <wp:positionH relativeFrom="margin">
                  <wp:align>left</wp:align>
                </wp:positionH>
                <wp:positionV relativeFrom="paragraph">
                  <wp:posOffset>2506435</wp:posOffset>
                </wp:positionV>
                <wp:extent cx="2985770" cy="2301875"/>
                <wp:effectExtent l="0" t="0" r="2413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301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0B559D9B" w:rsidR="00575F02" w:rsidRPr="00D23C8F" w:rsidRDefault="0012495F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BB046E3" wp14:editId="57755F89">
                                  <wp:extent cx="2794000" cy="2035175"/>
                                  <wp:effectExtent l="0" t="0" r="6350" b="3175"/>
                                  <wp:docPr id="1695897208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897208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0;margin-top:197.35pt;width:235.1pt;height:181.2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0B559D9B" w:rsidR="00575F02" w:rsidRPr="00D23C8F" w:rsidRDefault="0012495F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BB046E3" wp14:editId="57755F89">
                            <wp:extent cx="2794000" cy="2035175"/>
                            <wp:effectExtent l="0" t="0" r="6350" b="3175"/>
                            <wp:docPr id="1695897208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897208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6A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1E556ABC">
                <wp:simplePos x="0" y="0"/>
                <wp:positionH relativeFrom="margin">
                  <wp:posOffset>3383692</wp:posOffset>
                </wp:positionH>
                <wp:positionV relativeFrom="margin">
                  <wp:posOffset>2069757</wp:posOffset>
                </wp:positionV>
                <wp:extent cx="3006725" cy="2570205"/>
                <wp:effectExtent l="0" t="0" r="3175" b="190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6654BCB" w14:textId="77777777" w:rsidR="0012495F" w:rsidRDefault="0012495F" w:rsidP="0012495F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Brumby Elementary school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</w:p>
                          <w:p w14:paraId="6719723A" w14:textId="77777777" w:rsidR="0012495F" w:rsidRPr="00BD7EFF" w:rsidRDefault="0012495F" w:rsidP="0012495F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Irka Serrano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770.916.7070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irka.serrano@cobbk12.org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4" type="#_x0000_t202" style="position:absolute;margin-left:266.45pt;margin-top:162.95pt;width:236.75pt;height:202.4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6654BCB" w14:textId="77777777" w:rsidR="0012495F" w:rsidRDefault="0012495F" w:rsidP="0012495F">
                      <w:pPr>
                        <w:pStyle w:val="Default"/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Brumby Elementary school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</w:p>
                    <w:p w14:paraId="6719723A" w14:textId="77777777" w:rsidR="0012495F" w:rsidRPr="00BD7EFF" w:rsidRDefault="0012495F" w:rsidP="0012495F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Irka Serrano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770.916.7070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irka.serrano@cobbk12.org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60034B3E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E95FA44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C97CE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518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C97CE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518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14:paraId="0CC41EE6" w14:textId="20F11808" w:rsidR="00D75908" w:rsidRPr="00CF79AC" w:rsidRDefault="0012495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 School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1F3C64E9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Grade</w:t>
                            </w:r>
                            <w:r w:rsidR="0012495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3 – Grade 4 – Grade 5</w:t>
                            </w:r>
                          </w:p>
                          <w:p w14:paraId="54750254" w14:textId="31F83B4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12495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July 29,2025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E95FA44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C97CE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518B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C97CE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518B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6</w:t>
                      </w:r>
                    </w:p>
                    <w:p w14:paraId="0CC41EE6" w14:textId="20F11808" w:rsidR="00D75908" w:rsidRPr="00CF79AC" w:rsidRDefault="0012495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 School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1F3C64E9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Grade</w:t>
                      </w:r>
                      <w:r w:rsidR="0012495F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3 – Grade 4 – Grade 5</w:t>
                      </w:r>
                    </w:p>
                    <w:p w14:paraId="54750254" w14:textId="31F83B4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12495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July 29,2025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AF836A7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4F558E51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</w:p>
                          <w:p w14:paraId="204197C3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0F67E19E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Student Agendas</w:t>
                            </w:r>
                          </w:p>
                          <w:p w14:paraId="1F4732B5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09710819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50505F5A" w14:textId="77777777" w:rsidR="002F7F19" w:rsidRPr="0012495F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AF836A7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4F558E51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</w:p>
                    <w:p w14:paraId="204197C3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0F67E19E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Student Agendas</w:t>
                      </w:r>
                    </w:p>
                    <w:p w14:paraId="1F4732B5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09710819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50505F5A" w14:textId="77777777" w:rsidR="002F7F19" w:rsidRPr="0012495F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666FEEC1" w14:textId="77777777" w:rsidR="00BB2CB8" w:rsidRPr="0012495F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6F276144" w14:textId="77777777" w:rsidR="00BB2CB8" w:rsidRPr="0012495F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54CB50E8" w14:textId="77777777" w:rsidR="00BB2CB8" w:rsidRPr="0012495F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6EBC101" w14:textId="77777777" w:rsidR="00BB2CB8" w:rsidRPr="0012495F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D580C57" w14:textId="77777777" w:rsidR="00BB2CB8" w:rsidRPr="0012495F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2495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666FEEC1" w14:textId="77777777" w:rsidR="00BB2CB8" w:rsidRPr="0012495F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6F276144" w14:textId="77777777" w:rsidR="00BB2CB8" w:rsidRPr="0012495F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54CB50E8" w14:textId="77777777" w:rsidR="00BB2CB8" w:rsidRPr="0012495F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6EBC101" w14:textId="77777777" w:rsidR="00BB2CB8" w:rsidRPr="0012495F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D580C57" w14:textId="77777777" w:rsidR="00BB2CB8" w:rsidRPr="0012495F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2495F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D254C" w14:textId="77777777" w:rsidR="0012495F" w:rsidRPr="00BD7EFF" w:rsidRDefault="0012495F" w:rsidP="0012495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more information, please contact:</w:t>
                            </w:r>
                          </w:p>
                          <w:p w14:paraId="31BCC155" w14:textId="77777777" w:rsidR="0012495F" w:rsidRPr="00B6732E" w:rsidRDefault="0012495F" w:rsidP="0012495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Irka Serrano </w:t>
                            </w:r>
                          </w:p>
                          <w:p w14:paraId="3151A2EF" w14:textId="77777777" w:rsidR="0012495F" w:rsidRPr="00B6732E" w:rsidRDefault="0012495F" w:rsidP="0012495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770.916.7070 or</w:t>
                            </w:r>
                          </w:p>
                          <w:p w14:paraId="23E4887D" w14:textId="77777777" w:rsidR="0012495F" w:rsidRPr="00B6732E" w:rsidRDefault="0012495F" w:rsidP="0012495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s-VE"/>
                              </w:rPr>
                              <w:t>Irka.serrano@cobbk12.org</w:t>
                            </w:r>
                          </w:p>
                          <w:p w14:paraId="2B228397" w14:textId="799C0808" w:rsidR="00632EC9" w:rsidRPr="0012495F" w:rsidRDefault="00632EC9" w:rsidP="005376BA">
                            <w:pPr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71ED254C" w14:textId="77777777" w:rsidR="0012495F" w:rsidRPr="00BD7EFF" w:rsidRDefault="0012495F" w:rsidP="0012495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more information, please contact:</w:t>
                      </w:r>
                    </w:p>
                    <w:p w14:paraId="31BCC155" w14:textId="77777777" w:rsidR="0012495F" w:rsidRPr="00B6732E" w:rsidRDefault="0012495F" w:rsidP="0012495F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pt-PT"/>
                        </w:rPr>
                        <w:t xml:space="preserve">Irka Serrano </w:t>
                      </w:r>
                    </w:p>
                    <w:p w14:paraId="3151A2EF" w14:textId="77777777" w:rsidR="0012495F" w:rsidRPr="00B6732E" w:rsidRDefault="0012495F" w:rsidP="0012495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770.916.7070 or</w:t>
                      </w:r>
                    </w:p>
                    <w:p w14:paraId="23E4887D" w14:textId="77777777" w:rsidR="0012495F" w:rsidRPr="00B6732E" w:rsidRDefault="0012495F" w:rsidP="0012495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s-VE"/>
                        </w:rPr>
                        <w:t>Irka.serrano@cobbk12.org</w:t>
                      </w:r>
                    </w:p>
                    <w:p w14:paraId="2B228397" w14:textId="799C0808" w:rsidR="00632EC9" w:rsidRPr="0012495F" w:rsidRDefault="00632EC9" w:rsidP="005376BA">
                      <w:pPr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6BC72C93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D8345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12057B19" w:rsidR="005358FF" w:rsidRPr="00B66969" w:rsidRDefault="0012495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 School</w:t>
                            </w:r>
                            <w:r w:rsidR="00282943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2829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12057B19" w:rsidR="005358FF" w:rsidRPr="00B66969" w:rsidRDefault="0012495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 School</w:t>
                      </w:r>
                      <w:r w:rsidR="00282943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2829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2F3A7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03B24E93">
                <wp:simplePos x="0" y="0"/>
                <wp:positionH relativeFrom="column">
                  <wp:posOffset>48895</wp:posOffset>
                </wp:positionH>
                <wp:positionV relativeFrom="paragraph">
                  <wp:posOffset>1556476</wp:posOffset>
                </wp:positionV>
                <wp:extent cx="3074670" cy="45281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452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8ADD" w14:textId="2BD04011" w:rsidR="00D308A9" w:rsidRPr="003A71FA" w:rsidRDefault="0012495F" w:rsidP="00D308A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 School</w:t>
                            </w:r>
                            <w:r w:rsidR="00D308A9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00C6191C" w14:textId="0CD4383E" w:rsidR="0012495F" w:rsidRPr="002F3A77" w:rsidRDefault="0012495F" w:rsidP="00E8679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The average score of the </w:t>
                            </w:r>
                            <w:proofErr w:type="spellStart"/>
                            <w:r w:rsidRPr="002F3A77">
                              <w:rPr>
                                <w:rFonts w:ascii="Calibri" w:hAnsi="Calibri" w:cs="Calibri"/>
                              </w:rPr>
                              <w:t>starr</w:t>
                            </w:r>
                            <w:proofErr w:type="spell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and student GaDOE Climate Surveys will increase from 67.04 in SY25 to 72.0 in SY26.</w:t>
                            </w:r>
                            <w:r w:rsidR="00E8679D" w:rsidRPr="002F3A7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2F3A77">
                              <w:rPr>
                                <w:rFonts w:ascii="Calibri" w:hAnsi="Calibri" w:cs="Calibri"/>
                              </w:rPr>
                              <w:t>SY25 Staff – 67.18</w:t>
                            </w:r>
                            <w:r w:rsidR="00E8679D" w:rsidRPr="002F3A7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Pr="002F3A77">
                              <w:rPr>
                                <w:rFonts w:ascii="Calibri" w:hAnsi="Calibri" w:cs="Calibri"/>
                              </w:rPr>
                              <w:t>SY25 Student – 66.89</w:t>
                            </w:r>
                          </w:p>
                          <w:p w14:paraId="5F80CA3B" w14:textId="77777777" w:rsidR="00E8679D" w:rsidRPr="002F3A77" w:rsidRDefault="0012495F" w:rsidP="00E8679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-4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-5</w:t>
                            </w:r>
                            <w:proofErr w:type="gramStart"/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 grade</w:t>
                            </w:r>
                            <w:proofErr w:type="gram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students scoring proficient and distinguished on the ELA EOG will increase from 20% in May 2025 to 30% in May 2026.</w:t>
                            </w:r>
                          </w:p>
                          <w:p w14:paraId="4606EB4E" w14:textId="77777777" w:rsidR="00E8679D" w:rsidRPr="002F3A77" w:rsidRDefault="00E8679D" w:rsidP="00E8679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30% (52 students) of </w:t>
                            </w: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3rd grade</w:t>
                            </w: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students will score at the proficient or distinguished on the ELA EOG in May 2026.</w:t>
                            </w:r>
                          </w:p>
                          <w:p w14:paraId="319B04D2" w14:textId="77777777" w:rsidR="00E8679D" w:rsidRPr="002F3A77" w:rsidRDefault="00E8679D" w:rsidP="00E8679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4th grade</w:t>
                            </w: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students scoring proficient or distinguished on the ELA EOG will increase from 22% (38 students) in May 2025 to 30% (50 students) in May 2026.</w:t>
                            </w:r>
                          </w:p>
                          <w:p w14:paraId="5386AB8A" w14:textId="1357FD3F" w:rsidR="00E8679D" w:rsidRDefault="00E8679D" w:rsidP="00E8679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FE2E1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5th grade</w:t>
                            </w: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students scoring proficient or distinguished on the ELA EOG will increase from 16% (21 students) in May 2025 to 30% (38 students) in May 2026.</w:t>
                            </w:r>
                          </w:p>
                          <w:p w14:paraId="66081FEF" w14:textId="77777777" w:rsidR="00E8679D" w:rsidRPr="002F3A77" w:rsidRDefault="00E8679D" w:rsidP="00E8679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Special Education Improvement</w:t>
                            </w:r>
                          </w:p>
                          <w:p w14:paraId="616F9AF1" w14:textId="77777777" w:rsidR="002F3A77" w:rsidRPr="002F3A77" w:rsidRDefault="00E8679D" w:rsidP="00E8679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The percentage of 3rd-5th grade SWD students scoring as Developing learners or higher on the ELA EOG will increase from 35% on the Spring 2025 Assessment to 43% on the Spring 2026 Assessment.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55"/>
                            </w:tblGrid>
                            <w:tr w:rsidR="002F3A77" w:rsidRPr="002F3A77" w14:paraId="024DAD2A" w14:textId="77777777" w:rsidTr="002F3A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1197F276" w14:textId="77777777" w:rsidR="002F3A77" w:rsidRPr="002F3A77" w:rsidRDefault="002F3A77" w:rsidP="002F3A77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</w:rPr>
                                  </w:pP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</w:rPr>
                                    <w:t>The percentage of 3</w:t>
                                  </w: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  <w:vertAlign w:val="superscript"/>
                                    </w:rPr>
                                    <w:t>rd</w:t>
                                  </w: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</w:rPr>
                                    <w:t>-5</w:t>
                                  </w: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  <w:vertAlign w:val="superscript"/>
                                    </w:rPr>
                                    <w:t>th</w:t>
                                  </w: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</w:rPr>
                                    <w:t> grade SWD students scoring as Developing learners or higher on the Math EOG will increase from 41% on the Spring 2025 Assessment to 49% on the Spring 2026 Assessment.</w:t>
                                  </w:r>
                                </w:p>
                                <w:p w14:paraId="0D3D435B" w14:textId="77777777" w:rsidR="002F3A77" w:rsidRPr="002F3A77" w:rsidRDefault="002F3A77" w:rsidP="002F3A77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</w:rPr>
                                  </w:pPr>
                                  <w:r w:rsidRPr="002F3A77">
                                    <w:rPr>
                                      <w:rFonts w:ascii="Calibri" w:hAnsi="Calibri" w:cs="Calibri"/>
                                      <w:color w:val="auto"/>
                                      <w:kern w:val="0"/>
                                      <w:bdr w:val="none" w:sz="0" w:space="0" w:color="auto" w:frame="1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8F8D316" w14:textId="77777777" w:rsidR="002F3A77" w:rsidRPr="002F3A77" w:rsidRDefault="002F3A77" w:rsidP="002F3A77">
                            <w:pPr>
                              <w:shd w:val="clear" w:color="auto" w:fill="FFFFFF"/>
                              <w:rPr>
                                <w:rFonts w:ascii="Aptos" w:hAnsi="Aptos"/>
                                <w:color w:val="242424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F3A77">
                              <w:rPr>
                                <w:rFonts w:ascii="inherit" w:hAnsi="inherit"/>
                                <w:color w:val="242424"/>
                                <w:kern w:val="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71B24029" w14:textId="5ABEB697" w:rsidR="00E8679D" w:rsidRPr="002F3A77" w:rsidRDefault="00E8679D" w:rsidP="00E8679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E544FBE" w14:textId="77777777" w:rsidR="00E8679D" w:rsidRPr="00E8679D" w:rsidRDefault="00E8679D" w:rsidP="00E86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8406C2" w14:textId="77777777" w:rsidR="00E8679D" w:rsidRPr="00E8679D" w:rsidRDefault="00E8679D" w:rsidP="00E86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8679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B043F67" w14:textId="77777777" w:rsidR="00E8679D" w:rsidRPr="00E8679D" w:rsidRDefault="00E8679D" w:rsidP="00E86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10C35A" w14:textId="77777777" w:rsidR="00E8679D" w:rsidRPr="00E8679D" w:rsidRDefault="00E8679D" w:rsidP="00E86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0BE35F" w14:textId="77777777" w:rsidR="00E8679D" w:rsidRPr="0012495F" w:rsidRDefault="00E8679D" w:rsidP="00E86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3.85pt;margin-top:122.55pt;width:242.1pt;height:356.5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Cu/QEAANYDAAAOAAAAZHJzL2Uyb0RvYy54bWysU9uO2yAQfa/Uf0C8N3ZcZ5O1Qlbb3W5V&#10;aXuRtv0AgnGMCgwFEjv9+g44m43at6p+QMB4zsw5c1jfjEaTg/RBgWV0PispkVZAq+yO0e/fHt6s&#10;KA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" filled="f" stroked="f">
                <v:textbox>
                  <w:txbxContent>
                    <w:p w14:paraId="3EA68ADD" w14:textId="2BD04011" w:rsidR="00D308A9" w:rsidRPr="003A71FA" w:rsidRDefault="0012495F" w:rsidP="00D308A9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 School</w:t>
                      </w:r>
                      <w:r w:rsidR="00D308A9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00C6191C" w14:textId="0CD4383E" w:rsidR="0012495F" w:rsidRPr="002F3A77" w:rsidRDefault="0012495F" w:rsidP="00E8679D">
                      <w:p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The average score of the </w:t>
                      </w:r>
                      <w:proofErr w:type="spellStart"/>
                      <w:r w:rsidRPr="002F3A77">
                        <w:rPr>
                          <w:rFonts w:ascii="Calibri" w:hAnsi="Calibri" w:cs="Calibri"/>
                        </w:rPr>
                        <w:t>starr</w:t>
                      </w:r>
                      <w:proofErr w:type="spellEnd"/>
                      <w:r w:rsidRPr="002F3A77">
                        <w:rPr>
                          <w:rFonts w:ascii="Calibri" w:hAnsi="Calibri" w:cs="Calibri"/>
                        </w:rPr>
                        <w:t xml:space="preserve"> and student GaDOE Climate Surveys will increase from 67.04 in SY25 to 72.0 in SY26.</w:t>
                      </w:r>
                      <w:r w:rsidR="00E8679D" w:rsidRPr="002F3A77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2F3A77">
                        <w:rPr>
                          <w:rFonts w:ascii="Calibri" w:hAnsi="Calibri" w:cs="Calibri"/>
                        </w:rPr>
                        <w:t>SY25 Staff – 67.18</w:t>
                      </w:r>
                      <w:r w:rsidR="00E8679D" w:rsidRPr="002F3A77">
                        <w:rPr>
                          <w:rFonts w:ascii="Calibri" w:hAnsi="Calibri" w:cs="Calibri"/>
                        </w:rPr>
                        <w:t>.</w:t>
                      </w:r>
                      <w:r w:rsidRPr="002F3A77">
                        <w:rPr>
                          <w:rFonts w:ascii="Calibri" w:hAnsi="Calibri" w:cs="Calibri"/>
                        </w:rPr>
                        <w:t>SY25 Student – 66.89</w:t>
                      </w:r>
                    </w:p>
                    <w:p w14:paraId="5F80CA3B" w14:textId="77777777" w:rsidR="00E8679D" w:rsidRPr="002F3A77" w:rsidRDefault="0012495F" w:rsidP="00E8679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3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rd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-4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th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-5</w:t>
                      </w:r>
                      <w:proofErr w:type="gramStart"/>
                      <w:r w:rsidRPr="00FE2E1E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th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 xml:space="preserve">  grade</w:t>
                      </w:r>
                      <w:proofErr w:type="gramEnd"/>
                      <w:r w:rsidRPr="002F3A77">
                        <w:rPr>
                          <w:rFonts w:ascii="Calibri" w:hAnsi="Calibri" w:cs="Calibri"/>
                        </w:rPr>
                        <w:t xml:space="preserve"> students scoring proficient and distinguished on the ELA EOG will increase from 20% in May 2025 to 30% in May 2026.</w:t>
                      </w:r>
                    </w:p>
                    <w:p w14:paraId="4606EB4E" w14:textId="77777777" w:rsidR="00E8679D" w:rsidRPr="002F3A77" w:rsidRDefault="00E8679D" w:rsidP="00E8679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30% (52 students) of </w:t>
                      </w: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3rd grade</w:t>
                      </w:r>
                      <w:r w:rsidRPr="002F3A77">
                        <w:rPr>
                          <w:rFonts w:ascii="Calibri" w:hAnsi="Calibri" w:cs="Calibri"/>
                        </w:rPr>
                        <w:t xml:space="preserve"> students will score at the proficient or distinguished on the ELA EOG in May 2026.</w:t>
                      </w:r>
                    </w:p>
                    <w:p w14:paraId="319B04D2" w14:textId="77777777" w:rsidR="00E8679D" w:rsidRPr="002F3A77" w:rsidRDefault="00E8679D" w:rsidP="00E8679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4th grade</w:t>
                      </w:r>
                      <w:r w:rsidRPr="002F3A77">
                        <w:rPr>
                          <w:rFonts w:ascii="Calibri" w:hAnsi="Calibri" w:cs="Calibri"/>
                        </w:rPr>
                        <w:t xml:space="preserve"> students scoring proficient or distinguished on the ELA EOG will increase from 22% (38 students) in May 2025 to 30% (50 students) in May 2026.</w:t>
                      </w:r>
                    </w:p>
                    <w:p w14:paraId="5386AB8A" w14:textId="1357FD3F" w:rsidR="00E8679D" w:rsidRDefault="00E8679D" w:rsidP="00E8679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FE2E1E">
                        <w:rPr>
                          <w:rFonts w:ascii="Calibri" w:hAnsi="Calibri" w:cs="Calibri"/>
                          <w:b/>
                          <w:bCs/>
                        </w:rPr>
                        <w:t>5th grade</w:t>
                      </w:r>
                      <w:r w:rsidRPr="002F3A77">
                        <w:rPr>
                          <w:rFonts w:ascii="Calibri" w:hAnsi="Calibri" w:cs="Calibri"/>
                        </w:rPr>
                        <w:t xml:space="preserve"> students scoring proficient or distinguished on the ELA EOG will increase from 16% (21 students) in May 2025 to 30% (38 students) in May 2026.</w:t>
                      </w:r>
                    </w:p>
                    <w:p w14:paraId="66081FEF" w14:textId="77777777" w:rsidR="00E8679D" w:rsidRPr="002F3A77" w:rsidRDefault="00E8679D" w:rsidP="00E8679D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2F3A77">
                        <w:rPr>
                          <w:rFonts w:ascii="Calibri" w:hAnsi="Calibri" w:cs="Calibri"/>
                          <w:b/>
                          <w:bCs/>
                        </w:rPr>
                        <w:t>Special Education Improvement</w:t>
                      </w:r>
                    </w:p>
                    <w:p w14:paraId="616F9AF1" w14:textId="77777777" w:rsidR="002F3A77" w:rsidRPr="002F3A77" w:rsidRDefault="00E8679D" w:rsidP="00E8679D">
                      <w:p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The percentage of 3rd-5th grade SWD students scoring as Developing learners or higher on the ELA EOG will increase from 35% on the Spring 2025 Assessment to 43% on the Spring 2026 Assessment.</w:t>
                      </w:r>
                    </w:p>
                    <w:tbl>
                      <w:tblPr>
                        <w:tblW w:w="0" w:type="auto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55"/>
                      </w:tblGrid>
                      <w:tr w:rsidR="002F3A77" w:rsidRPr="002F3A77" w14:paraId="024DAD2A" w14:textId="77777777" w:rsidTr="002F3A77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1197F276" w14:textId="77777777" w:rsidR="002F3A77" w:rsidRPr="002F3A77" w:rsidRDefault="002F3A77" w:rsidP="002F3A77">
                            <w:pPr>
                              <w:rPr>
                                <w:rFonts w:ascii="Calibri" w:hAnsi="Calibri" w:cs="Calibri"/>
                                <w:color w:val="auto"/>
                                <w:kern w:val="0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</w:rPr>
                              <w:t>The percentage of 3</w:t>
                            </w: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  <w:vertAlign w:val="superscript"/>
                              </w:rPr>
                              <w:t>rd</w:t>
                            </w: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</w:rPr>
                              <w:t>-5</w:t>
                            </w: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</w:rPr>
                              <w:t> grade SWD students scoring as Developing learners or higher on the Math EOG will increase from 41% on the Spring 2025 Assessment to 49% on the Spring 2026 Assessment.</w:t>
                            </w:r>
                          </w:p>
                          <w:p w14:paraId="0D3D435B" w14:textId="77777777" w:rsidR="002F3A77" w:rsidRPr="002F3A77" w:rsidRDefault="002F3A77" w:rsidP="002F3A77">
                            <w:pPr>
                              <w:rPr>
                                <w:rFonts w:ascii="Calibri" w:hAnsi="Calibri" w:cs="Calibri"/>
                                <w:color w:val="auto"/>
                                <w:kern w:val="0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color w:val="auto"/>
                                <w:kern w:val="0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8F8D316" w14:textId="77777777" w:rsidR="002F3A77" w:rsidRPr="002F3A77" w:rsidRDefault="002F3A77" w:rsidP="002F3A77">
                      <w:pPr>
                        <w:shd w:val="clear" w:color="auto" w:fill="FFFFFF"/>
                        <w:rPr>
                          <w:rFonts w:ascii="Aptos" w:hAnsi="Aptos"/>
                          <w:color w:val="242424"/>
                          <w:kern w:val="0"/>
                          <w:sz w:val="24"/>
                          <w:szCs w:val="24"/>
                        </w:rPr>
                      </w:pPr>
                      <w:r w:rsidRPr="002F3A77">
                        <w:rPr>
                          <w:rFonts w:ascii="inherit" w:hAnsi="inherit"/>
                          <w:color w:val="242424"/>
                          <w:kern w:val="0"/>
                          <w:sz w:val="22"/>
                          <w:szCs w:val="22"/>
                          <w:bdr w:val="none" w:sz="0" w:space="0" w:color="auto" w:frame="1"/>
                        </w:rPr>
                        <w:t> </w:t>
                      </w:r>
                    </w:p>
                    <w:p w14:paraId="71B24029" w14:textId="5ABEB697" w:rsidR="00E8679D" w:rsidRPr="002F3A77" w:rsidRDefault="00E8679D" w:rsidP="00E8679D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E544FBE" w14:textId="77777777" w:rsidR="00E8679D" w:rsidRPr="00E8679D" w:rsidRDefault="00E8679D" w:rsidP="00E8679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8406C2" w14:textId="77777777" w:rsidR="00E8679D" w:rsidRPr="00E8679D" w:rsidRDefault="00E8679D" w:rsidP="00E8679D">
                      <w:pPr>
                        <w:rPr>
                          <w:sz w:val="16"/>
                          <w:szCs w:val="16"/>
                        </w:rPr>
                      </w:pPr>
                      <w:r w:rsidRPr="00E8679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B043F67" w14:textId="77777777" w:rsidR="00E8679D" w:rsidRPr="00E8679D" w:rsidRDefault="00E8679D" w:rsidP="00E8679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510C35A" w14:textId="77777777" w:rsidR="00E8679D" w:rsidRPr="00E8679D" w:rsidRDefault="00E8679D" w:rsidP="00E8679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10BE35F" w14:textId="77777777" w:rsidR="00E8679D" w:rsidRPr="0012495F" w:rsidRDefault="00E8679D" w:rsidP="00E8679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A9AE442">
                <wp:simplePos x="0" y="0"/>
                <wp:positionH relativeFrom="margin">
                  <wp:posOffset>-726</wp:posOffset>
                </wp:positionH>
                <wp:positionV relativeFrom="paragraph">
                  <wp:posOffset>1494155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80AF" id="Rectangle 25" o:spid="_x0000_s1026" style="position:absolute;margin-left:-.05pt;margin-top:117.65pt;width:246.75pt;height:7.25pt;z-index:251658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CxZYD+IAAAAJ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56D9193A">
                <wp:simplePos x="0" y="0"/>
                <wp:positionH relativeFrom="margin">
                  <wp:posOffset>46264</wp:posOffset>
                </wp:positionH>
                <wp:positionV relativeFrom="paragraph">
                  <wp:posOffset>122464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7E1620CD" w14:textId="77777777" w:rsidR="002F3A77" w:rsidRDefault="000D1BBC" w:rsidP="002F3A77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1E32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 </w:t>
                            </w:r>
                          </w:p>
                          <w:p w14:paraId="3DADB8EF" w14:textId="32EE6143" w:rsidR="000D1BBC" w:rsidRPr="002F3A77" w:rsidRDefault="000D1BBC" w:rsidP="002F3A77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2F3A7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 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3.65pt;margin-top:9.6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7E1620CD" w14:textId="77777777" w:rsidR="002F3A77" w:rsidRDefault="000D1BBC" w:rsidP="002F3A77">
                      <w:pPr>
                        <w:widowControl w:val="0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1E32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 </w:t>
                      </w:r>
                    </w:p>
                    <w:p w14:paraId="3DADB8EF" w14:textId="32EE6143" w:rsidR="000D1BBC" w:rsidRPr="002F3A77" w:rsidRDefault="000D1BBC" w:rsidP="002F3A77">
                      <w:pPr>
                        <w:widowControl w:val="0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2F3A7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 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26520E98">
                <wp:simplePos x="0" y="0"/>
                <wp:positionH relativeFrom="margin">
                  <wp:align>left</wp:align>
                </wp:positionH>
                <wp:positionV relativeFrom="paragraph">
                  <wp:posOffset>6390187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62B1" id="Rectangle 25" o:spid="_x0000_s1026" style="position:absolute;margin-left:0;margin-top:503.15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sEvjG4QAAAAo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79C0845E">
                <wp:simplePos x="0" y="0"/>
                <wp:positionH relativeFrom="margin">
                  <wp:align>left</wp:align>
                </wp:positionH>
                <wp:positionV relativeFrom="paragraph">
                  <wp:posOffset>6527800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30A7D206" w14:textId="79FCD34F" w:rsidR="005B3D99" w:rsidRPr="008E7CCF" w:rsidRDefault="008E7CCF" w:rsidP="00C7480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7CC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www.cobbk12.org/Brumby</w:t>
                            </w: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5" type="#_x0000_t202" style="position:absolute;margin-left:0;margin-top:514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hP5AEAALcDAAAOAAAAZHJzL2Uyb0RvYy54bWysU8tu2zAQvBfoPxC815JjRG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30A7D206" w14:textId="79FCD34F" w:rsidR="005B3D99" w:rsidRPr="008E7CCF" w:rsidRDefault="008E7CCF" w:rsidP="00C7480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w w:val="80"/>
                          <w:sz w:val="24"/>
                          <w:szCs w:val="24"/>
                          <w:u w:val="single"/>
                        </w:rPr>
                      </w:pPr>
                      <w:r w:rsidRPr="008E7CC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w w:val="80"/>
                          <w:sz w:val="24"/>
                          <w:szCs w:val="24"/>
                          <w:u w:val="single"/>
                        </w:rPr>
                        <w:t>www.cobbk12.org/Brumby</w:t>
                      </w: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AF499F4">
                <wp:simplePos x="0" y="0"/>
                <wp:positionH relativeFrom="column">
                  <wp:posOffset>7620000</wp:posOffset>
                </wp:positionH>
                <wp:positionV relativeFrom="paragraph">
                  <wp:posOffset>522514</wp:posOffset>
                </wp:positionV>
                <wp:extent cx="1879600" cy="5236936"/>
                <wp:effectExtent l="0" t="0" r="6350" b="1905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236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54C790" w14:textId="6286B512" w:rsidR="00FA79AE" w:rsidRDefault="002F3A77" w:rsidP="00FA79A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2F3A7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Brumby </w:t>
                            </w:r>
                            <w:proofErr w:type="gramStart"/>
                            <w:r w:rsidRPr="002F3A7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Elementary </w:t>
                            </w:r>
                            <w:r w:rsidR="00FA79AE" w:rsidRPr="002F3A7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Students</w:t>
                            </w:r>
                            <w:proofErr w:type="gramEnd"/>
                          </w:p>
                          <w:p w14:paraId="2AC5F370" w14:textId="77777777" w:rsidR="002F3A77" w:rsidRPr="002F3A77" w:rsidRDefault="002F3A77" w:rsidP="00FA79A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4E7899E8" w14:textId="77777777" w:rsidR="00FA79AE" w:rsidRPr="002F3A77" w:rsidRDefault="00FA79AE" w:rsidP="00FA79A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50B7BC27" w14:textId="77777777" w:rsidR="002F3A77" w:rsidRPr="002F3A77" w:rsidRDefault="002F3A77" w:rsidP="002F3A77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33B9F252" w14:textId="77777777" w:rsidR="002F3A77" w:rsidRPr="002F3A77" w:rsidRDefault="002F3A77" w:rsidP="002F3A77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F91F892" w14:textId="77777777" w:rsidR="002F3A77" w:rsidRPr="002F3A77" w:rsidRDefault="002F3A77" w:rsidP="002F3A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pacing w:line="220" w:lineRule="exact"/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Use a 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DF9EF81" w14:textId="77777777" w:rsidR="002F3A77" w:rsidRPr="002F3A77" w:rsidRDefault="002F3A77" w:rsidP="002F3A77">
                            <w:pPr>
                              <w:widowControl w:val="0"/>
                              <w:spacing w:line="22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865E216" w14:textId="77777777" w:rsidR="002F3A77" w:rsidRPr="002F3A77" w:rsidRDefault="002F3A77" w:rsidP="002F3A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pacing w:line="220" w:lineRule="exact"/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Read at least 20 minute each night.</w:t>
                            </w:r>
                          </w:p>
                          <w:p w14:paraId="179F1EA4" w14:textId="77777777" w:rsidR="002F3A77" w:rsidRPr="002F3A77" w:rsidRDefault="002F3A77" w:rsidP="002F3A7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E673957" w14:textId="77777777" w:rsidR="002F3A77" w:rsidRPr="002F3A77" w:rsidRDefault="002F3A77" w:rsidP="002F3A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pacing w:line="220" w:lineRule="exact"/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Log in to </w:t>
                            </w:r>
                            <w:proofErr w:type="spellStart"/>
                            <w:r w:rsidRPr="002F3A77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and practice math facts and concepts.</w:t>
                            </w:r>
                          </w:p>
                          <w:p w14:paraId="1B3B420B" w14:textId="77777777" w:rsidR="002F3A77" w:rsidRPr="002F3A77" w:rsidRDefault="002F3A77" w:rsidP="002F3A77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60F0DAB" w14:textId="77777777" w:rsidR="002F3A77" w:rsidRPr="002F3A77" w:rsidRDefault="002F3A77" w:rsidP="002F3A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pacing w:line="220" w:lineRule="exact"/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Students will respect the </w:t>
                            </w:r>
                            <w:proofErr w:type="gramStart"/>
                            <w:r w:rsidRPr="002F3A77">
                              <w:rPr>
                                <w:rFonts w:ascii="Calibri" w:hAnsi="Calibri" w:cs="Calibri"/>
                              </w:rPr>
                              <w:t>school  expectations</w:t>
                            </w:r>
                            <w:proofErr w:type="gram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of “Be responsibly, be respectful, and be safe”.</w:t>
                            </w:r>
                          </w:p>
                          <w:p w14:paraId="513C8EB3" w14:textId="77777777" w:rsidR="002F3A77" w:rsidRPr="002F3A77" w:rsidRDefault="002F3A77" w:rsidP="002F3A77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0FAE8C" w14:textId="77777777" w:rsidR="002F3A77" w:rsidRPr="00280671" w:rsidRDefault="002F3A77" w:rsidP="002F3A77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D920D5" w14:textId="77777777" w:rsidR="00FA79AE" w:rsidRPr="00EB06EB" w:rsidRDefault="00FA79AE" w:rsidP="00FA79A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73CA4A0" w14:textId="11869C03" w:rsidR="00734486" w:rsidRPr="00EB06E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pt;margin-top:41.15pt;width:148pt;height:412.3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B54C790" w14:textId="6286B512" w:rsidR="00FA79AE" w:rsidRDefault="002F3A77" w:rsidP="00FA79A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2F3A7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Brumby </w:t>
                      </w:r>
                      <w:proofErr w:type="gramStart"/>
                      <w:r w:rsidRPr="002F3A7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Elementary </w:t>
                      </w:r>
                      <w:r w:rsidR="00FA79AE" w:rsidRPr="002F3A7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Students</w:t>
                      </w:r>
                      <w:proofErr w:type="gramEnd"/>
                    </w:p>
                    <w:p w14:paraId="2AC5F370" w14:textId="77777777" w:rsidR="002F3A77" w:rsidRPr="002F3A77" w:rsidRDefault="002F3A77" w:rsidP="00FA79A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</w:p>
                    <w:p w14:paraId="4E7899E8" w14:textId="77777777" w:rsidR="00FA79AE" w:rsidRPr="002F3A77" w:rsidRDefault="00FA79AE" w:rsidP="00FA79AE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50B7BC27" w14:textId="77777777" w:rsidR="002F3A77" w:rsidRPr="002F3A77" w:rsidRDefault="002F3A77" w:rsidP="002F3A77">
                      <w:pPr>
                        <w:widowControl w:val="0"/>
                        <w:spacing w:line="220" w:lineRule="exact"/>
                        <w:jc w:val="both"/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Brumby students can succeed in school and meet our school goals in both Math and Reading. As a student, I can:</w:t>
                      </w:r>
                    </w:p>
                    <w:p w14:paraId="33B9F252" w14:textId="77777777" w:rsidR="002F3A77" w:rsidRPr="002F3A77" w:rsidRDefault="002F3A77" w:rsidP="002F3A77">
                      <w:pPr>
                        <w:widowControl w:val="0"/>
                        <w:spacing w:line="220" w:lineRule="exact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F91F892" w14:textId="77777777" w:rsidR="002F3A77" w:rsidRPr="002F3A77" w:rsidRDefault="002F3A77" w:rsidP="002F3A77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pacing w:line="220" w:lineRule="exact"/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Use a 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DF9EF81" w14:textId="77777777" w:rsidR="002F3A77" w:rsidRPr="002F3A77" w:rsidRDefault="002F3A77" w:rsidP="002F3A77">
                      <w:pPr>
                        <w:widowControl w:val="0"/>
                        <w:spacing w:line="220" w:lineRule="exact"/>
                        <w:rPr>
                          <w:rFonts w:ascii="Calibri" w:hAnsi="Calibri" w:cs="Calibri"/>
                        </w:rPr>
                      </w:pPr>
                    </w:p>
                    <w:p w14:paraId="1865E216" w14:textId="77777777" w:rsidR="002F3A77" w:rsidRPr="002F3A77" w:rsidRDefault="002F3A77" w:rsidP="002F3A77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pacing w:line="220" w:lineRule="exact"/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Read at least 20 minute each night.</w:t>
                      </w:r>
                    </w:p>
                    <w:p w14:paraId="179F1EA4" w14:textId="77777777" w:rsidR="002F3A77" w:rsidRPr="002F3A77" w:rsidRDefault="002F3A77" w:rsidP="002F3A7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4E673957" w14:textId="77777777" w:rsidR="002F3A77" w:rsidRPr="002F3A77" w:rsidRDefault="002F3A77" w:rsidP="002F3A77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pacing w:line="220" w:lineRule="exact"/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Log in to </w:t>
                      </w:r>
                      <w:proofErr w:type="spellStart"/>
                      <w:r w:rsidRPr="002F3A77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2F3A77">
                        <w:rPr>
                          <w:rFonts w:ascii="Calibri" w:hAnsi="Calibri" w:cs="Calibri"/>
                        </w:rPr>
                        <w:t xml:space="preserve"> and practice math facts and concepts.</w:t>
                      </w:r>
                    </w:p>
                    <w:p w14:paraId="1B3B420B" w14:textId="77777777" w:rsidR="002F3A77" w:rsidRPr="002F3A77" w:rsidRDefault="002F3A77" w:rsidP="002F3A77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260F0DAB" w14:textId="77777777" w:rsidR="002F3A77" w:rsidRPr="002F3A77" w:rsidRDefault="002F3A77" w:rsidP="002F3A77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pacing w:line="220" w:lineRule="exact"/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Students will respect the </w:t>
                      </w:r>
                      <w:proofErr w:type="gramStart"/>
                      <w:r w:rsidRPr="002F3A77">
                        <w:rPr>
                          <w:rFonts w:ascii="Calibri" w:hAnsi="Calibri" w:cs="Calibri"/>
                        </w:rPr>
                        <w:t>school  expectations</w:t>
                      </w:r>
                      <w:proofErr w:type="gramEnd"/>
                      <w:r w:rsidRPr="002F3A77">
                        <w:rPr>
                          <w:rFonts w:ascii="Calibri" w:hAnsi="Calibri" w:cs="Calibri"/>
                        </w:rPr>
                        <w:t xml:space="preserve"> of “Be responsibly, be respectful, and be safe”.</w:t>
                      </w:r>
                    </w:p>
                    <w:p w14:paraId="513C8EB3" w14:textId="77777777" w:rsidR="002F3A77" w:rsidRPr="002F3A77" w:rsidRDefault="002F3A77" w:rsidP="002F3A77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0FAE8C" w14:textId="77777777" w:rsidR="002F3A77" w:rsidRPr="00280671" w:rsidRDefault="002F3A77" w:rsidP="002F3A77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ED920D5" w14:textId="77777777" w:rsidR="00FA79AE" w:rsidRPr="00EB06EB" w:rsidRDefault="00FA79AE" w:rsidP="00FA79A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73CA4A0" w14:textId="11869C03" w:rsidR="00734486" w:rsidRPr="00EB06E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A7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50F2ED1">
                <wp:simplePos x="0" y="0"/>
                <wp:positionH relativeFrom="column">
                  <wp:posOffset>5306786</wp:posOffset>
                </wp:positionH>
                <wp:positionV relativeFrom="paragraph">
                  <wp:posOffset>576943</wp:posOffset>
                </wp:positionV>
                <wp:extent cx="2108200" cy="5649686"/>
                <wp:effectExtent l="0" t="0" r="6350" b="8255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649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39D5CD" w14:textId="4111F2CF" w:rsidR="00ED7EE6" w:rsidRPr="002F3A77" w:rsidRDefault="002F3A77" w:rsidP="00ED7EE6">
                            <w:pPr>
                              <w:widowControl w:val="0"/>
                              <w:spacing w:line="280" w:lineRule="exact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Brumby Elementary School</w:t>
                            </w:r>
                            <w:r w:rsidR="00ED7EE6" w:rsidRPr="002F3A77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Families</w:t>
                            </w:r>
                          </w:p>
                          <w:p w14:paraId="1FCBE7C6" w14:textId="77777777" w:rsidR="00ED7EE6" w:rsidRPr="002F3A77" w:rsidRDefault="00ED7EE6" w:rsidP="00ED7EE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E3A0478" w14:textId="77777777" w:rsidR="002F3A77" w:rsidRPr="002F3A77" w:rsidRDefault="002F3A77" w:rsidP="002F3A7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Families can support student’s math and Reading understanding by:</w:t>
                            </w:r>
                          </w:p>
                          <w:p w14:paraId="02CA3F8C" w14:textId="77777777" w:rsidR="002F3A77" w:rsidRPr="002F3A77" w:rsidRDefault="002F3A77" w:rsidP="002F3A7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3F48A12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77618E75" w14:textId="77777777" w:rsidR="002F3A77" w:rsidRPr="002F3A77" w:rsidRDefault="002F3A77" w:rsidP="002F3A77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4A31F01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30E956FC" w14:textId="77777777" w:rsidR="002F3A77" w:rsidRPr="002F3A77" w:rsidRDefault="002F3A77" w:rsidP="002F3A77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2BAD180" w14:textId="77777777" w:rsidR="002F3A77" w:rsidRPr="002F3A77" w:rsidRDefault="002F3A77" w:rsidP="002F3A77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403C7B5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2F3A77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30114B0A" w14:textId="77777777" w:rsidR="002F3A77" w:rsidRPr="002F3A77" w:rsidRDefault="002F3A77" w:rsidP="002F3A77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27898C6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School expectations will be supported at home as well.</w:t>
                            </w:r>
                          </w:p>
                          <w:p w14:paraId="6E3F0134" w14:textId="77777777" w:rsidR="002F3A77" w:rsidRPr="002F3A77" w:rsidRDefault="002F3A77" w:rsidP="002F3A77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6F3497C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2F3A77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2F3A77">
                              <w:rPr>
                                <w:rFonts w:ascii="Calibri" w:hAnsi="Calibri" w:cs="Calibri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A538368" w14:textId="67729F01" w:rsidR="00734486" w:rsidRPr="002F3A77" w:rsidRDefault="00734486" w:rsidP="002F3A7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17.85pt;margin-top:45.45pt;width:166pt;height:444.8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239D5CD" w14:textId="4111F2CF" w:rsidR="00ED7EE6" w:rsidRPr="002F3A77" w:rsidRDefault="002F3A77" w:rsidP="00ED7EE6">
                      <w:pPr>
                        <w:widowControl w:val="0"/>
                        <w:spacing w:line="280" w:lineRule="exact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 w:rsidRPr="002F3A77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Brumby Elementary School</w:t>
                      </w:r>
                      <w:r w:rsidR="00ED7EE6" w:rsidRPr="002F3A77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Families</w:t>
                      </w:r>
                    </w:p>
                    <w:p w14:paraId="1FCBE7C6" w14:textId="77777777" w:rsidR="00ED7EE6" w:rsidRPr="002F3A77" w:rsidRDefault="00ED7EE6" w:rsidP="00ED7EE6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2E3A0478" w14:textId="77777777" w:rsidR="002F3A77" w:rsidRPr="002F3A77" w:rsidRDefault="002F3A77" w:rsidP="002F3A77">
                      <w:p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Families can support student’s math and Reading understanding by:</w:t>
                      </w:r>
                    </w:p>
                    <w:p w14:paraId="02CA3F8C" w14:textId="77777777" w:rsidR="002F3A77" w:rsidRPr="002F3A77" w:rsidRDefault="002F3A77" w:rsidP="002F3A7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23F48A12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77618E75" w14:textId="77777777" w:rsidR="002F3A77" w:rsidRPr="002F3A77" w:rsidRDefault="002F3A77" w:rsidP="002F3A77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74A31F01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Helping your child develop a love of reading by reading the materials provided with them at home.</w:t>
                      </w:r>
                    </w:p>
                    <w:p w14:paraId="30E956FC" w14:textId="77777777" w:rsidR="002F3A77" w:rsidRPr="002F3A77" w:rsidRDefault="002F3A77" w:rsidP="002F3A77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02BAD180" w14:textId="77777777" w:rsidR="002F3A77" w:rsidRPr="002F3A77" w:rsidRDefault="002F3A77" w:rsidP="002F3A77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5403C7B5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Ensuring your child frequently logs into </w:t>
                      </w:r>
                      <w:proofErr w:type="spellStart"/>
                      <w:r w:rsidRPr="002F3A77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2F3A77">
                        <w:rPr>
                          <w:rFonts w:ascii="Calibri" w:hAnsi="Calibri" w:cs="Calibri"/>
                        </w:rPr>
                        <w:t xml:space="preserve"> software to build conceptual understanding and procedural fluency.</w:t>
                      </w:r>
                    </w:p>
                    <w:p w14:paraId="30114B0A" w14:textId="77777777" w:rsidR="002F3A77" w:rsidRPr="002F3A77" w:rsidRDefault="002F3A77" w:rsidP="002F3A77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227898C6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School expectations will be supported at home as well.</w:t>
                      </w:r>
                    </w:p>
                    <w:p w14:paraId="6E3F0134" w14:textId="77777777" w:rsidR="002F3A77" w:rsidRPr="002F3A77" w:rsidRDefault="002F3A77" w:rsidP="002F3A77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56F3497C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 xml:space="preserve">Ensuring your child frequently logs into </w:t>
                      </w:r>
                      <w:proofErr w:type="spellStart"/>
                      <w:r w:rsidRPr="002F3A77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2F3A77">
                        <w:rPr>
                          <w:rFonts w:ascii="Calibri" w:hAnsi="Calibri" w:cs="Calibri"/>
                        </w:rPr>
                        <w:t xml:space="preserve"> software to build conceptual understanding and procedural fluency.</w:t>
                      </w:r>
                    </w:p>
                    <w:p w14:paraId="2A538368" w14:textId="67729F01" w:rsidR="00734486" w:rsidRPr="002F3A77" w:rsidRDefault="00734486" w:rsidP="002F3A7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E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5AD6F25A">
                <wp:simplePos x="0" y="0"/>
                <wp:positionH relativeFrom="column">
                  <wp:posOffset>3380014</wp:posOffset>
                </wp:positionH>
                <wp:positionV relativeFrom="paragraph">
                  <wp:posOffset>609600</wp:posOffset>
                </wp:positionV>
                <wp:extent cx="1800225" cy="5725886"/>
                <wp:effectExtent l="0" t="0" r="9525" b="825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725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EC9460" w14:textId="07A8C9BD" w:rsidR="001F3CF2" w:rsidRPr="002F3A77" w:rsidRDefault="003F1E23" w:rsidP="001F3CF2">
                            <w:pPr>
                              <w:widowControl w:val="0"/>
                              <w:spacing w:line="280" w:lineRule="exact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Brumby Elementary School</w:t>
                            </w:r>
                            <w:r w:rsidR="001F3CF2" w:rsidRPr="002F3A77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Teachers</w:t>
                            </w:r>
                          </w:p>
                          <w:p w14:paraId="12052342" w14:textId="77777777" w:rsidR="001F3CF2" w:rsidRPr="003F1E23" w:rsidRDefault="001F3CF2" w:rsidP="001F3C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0889AE22" w14:textId="5752DC7B" w:rsidR="00E8679D" w:rsidRPr="003F1E23" w:rsidRDefault="00E8679D" w:rsidP="00E8679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  <w:r w:rsidRPr="003F1E23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The </w:t>
                            </w:r>
                            <w:r w:rsidR="003F1E23">
                              <w:rPr>
                                <w:rFonts w:ascii="Calibri" w:hAnsi="Calibri" w:cs="Calibri"/>
                                <w:color w:val="auto"/>
                              </w:rPr>
                              <w:t>3</w:t>
                            </w:r>
                            <w:r w:rsidR="003F1E23" w:rsidRPr="003F1E23">
                              <w:rPr>
                                <w:rFonts w:ascii="Calibri" w:hAnsi="Calibri" w:cs="Calibri"/>
                                <w:color w:val="auto"/>
                                <w:vertAlign w:val="superscript"/>
                              </w:rPr>
                              <w:t>rd</w:t>
                            </w:r>
                            <w:r w:rsidR="003F1E23">
                              <w:rPr>
                                <w:rFonts w:ascii="Calibri" w:hAnsi="Calibri" w:cs="Calibri"/>
                                <w:color w:val="auto"/>
                              </w:rPr>
                              <w:t>-4</w:t>
                            </w:r>
                            <w:r w:rsidR="003F1E23" w:rsidRPr="003F1E23">
                              <w:rPr>
                                <w:rFonts w:ascii="Calibri" w:hAnsi="Calibri" w:cs="Calibri"/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="003F1E23">
                              <w:rPr>
                                <w:rFonts w:ascii="Calibri" w:hAnsi="Calibri" w:cs="Calibri"/>
                                <w:color w:val="auto"/>
                              </w:rPr>
                              <w:t>-5</w:t>
                            </w:r>
                            <w:r w:rsidR="003F1E23" w:rsidRPr="003F1E23">
                              <w:rPr>
                                <w:rFonts w:ascii="Calibri" w:hAnsi="Calibri" w:cs="Calibri"/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="003F1E23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graders</w:t>
                            </w:r>
                            <w:r w:rsidRPr="003F1E23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teachers, specialists and support staff will work students and their families to develop students’ Mathematical and Reading competency according to grade level standards. </w:t>
                            </w:r>
                            <w:r w:rsidRPr="003F1E2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The focus of our key connections with families will be to:</w:t>
                            </w:r>
                          </w:p>
                          <w:p w14:paraId="24EA0128" w14:textId="77777777" w:rsidR="00E8679D" w:rsidRPr="003F1E23" w:rsidRDefault="00E8679D" w:rsidP="00E8679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B14DA" w14:textId="77777777" w:rsidR="00E8679D" w:rsidRPr="003F1E23" w:rsidRDefault="00E8679D" w:rsidP="00E8679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3F1E23">
                              <w:rPr>
                                <w:rFonts w:ascii="Calibri" w:hAnsi="Calibri" w:cs="Calibri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359BC750" w14:textId="77777777" w:rsidR="00E8679D" w:rsidRPr="003F1E23" w:rsidRDefault="00E8679D" w:rsidP="00E8679D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43A12EB" w14:textId="77777777" w:rsidR="00E8679D" w:rsidRDefault="00E8679D" w:rsidP="00E8679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3F1E23">
                              <w:rPr>
                                <w:rFonts w:ascii="Calibri" w:hAnsi="Calibri" w:cs="Calibri"/>
                              </w:rPr>
                              <w:t xml:space="preserve">Our focus will be communication through CTLS, </w:t>
                            </w:r>
                            <w:proofErr w:type="spellStart"/>
                            <w:r w:rsidRPr="003F1E23">
                              <w:rPr>
                                <w:rFonts w:ascii="Calibri" w:hAnsi="Calibri" w:cs="Calibri"/>
                              </w:rPr>
                              <w:t>ParentVue</w:t>
                            </w:r>
                            <w:proofErr w:type="spellEnd"/>
                            <w:r w:rsidRPr="003F1E23">
                              <w:rPr>
                                <w:rFonts w:ascii="Calibri" w:hAnsi="Calibri" w:cs="Calibri"/>
                              </w:rPr>
                              <w:t xml:space="preserve">, and provide </w:t>
                            </w:r>
                            <w:proofErr w:type="spellStart"/>
                            <w:r w:rsidRPr="003F1E23">
                              <w:rPr>
                                <w:rFonts w:ascii="Calibri" w:hAnsi="Calibri" w:cs="Calibri"/>
                              </w:rPr>
                              <w:t>opportunies</w:t>
                            </w:r>
                            <w:proofErr w:type="spellEnd"/>
                            <w:r w:rsidRPr="003F1E23">
                              <w:rPr>
                                <w:rFonts w:ascii="Calibri" w:hAnsi="Calibri" w:cs="Calibri"/>
                              </w:rPr>
                              <w:t xml:space="preserve"> to meet for conferences. </w:t>
                            </w:r>
                          </w:p>
                          <w:p w14:paraId="29FA70A9" w14:textId="77777777" w:rsidR="003F1E23" w:rsidRPr="003F1E23" w:rsidRDefault="003F1E23" w:rsidP="003F1E23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C0F398D" w14:textId="77777777" w:rsidR="003F1E23" w:rsidRPr="002F3A77" w:rsidRDefault="003F1E23" w:rsidP="003F1E2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</w:rPr>
                              <w:t>Provide individualized and adaptive reading support using a variety of reading programs.</w:t>
                            </w:r>
                          </w:p>
                          <w:p w14:paraId="33327482" w14:textId="77777777" w:rsidR="002F3A77" w:rsidRPr="002F3A77" w:rsidRDefault="002F3A77" w:rsidP="002F3A7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2F3A77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2F3A77">
                              <w:rPr>
                                <w:rFonts w:ascii="Calibri" w:hAnsi="Calibri" w:cs="Calibri"/>
                                <w:color w:val="auto"/>
                              </w:rPr>
                              <w:t>Dreambox</w:t>
                            </w:r>
                            <w:proofErr w:type="spellEnd"/>
                            <w:r w:rsidRPr="002F3A77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Learning software.</w:t>
                            </w:r>
                          </w:p>
                          <w:p w14:paraId="742E297C" w14:textId="77777777" w:rsidR="003F1E23" w:rsidRPr="003F1E23" w:rsidRDefault="003F1E23" w:rsidP="002F3A77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F48675" w14:textId="77777777" w:rsidR="00E8679D" w:rsidRPr="00506FC6" w:rsidRDefault="00E8679D" w:rsidP="00E8679D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6A266288" w14:textId="77777777" w:rsidR="001F3CF2" w:rsidRPr="00B30159" w:rsidRDefault="001F3CF2" w:rsidP="001F3CF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3F5C72D" w14:textId="77777777" w:rsidR="00E8679D" w:rsidRPr="00506FC6" w:rsidRDefault="00E8679D" w:rsidP="00E8679D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547033AD" w14:textId="2AEDB68B" w:rsidR="00734486" w:rsidRPr="0079336A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8" type="#_x0000_t202" style="position:absolute;margin-left:266.15pt;margin-top:48pt;width:141.75pt;height:450.8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FEC9460" w14:textId="07A8C9BD" w:rsidR="001F3CF2" w:rsidRPr="002F3A77" w:rsidRDefault="003F1E23" w:rsidP="001F3CF2">
                      <w:pPr>
                        <w:widowControl w:val="0"/>
                        <w:spacing w:line="280" w:lineRule="exact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 w:rsidRPr="002F3A77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Brumby Elementary School</w:t>
                      </w:r>
                      <w:r w:rsidR="001F3CF2" w:rsidRPr="002F3A77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Teachers</w:t>
                      </w:r>
                    </w:p>
                    <w:p w14:paraId="12052342" w14:textId="77777777" w:rsidR="001F3CF2" w:rsidRPr="003F1E23" w:rsidRDefault="001F3CF2" w:rsidP="001F3CF2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0889AE22" w14:textId="5752DC7B" w:rsidR="00E8679D" w:rsidRPr="003F1E23" w:rsidRDefault="00E8679D" w:rsidP="00E8679D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  <w:r w:rsidRPr="003F1E23">
                        <w:rPr>
                          <w:rFonts w:ascii="Calibri" w:hAnsi="Calibri" w:cs="Calibri"/>
                          <w:color w:val="auto"/>
                        </w:rPr>
                        <w:t xml:space="preserve">The </w:t>
                      </w:r>
                      <w:r w:rsidR="003F1E23">
                        <w:rPr>
                          <w:rFonts w:ascii="Calibri" w:hAnsi="Calibri" w:cs="Calibri"/>
                          <w:color w:val="auto"/>
                        </w:rPr>
                        <w:t>3</w:t>
                      </w:r>
                      <w:r w:rsidR="003F1E23" w:rsidRPr="003F1E23">
                        <w:rPr>
                          <w:rFonts w:ascii="Calibri" w:hAnsi="Calibri" w:cs="Calibri"/>
                          <w:color w:val="auto"/>
                          <w:vertAlign w:val="superscript"/>
                        </w:rPr>
                        <w:t>rd</w:t>
                      </w:r>
                      <w:r w:rsidR="003F1E23">
                        <w:rPr>
                          <w:rFonts w:ascii="Calibri" w:hAnsi="Calibri" w:cs="Calibri"/>
                          <w:color w:val="auto"/>
                        </w:rPr>
                        <w:t>-4</w:t>
                      </w:r>
                      <w:r w:rsidR="003F1E23" w:rsidRPr="003F1E23">
                        <w:rPr>
                          <w:rFonts w:ascii="Calibri" w:hAnsi="Calibri" w:cs="Calibri"/>
                          <w:color w:val="auto"/>
                          <w:vertAlign w:val="superscript"/>
                        </w:rPr>
                        <w:t>th</w:t>
                      </w:r>
                      <w:r w:rsidR="003F1E23">
                        <w:rPr>
                          <w:rFonts w:ascii="Calibri" w:hAnsi="Calibri" w:cs="Calibri"/>
                          <w:color w:val="auto"/>
                        </w:rPr>
                        <w:t>-5</w:t>
                      </w:r>
                      <w:r w:rsidR="003F1E23" w:rsidRPr="003F1E23">
                        <w:rPr>
                          <w:rFonts w:ascii="Calibri" w:hAnsi="Calibri" w:cs="Calibri"/>
                          <w:color w:val="auto"/>
                          <w:vertAlign w:val="superscript"/>
                        </w:rPr>
                        <w:t>th</w:t>
                      </w:r>
                      <w:r w:rsidR="003F1E23">
                        <w:rPr>
                          <w:rFonts w:ascii="Calibri" w:hAnsi="Calibri" w:cs="Calibri"/>
                          <w:color w:val="auto"/>
                        </w:rPr>
                        <w:t xml:space="preserve"> graders</w:t>
                      </w:r>
                      <w:r w:rsidRPr="003F1E23">
                        <w:rPr>
                          <w:rFonts w:ascii="Calibri" w:hAnsi="Calibri" w:cs="Calibri"/>
                          <w:color w:val="auto"/>
                        </w:rPr>
                        <w:t xml:space="preserve"> teachers, specialists and support staff will work students and their families to develop students’ Mathematical and Reading competency according to grade level standards. </w:t>
                      </w:r>
                      <w:r w:rsidRPr="003F1E23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The focus of our key connections with families will be to:</w:t>
                      </w:r>
                    </w:p>
                    <w:p w14:paraId="24EA0128" w14:textId="77777777" w:rsidR="00E8679D" w:rsidRPr="003F1E23" w:rsidRDefault="00E8679D" w:rsidP="00E8679D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403B14DA" w14:textId="77777777" w:rsidR="00E8679D" w:rsidRPr="003F1E23" w:rsidRDefault="00E8679D" w:rsidP="00E8679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</w:rPr>
                      </w:pPr>
                      <w:r w:rsidRPr="003F1E23">
                        <w:rPr>
                          <w:rFonts w:ascii="Calibri" w:hAnsi="Calibri" w:cs="Calibri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359BC750" w14:textId="77777777" w:rsidR="00E8679D" w:rsidRPr="003F1E23" w:rsidRDefault="00E8679D" w:rsidP="00E8679D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343A12EB" w14:textId="77777777" w:rsidR="00E8679D" w:rsidRDefault="00E8679D" w:rsidP="00E8679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</w:rPr>
                      </w:pPr>
                      <w:r w:rsidRPr="003F1E23">
                        <w:rPr>
                          <w:rFonts w:ascii="Calibri" w:hAnsi="Calibri" w:cs="Calibri"/>
                        </w:rPr>
                        <w:t xml:space="preserve">Our focus will be communication through CTLS, </w:t>
                      </w:r>
                      <w:proofErr w:type="spellStart"/>
                      <w:r w:rsidRPr="003F1E23">
                        <w:rPr>
                          <w:rFonts w:ascii="Calibri" w:hAnsi="Calibri" w:cs="Calibri"/>
                        </w:rPr>
                        <w:t>ParentVue</w:t>
                      </w:r>
                      <w:proofErr w:type="spellEnd"/>
                      <w:r w:rsidRPr="003F1E23">
                        <w:rPr>
                          <w:rFonts w:ascii="Calibri" w:hAnsi="Calibri" w:cs="Calibri"/>
                        </w:rPr>
                        <w:t xml:space="preserve">, and provide </w:t>
                      </w:r>
                      <w:proofErr w:type="spellStart"/>
                      <w:r w:rsidRPr="003F1E23">
                        <w:rPr>
                          <w:rFonts w:ascii="Calibri" w:hAnsi="Calibri" w:cs="Calibri"/>
                        </w:rPr>
                        <w:t>opportunies</w:t>
                      </w:r>
                      <w:proofErr w:type="spellEnd"/>
                      <w:r w:rsidRPr="003F1E23">
                        <w:rPr>
                          <w:rFonts w:ascii="Calibri" w:hAnsi="Calibri" w:cs="Calibri"/>
                        </w:rPr>
                        <w:t xml:space="preserve"> to meet for conferences. </w:t>
                      </w:r>
                    </w:p>
                    <w:p w14:paraId="29FA70A9" w14:textId="77777777" w:rsidR="003F1E23" w:rsidRPr="003F1E23" w:rsidRDefault="003F1E23" w:rsidP="003F1E23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5C0F398D" w14:textId="77777777" w:rsidR="003F1E23" w:rsidRPr="002F3A77" w:rsidRDefault="003F1E23" w:rsidP="003F1E2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</w:rPr>
                      </w:pPr>
                      <w:r w:rsidRPr="002F3A77">
                        <w:rPr>
                          <w:rFonts w:ascii="Calibri" w:hAnsi="Calibri" w:cs="Calibri"/>
                        </w:rPr>
                        <w:t>Provide individualized and adaptive reading support using a variety of reading programs.</w:t>
                      </w:r>
                    </w:p>
                    <w:p w14:paraId="33327482" w14:textId="77777777" w:rsidR="002F3A77" w:rsidRPr="002F3A77" w:rsidRDefault="002F3A77" w:rsidP="002F3A7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2F3A77">
                        <w:rPr>
                          <w:rFonts w:ascii="Calibri" w:hAnsi="Calibri" w:cs="Calibri"/>
                          <w:color w:val="auto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2F3A77">
                        <w:rPr>
                          <w:rFonts w:ascii="Calibri" w:hAnsi="Calibri" w:cs="Calibri"/>
                          <w:color w:val="auto"/>
                        </w:rPr>
                        <w:t>Dreambox</w:t>
                      </w:r>
                      <w:proofErr w:type="spellEnd"/>
                      <w:r w:rsidRPr="002F3A77">
                        <w:rPr>
                          <w:rFonts w:ascii="Calibri" w:hAnsi="Calibri" w:cs="Calibri"/>
                          <w:color w:val="auto"/>
                        </w:rPr>
                        <w:t xml:space="preserve"> Learning software.</w:t>
                      </w:r>
                    </w:p>
                    <w:p w14:paraId="742E297C" w14:textId="77777777" w:rsidR="003F1E23" w:rsidRPr="003F1E23" w:rsidRDefault="003F1E23" w:rsidP="002F3A77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32F48675" w14:textId="77777777" w:rsidR="00E8679D" w:rsidRPr="00506FC6" w:rsidRDefault="00E8679D" w:rsidP="00E8679D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6A266288" w14:textId="77777777" w:rsidR="001F3CF2" w:rsidRPr="00B30159" w:rsidRDefault="001F3CF2" w:rsidP="001F3CF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3F5C72D" w14:textId="77777777" w:rsidR="00E8679D" w:rsidRPr="00506FC6" w:rsidRDefault="00E8679D" w:rsidP="00E8679D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547033AD" w14:textId="2AEDB68B" w:rsidR="00734486" w:rsidRPr="0079336A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E23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76B5280E">
                <wp:simplePos x="0" y="0"/>
                <wp:positionH relativeFrom="column">
                  <wp:posOffset>3482884</wp:posOffset>
                </wp:positionH>
                <wp:positionV relativeFrom="paragraph">
                  <wp:posOffset>6380026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9" style="position:absolute;margin-left:274.25pt;margin-top:502.3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AMnXcX4wAAAA4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3F1E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6EE7B003">
                <wp:simplePos x="0" y="0"/>
                <wp:positionH relativeFrom="margin">
                  <wp:posOffset>3495675</wp:posOffset>
                </wp:positionH>
                <wp:positionV relativeFrom="paragraph">
                  <wp:posOffset>6530068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50" type="#_x0000_t202" style="position:absolute;margin-left:275.25pt;margin-top:514.2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679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562F17D1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981700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9817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97DE9" id="Rectangle 3" o:spid="_x0000_s1026" style="position:absolute;margin-left:0;margin-top:12pt;width:246pt;height:471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0" w:name="_Hlk48038480"/>
                            <w:bookmarkStart w:id="1" w:name="_Hlk48038481"/>
                            <w:bookmarkStart w:id="2" w:name="_Hlk48038482"/>
                            <w:bookmarkStart w:id="3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" w:name="_Hlk48038480"/>
                      <w:bookmarkStart w:id="5" w:name="_Hlk48038481"/>
                      <w:bookmarkStart w:id="6" w:name="_Hlk48038482"/>
                      <w:bookmarkStart w:id="7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822B7"/>
    <w:multiLevelType w:val="hybridMultilevel"/>
    <w:tmpl w:val="F49E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C7239"/>
    <w:multiLevelType w:val="hybridMultilevel"/>
    <w:tmpl w:val="6CACA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7A43FC6"/>
    <w:multiLevelType w:val="hybridMultilevel"/>
    <w:tmpl w:val="9B267D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05E0B"/>
    <w:multiLevelType w:val="hybridMultilevel"/>
    <w:tmpl w:val="76D0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5"/>
  </w:num>
  <w:num w:numId="3" w16cid:durableId="167251270">
    <w:abstractNumId w:val="17"/>
  </w:num>
  <w:num w:numId="4" w16cid:durableId="1464500202">
    <w:abstractNumId w:val="25"/>
  </w:num>
  <w:num w:numId="5" w16cid:durableId="394624213">
    <w:abstractNumId w:val="11"/>
  </w:num>
  <w:num w:numId="6" w16cid:durableId="1064716014">
    <w:abstractNumId w:val="24"/>
  </w:num>
  <w:num w:numId="7" w16cid:durableId="1375233416">
    <w:abstractNumId w:val="16"/>
  </w:num>
  <w:num w:numId="8" w16cid:durableId="1303461521">
    <w:abstractNumId w:val="1"/>
  </w:num>
  <w:num w:numId="9" w16cid:durableId="2147116528">
    <w:abstractNumId w:val="18"/>
  </w:num>
  <w:num w:numId="10" w16cid:durableId="134883992">
    <w:abstractNumId w:val="21"/>
  </w:num>
  <w:num w:numId="11" w16cid:durableId="1323894000">
    <w:abstractNumId w:val="0"/>
  </w:num>
  <w:num w:numId="12" w16cid:durableId="614601994">
    <w:abstractNumId w:val="19"/>
  </w:num>
  <w:num w:numId="13" w16cid:durableId="1639918556">
    <w:abstractNumId w:val="6"/>
  </w:num>
  <w:num w:numId="14" w16cid:durableId="1260523295">
    <w:abstractNumId w:val="7"/>
  </w:num>
  <w:num w:numId="15" w16cid:durableId="1140732189">
    <w:abstractNumId w:val="4"/>
  </w:num>
  <w:num w:numId="16" w16cid:durableId="1410274255">
    <w:abstractNumId w:val="12"/>
  </w:num>
  <w:num w:numId="17" w16cid:durableId="686520750">
    <w:abstractNumId w:val="3"/>
  </w:num>
  <w:num w:numId="18" w16cid:durableId="1462187044">
    <w:abstractNumId w:val="13"/>
  </w:num>
  <w:num w:numId="19" w16cid:durableId="198591318">
    <w:abstractNumId w:val="14"/>
  </w:num>
  <w:num w:numId="20" w16cid:durableId="562255111">
    <w:abstractNumId w:val="10"/>
  </w:num>
  <w:num w:numId="21" w16cid:durableId="1055589171">
    <w:abstractNumId w:val="22"/>
  </w:num>
  <w:num w:numId="22" w16cid:durableId="263421117">
    <w:abstractNumId w:val="15"/>
  </w:num>
  <w:num w:numId="23" w16cid:durableId="2015453896">
    <w:abstractNumId w:val="20"/>
  </w:num>
  <w:num w:numId="24" w16cid:durableId="1541673133">
    <w:abstractNumId w:val="23"/>
  </w:num>
  <w:num w:numId="25" w16cid:durableId="141386392">
    <w:abstractNumId w:val="2"/>
  </w:num>
  <w:num w:numId="26" w16cid:durableId="263851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2495F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3A77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E23"/>
    <w:rsid w:val="003F394A"/>
    <w:rsid w:val="003F3E21"/>
    <w:rsid w:val="003F68CC"/>
    <w:rsid w:val="004355FD"/>
    <w:rsid w:val="00437EFA"/>
    <w:rsid w:val="00444FF2"/>
    <w:rsid w:val="00445E0D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3036"/>
    <w:rsid w:val="008E7CCF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856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6A8F"/>
    <w:rsid w:val="00CD00AA"/>
    <w:rsid w:val="00CD4CE9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A7567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679D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  <w:rsid w:val="00FE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249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bbk12.org/Brumby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7049EC-2BBE-4A56-A1C3-9B42031DBD88}"/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2025-08-06T17:53:00Z</cp:lastPrinted>
  <dcterms:created xsi:type="dcterms:W3CDTF">2025-08-07T14:00:00Z</dcterms:created>
  <dcterms:modified xsi:type="dcterms:W3CDTF">2025-08-07T14:00:00Z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