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3221CC39" w:rsidR="00734486" w:rsidRDefault="007A57A8"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75459B03" wp14:editId="6C3AA3D9">
                <wp:simplePos x="0" y="0"/>
                <wp:positionH relativeFrom="margin">
                  <wp:posOffset>3419947</wp:posOffset>
                </wp:positionH>
                <wp:positionV relativeFrom="margin">
                  <wp:posOffset>33950</wp:posOffset>
                </wp:positionV>
                <wp:extent cx="2803707" cy="470781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707" cy="470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D23CC2" w14:textId="77777777" w:rsidR="007A57A8" w:rsidRPr="007A57A8" w:rsidRDefault="00AF6B98" w:rsidP="007A57A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7A57A8">
                              <w:rPr>
                                <w:rFonts w:asciiTheme="minorHAnsi" w:hAnsiTheme="minorHAnsi"/>
                                <w:b/>
                                <w:sz w:val="26"/>
                                <w:szCs w:val="26"/>
                              </w:rPr>
                              <w:t>¿Qué es un acuerdo entre</w:t>
                            </w:r>
                          </w:p>
                          <w:p w14:paraId="1E3F2F75" w14:textId="3954B428" w:rsidR="00D75908" w:rsidRPr="007A57A8" w:rsidRDefault="00AF6B98" w:rsidP="007A57A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7A57A8">
                              <w:rPr>
                                <w:rFonts w:asciiTheme="minorHAnsi" w:hAnsiTheme="minorHAnsi"/>
                                <w:b/>
                                <w:sz w:val="26"/>
                                <w:szCs w:val="26"/>
                              </w:rPr>
                              <w:t>la</w:t>
                            </w:r>
                            <w:r w:rsidR="007A57A8" w:rsidRPr="007A57A8">
                              <w:rPr>
                                <w:rFonts w:asciiTheme="minorHAnsi" w:hAnsi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A57A8">
                              <w:rPr>
                                <w:rFonts w:asciiTheme="minorHAnsi" w:hAnsiTheme="minorHAnsi"/>
                                <w:b/>
                                <w:sz w:val="26"/>
                                <w:szCs w:val="26"/>
                              </w:rPr>
                              <w:t>escuel</w:t>
                            </w:r>
                            <w:r w:rsidR="007A57A8" w:rsidRPr="007A57A8">
                              <w:rPr>
                                <w:rFonts w:asciiTheme="minorHAnsi" w:hAnsiTheme="minorHAnsi"/>
                                <w:b/>
                                <w:sz w:val="26"/>
                                <w:szCs w:val="26"/>
                              </w:rPr>
                              <w:t>a y l</w:t>
                            </w:r>
                            <w:r w:rsidRPr="007A57A8">
                              <w:rPr>
                                <w:rFonts w:asciiTheme="minorHAnsi" w:hAnsiTheme="minorHAnsi"/>
                                <w:b/>
                                <w:sz w:val="26"/>
                                <w:szCs w:val="26"/>
                              </w:rPr>
                              <w:t>os padres?</w:t>
                            </w:r>
                          </w:p>
                          <w:p w14:paraId="3775F11B" w14:textId="77777777" w:rsidR="007A57A8" w:rsidRDefault="007A57A8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59B0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69.3pt;margin-top:2.65pt;width:220.75pt;height:37.0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" filled="f" fillcolor="#fffffe" stroked="f" strokecolor="#212120" insetpen="t">
                <v:textbox inset="2.88pt,2.88pt,2.88pt,2.88pt">
                  <w:txbxContent>
                    <w:p w14:paraId="13D23CC2" w14:textId="77777777" w:rsidR="007A57A8" w:rsidRPr="007A57A8" w:rsidRDefault="00AF6B98" w:rsidP="007A57A8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b/>
                          <w:sz w:val="26"/>
                          <w:szCs w:val="26"/>
                        </w:rPr>
                      </w:pPr>
                      <w:r w:rsidRPr="007A57A8">
                        <w:rPr>
                          <w:rFonts w:asciiTheme="minorHAnsi" w:hAnsiTheme="minorHAnsi"/>
                          <w:b/>
                          <w:sz w:val="26"/>
                          <w:szCs w:val="26"/>
                        </w:rPr>
                        <w:t>¿Qué es un acuerdo entre</w:t>
                      </w:r>
                    </w:p>
                    <w:p w14:paraId="1E3F2F75" w14:textId="3954B428" w:rsidR="00D75908" w:rsidRPr="007A57A8" w:rsidRDefault="00AF6B98" w:rsidP="007A57A8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b/>
                          <w:sz w:val="26"/>
                          <w:szCs w:val="26"/>
                        </w:rPr>
                      </w:pPr>
                      <w:r w:rsidRPr="007A57A8">
                        <w:rPr>
                          <w:rFonts w:asciiTheme="minorHAnsi" w:hAnsiTheme="minorHAnsi"/>
                          <w:b/>
                          <w:sz w:val="26"/>
                          <w:szCs w:val="26"/>
                        </w:rPr>
                        <w:t>la</w:t>
                      </w:r>
                      <w:r w:rsidR="007A57A8" w:rsidRPr="007A57A8">
                        <w:rPr>
                          <w:rFonts w:asciiTheme="minorHAnsi" w:hAnsi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7A57A8">
                        <w:rPr>
                          <w:rFonts w:asciiTheme="minorHAnsi" w:hAnsiTheme="minorHAnsi"/>
                          <w:b/>
                          <w:sz w:val="26"/>
                          <w:szCs w:val="26"/>
                        </w:rPr>
                        <w:t>escuel</w:t>
                      </w:r>
                      <w:r w:rsidR="007A57A8" w:rsidRPr="007A57A8">
                        <w:rPr>
                          <w:rFonts w:asciiTheme="minorHAnsi" w:hAnsiTheme="minorHAnsi"/>
                          <w:b/>
                          <w:sz w:val="26"/>
                          <w:szCs w:val="26"/>
                        </w:rPr>
                        <w:t>a y l</w:t>
                      </w:r>
                      <w:r w:rsidRPr="007A57A8">
                        <w:rPr>
                          <w:rFonts w:asciiTheme="minorHAnsi" w:hAnsiTheme="minorHAnsi"/>
                          <w:b/>
                          <w:sz w:val="26"/>
                          <w:szCs w:val="26"/>
                        </w:rPr>
                        <w:t>os padres?</w:t>
                      </w:r>
                    </w:p>
                    <w:p w14:paraId="3775F11B" w14:textId="77777777" w:rsidR="007A57A8" w:rsidRDefault="007A57A8"/>
                  </w:txbxContent>
                </v:textbox>
                <w10:wrap anchorx="margin" anchory="margin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889693" wp14:editId="1C1E57D4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3072130" cy="3600450"/>
                <wp:effectExtent l="0" t="0" r="13970" b="889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60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87763C8" w:rsidR="003E2349" w:rsidRPr="007A57A8" w:rsidRDefault="00FD6658" w:rsidP="00174B1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7A57A8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pacing w:val="-4"/>
                                <w:sz w:val="28"/>
                              </w:rPr>
                              <w:t xml:space="preserve">Actividades de </w:t>
                            </w:r>
                            <w:r w:rsidR="00174B14" w:rsidRPr="00174B14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pacing w:val="-4"/>
                                <w:sz w:val="28"/>
                              </w:rPr>
                              <w:t>Escuela Secundaria Betty Gray</w:t>
                            </w:r>
                            <w:r w:rsidR="00174B14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 w:rsidRPr="007A57A8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pacing w:val="-4"/>
                                <w:sz w:val="28"/>
                              </w:rPr>
                              <w:t>para crear asociaciones</w:t>
                            </w:r>
                          </w:p>
                          <w:p w14:paraId="6C614B45" w14:textId="2D82B77C" w:rsidR="00D565D8" w:rsidRPr="007A57A8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pacing w:val="-4"/>
                                <w:sz w:val="19"/>
                                <w:szCs w:val="19"/>
                              </w:rPr>
                            </w:pPr>
                            <w:r w:rsidRPr="007A57A8">
                              <w:rPr>
                                <w:rFonts w:asciiTheme="minorHAnsi" w:hAnsiTheme="minorHAnsi"/>
                                <w:color w:val="auto"/>
                                <w:spacing w:val="-4"/>
                                <w:sz w:val="19"/>
                                <w:szCs w:val="19"/>
                              </w:rPr>
                              <w:t>Considere unirse a nosotros participando en alguno de los eventos que se enumeran a continuación. Las</w:t>
                            </w:r>
                            <w:r w:rsidR="007A57A8" w:rsidRPr="007A57A8">
                              <w:rPr>
                                <w:rFonts w:asciiTheme="minorHAnsi" w:hAnsiTheme="minorHAnsi"/>
                                <w:color w:val="auto"/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7A57A8">
                              <w:rPr>
                                <w:rFonts w:asciiTheme="minorHAnsi" w:hAnsiTheme="minorHAnsi"/>
                                <w:color w:val="auto"/>
                                <w:spacing w:val="-4"/>
                                <w:sz w:val="19"/>
                                <w:szCs w:val="19"/>
                              </w:rPr>
                              <w:t>oportunidades de voluntariado pueden ser virtuales o presenciales.</w:t>
                            </w:r>
                          </w:p>
                          <w:p w14:paraId="5B9A0CFB" w14:textId="77777777" w:rsidR="00D278CE" w:rsidRPr="00FD6658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0"/>
                                <w:szCs w:val="10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</w:rPr>
                              <w:t>Oportunidades de voluntariado:</w:t>
                            </w:r>
                          </w:p>
                          <w:p w14:paraId="4A58B129" w14:textId="79C6D460" w:rsidR="00641FD5" w:rsidRPr="00E51F42" w:rsidRDefault="00FD6658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Actividades escolares </w:t>
                            </w:r>
                          </w:p>
                          <w:p w14:paraId="27C5173C" w14:textId="77777777" w:rsidR="00AF7617" w:rsidRPr="00E51F4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Centro de medios de comunicación </w:t>
                            </w:r>
                          </w:p>
                          <w:p w14:paraId="71B4E5DA" w14:textId="5BCE6221" w:rsidR="0056500A" w:rsidRPr="00E51F4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Comité de planificación del Título I</w:t>
                            </w:r>
                          </w:p>
                          <w:p w14:paraId="1797848D" w14:textId="76CE7D7B" w:rsidR="00FD6658" w:rsidRPr="00E51F42" w:rsidRDefault="00FD6658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Consejo Asesor del Director - PTSA 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</w:rPr>
                              <w:t>Reuniones de la Asociación:</w:t>
                            </w:r>
                          </w:p>
                          <w:p w14:paraId="6F5CFDF0" w14:textId="77EF1C71" w:rsidR="00641FD5" w:rsidRPr="00E51F4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Reunión informativa anual de padres del Título I</w:t>
                            </w:r>
                          </w:p>
                          <w:p w14:paraId="5D86D2E7" w14:textId="2B23230C" w:rsidR="00641FD5" w:rsidRPr="00E51F4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Jornada de puertas abiertas</w:t>
                            </w:r>
                          </w:p>
                          <w:p w14:paraId="31439DB2" w14:textId="28E00A58" w:rsidR="00F824CF" w:rsidRPr="00E51F42" w:rsidRDefault="00FD6658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Reunión de verano para conocerse y saludarse </w:t>
                            </w:r>
                          </w:p>
                          <w:p w14:paraId="4827C2F2" w14:textId="06A0D46A" w:rsidR="0079585F" w:rsidRPr="00E51F4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Reuniones de aportes de los padres del Título I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Semana de conferencias de padres y maestros</w:t>
                            </w:r>
                          </w:p>
                          <w:p w14:paraId="54A9AEC6" w14:textId="77777777" w:rsidR="007A5E54" w:rsidRPr="00FD6658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0"/>
                                <w:szCs w:val="10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</w:rPr>
                              <w:t>Oportunidades de participación familiar:</w:t>
                            </w:r>
                          </w:p>
                          <w:p w14:paraId="0F4E9B9C" w14:textId="125BDB91" w:rsidR="0079585F" w:rsidRPr="00E51F42" w:rsidRDefault="00FD6658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Programa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Parent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University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 (Universidad de Padres) – Presentación del Plan de Estudios de Primavera 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Sala de recursos para padres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9693" id="Text Box 345" o:spid="_x0000_s1027" type="#_x0000_t202" style="position:absolute;margin-left:190.7pt;margin-top:2.65pt;width:241.9pt;height:283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" fillcolor="white [3201]" strokeweight=".5pt">
                <v:textbox>
                  <w:txbxContent>
                    <w:p w14:paraId="4BBC4C18" w14:textId="787763C8" w:rsidR="003E2349" w:rsidRPr="007A57A8" w:rsidRDefault="00FD6658" w:rsidP="00174B1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pacing w:val="-4"/>
                          <w:sz w:val="28"/>
                          <w:szCs w:val="28"/>
                        </w:rPr>
                      </w:pPr>
                      <w:r w:rsidRPr="007A57A8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pacing w:val="-4"/>
                          <w:sz w:val="28"/>
                        </w:rPr>
                        <w:t xml:space="preserve">Actividades de </w:t>
                      </w:r>
                      <w:r w:rsidR="00174B14" w:rsidRPr="00174B14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pacing w:val="-4"/>
                          <w:sz w:val="28"/>
                        </w:rPr>
                        <w:t>Escuela Secundaria Betty Gray</w:t>
                      </w:r>
                      <w:r w:rsidR="00174B14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pacing w:val="-4"/>
                          <w:sz w:val="28"/>
                        </w:rPr>
                        <w:t xml:space="preserve"> </w:t>
                      </w:r>
                      <w:r w:rsidRPr="007A57A8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pacing w:val="-4"/>
                          <w:sz w:val="28"/>
                        </w:rPr>
                        <w:t>para crear asociaciones</w:t>
                      </w:r>
                    </w:p>
                    <w:p w14:paraId="6C614B45" w14:textId="2D82B77C" w:rsidR="00D565D8" w:rsidRPr="007A57A8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  <w:spacing w:val="-4"/>
                          <w:sz w:val="19"/>
                          <w:szCs w:val="19"/>
                        </w:rPr>
                      </w:pPr>
                      <w:r w:rsidRPr="007A57A8">
                        <w:rPr>
                          <w:rFonts w:asciiTheme="minorHAnsi" w:hAnsiTheme="minorHAnsi"/>
                          <w:color w:val="auto"/>
                          <w:spacing w:val="-4"/>
                          <w:sz w:val="19"/>
                          <w:szCs w:val="19"/>
                        </w:rPr>
                        <w:t>Considere unirse a nosotros participando en alguno de los eventos que se enumeran a continuación. Las</w:t>
                      </w:r>
                      <w:r w:rsidR="007A57A8" w:rsidRPr="007A57A8">
                        <w:rPr>
                          <w:rFonts w:asciiTheme="minorHAnsi" w:hAnsiTheme="minorHAnsi"/>
                          <w:color w:val="auto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 w:rsidRPr="007A57A8">
                        <w:rPr>
                          <w:rFonts w:asciiTheme="minorHAnsi" w:hAnsiTheme="minorHAnsi"/>
                          <w:color w:val="auto"/>
                          <w:spacing w:val="-4"/>
                          <w:sz w:val="19"/>
                          <w:szCs w:val="19"/>
                        </w:rPr>
                        <w:t>oportunidades de voluntariado pueden ser virtuales o presenciales.</w:t>
                      </w:r>
                    </w:p>
                    <w:p w14:paraId="5B9A0CFB" w14:textId="77777777" w:rsidR="00D278CE" w:rsidRPr="00FD6658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0"/>
                          <w:szCs w:val="10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2F5496" w:themeColor="accent1" w:themeShade="BF"/>
                        </w:rPr>
                        <w:t>Oportunidades de voluntariado:</w:t>
                      </w:r>
                    </w:p>
                    <w:p w14:paraId="4A58B129" w14:textId="79C6D460" w:rsidR="00641FD5" w:rsidRPr="00E51F42" w:rsidRDefault="00FD6658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Actividades escolares </w:t>
                      </w:r>
                    </w:p>
                    <w:p w14:paraId="27C5173C" w14:textId="77777777" w:rsidR="00AF7617" w:rsidRPr="00E51F4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Centro de medios de comunicación </w:t>
                      </w:r>
                    </w:p>
                    <w:p w14:paraId="71B4E5DA" w14:textId="5BCE6221" w:rsidR="0056500A" w:rsidRPr="00E51F4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Comité de planificación del Título I</w:t>
                      </w:r>
                    </w:p>
                    <w:p w14:paraId="1797848D" w14:textId="76CE7D7B" w:rsidR="00FD6658" w:rsidRPr="00E51F42" w:rsidRDefault="00FD6658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Consejo Asesor del Director - PTSA 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2F5496" w:themeColor="accent1" w:themeShade="BF"/>
                        </w:rPr>
                        <w:t>Reuniones de la Asociación:</w:t>
                      </w:r>
                    </w:p>
                    <w:p w14:paraId="6F5CFDF0" w14:textId="77EF1C71" w:rsidR="00641FD5" w:rsidRPr="00E51F4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Reunión informativa anual de padres del Título I</w:t>
                      </w:r>
                    </w:p>
                    <w:p w14:paraId="5D86D2E7" w14:textId="2B23230C" w:rsidR="00641FD5" w:rsidRPr="00E51F4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Jornada de puertas abiertas</w:t>
                      </w:r>
                    </w:p>
                    <w:p w14:paraId="31439DB2" w14:textId="28E00A58" w:rsidR="00F824CF" w:rsidRPr="00E51F42" w:rsidRDefault="00FD6658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Reunión de verano para conocerse y saludarse </w:t>
                      </w:r>
                    </w:p>
                    <w:p w14:paraId="4827C2F2" w14:textId="06A0D46A" w:rsidR="0079585F" w:rsidRPr="00E51F4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Reuniones de aportes de los padres del Título I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Semana de conferencias de padres y maestros</w:t>
                      </w:r>
                    </w:p>
                    <w:p w14:paraId="54A9AEC6" w14:textId="77777777" w:rsidR="007A5E54" w:rsidRPr="00FD6658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0"/>
                          <w:szCs w:val="10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2F5496" w:themeColor="accent1" w:themeShade="BF"/>
                        </w:rPr>
                        <w:t>Oportunidades de participación familiar:</w:t>
                      </w:r>
                    </w:p>
                    <w:p w14:paraId="0F4E9B9C" w14:textId="125BDB91" w:rsidR="0079585F" w:rsidRPr="00E51F42" w:rsidRDefault="00FD6658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Programa </w:t>
                      </w:r>
                      <w:proofErr w:type="spellStart"/>
                      <w:r>
                        <w:rPr>
                          <w:rFonts w:asciiTheme="minorHAnsi" w:hAnsiTheme="minorHAnsi"/>
                          <w:color w:val="auto"/>
                        </w:rPr>
                        <w:t>Parent</w:t>
                      </w:r>
                      <w:proofErr w:type="spellEnd"/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  <w:color w:val="auto"/>
                        </w:rPr>
                        <w:t>University</w:t>
                      </w:r>
                      <w:proofErr w:type="spellEnd"/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 (Universidad de Padres) – Presentación del Plan de Estudios de Primavera 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Sala de recursos para padres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11332F53" wp14:editId="5C887ECA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8A2A1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0794B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024D7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5139A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AEA0B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F6CCB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290D7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2F32C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77D77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74C2D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02B6A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52941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412A7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6A00A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Pr="007A57A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nihil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imperdiet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doming id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quod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mazim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facer minim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veni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am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wisi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ad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minimeniam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erat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nostr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Pr="007A57A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rci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tation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nostru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exerci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tation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ullam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corper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iusto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dig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nissim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blandit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praesent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lupta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Tummer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delenit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5074F4EF" w14:textId="77777777" w:rsidR="00D75908" w:rsidRPr="007A57A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. </w:t>
                            </w:r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Con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erattis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sectetuer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adip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iscing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, sed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erat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diam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nonummy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 xml:space="preserve"> magna </w:t>
                            </w:r>
                            <w:proofErr w:type="spellStart"/>
                            <w:r w:rsidRPr="007A57A8">
                              <w:rPr>
                                <w:sz w:val="16"/>
                                <w:lang w:val="en-US"/>
                              </w:rPr>
                              <w:t>erat</w:t>
                            </w:r>
                            <w:proofErr w:type="spellEnd"/>
                            <w:r w:rsidRPr="007A57A8">
                              <w:rPr>
                                <w:sz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Pr="007A57A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Congue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nihil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imperdiet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doming id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quod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mazim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placerat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facer minim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veni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am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ut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wisi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enim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ad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minimeniam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,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quis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erat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nostr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Pr="007A57A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rci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tation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ullamcorper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nostru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exerci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tation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ullam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corper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et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iusto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odio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dig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nissim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qui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blandit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praesent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lupta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.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Tummer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delenit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</w:p>
                    <w:p w14:paraId="5074F4EF" w14:textId="77777777" w:rsidR="00D75908" w:rsidRPr="007A57A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dolore</w:t>
                      </w:r>
                      <w:proofErr w:type="spellEnd"/>
                      <w:r>
                        <w:rPr>
                          <w:sz w:val="16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6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</w:rPr>
                        <w:t xml:space="preserve">. </w:t>
                      </w:r>
                      <w:r w:rsidRPr="007A57A8">
                        <w:rPr>
                          <w:sz w:val="16"/>
                          <w:lang w:val="en-US"/>
                        </w:rPr>
                        <w:t xml:space="preserve">Con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erattis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sectetuer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adip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iscing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elit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, sed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erat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diam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nonummy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nibh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 xml:space="preserve"> magna </w:t>
                      </w:r>
                      <w:proofErr w:type="spellStart"/>
                      <w:r w:rsidRPr="007A57A8">
                        <w:rPr>
                          <w:sz w:val="16"/>
                          <w:lang w:val="en-US"/>
                        </w:rPr>
                        <w:t>erat</w:t>
                      </w:r>
                      <w:proofErr w:type="spellEnd"/>
                      <w:r w:rsidRPr="007A57A8">
                        <w:rPr>
                          <w:sz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F4FD6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6AD11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A47A9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0AA6D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5BC4D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6E67F781" w:rsidR="004E644B" w:rsidRDefault="00B11433" w:rsidP="004F58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90FA78" wp14:editId="5D8F5699">
                <wp:simplePos x="0" y="0"/>
                <wp:positionH relativeFrom="margin">
                  <wp:posOffset>6572250</wp:posOffset>
                </wp:positionH>
                <wp:positionV relativeFrom="paragraph">
                  <wp:posOffset>3549650</wp:posOffset>
                </wp:positionV>
                <wp:extent cx="2971800" cy="488950"/>
                <wp:effectExtent l="0" t="0" r="19050" b="2540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5739D2D9" w:rsidR="005358FF" w:rsidRPr="00B11433" w:rsidRDefault="00FD6658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11433">
                              <w:rPr>
                                <w:rFonts w:asciiTheme="minorHAnsi" w:hAnsiTheme="minorHAnsi"/>
                                <w:b/>
                              </w:rPr>
                              <w:t xml:space="preserve">Actividades de la Academia de </w:t>
                            </w:r>
                            <w:r w:rsidR="00B11433" w:rsidRPr="00B11433">
                              <w:rPr>
                                <w:rFonts w:asciiTheme="minorHAnsi" w:hAnsiTheme="minorHAnsi"/>
                                <w:b/>
                              </w:rPr>
                              <w:t xml:space="preserve">Escuela Secundaria Betty Gray </w:t>
                            </w:r>
                            <w:r w:rsidRPr="00B11433">
                              <w:rPr>
                                <w:rFonts w:asciiTheme="minorHAnsi" w:hAnsiTheme="minorHAnsi"/>
                                <w:b/>
                              </w:rPr>
                              <w:t>para desarrollar la comunicación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Text Box 2" o:spid="_x0000_s1031" type="#_x0000_t202" style="position:absolute;margin-left:517.5pt;margin-top:279.5pt;width:234pt;height:38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">
                <v:textbox>
                  <w:txbxContent>
                    <w:p w14:paraId="2EAB7BE4" w14:textId="5739D2D9" w:rsidR="005358FF" w:rsidRPr="00B11433" w:rsidRDefault="00FD6658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11433">
                        <w:rPr>
                          <w:rFonts w:asciiTheme="minorHAnsi" w:hAnsiTheme="minorHAnsi"/>
                          <w:b/>
                        </w:rPr>
                        <w:t xml:space="preserve">Actividades de la Academia de </w:t>
                      </w:r>
                      <w:r w:rsidR="00B11433" w:rsidRPr="00B11433">
                        <w:rPr>
                          <w:rFonts w:asciiTheme="minorHAnsi" w:hAnsiTheme="minorHAnsi"/>
                          <w:b/>
                        </w:rPr>
                        <w:t xml:space="preserve">Escuela Secundaria Betty Gray </w:t>
                      </w:r>
                      <w:r w:rsidRPr="00B11433">
                        <w:rPr>
                          <w:rFonts w:asciiTheme="minorHAnsi" w:hAnsiTheme="minorHAnsi"/>
                          <w:b/>
                        </w:rPr>
                        <w:t>para desarrollar la comunicación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57A8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38B176F" wp14:editId="30E1EC7B">
                <wp:simplePos x="0" y="0"/>
                <wp:positionH relativeFrom="margin">
                  <wp:posOffset>3383733</wp:posOffset>
                </wp:positionH>
                <wp:positionV relativeFrom="margin">
                  <wp:posOffset>1998552</wp:posOffset>
                </wp:positionV>
                <wp:extent cx="3006725" cy="2725094"/>
                <wp:effectExtent l="0" t="0" r="0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725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920739" w14:textId="6B2BFF21" w:rsidR="007A57A8" w:rsidRPr="007A57A8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  <w:t>Desarrollado conjuntamente</w:t>
                            </w:r>
                          </w:p>
                          <w:p w14:paraId="3150AF67" w14:textId="2D5ADAF5" w:rsidR="00E36F8B" w:rsidRPr="007A57A8" w:rsidRDefault="00E36F8B" w:rsidP="006149CD">
                            <w:pPr>
                              <w:pStyle w:val="Default"/>
                              <w:rPr>
                                <w:rFonts w:ascii="Calibri" w:hAnsi="Calibri" w:cs="Calibri"/>
                                <w:i/>
                                <w:spacing w:val="-2"/>
                                <w:sz w:val="21"/>
                                <w:szCs w:val="21"/>
                              </w:rPr>
                            </w:pPr>
                            <w:r w:rsidRPr="007A57A8">
                              <w:rPr>
                                <w:rFonts w:ascii="Calibri" w:hAnsi="Calibri" w:cs="Calibri"/>
                                <w:spacing w:val="-2"/>
                                <w:sz w:val="21"/>
                                <w:szCs w:val="21"/>
                              </w:rPr>
                              <w:t xml:space="preserve">Los padres, los estudiantes y el personal de </w:t>
                            </w:r>
                            <w:r w:rsidR="00174B14" w:rsidRPr="00174B14">
                              <w:rPr>
                                <w:rFonts w:ascii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Escuela Secundaria Betty Gray</w:t>
                            </w:r>
                            <w:r w:rsidRPr="007A57A8">
                              <w:rPr>
                                <w:rFonts w:ascii="Calibri" w:hAnsi="Calibri" w:cs="Calibri"/>
                                <w:spacing w:val="-2"/>
                                <w:sz w:val="21"/>
                                <w:szCs w:val="21"/>
                              </w:rPr>
                              <w:t xml:space="preserve"> trabajaron juntos y compartieron ideas para desarrollar el acuerdo entre la escuela y los padres para el rendimiento académico. Los maestros sugirieron estrategias para el aprendizaje en el hogar, los padres aportaron ideas para hacerlas más específicas y los estudiantes nos dijeron </w:t>
                            </w:r>
                            <w:proofErr w:type="spellStart"/>
                            <w:r w:rsidRPr="007A57A8">
                              <w:rPr>
                                <w:rFonts w:ascii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qué</w:t>
                            </w:r>
                            <w:proofErr w:type="spellEnd"/>
                            <w:r w:rsidRPr="007A57A8">
                              <w:rPr>
                                <w:rFonts w:ascii="Calibri" w:hAnsi="Calibri" w:cs="Calibri"/>
                                <w:spacing w:val="-2"/>
                                <w:sz w:val="21"/>
                                <w:szCs w:val="21"/>
                              </w:rPr>
                              <w:t xml:space="preserve"> los ayudaría a aprender. Se anima a los padres a participar en el proceso de revisión anual del acuerdo y a hacer modificaciones conforme a las necesidades de sus estudiantes. </w:t>
                            </w:r>
                            <w:r w:rsidRPr="007A57A8">
                              <w:rPr>
                                <w:rFonts w:ascii="Calibri" w:hAnsi="Calibri" w:cs="Calibri"/>
                                <w:color w:val="auto"/>
                                <w:spacing w:val="-2"/>
                                <w:sz w:val="21"/>
                                <w:szCs w:val="21"/>
                              </w:rPr>
                              <w:t xml:space="preserve"> Se invita a los padres a ofrecer comentarios en cualquier momento.  Comuníquese con la Facilitadora de Padres, la Sra. Elaine Hill, llamando al 770.819.2414 o por correo electrónico a elaine.hill@cobbk12.org para ofrecer sus comentarios.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2" type="#_x0000_t202" style="position:absolute;margin-left:266.45pt;margin-top:157.35pt;width:236.75pt;height:214.5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6920739" w14:textId="6B2BFF21" w:rsidR="007A57A8" w:rsidRPr="007A57A8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</w:rPr>
                        <w:t>Desarrollado conjuntamente</w:t>
                      </w:r>
                    </w:p>
                    <w:p w14:paraId="3150AF67" w14:textId="2D5ADAF5" w:rsidR="00E36F8B" w:rsidRPr="007A57A8" w:rsidRDefault="00E36F8B" w:rsidP="006149CD">
                      <w:pPr>
                        <w:pStyle w:val="Default"/>
                        <w:rPr>
                          <w:rFonts w:ascii="Calibri" w:hAnsi="Calibri" w:cs="Calibri"/>
                          <w:i/>
                          <w:spacing w:val="-2"/>
                          <w:sz w:val="21"/>
                          <w:szCs w:val="21"/>
                        </w:rPr>
                      </w:pPr>
                      <w:r w:rsidRPr="007A57A8">
                        <w:rPr>
                          <w:rFonts w:ascii="Calibri" w:hAnsi="Calibri" w:cs="Calibri"/>
                          <w:spacing w:val="-2"/>
                          <w:sz w:val="21"/>
                          <w:szCs w:val="21"/>
                        </w:rPr>
                        <w:t xml:space="preserve">Los padres, los estudiantes y el personal de </w:t>
                      </w:r>
                      <w:r w:rsidR="00174B14" w:rsidRPr="00174B14">
                        <w:rPr>
                          <w:rFonts w:ascii="Calibri" w:hAnsi="Calibri" w:cs="Calibri"/>
                          <w:spacing w:val="-2"/>
                          <w:sz w:val="21"/>
                          <w:szCs w:val="21"/>
                        </w:rPr>
                        <w:t>Escuela Secundaria Betty Gray</w:t>
                      </w:r>
                      <w:r w:rsidRPr="007A57A8">
                        <w:rPr>
                          <w:rFonts w:ascii="Calibri" w:hAnsi="Calibri" w:cs="Calibri"/>
                          <w:spacing w:val="-2"/>
                          <w:sz w:val="21"/>
                          <w:szCs w:val="21"/>
                        </w:rPr>
                        <w:t xml:space="preserve"> trabajaron juntos y compartieron ideas para desarrollar el acuerdo entre la escuela y los padres para el rendimiento académico. Los maestros sugirieron estrategias para el aprendizaje en el hogar, los padres aportaron ideas para hacerlas más específicas y los estudiantes nos dijeron </w:t>
                      </w:r>
                      <w:proofErr w:type="spellStart"/>
                      <w:r w:rsidRPr="007A57A8">
                        <w:rPr>
                          <w:rFonts w:ascii="Calibri" w:hAnsi="Calibri" w:cs="Calibri"/>
                          <w:spacing w:val="-2"/>
                          <w:sz w:val="21"/>
                          <w:szCs w:val="21"/>
                        </w:rPr>
                        <w:t>qué</w:t>
                      </w:r>
                      <w:proofErr w:type="spellEnd"/>
                      <w:r w:rsidRPr="007A57A8">
                        <w:rPr>
                          <w:rFonts w:ascii="Calibri" w:hAnsi="Calibri" w:cs="Calibri"/>
                          <w:spacing w:val="-2"/>
                          <w:sz w:val="21"/>
                          <w:szCs w:val="21"/>
                        </w:rPr>
                        <w:t xml:space="preserve"> los ayudaría a aprender. Se anima a los padres a participar en el proceso de revisión anual del acuerdo y a hacer modificaciones conforme a las necesidades de sus estudiantes. </w:t>
                      </w:r>
                      <w:r w:rsidRPr="007A57A8">
                        <w:rPr>
                          <w:rFonts w:ascii="Calibri" w:hAnsi="Calibri" w:cs="Calibri"/>
                          <w:color w:val="auto"/>
                          <w:spacing w:val="-2"/>
                          <w:sz w:val="21"/>
                          <w:szCs w:val="21"/>
                        </w:rPr>
                        <w:t xml:space="preserve"> Se invita a los padres a ofrecer comentarios en cualquier momento.  Comuníquese con la Facilitadora de Padres, la Sra. Elaine Hill, llamando al 770.819.2414 o por correo electrónico a elaine.hill@cobbk12.org para ofrecer sus comentarios.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A57A8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1E0BD" wp14:editId="7EA141A3">
                <wp:simplePos x="0" y="0"/>
                <wp:positionH relativeFrom="margin">
                  <wp:posOffset>3383733</wp:posOffset>
                </wp:positionH>
                <wp:positionV relativeFrom="paragraph">
                  <wp:posOffset>4622863</wp:posOffset>
                </wp:positionV>
                <wp:extent cx="3013075" cy="2550248"/>
                <wp:effectExtent l="0" t="0" r="9525" b="1524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50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3816D433" w14:textId="1CD45B16" w:rsidR="00BE0B4B" w:rsidRDefault="00146279">
                            <w:pPr>
                              <w:rPr>
                                <w:noProof/>
                              </w:rPr>
                            </w:pPr>
                            <w:r w:rsidRPr="009421A3">
                              <w:rPr>
                                <w:noProof/>
                              </w:rPr>
                              <w:drawing>
                                <wp:inline distT="0" distB="0" distL="0" distR="0" wp14:anchorId="19B71477" wp14:editId="7944D31A">
                                  <wp:extent cx="2963011" cy="2070358"/>
                                  <wp:effectExtent l="0" t="0" r="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50" t="-7625" r="-7122" b="30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6171" cy="2107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2F9C22" w14:textId="30999848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3" type="#_x0000_t202" style="position:absolute;margin-left:266.45pt;margin-top:364pt;width:237.25pt;height:200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3816D433" w14:textId="1CD45B16" w:rsidR="00BE0B4B" w:rsidRDefault="00146279">
                      <w:pPr>
                        <w:rPr>
                          <w:noProof/>
                        </w:rPr>
                      </w:pPr>
                      <w:r w:rsidRPr="009421A3">
                        <w:rPr>
                          <w:noProof/>
                        </w:rPr>
                        <w:drawing>
                          <wp:inline distT="0" distB="0" distL="0" distR="0" wp14:anchorId="19B71477" wp14:editId="7944D31A">
                            <wp:extent cx="2963011" cy="2070358"/>
                            <wp:effectExtent l="0" t="0" r="0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50" t="-7625" r="-7122" b="30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16171" cy="2107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2F9C22" w14:textId="30999848" w:rsidR="00BE0B4B" w:rsidRDefault="00BE0B4B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7A8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B9690DE" wp14:editId="612A173E">
                <wp:simplePos x="0" y="0"/>
                <wp:positionH relativeFrom="margin">
                  <wp:posOffset>3302000</wp:posOffset>
                </wp:positionH>
                <wp:positionV relativeFrom="page">
                  <wp:posOffset>2077883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969A9" id="Rectangle 155" o:spid="_x0000_s1026" style="position:absolute;margin-left:260pt;margin-top:163.6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ceiuE+EAAAAMAQAADwAAAGRycy9kb3du&#10;cmV2LnhtbEyPy07DMBBF90j8gzVIbKrWqQsNhDgVQiqbViAKC9g5sfMQ8TiKnTT8PZMVLOfO1Zkz&#10;6W6yLRtN7xuHEtarCJjBwukGKwkf7/vlHTAfFGrVOjQSfoyHXXZ5kapEuzO+mfEUKkYQ9ImSUIfQ&#10;JZz7ojZW+ZXrDNKudL1Vgca+4rpXZ4Lbloso2nKrGqQLterMU22K79NgJYRSLA6LeMy/ji/Pan8f&#10;v34ehlLK66vp8QFYMFP4K8OsT+qQkVPuBtSetRJuCU9VCRsRC2BzI1rPUU7Rz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HHorhP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7A57A8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7B41D58A" wp14:editId="29FDEDC2">
                <wp:simplePos x="0" y="0"/>
                <wp:positionH relativeFrom="margin">
                  <wp:posOffset>3401840</wp:posOffset>
                </wp:positionH>
                <wp:positionV relativeFrom="page">
                  <wp:posOffset>688063</wp:posOffset>
                </wp:positionV>
                <wp:extent cx="2828925" cy="1366338"/>
                <wp:effectExtent l="0" t="0" r="0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66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608DBA49" w:rsidR="00E36F8B" w:rsidRPr="007A57A8" w:rsidRDefault="00AF6B98" w:rsidP="007A57A8">
                            <w:pPr>
                              <w:spacing w:line="228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7A57A8">
                              <w:rPr>
                                <w:rFonts w:asciiTheme="minorHAnsi" w:hAnsiTheme="minorHAnsi"/>
                                <w:i/>
                                <w:spacing w:val="-2"/>
                                <w:sz w:val="22"/>
                                <w:szCs w:val="18"/>
                              </w:rPr>
                              <w:t>Un acuerdo entre la escuela y los padres es un acuerdo que los padres, los estudiantes y los maestros desarrollan de manera conjunta. Explica cómo los padres y los maestros trabajarán juntos para asegurar el éxito de todos nuestros estudiantes.  Este acuerdo incluye estrategias para ayudar a conectar el aprendizaje en la escuela con el aprendizaje en el hogar.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34" type="#_x0000_t202" style="position:absolute;margin-left:267.85pt;margin-top:54.2pt;width:222.75pt;height:107.6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65AFBF2C" w14:textId="608DBA49" w:rsidR="00E36F8B" w:rsidRPr="007A57A8" w:rsidRDefault="00AF6B98" w:rsidP="007A57A8">
                      <w:pPr>
                        <w:spacing w:line="228" w:lineRule="auto"/>
                        <w:jc w:val="center"/>
                        <w:rPr>
                          <w:rFonts w:asciiTheme="minorHAnsi" w:hAnsiTheme="minorHAnsi" w:cstheme="minorHAnsi"/>
                          <w:i/>
                          <w:spacing w:val="-2"/>
                          <w:sz w:val="22"/>
                          <w:szCs w:val="22"/>
                        </w:rPr>
                      </w:pPr>
                      <w:r w:rsidRPr="007A57A8">
                        <w:rPr>
                          <w:rFonts w:asciiTheme="minorHAnsi" w:hAnsiTheme="minorHAnsi"/>
                          <w:i/>
                          <w:spacing w:val="-2"/>
                          <w:sz w:val="22"/>
                          <w:szCs w:val="18"/>
                        </w:rPr>
                        <w:t>Un acuerdo entre la escuela y los padres es un acuerdo que los padres, los estudiantes y los maestros desarrollan de manera conjunta. Explica cómo los padres y los maestros trabajarán juntos para asegurar el éxito de todos nuestros estudiantes.  Este acuerdo incluye estrategias para ayudar a conectar el aprendizaje en la escuela con el aprendizaje en el hogar.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A57A8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34105E88" wp14:editId="3431A4FF">
                <wp:simplePos x="0" y="0"/>
                <wp:positionH relativeFrom="column">
                  <wp:posOffset>-74691</wp:posOffset>
                </wp:positionH>
                <wp:positionV relativeFrom="page">
                  <wp:posOffset>642796</wp:posOffset>
                </wp:positionV>
                <wp:extent cx="3136145" cy="2697933"/>
                <wp:effectExtent l="0" t="0" r="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145" cy="2697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1E9D6728" w:rsidR="00B863BC" w:rsidRPr="007A57A8" w:rsidRDefault="00B863BC" w:rsidP="007A57A8">
                            <w:pPr>
                              <w:widowControl w:val="0"/>
                              <w:spacing w:line="216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pacing w:val="-4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7A57A8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pacing w:val="-4"/>
                                <w:w w:val="80"/>
                                <w:sz w:val="48"/>
                              </w:rPr>
                              <w:t>202</w:t>
                            </w:r>
                            <w:r w:rsidR="00BB2714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pacing w:val="-4"/>
                                <w:w w:val="80"/>
                                <w:sz w:val="48"/>
                              </w:rPr>
                              <w:t>3</w:t>
                            </w:r>
                            <w:r w:rsidRPr="007A57A8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pacing w:val="-4"/>
                                <w:w w:val="80"/>
                                <w:sz w:val="48"/>
                              </w:rPr>
                              <w:t>-202</w:t>
                            </w:r>
                            <w:r w:rsidR="00BB2714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pacing w:val="-4"/>
                                <w:w w:val="80"/>
                                <w:sz w:val="48"/>
                              </w:rPr>
                              <w:t>4</w:t>
                            </w:r>
                          </w:p>
                          <w:p w14:paraId="780708F9" w14:textId="77777777" w:rsidR="00E46D2F" w:rsidRDefault="008B58F3" w:rsidP="007A57A8">
                            <w:pPr>
                              <w:widowControl w:val="0"/>
                              <w:spacing w:line="216" w:lineRule="auto"/>
                              <w:jc w:val="center"/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pacing w:val="-4"/>
                                <w:w w:val="80"/>
                                <w:sz w:val="48"/>
                              </w:rPr>
                            </w:pPr>
                            <w:r w:rsidRPr="008B58F3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pacing w:val="-4"/>
                                <w:w w:val="80"/>
                                <w:sz w:val="48"/>
                              </w:rPr>
                              <w:t>Escuela Secundaria Betty Gray</w:t>
                            </w:r>
                          </w:p>
                          <w:p w14:paraId="5AE2118E" w14:textId="01F390CF" w:rsidR="000F4A8B" w:rsidRPr="007A57A8" w:rsidRDefault="000F4A8B" w:rsidP="007A57A8">
                            <w:pPr>
                              <w:widowControl w:val="0"/>
                              <w:spacing w:line="216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pacing w:val="-4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7A57A8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pacing w:val="-4"/>
                                <w:w w:val="80"/>
                                <w:sz w:val="48"/>
                              </w:rPr>
                              <w:t>Acuerdo entre la escuela y los padres para el rendimiento académico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0E4F9A58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A15C5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8"/>
                              </w:rPr>
                              <w:t>6</w:t>
                            </w:r>
                            <w:proofErr w:type="gramStart"/>
                            <w:r w:rsidRPr="00CA15C5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8"/>
                                <w:vertAlign w:val="superscript"/>
                              </w:rPr>
                              <w:t>°</w:t>
                            </w:r>
                            <w:r w:rsidR="000379BE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  <w:r w:rsidR="000379BE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8"/>
                              </w:rPr>
                              <w:t>,</w:t>
                            </w:r>
                            <w:proofErr w:type="gramEnd"/>
                            <w:r w:rsidR="000379BE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8"/>
                              </w:rPr>
                              <w:t xml:space="preserve"> 7</w:t>
                            </w:r>
                            <w:r w:rsidR="00A1464F" w:rsidRPr="00A1464F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8"/>
                              </w:rPr>
                              <w:t>°</w:t>
                            </w:r>
                            <w:r w:rsidR="000379BE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8"/>
                              </w:rPr>
                              <w:t xml:space="preserve"> , 8</w:t>
                            </w:r>
                            <w:r w:rsidR="00114BFB" w:rsidRPr="00114BFB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8"/>
                              </w:rPr>
                              <w:t xml:space="preserve">° </w:t>
                            </w:r>
                            <w:r w:rsidR="000379BE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8"/>
                              </w:rPr>
                              <w:t xml:space="preserve"> </w:t>
                            </w:r>
                            <w:r w:rsidRPr="00CA15C5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8"/>
                              </w:rPr>
                              <w:t xml:space="preserve"> grado</w:t>
                            </w:r>
                          </w:p>
                          <w:p w14:paraId="54750254" w14:textId="7AA75E46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261334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8"/>
                              </w:rPr>
                              <w:t xml:space="preserve">Revisado el </w:t>
                            </w:r>
                            <w:r w:rsidR="00853F41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8"/>
                              </w:rPr>
                              <w:t>2</w:t>
                            </w:r>
                            <w:r w:rsidRPr="00261334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8"/>
                              </w:rPr>
                              <w:t xml:space="preserve">7 de </w:t>
                            </w:r>
                            <w:r w:rsidR="00853F41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8"/>
                              </w:rPr>
                              <w:t>julio</w:t>
                            </w:r>
                            <w:r w:rsidRPr="00261334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8"/>
                              </w:rPr>
                              <w:t>, 202</w:t>
                            </w:r>
                            <w:r w:rsidR="00294617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8"/>
                              </w:rPr>
                              <w:t>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5" type="#_x0000_t202" style="position:absolute;margin-left:-5.9pt;margin-top:50.6pt;width:246.95pt;height:212.45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F71FDD9" w14:textId="1E9D6728" w:rsidR="00B863BC" w:rsidRPr="007A57A8" w:rsidRDefault="00B863BC" w:rsidP="007A57A8">
                      <w:pPr>
                        <w:widowControl w:val="0"/>
                        <w:spacing w:line="216" w:lineRule="auto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pacing w:val="-4"/>
                          <w:w w:val="80"/>
                          <w:sz w:val="48"/>
                          <w:szCs w:val="48"/>
                        </w:rPr>
                      </w:pPr>
                      <w:r w:rsidRPr="007A57A8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pacing w:val="-4"/>
                          <w:w w:val="80"/>
                          <w:sz w:val="48"/>
                        </w:rPr>
                        <w:t>202</w:t>
                      </w:r>
                      <w:r w:rsidR="00BB2714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pacing w:val="-4"/>
                          <w:w w:val="80"/>
                          <w:sz w:val="48"/>
                        </w:rPr>
                        <w:t>3</w:t>
                      </w:r>
                      <w:r w:rsidRPr="007A57A8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pacing w:val="-4"/>
                          <w:w w:val="80"/>
                          <w:sz w:val="48"/>
                        </w:rPr>
                        <w:t>-202</w:t>
                      </w:r>
                      <w:r w:rsidR="00BB2714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pacing w:val="-4"/>
                          <w:w w:val="80"/>
                          <w:sz w:val="48"/>
                        </w:rPr>
                        <w:t>4</w:t>
                      </w:r>
                    </w:p>
                    <w:p w14:paraId="780708F9" w14:textId="77777777" w:rsidR="00E46D2F" w:rsidRDefault="008B58F3" w:rsidP="007A57A8">
                      <w:pPr>
                        <w:widowControl w:val="0"/>
                        <w:spacing w:line="216" w:lineRule="auto"/>
                        <w:jc w:val="center"/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pacing w:val="-4"/>
                          <w:w w:val="80"/>
                          <w:sz w:val="48"/>
                        </w:rPr>
                      </w:pPr>
                      <w:r w:rsidRPr="008B58F3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pacing w:val="-4"/>
                          <w:w w:val="80"/>
                          <w:sz w:val="48"/>
                        </w:rPr>
                        <w:t>Escuela Secundaria Betty Gray</w:t>
                      </w:r>
                    </w:p>
                    <w:p w14:paraId="5AE2118E" w14:textId="01F390CF" w:rsidR="000F4A8B" w:rsidRPr="007A57A8" w:rsidRDefault="000F4A8B" w:rsidP="007A57A8">
                      <w:pPr>
                        <w:widowControl w:val="0"/>
                        <w:spacing w:line="216" w:lineRule="auto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pacing w:val="-4"/>
                          <w:w w:val="80"/>
                          <w:sz w:val="48"/>
                          <w:szCs w:val="48"/>
                        </w:rPr>
                      </w:pPr>
                      <w:r w:rsidRPr="007A57A8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pacing w:val="-4"/>
                          <w:w w:val="80"/>
                          <w:sz w:val="48"/>
                        </w:rPr>
                        <w:t>Acuerdo entre la escuela y los padres para el rendimiento académico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0E4F9A58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A15C5">
                        <w:rPr>
                          <w:rFonts w:asciiTheme="minorHAnsi" w:hAnsiTheme="minorHAnsi"/>
                          <w:color w:val="2F5496" w:themeColor="accent1" w:themeShade="BF"/>
                          <w:sz w:val="28"/>
                        </w:rPr>
                        <w:t>6</w:t>
                      </w:r>
                      <w:proofErr w:type="gramStart"/>
                      <w:r w:rsidRPr="00CA15C5">
                        <w:rPr>
                          <w:rFonts w:asciiTheme="minorHAnsi" w:hAnsiTheme="minorHAnsi"/>
                          <w:color w:val="2F5496" w:themeColor="accent1" w:themeShade="BF"/>
                          <w:sz w:val="28"/>
                          <w:vertAlign w:val="superscript"/>
                        </w:rPr>
                        <w:t>°</w:t>
                      </w:r>
                      <w:r w:rsidR="000379BE">
                        <w:rPr>
                          <w:rFonts w:asciiTheme="minorHAnsi" w:hAnsiTheme="minorHAnsi"/>
                          <w:color w:val="2F5496" w:themeColor="accent1" w:themeShade="BF"/>
                          <w:sz w:val="28"/>
                          <w:vertAlign w:val="superscript"/>
                        </w:rPr>
                        <w:t xml:space="preserve"> </w:t>
                      </w:r>
                      <w:r w:rsidR="000379BE">
                        <w:rPr>
                          <w:rFonts w:asciiTheme="minorHAnsi" w:hAnsiTheme="minorHAnsi"/>
                          <w:color w:val="2F5496" w:themeColor="accent1" w:themeShade="BF"/>
                          <w:sz w:val="28"/>
                        </w:rPr>
                        <w:t>,</w:t>
                      </w:r>
                      <w:proofErr w:type="gramEnd"/>
                      <w:r w:rsidR="000379BE">
                        <w:rPr>
                          <w:rFonts w:asciiTheme="minorHAnsi" w:hAnsiTheme="minorHAnsi"/>
                          <w:color w:val="2F5496" w:themeColor="accent1" w:themeShade="BF"/>
                          <w:sz w:val="28"/>
                        </w:rPr>
                        <w:t xml:space="preserve"> 7</w:t>
                      </w:r>
                      <w:r w:rsidR="00A1464F" w:rsidRPr="00A1464F">
                        <w:rPr>
                          <w:rFonts w:asciiTheme="minorHAnsi" w:hAnsiTheme="minorHAnsi"/>
                          <w:color w:val="2F5496" w:themeColor="accent1" w:themeShade="BF"/>
                          <w:sz w:val="28"/>
                        </w:rPr>
                        <w:t>°</w:t>
                      </w:r>
                      <w:r w:rsidR="000379BE">
                        <w:rPr>
                          <w:rFonts w:asciiTheme="minorHAnsi" w:hAnsiTheme="minorHAnsi"/>
                          <w:color w:val="2F5496" w:themeColor="accent1" w:themeShade="BF"/>
                          <w:sz w:val="28"/>
                        </w:rPr>
                        <w:t xml:space="preserve"> , 8</w:t>
                      </w:r>
                      <w:r w:rsidR="00114BFB" w:rsidRPr="00114BFB">
                        <w:rPr>
                          <w:rFonts w:asciiTheme="minorHAnsi" w:hAnsiTheme="minorHAnsi"/>
                          <w:color w:val="2F5496" w:themeColor="accent1" w:themeShade="BF"/>
                          <w:sz w:val="28"/>
                        </w:rPr>
                        <w:t xml:space="preserve">° </w:t>
                      </w:r>
                      <w:r w:rsidR="000379BE">
                        <w:rPr>
                          <w:rFonts w:asciiTheme="minorHAnsi" w:hAnsiTheme="minorHAnsi"/>
                          <w:color w:val="2F5496" w:themeColor="accent1" w:themeShade="BF"/>
                          <w:sz w:val="28"/>
                        </w:rPr>
                        <w:t xml:space="preserve"> </w:t>
                      </w:r>
                      <w:r w:rsidRPr="00CA15C5">
                        <w:rPr>
                          <w:rFonts w:asciiTheme="minorHAnsi" w:hAnsiTheme="minorHAnsi"/>
                          <w:color w:val="2F5496" w:themeColor="accent1" w:themeShade="BF"/>
                          <w:sz w:val="28"/>
                        </w:rPr>
                        <w:t xml:space="preserve"> grado</w:t>
                      </w:r>
                    </w:p>
                    <w:p w14:paraId="54750254" w14:textId="7AA75E46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261334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8"/>
                        </w:rPr>
                        <w:t xml:space="preserve">Revisado el </w:t>
                      </w:r>
                      <w:r w:rsidR="00853F41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8"/>
                        </w:rPr>
                        <w:t>2</w:t>
                      </w:r>
                      <w:r w:rsidRPr="00261334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8"/>
                        </w:rPr>
                        <w:t xml:space="preserve">7 de </w:t>
                      </w:r>
                      <w:r w:rsidR="00853F41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8"/>
                        </w:rPr>
                        <w:t>julio</w:t>
                      </w:r>
                      <w:r w:rsidRPr="00261334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8"/>
                        </w:rPr>
                        <w:t>, 202</w:t>
                      </w:r>
                      <w:r w:rsidR="00294617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8"/>
                        </w:rPr>
                        <w:t>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51F42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E5D6C" wp14:editId="7A8360FE">
                <wp:simplePos x="0" y="0"/>
                <wp:positionH relativeFrom="margin">
                  <wp:align>right</wp:align>
                </wp:positionH>
                <wp:positionV relativeFrom="paragraph">
                  <wp:posOffset>6235700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 w:rsidP="00D434D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Si desea obtener más información, comuníquese con:</w:t>
                            </w:r>
                          </w:p>
                          <w:p w14:paraId="62996D20" w14:textId="77777777" w:rsidR="00632EC9" w:rsidRPr="00BD7EFF" w:rsidRDefault="00632EC9" w:rsidP="00D434D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7F7F324F" w:rsidR="00632EC9" w:rsidRPr="00E51F42" w:rsidRDefault="00FD6658" w:rsidP="00D434D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Sra. Elaine Hill, Facilitadora de Padres</w:t>
                            </w:r>
                          </w:p>
                          <w:p w14:paraId="1256E882" w14:textId="35CFEF26" w:rsidR="00632EC9" w:rsidRPr="007A57A8" w:rsidRDefault="00FD6658" w:rsidP="00D434D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7A57A8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770.819.2414 ext. </w:t>
                            </w:r>
                            <w:proofErr w:type="gramStart"/>
                            <w:r w:rsidRPr="007A57A8">
                              <w:rPr>
                                <w:rFonts w:asciiTheme="minorHAnsi" w:hAnsiTheme="minorHAnsi"/>
                                <w:lang w:val="en-US"/>
                              </w:rPr>
                              <w:t>064  o</w:t>
                            </w:r>
                            <w:proofErr w:type="gramEnd"/>
                          </w:p>
                          <w:p w14:paraId="0B8F4F9A" w14:textId="183370C0" w:rsidR="00E51F42" w:rsidRPr="007A57A8" w:rsidRDefault="00E51F42" w:rsidP="00D434D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7A57A8">
                              <w:rPr>
                                <w:rFonts w:asciiTheme="minorHAnsi" w:hAnsiTheme="minorHAnsi"/>
                                <w:lang w:val="en-US"/>
                              </w:rPr>
                              <w:t>Elaine.Hill@cobbk12.org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6" type="#_x0000_t202" style="position:absolute;margin-left:186.7pt;margin-top:491pt;width:237.9pt;height:70.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" fillcolor="white [3201]" strokeweight=".5pt">
                <v:textbox>
                  <w:txbxContent>
                    <w:p w14:paraId="17458F5C" w14:textId="77777777" w:rsidR="00632EC9" w:rsidRPr="00BD7EFF" w:rsidRDefault="006D7FE4" w:rsidP="00D434D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Si desea obtener más información, comuníquese con:</w:t>
                      </w:r>
                    </w:p>
                    <w:p w14:paraId="62996D20" w14:textId="77777777" w:rsidR="00632EC9" w:rsidRPr="00BD7EFF" w:rsidRDefault="00632EC9" w:rsidP="00D434D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7F7F324F" w:rsidR="00632EC9" w:rsidRPr="00E51F42" w:rsidRDefault="00FD6658" w:rsidP="00D434D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Sra. Elaine Hill, Facilitadora de Padres</w:t>
                      </w:r>
                    </w:p>
                    <w:p w14:paraId="1256E882" w14:textId="35CFEF26" w:rsidR="00632EC9" w:rsidRPr="007A57A8" w:rsidRDefault="00FD6658" w:rsidP="00D434DF">
                      <w:pPr>
                        <w:jc w:val="center"/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 w:rsidRPr="007A57A8">
                        <w:rPr>
                          <w:rFonts w:asciiTheme="minorHAnsi" w:hAnsiTheme="minorHAnsi"/>
                          <w:lang w:val="en-US"/>
                        </w:rPr>
                        <w:t xml:space="preserve">770.819.2414 ext. </w:t>
                      </w:r>
                      <w:proofErr w:type="gramStart"/>
                      <w:r w:rsidRPr="007A57A8">
                        <w:rPr>
                          <w:rFonts w:asciiTheme="minorHAnsi" w:hAnsiTheme="minorHAnsi"/>
                          <w:lang w:val="en-US"/>
                        </w:rPr>
                        <w:t>064  o</w:t>
                      </w:r>
                      <w:proofErr w:type="gramEnd"/>
                    </w:p>
                    <w:p w14:paraId="0B8F4F9A" w14:textId="183370C0" w:rsidR="00E51F42" w:rsidRPr="007A57A8" w:rsidRDefault="00E51F42" w:rsidP="00D434DF">
                      <w:pPr>
                        <w:jc w:val="center"/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 w:rsidRPr="007A57A8">
                        <w:rPr>
                          <w:rFonts w:asciiTheme="minorHAnsi" w:hAnsiTheme="minorHAnsi"/>
                          <w:lang w:val="en-US"/>
                        </w:rPr>
                        <w:t>Elaine.Hill@cobbk12.org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1F42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91925D" wp14:editId="162C148A">
                <wp:simplePos x="0" y="0"/>
                <wp:positionH relativeFrom="margin">
                  <wp:align>left</wp:align>
                </wp:positionH>
                <wp:positionV relativeFrom="paragraph">
                  <wp:posOffset>2724150</wp:posOffset>
                </wp:positionV>
                <wp:extent cx="2985770" cy="2139950"/>
                <wp:effectExtent l="0" t="0" r="241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2891A9F" w14:textId="77777777" w:rsidR="00FD6658" w:rsidRDefault="00FD6658" w:rsidP="00575F0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E57585D" w14:textId="464F9755" w:rsidR="00575F02" w:rsidRDefault="0056434F" w:rsidP="00575F02">
                            <w:pPr>
                              <w:jc w:val="center"/>
                            </w:pPr>
                            <w:r w:rsidRPr="0056434F">
                              <w:drawing>
                                <wp:inline distT="0" distB="0" distL="0" distR="0" wp14:anchorId="711A19EA" wp14:editId="657022C6">
                                  <wp:extent cx="1339850" cy="188797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5489" cy="1895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6DB75D" w14:textId="33C1CE03" w:rsidR="00575F02" w:rsidRPr="00D23C8F" w:rsidRDefault="00575F02" w:rsidP="00FD665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7" type="#_x0000_t202" style="position:absolute;margin-left:0;margin-top:214.5pt;width:235.1pt;height:168.5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" filled="f">
                <v:textbox>
                  <w:txbxContent>
                    <w:p w14:paraId="62891A9F" w14:textId="77777777" w:rsidR="00FD6658" w:rsidRDefault="00FD6658" w:rsidP="00575F02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E57585D" w14:textId="464F9755" w:rsidR="00575F02" w:rsidRDefault="0056434F" w:rsidP="00575F02">
                      <w:pPr>
                        <w:jc w:val="center"/>
                      </w:pPr>
                      <w:r w:rsidRPr="0056434F">
                        <w:drawing>
                          <wp:inline distT="0" distB="0" distL="0" distR="0" wp14:anchorId="711A19EA" wp14:editId="657022C6">
                            <wp:extent cx="1339850" cy="188797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5489" cy="1895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6DB75D" w14:textId="33C1CE03" w:rsidR="00575F02" w:rsidRPr="00D23C8F" w:rsidRDefault="00575F02" w:rsidP="00FD6658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1F42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5F1B64C" wp14:editId="18A3309D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65C41" w14:textId="77777777" w:rsidR="002A1DEE" w:rsidRPr="00E51F42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CTLS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Parent</w:t>
                            </w:r>
                            <w:proofErr w:type="spellEnd"/>
                          </w:p>
                          <w:p w14:paraId="042CC696" w14:textId="49075FC5" w:rsidR="002A1DEE" w:rsidRPr="00E51F42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ParentVUE</w:t>
                            </w:r>
                          </w:p>
                          <w:p w14:paraId="2D512896" w14:textId="3AF1F0B8" w:rsidR="00201FB0" w:rsidRPr="00E51F42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Correos electrónicos y llamadas semanales del director y los profesores</w:t>
                            </w:r>
                          </w:p>
                          <w:p w14:paraId="1D8ED477" w14:textId="15A553B3" w:rsidR="00201FB0" w:rsidRPr="00E51F42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Agendas de los estudiantes</w:t>
                            </w:r>
                          </w:p>
                          <w:p w14:paraId="5FF53FCB" w14:textId="77777777" w:rsidR="00115D29" w:rsidRPr="00E51F42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Página web de la escuela</w:t>
                            </w:r>
                          </w:p>
                          <w:p w14:paraId="4E4EE8BD" w14:textId="0D196E63" w:rsidR="00AB7E52" w:rsidRPr="00E51F42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Boletines mensuales</w:t>
                            </w:r>
                          </w:p>
                          <w:p w14:paraId="23AC8A62" w14:textId="6EAC88C0" w:rsidR="00B32837" w:rsidRPr="00E51F42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Mensajes de correo electrónico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8" type="#_x0000_t202" style="position:absolute;margin-left:535pt;margin-top:344.5pt;width:117.7pt;height:13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">
                <v:textbox>
                  <w:txbxContent>
                    <w:p w14:paraId="23F65C41" w14:textId="77777777" w:rsidR="002A1DEE" w:rsidRPr="00E51F42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CTLS </w:t>
                      </w:r>
                      <w:proofErr w:type="spellStart"/>
                      <w:r>
                        <w:rPr>
                          <w:rFonts w:asciiTheme="minorHAnsi" w:hAnsiTheme="minorHAnsi"/>
                          <w:color w:val="auto"/>
                        </w:rPr>
                        <w:t>Parent</w:t>
                      </w:r>
                      <w:proofErr w:type="spellEnd"/>
                    </w:p>
                    <w:p w14:paraId="042CC696" w14:textId="49075FC5" w:rsidR="002A1DEE" w:rsidRPr="00E51F42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ParentVUE</w:t>
                      </w:r>
                    </w:p>
                    <w:p w14:paraId="2D512896" w14:textId="3AF1F0B8" w:rsidR="00201FB0" w:rsidRPr="00E51F42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Correos electrónicos y llamadas semanales del director y los profesores</w:t>
                      </w:r>
                    </w:p>
                    <w:p w14:paraId="1D8ED477" w14:textId="15A553B3" w:rsidR="00201FB0" w:rsidRPr="00E51F42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Agendas de los estudiantes</w:t>
                      </w:r>
                    </w:p>
                    <w:p w14:paraId="5FF53FCB" w14:textId="77777777" w:rsidR="00115D29" w:rsidRPr="00E51F42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Página web de la escuela</w:t>
                      </w:r>
                    </w:p>
                    <w:p w14:paraId="4E4EE8BD" w14:textId="0D196E63" w:rsidR="00AB7E52" w:rsidRPr="00E51F42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Boletines mensuales</w:t>
                      </w:r>
                    </w:p>
                    <w:p w14:paraId="23AC8A62" w14:textId="6EAC88C0" w:rsidR="00B32837" w:rsidRPr="00E51F42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Mensajes de correo electrónico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E51F42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1BD07B" wp14:editId="0D85C55E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8800"/>
                <wp:effectExtent l="0" t="0" r="17145" b="1397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89044" w14:textId="29C7AF00" w:rsidR="00AB7E52" w:rsidRPr="00E51F42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Conferencias de padres y maestros</w:t>
                            </w:r>
                          </w:p>
                          <w:p w14:paraId="0851F085" w14:textId="43A99F14" w:rsidR="001D49B3" w:rsidRPr="00E51F42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Facebook y Twitter </w:t>
                            </w:r>
                          </w:p>
                          <w:p w14:paraId="29A677DC" w14:textId="4A251139" w:rsidR="00E85594" w:rsidRPr="00E51F42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Volantes</w:t>
                            </w:r>
                          </w:p>
                          <w:p w14:paraId="1F806D0A" w14:textId="3C88E4DC" w:rsidR="001D49B3" w:rsidRPr="00E51F42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Sitio web del Distrito</w:t>
                            </w:r>
                          </w:p>
                          <w:p w14:paraId="6AC09CB1" w14:textId="676FBE5C" w:rsidR="00115D29" w:rsidRPr="00E51F42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Letrero digital de la escuela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9" type="#_x0000_t202" style="position:absolute;margin-left:638pt;margin-top:344.5pt;width:112.65pt;height:136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">
                <v:textbox>
                  <w:txbxContent>
                    <w:p w14:paraId="5D489044" w14:textId="29C7AF00" w:rsidR="00AB7E52" w:rsidRPr="00E51F42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Conferencias de padres y maestros</w:t>
                      </w:r>
                    </w:p>
                    <w:p w14:paraId="0851F085" w14:textId="43A99F14" w:rsidR="001D49B3" w:rsidRPr="00E51F42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Facebook y Twitter </w:t>
                      </w:r>
                    </w:p>
                    <w:p w14:paraId="29A677DC" w14:textId="4A251139" w:rsidR="00E85594" w:rsidRPr="00E51F42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Volantes</w:t>
                      </w:r>
                    </w:p>
                    <w:p w14:paraId="1F806D0A" w14:textId="3C88E4DC" w:rsidR="001D49B3" w:rsidRPr="00E51F42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Sitio web del Distrito</w:t>
                      </w:r>
                    </w:p>
                    <w:p w14:paraId="6AC09CB1" w14:textId="676FBE5C" w:rsidR="00115D29" w:rsidRPr="00E51F42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Letrero digital de la escuela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E51F42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5AEF7" wp14:editId="526C32C8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7A57A8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7A57A8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Algunas comunicaciones se pueden proporcionar en línea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40" type="#_x0000_t202" style="position:absolute;margin-left:517pt;margin-top:321pt;width:232.6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t8wOwIAAIQEAAAOAAAAZHJzL2Uyb0RvYy54bWysVE1v2zAMvQ/YfxB0X+ykSdcacYosRYYB&#10;QVsgHXpWZCkWJouapMTOfv0o5bvbadhFJkXqkXwkPX7oGk22wnkFpqT9Xk6JMBwqZdYl/f46/3RH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HOLfMD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7A57A8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7A57A8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>Algunas comunicaciones se pueden proporcionar en línea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E51F42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2D877E" wp14:editId="7A51CB61">
                <wp:simplePos x="0" y="0"/>
                <wp:positionH relativeFrom="margin">
                  <wp:posOffset>88900</wp:posOffset>
                </wp:positionH>
                <wp:positionV relativeFrom="paragraph">
                  <wp:posOffset>4927600</wp:posOffset>
                </wp:positionV>
                <wp:extent cx="2896870" cy="2025650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0C1BAB12" w:rsidR="00575F02" w:rsidRPr="007A57A8" w:rsidRDefault="00FD6658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A57A8">
                              <w:rPr>
                                <w:rFonts w:ascii="Calibri" w:hAnsi="Calibri"/>
                                <w:b/>
                                <w:sz w:val="32"/>
                                <w:lang w:val="en-US"/>
                              </w:rPr>
                              <w:t xml:space="preserve">Dra. I. Denise Magee, </w:t>
                            </w:r>
                            <w:proofErr w:type="spellStart"/>
                            <w:r w:rsidRPr="007A57A8">
                              <w:rPr>
                                <w:rFonts w:ascii="Calibri" w:hAnsi="Calibri"/>
                                <w:b/>
                                <w:sz w:val="32"/>
                                <w:lang w:val="en-US"/>
                              </w:rPr>
                              <w:t>Directora</w:t>
                            </w:r>
                            <w:proofErr w:type="spellEnd"/>
                          </w:p>
                          <w:p w14:paraId="7D902FEA" w14:textId="1AC6EA0C" w:rsidR="00575F02" w:rsidRPr="007A57A8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C0D8462" w14:textId="4F158948" w:rsidR="00BE0B4B" w:rsidRPr="007A57A8" w:rsidRDefault="00FD6658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A57A8">
                              <w:rPr>
                                <w:rFonts w:ascii="Calibri" w:hAnsi="Calibri"/>
                                <w:b/>
                                <w:sz w:val="32"/>
                                <w:lang w:val="en-US"/>
                              </w:rPr>
                              <w:t>Denise.Magee@cobbk12.org</w:t>
                            </w:r>
                          </w:p>
                          <w:p w14:paraId="557D5480" w14:textId="77777777" w:rsidR="00765488" w:rsidRPr="007A57A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</w:pPr>
                          </w:p>
                          <w:p w14:paraId="3CC5816A" w14:textId="4573E547" w:rsidR="00E87429" w:rsidRPr="007A57A8" w:rsidRDefault="00FD665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A57A8"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  <w:lang w:val="en-US"/>
                              </w:rPr>
                              <w:t>1550 Pebblebrook Circle</w:t>
                            </w:r>
                          </w:p>
                          <w:p w14:paraId="12BDB3F6" w14:textId="44E6AD28" w:rsidR="00EB162F" w:rsidRPr="007A57A8" w:rsidRDefault="00FD665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A57A8"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  <w:lang w:val="en-US"/>
                              </w:rPr>
                              <w:t>Mableton, GA 30126</w:t>
                            </w:r>
                          </w:p>
                          <w:p w14:paraId="0002A604" w14:textId="079006C5" w:rsidR="00E87429" w:rsidRPr="007A57A8" w:rsidRDefault="00FD665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A57A8">
                              <w:rPr>
                                <w:rFonts w:ascii="Calibri" w:hAnsi="Calibri"/>
                                <w:b/>
                                <w:color w:val="1F3864" w:themeColor="accent1" w:themeShade="80"/>
                                <w:sz w:val="28"/>
                                <w:lang w:val="en-US"/>
                              </w:rPr>
                              <w:t>770.819.2414</w:t>
                            </w:r>
                          </w:p>
                          <w:p w14:paraId="4F20EA33" w14:textId="76E80A3F" w:rsidR="00E87429" w:rsidRPr="001230B6" w:rsidRDefault="00FD6658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30B6">
                              <w:rPr>
                                <w:rFonts w:ascii="Calibri" w:hAnsi="Calibri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https://www.cobbk12.org/</w:t>
                            </w:r>
                            <w:r w:rsidR="005D067B" w:rsidRPr="001230B6">
                              <w:rPr>
                                <w:rFonts w:ascii="Calibri" w:hAnsi="Calibri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BettyGray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41" type="#_x0000_t202" style="position:absolute;margin-left:7pt;margin-top:388pt;width:228.1pt;height:159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" filled="f">
                <v:textbox>
                  <w:txbxContent>
                    <w:p w14:paraId="632E2D64" w14:textId="0C1BAB12" w:rsidR="00575F02" w:rsidRPr="007A57A8" w:rsidRDefault="00FD6658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7A57A8">
                        <w:rPr>
                          <w:rFonts w:ascii="Calibri" w:hAnsi="Calibri"/>
                          <w:b/>
                          <w:sz w:val="32"/>
                          <w:lang w:val="en-US"/>
                        </w:rPr>
                        <w:t xml:space="preserve">Dra. I. Denise Magee, </w:t>
                      </w:r>
                      <w:proofErr w:type="spellStart"/>
                      <w:r w:rsidRPr="007A57A8">
                        <w:rPr>
                          <w:rFonts w:ascii="Calibri" w:hAnsi="Calibri"/>
                          <w:b/>
                          <w:sz w:val="32"/>
                          <w:lang w:val="en-US"/>
                        </w:rPr>
                        <w:t>Directora</w:t>
                      </w:r>
                      <w:proofErr w:type="spellEnd"/>
                    </w:p>
                    <w:p w14:paraId="7D902FEA" w14:textId="1AC6EA0C" w:rsidR="00575F02" w:rsidRPr="007A57A8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  <w:p w14:paraId="5C0D8462" w14:textId="4F158948" w:rsidR="00BE0B4B" w:rsidRPr="007A57A8" w:rsidRDefault="00FD6658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7A57A8">
                        <w:rPr>
                          <w:rFonts w:ascii="Calibri" w:hAnsi="Calibri"/>
                          <w:b/>
                          <w:sz w:val="32"/>
                          <w:lang w:val="en-US"/>
                        </w:rPr>
                        <w:t>Denise.Magee@cobbk12.org</w:t>
                      </w:r>
                    </w:p>
                    <w:p w14:paraId="557D5480" w14:textId="77777777" w:rsidR="00765488" w:rsidRPr="007A57A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  <w:lang w:val="en-US"/>
                        </w:rPr>
                      </w:pPr>
                    </w:p>
                    <w:p w14:paraId="3CC5816A" w14:textId="4573E547" w:rsidR="00E87429" w:rsidRPr="007A57A8" w:rsidRDefault="00FD665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 w:rsidRPr="007A57A8">
                        <w:rPr>
                          <w:rFonts w:ascii="Calibri" w:hAnsi="Calibri"/>
                          <w:b/>
                          <w:color w:val="002060"/>
                          <w:sz w:val="28"/>
                          <w:lang w:val="en-US"/>
                        </w:rPr>
                        <w:t>1550 Pebblebrook Circle</w:t>
                      </w:r>
                    </w:p>
                    <w:p w14:paraId="12BDB3F6" w14:textId="44E6AD28" w:rsidR="00EB162F" w:rsidRPr="007A57A8" w:rsidRDefault="00FD665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 w:rsidRPr="007A57A8">
                        <w:rPr>
                          <w:rFonts w:ascii="Calibri" w:hAnsi="Calibri"/>
                          <w:b/>
                          <w:color w:val="002060"/>
                          <w:sz w:val="28"/>
                          <w:lang w:val="en-US"/>
                        </w:rPr>
                        <w:t>Mableton, GA 30126</w:t>
                      </w:r>
                    </w:p>
                    <w:p w14:paraId="0002A604" w14:textId="079006C5" w:rsidR="00E87429" w:rsidRPr="007A57A8" w:rsidRDefault="00FD665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val="en-US"/>
                        </w:rPr>
                      </w:pPr>
                      <w:r w:rsidRPr="007A57A8">
                        <w:rPr>
                          <w:rFonts w:ascii="Calibri" w:hAnsi="Calibri"/>
                          <w:b/>
                          <w:color w:val="1F3864" w:themeColor="accent1" w:themeShade="80"/>
                          <w:sz w:val="28"/>
                          <w:lang w:val="en-US"/>
                        </w:rPr>
                        <w:t>770.819.2414</w:t>
                      </w:r>
                    </w:p>
                    <w:p w14:paraId="4F20EA33" w14:textId="76E80A3F" w:rsidR="00E87429" w:rsidRPr="001230B6" w:rsidRDefault="00FD6658" w:rsidP="00575F02">
                      <w:pPr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</w:pPr>
                      <w:r w:rsidRPr="001230B6">
                        <w:rPr>
                          <w:rFonts w:ascii="Calibri" w:hAnsi="Calibri"/>
                          <w:b/>
                          <w:color w:val="002060"/>
                          <w:sz w:val="24"/>
                          <w:szCs w:val="24"/>
                          <w:lang w:val="en-US"/>
                        </w:rPr>
                        <w:t>https://www.cobbk12.org/</w:t>
                      </w:r>
                      <w:r w:rsidR="005D067B" w:rsidRPr="001230B6">
                        <w:rPr>
                          <w:rFonts w:ascii="Calibri" w:hAnsi="Calibri"/>
                          <w:b/>
                          <w:color w:val="002060"/>
                          <w:sz w:val="24"/>
                          <w:szCs w:val="24"/>
                          <w:lang w:val="en-US"/>
                        </w:rPr>
                        <w:t>BettyGray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1F42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E51F42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DC05B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51F42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2637F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51F42">
        <w:rPr>
          <w:noProof/>
          <w:color w:val="auto"/>
          <w:sz w:val="24"/>
        </w:rPr>
        <mc:AlternateContent>
          <mc:Choice Requires="wps">
            <w:drawing>
              <wp:anchor distT="0" distB="0" distL="36576" distR="36576" simplePos="0" relativeHeight="251634688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8E2C8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E51F42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4E0D3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E51F42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9E210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51F42">
        <w:br w:type="page"/>
      </w:r>
      <w:r w:rsidR="00560D2B" w:rsidRPr="0041267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46BD22" wp14:editId="258F0487">
                <wp:simplePos x="0" y="0"/>
                <wp:positionH relativeFrom="margin">
                  <wp:align>left</wp:align>
                </wp:positionH>
                <wp:positionV relativeFrom="paragraph">
                  <wp:posOffset>529590</wp:posOffset>
                </wp:positionV>
                <wp:extent cx="3124200" cy="6011501"/>
                <wp:effectExtent l="0" t="0" r="0" b="889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601150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03AE3" id="Rectangle 3" o:spid="_x0000_s1026" style="position:absolute;margin-left:0;margin-top:41.7pt;width:246pt;height:473.35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560D2B" w:rsidRPr="00412670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B4E5BF" wp14:editId="2DA4144F">
                <wp:simplePos x="0" y="0"/>
                <wp:positionH relativeFrom="margin">
                  <wp:align>left</wp:align>
                </wp:positionH>
                <wp:positionV relativeFrom="paragraph">
                  <wp:posOffset>3666490</wp:posOffset>
                </wp:positionV>
                <wp:extent cx="3086100" cy="30384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03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08DE1" w14:textId="3A73D8EC" w:rsidR="00D2200E" w:rsidRPr="003A71FA" w:rsidRDefault="00E51F4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 xml:space="preserve">Meta(s) de </w:t>
                            </w:r>
                            <w:r w:rsidR="00174B14" w:rsidRPr="00174B14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Escuela Secundaria Betty Gray</w:t>
                            </w:r>
                            <w:r w:rsidR="00174B14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para el logro estudiantil</w:t>
                            </w:r>
                          </w:p>
                          <w:p w14:paraId="5C094F34" w14:textId="0ACDE84D" w:rsidR="00CD0835" w:rsidRPr="00C0444E" w:rsidRDefault="00CD0835" w:rsidP="00C029B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 w:rsidRPr="00C0444E">
                              <w:rPr>
                                <w:rFonts w:asciiTheme="minorHAnsi" w:hAnsiTheme="minorHAnsi"/>
                                <w:sz w:val="18"/>
                              </w:rPr>
                              <w:t>En cada nivel de grado (</w:t>
                            </w:r>
                            <w:proofErr w:type="gramStart"/>
                            <w:r w:rsidRPr="00C0444E">
                              <w:rPr>
                                <w:rFonts w:asciiTheme="minorHAnsi" w:hAnsiTheme="minorHAnsi"/>
                                <w:sz w:val="18"/>
                              </w:rPr>
                              <w:t>6.°</w:t>
                            </w:r>
                            <w:proofErr w:type="gramEnd"/>
                            <w:r w:rsidRPr="00C0444E">
                              <w:rPr>
                                <w:rFonts w:asciiTheme="minorHAnsi" w:hAnsiTheme="minorHAnsi"/>
                                <w:sz w:val="18"/>
                              </w:rPr>
                              <w:t>, 7.°, ​​8.°), disminuir la</w:t>
                            </w:r>
                            <w:r w:rsidRPr="00CD0835">
                              <w:rPr>
                                <w:rFonts w:asciiTheme="minorHAnsi" w:hAnsiTheme="minorHAnsi"/>
                                <w:sz w:val="18"/>
                              </w:rPr>
                              <w:t xml:space="preserve"> cantidad de estudiantes que se desempeñan por debajo del nivel básico en un 20 % y aumentar la cantidad de estudiantes que se desempeñan en el nivel Competente en un 8 %, según lo medido por el RI </w:t>
                            </w:r>
                            <w:r w:rsidRPr="00C0444E">
                              <w:rPr>
                                <w:rFonts w:asciiTheme="minorHAnsi" w:hAnsiTheme="minorHAnsi"/>
                                <w:sz w:val="18"/>
                              </w:rPr>
                              <w:t>administrado en agosto, diciembre y Puede.</w:t>
                            </w:r>
                          </w:p>
                          <w:p w14:paraId="6C3052A2" w14:textId="29F3A801" w:rsidR="00CD0835" w:rsidRPr="00C0444E" w:rsidRDefault="00CD0835" w:rsidP="00C029B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 w:rsidRPr="00C0444E">
                              <w:rPr>
                                <w:rFonts w:asciiTheme="minorHAnsi" w:hAnsiTheme="minorHAnsi"/>
                                <w:sz w:val="18"/>
                              </w:rPr>
                              <w:t>En cada nivel de grado, durante SY24 para disminuir la</w:t>
                            </w:r>
                            <w:r w:rsidRPr="00CD0835">
                              <w:rPr>
                                <w:rFonts w:asciiTheme="minorHAnsi" w:hAnsiTheme="minorHAnsi"/>
                                <w:sz w:val="18"/>
                              </w:rPr>
                              <w:t xml:space="preserve"> cantidad de estudiantes que se desempeñan por debajo del nivel básico en un 20 % y aumentar la cantidad de estudiantes que se desempeñan a nivel </w:t>
                            </w:r>
                            <w:r w:rsidRPr="00C0444E">
                              <w:rPr>
                                <w:rFonts w:asciiTheme="minorHAnsi" w:hAnsiTheme="minorHAnsi"/>
                                <w:sz w:val="18"/>
                              </w:rPr>
                              <w:t>competente en un 15 % según lo medido por el MI administrado en agosto, diciembre y mayo.</w:t>
                            </w:r>
                          </w:p>
                          <w:p w14:paraId="137A9A9E" w14:textId="3375292D" w:rsidR="004A7756" w:rsidRPr="00E16637" w:rsidRDefault="00CD0835" w:rsidP="00634F8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E16637">
                              <w:rPr>
                                <w:rFonts w:asciiTheme="minorHAnsi" w:hAnsiTheme="minorHAnsi"/>
                                <w:sz w:val="18"/>
                              </w:rPr>
                              <w:t xml:space="preserve">Durante el SY23-24, Continuar construyendo un marco de alfabetización STEM para incluir el uso de la integración del plan de estudios </w:t>
                            </w:r>
                            <w:proofErr w:type="spellStart"/>
                            <w:r w:rsidRPr="00E16637">
                              <w:rPr>
                                <w:rFonts w:asciiTheme="minorHAnsi" w:hAnsiTheme="minorHAnsi"/>
                                <w:sz w:val="18"/>
                              </w:rPr>
                              <w:t>Drone</w:t>
                            </w:r>
                            <w:proofErr w:type="spellEnd"/>
                            <w:r w:rsidRPr="00E16637">
                              <w:rPr>
                                <w:rFonts w:asciiTheme="minorHAnsi" w:hAnsiTheme="minorHAnsi"/>
                                <w:sz w:val="18"/>
                              </w:rPr>
                              <w:t xml:space="preserve"> Blocks en todas las áreas de contenido para mejorar las experiencias de aprendizaje de los estudiantes y los resultados del aprendizaje</w:t>
                            </w:r>
                            <w:r w:rsidR="00894320" w:rsidRPr="00E16637">
                              <w:rPr>
                                <w:rFonts w:asciiTheme="minorHAnsi" w:hAnsiTheme="minorHAnsi"/>
                                <w:sz w:val="18"/>
                              </w:rPr>
                              <w:t>.</w:t>
                            </w:r>
                          </w:p>
                          <w:p w14:paraId="2536F81C" w14:textId="60B9946B" w:rsidR="004355FD" w:rsidRDefault="004355FD" w:rsidP="004355FD">
                            <w:pPr>
                              <w:pStyle w:val="ListParagraph"/>
                              <w:ind w:left="360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0;margin-top:288.7pt;width:243pt;height:239.25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" filled="f" stroked="f">
                <v:textbox>
                  <w:txbxContent>
                    <w:p w14:paraId="73708DE1" w14:textId="3A73D8EC" w:rsidR="00D2200E" w:rsidRPr="003A71FA" w:rsidRDefault="00E51F42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u w:val="single"/>
                        </w:rPr>
                        <w:t xml:space="preserve">Meta(s) de </w:t>
                      </w:r>
                      <w:r w:rsidR="00174B14" w:rsidRPr="00174B14">
                        <w:rPr>
                          <w:rFonts w:asciiTheme="minorHAnsi" w:hAnsiTheme="minorHAnsi"/>
                          <w:b/>
                          <w:u w:val="single"/>
                        </w:rPr>
                        <w:t>Escuela Secundaria Betty Gray</w:t>
                      </w:r>
                      <w:r w:rsidR="00174B14">
                        <w:rPr>
                          <w:rFonts w:asciiTheme="minorHAnsi" w:hAnsiTheme="minorHAnsi"/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u w:val="single"/>
                        </w:rPr>
                        <w:t>para el logro estudiantil</w:t>
                      </w:r>
                    </w:p>
                    <w:p w14:paraId="5C094F34" w14:textId="0ACDE84D" w:rsidR="00CD0835" w:rsidRPr="00C0444E" w:rsidRDefault="00CD0835" w:rsidP="00C029B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Theme="minorHAnsi" w:hAnsiTheme="minorHAnsi"/>
                          <w:sz w:val="18"/>
                        </w:rPr>
                      </w:pPr>
                      <w:r w:rsidRPr="00C0444E">
                        <w:rPr>
                          <w:rFonts w:asciiTheme="minorHAnsi" w:hAnsiTheme="minorHAnsi"/>
                          <w:sz w:val="18"/>
                        </w:rPr>
                        <w:t>En cada nivel de grado (</w:t>
                      </w:r>
                      <w:proofErr w:type="gramStart"/>
                      <w:r w:rsidRPr="00C0444E">
                        <w:rPr>
                          <w:rFonts w:asciiTheme="minorHAnsi" w:hAnsiTheme="minorHAnsi"/>
                          <w:sz w:val="18"/>
                        </w:rPr>
                        <w:t>6.°</w:t>
                      </w:r>
                      <w:proofErr w:type="gramEnd"/>
                      <w:r w:rsidRPr="00C0444E">
                        <w:rPr>
                          <w:rFonts w:asciiTheme="minorHAnsi" w:hAnsiTheme="minorHAnsi"/>
                          <w:sz w:val="18"/>
                        </w:rPr>
                        <w:t>, 7.°, ​​8.°), disminuir la</w:t>
                      </w:r>
                      <w:r w:rsidRPr="00CD0835">
                        <w:rPr>
                          <w:rFonts w:asciiTheme="minorHAnsi" w:hAnsiTheme="minorHAnsi"/>
                          <w:sz w:val="18"/>
                        </w:rPr>
                        <w:t xml:space="preserve"> cantidad de estudiantes que se desempeñan por debajo del nivel básico en un 20 % y aumentar la cantidad de estudiantes que se desempeñan en el nivel Competente en un 8 %, según lo medido por el RI </w:t>
                      </w:r>
                      <w:r w:rsidRPr="00C0444E">
                        <w:rPr>
                          <w:rFonts w:asciiTheme="minorHAnsi" w:hAnsiTheme="minorHAnsi"/>
                          <w:sz w:val="18"/>
                        </w:rPr>
                        <w:t>administrado en agosto, diciembre y Puede.</w:t>
                      </w:r>
                    </w:p>
                    <w:p w14:paraId="6C3052A2" w14:textId="29F3A801" w:rsidR="00CD0835" w:rsidRPr="00C0444E" w:rsidRDefault="00CD0835" w:rsidP="00C029B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Theme="minorHAnsi" w:hAnsiTheme="minorHAnsi"/>
                          <w:sz w:val="18"/>
                        </w:rPr>
                      </w:pPr>
                      <w:r w:rsidRPr="00C0444E">
                        <w:rPr>
                          <w:rFonts w:asciiTheme="minorHAnsi" w:hAnsiTheme="minorHAnsi"/>
                          <w:sz w:val="18"/>
                        </w:rPr>
                        <w:t>En cada nivel de grado, durante SY24 para disminuir la</w:t>
                      </w:r>
                      <w:r w:rsidRPr="00CD0835">
                        <w:rPr>
                          <w:rFonts w:asciiTheme="minorHAnsi" w:hAnsiTheme="minorHAnsi"/>
                          <w:sz w:val="18"/>
                        </w:rPr>
                        <w:t xml:space="preserve"> cantidad de estudiantes que se desempeñan por debajo del nivel básico en un 20 % y aumentar la cantidad de estudiantes que se desempeñan a nivel </w:t>
                      </w:r>
                      <w:r w:rsidRPr="00C0444E">
                        <w:rPr>
                          <w:rFonts w:asciiTheme="minorHAnsi" w:hAnsiTheme="minorHAnsi"/>
                          <w:sz w:val="18"/>
                        </w:rPr>
                        <w:t>competente en un 15 % según lo medido por el MI administrado en agosto, diciembre y mayo.</w:t>
                      </w:r>
                    </w:p>
                    <w:p w14:paraId="137A9A9E" w14:textId="3375292D" w:rsidR="004A7756" w:rsidRPr="00E16637" w:rsidRDefault="00CD0835" w:rsidP="00634F8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E16637">
                        <w:rPr>
                          <w:rFonts w:asciiTheme="minorHAnsi" w:hAnsiTheme="minorHAnsi"/>
                          <w:sz w:val="18"/>
                        </w:rPr>
                        <w:t xml:space="preserve">Durante el SY23-24, Continuar construyendo un marco de alfabetización STEM para incluir el uso de la integración del plan de estudios </w:t>
                      </w:r>
                      <w:proofErr w:type="spellStart"/>
                      <w:r w:rsidRPr="00E16637">
                        <w:rPr>
                          <w:rFonts w:asciiTheme="minorHAnsi" w:hAnsiTheme="minorHAnsi"/>
                          <w:sz w:val="18"/>
                        </w:rPr>
                        <w:t>Drone</w:t>
                      </w:r>
                      <w:proofErr w:type="spellEnd"/>
                      <w:r w:rsidRPr="00E16637">
                        <w:rPr>
                          <w:rFonts w:asciiTheme="minorHAnsi" w:hAnsiTheme="minorHAnsi"/>
                          <w:sz w:val="18"/>
                        </w:rPr>
                        <w:t xml:space="preserve"> Blocks en todas las áreas de contenido para mejorar las experiencias de aprendizaje de los estudiantes y los resultados del aprendizaje</w:t>
                      </w:r>
                      <w:r w:rsidR="00894320" w:rsidRPr="00E16637">
                        <w:rPr>
                          <w:rFonts w:asciiTheme="minorHAnsi" w:hAnsiTheme="minorHAnsi"/>
                          <w:sz w:val="18"/>
                        </w:rPr>
                        <w:t>.</w:t>
                      </w:r>
                    </w:p>
                    <w:p w14:paraId="2536F81C" w14:textId="60B9946B" w:rsidR="004355FD" w:rsidRDefault="004355FD" w:rsidP="004355FD">
                      <w:pPr>
                        <w:pStyle w:val="ListParagraph"/>
                        <w:ind w:left="360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1C53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464556" wp14:editId="4BC77EC5">
                <wp:simplePos x="0" y="0"/>
                <wp:positionH relativeFrom="margin">
                  <wp:posOffset>38100</wp:posOffset>
                </wp:positionH>
                <wp:positionV relativeFrom="paragraph">
                  <wp:posOffset>88900</wp:posOffset>
                </wp:positionV>
                <wp:extent cx="3098800" cy="4368800"/>
                <wp:effectExtent l="0" t="0" r="6350" b="0"/>
                <wp:wrapThrough wrapText="bothSides">
                  <wp:wrapPolygon edited="0">
                    <wp:start x="0" y="0"/>
                    <wp:lineTo x="0" y="21474"/>
                    <wp:lineTo x="21511" y="21474"/>
                    <wp:lineTo x="21511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436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Pr="00C42FE7" w:rsidRDefault="00974B7D" w:rsidP="00C42FE7">
                            <w:pPr>
                              <w:widowControl w:val="0"/>
                              <w:spacing w:line="228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C42FE7">
                              <w:rPr>
                                <w:rFonts w:asciiTheme="minorHAnsi" w:hAnsiTheme="minorHAnsi"/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Objetivos del Distrito para el rendimiento de los estudiantes</w:t>
                            </w:r>
                          </w:p>
                          <w:p w14:paraId="70739805" w14:textId="77777777" w:rsidR="00980FC0" w:rsidRPr="00C42FE7" w:rsidRDefault="00980FC0" w:rsidP="00C42FE7">
                            <w:pPr>
                              <w:widowControl w:val="0"/>
                              <w:spacing w:line="228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4"/>
                                <w:szCs w:val="4"/>
                              </w:rPr>
                            </w:pPr>
                          </w:p>
                          <w:p w14:paraId="6BD5B9EE" w14:textId="544C247C" w:rsidR="00980FC0" w:rsidRPr="006265E1" w:rsidRDefault="00980FC0" w:rsidP="00C42FE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after="60" w:line="228" w:lineRule="auto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265E1">
                              <w:rPr>
                                <w:rFonts w:asciiTheme="minorHAnsi" w:hAnsiTheme="minorHAnsi"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Aumentar en 2% el rendimiento anual del estudiante en todas las áreas de contenido básico, según lo medido por los datos de rendimiento.</w:t>
                            </w:r>
                          </w:p>
                          <w:p w14:paraId="210B2819" w14:textId="61F710A2" w:rsidR="0063661F" w:rsidRPr="006265E1" w:rsidRDefault="00980FC0" w:rsidP="00C42FE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after="60" w:line="228" w:lineRule="auto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265E1">
                              <w:rPr>
                                <w:rFonts w:asciiTheme="minorHAnsi" w:hAnsiTheme="minorHAnsi"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El Distrito Escolar del Condado de Cobb (CCSD) aumentará en 10% la participación de las familias y comunidades involucradas en servicios o programas de acuerdo con los datos del CLTS </w:t>
                            </w:r>
                            <w:proofErr w:type="spellStart"/>
                            <w:r w:rsidRPr="006265E1">
                              <w:rPr>
                                <w:rFonts w:asciiTheme="minorHAnsi" w:hAnsiTheme="minorHAnsi"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Parent</w:t>
                            </w:r>
                            <w:proofErr w:type="spellEnd"/>
                            <w:r w:rsidRPr="006265E1">
                              <w:rPr>
                                <w:rFonts w:asciiTheme="minorHAnsi" w:hAnsiTheme="minorHAnsi"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, los resultados de las encuestas y el módulo de visualización web.</w:t>
                            </w:r>
                          </w:p>
                          <w:p w14:paraId="0A4DDB47" w14:textId="54490522" w:rsidR="00033B8E" w:rsidRPr="006265E1" w:rsidRDefault="0063661F" w:rsidP="00C42FE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60" w:line="228" w:lineRule="auto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265E1">
                              <w:rPr>
                                <w:rFonts w:asciiTheme="minorHAnsi" w:hAnsiTheme="minorHAnsi"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Para el año 202</w:t>
                            </w:r>
                            <w:r w:rsidR="00137A29" w:rsidRPr="006265E1">
                              <w:rPr>
                                <w:rFonts w:asciiTheme="minorHAnsi" w:hAnsiTheme="minorHAnsi"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4</w:t>
                            </w:r>
                            <w:r w:rsidRPr="006265E1">
                              <w:rPr>
                                <w:rFonts w:asciiTheme="minorHAnsi" w:hAnsiTheme="minorHAnsi"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, reorganizaremos el marco de aprendizaje profesional con el fin de satisfacer las necesidades de todos los estudiantes y asegurar la alineación con las prioridades del superintendente, según lo medido por las oportunidades de aprendizaje profesional, las encuestas y el rendimiento de los estudiantes.</w:t>
                            </w:r>
                          </w:p>
                          <w:p w14:paraId="0D432899" w14:textId="719CF40C" w:rsidR="001D66A6" w:rsidRPr="006265E1" w:rsidRDefault="008C3036" w:rsidP="00C42FE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after="60" w:line="228" w:lineRule="auto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265E1">
                              <w:rPr>
                                <w:rFonts w:asciiTheme="minorHAnsi" w:hAnsiTheme="minorHAnsi"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Al final del año escolar 2025, todas las escuelas habrán identificado las prácticas y los recursos que apoyan el éxito de los estudiantes, según lo medido por los datos de rendimiento, percepción y disciplina del estudiante.</w:t>
                            </w:r>
                          </w:p>
                          <w:p w14:paraId="23084766" w14:textId="77777777" w:rsidR="001D66A6" w:rsidRPr="007A57A8" w:rsidRDefault="001D66A6" w:rsidP="00C42FE7">
                            <w:pPr>
                              <w:widowControl w:val="0"/>
                              <w:spacing w:line="228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7A57A8" w:rsidRDefault="00494EDE" w:rsidP="00C42FE7">
                            <w:pPr>
                              <w:widowControl w:val="0"/>
                              <w:spacing w:line="228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3pt;margin-top:7pt;width:244pt;height:344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" filled="f" stroked="f">
                <v:textbox inset="2.88pt,2.88pt,2.88pt,2.88pt">
                  <w:txbxContent>
                    <w:p w14:paraId="4FA345E3" w14:textId="7A7EE066" w:rsidR="00734486" w:rsidRPr="00C42FE7" w:rsidRDefault="00974B7D" w:rsidP="00C42FE7">
                      <w:pPr>
                        <w:widowControl w:val="0"/>
                        <w:spacing w:line="228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r w:rsidRPr="00C42FE7">
                        <w:rPr>
                          <w:rFonts w:asciiTheme="minorHAnsi" w:hAnsiTheme="minorHAnsi"/>
                          <w:b/>
                          <w:color w:val="auto"/>
                          <w:w w:val="80"/>
                          <w:sz w:val="28"/>
                          <w:szCs w:val="28"/>
                        </w:rPr>
                        <w:t>Objetivos del Distrito para el rendimiento de los estudiantes</w:t>
                      </w:r>
                    </w:p>
                    <w:p w14:paraId="70739805" w14:textId="77777777" w:rsidR="00980FC0" w:rsidRPr="00C42FE7" w:rsidRDefault="00980FC0" w:rsidP="00C42FE7">
                      <w:pPr>
                        <w:widowControl w:val="0"/>
                        <w:spacing w:line="228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4"/>
                          <w:szCs w:val="4"/>
                        </w:rPr>
                      </w:pPr>
                    </w:p>
                    <w:p w14:paraId="6BD5B9EE" w14:textId="544C247C" w:rsidR="00980FC0" w:rsidRPr="006265E1" w:rsidRDefault="00980FC0" w:rsidP="00C42FE7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spacing w:after="60" w:line="228" w:lineRule="auto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265E1">
                        <w:rPr>
                          <w:rFonts w:asciiTheme="minorHAnsi" w:hAnsiTheme="minorHAnsi"/>
                          <w:color w:val="auto"/>
                          <w:w w:val="80"/>
                          <w:sz w:val="22"/>
                          <w:szCs w:val="22"/>
                        </w:rPr>
                        <w:t>Aumentar en 2% el rendimiento anual del estudiante en todas las áreas de contenido básico, según lo medido por los datos de rendimiento.</w:t>
                      </w:r>
                    </w:p>
                    <w:p w14:paraId="210B2819" w14:textId="61F710A2" w:rsidR="0063661F" w:rsidRPr="006265E1" w:rsidRDefault="00980FC0" w:rsidP="00C42FE7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spacing w:after="60" w:line="228" w:lineRule="auto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265E1">
                        <w:rPr>
                          <w:rFonts w:asciiTheme="minorHAnsi" w:hAnsiTheme="minorHAnsi"/>
                          <w:color w:val="auto"/>
                          <w:w w:val="80"/>
                          <w:sz w:val="22"/>
                          <w:szCs w:val="22"/>
                        </w:rPr>
                        <w:t xml:space="preserve">El Distrito Escolar del Condado de Cobb (CCSD) aumentará en 10% la participación de las familias y comunidades involucradas en servicios o programas de acuerdo con los datos del CLTS </w:t>
                      </w:r>
                      <w:proofErr w:type="spellStart"/>
                      <w:r w:rsidRPr="006265E1">
                        <w:rPr>
                          <w:rFonts w:asciiTheme="minorHAnsi" w:hAnsiTheme="minorHAnsi"/>
                          <w:color w:val="auto"/>
                          <w:w w:val="80"/>
                          <w:sz w:val="22"/>
                          <w:szCs w:val="22"/>
                        </w:rPr>
                        <w:t>Parent</w:t>
                      </w:r>
                      <w:proofErr w:type="spellEnd"/>
                      <w:r w:rsidRPr="006265E1">
                        <w:rPr>
                          <w:rFonts w:asciiTheme="minorHAnsi" w:hAnsiTheme="minorHAnsi"/>
                          <w:color w:val="auto"/>
                          <w:w w:val="80"/>
                          <w:sz w:val="22"/>
                          <w:szCs w:val="22"/>
                        </w:rPr>
                        <w:t>, los resultados de las encuestas y el módulo de visualización web.</w:t>
                      </w:r>
                    </w:p>
                    <w:p w14:paraId="0A4DDB47" w14:textId="54490522" w:rsidR="00033B8E" w:rsidRPr="006265E1" w:rsidRDefault="0063661F" w:rsidP="00C42FE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60" w:line="228" w:lineRule="auto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265E1">
                        <w:rPr>
                          <w:rFonts w:asciiTheme="minorHAnsi" w:hAnsiTheme="minorHAnsi"/>
                          <w:color w:val="auto"/>
                          <w:w w:val="80"/>
                          <w:sz w:val="22"/>
                          <w:szCs w:val="22"/>
                        </w:rPr>
                        <w:t>Para el año 202</w:t>
                      </w:r>
                      <w:r w:rsidR="00137A29" w:rsidRPr="006265E1">
                        <w:rPr>
                          <w:rFonts w:asciiTheme="minorHAnsi" w:hAnsiTheme="minorHAnsi"/>
                          <w:color w:val="auto"/>
                          <w:w w:val="80"/>
                          <w:sz w:val="22"/>
                          <w:szCs w:val="22"/>
                        </w:rPr>
                        <w:t>4</w:t>
                      </w:r>
                      <w:r w:rsidRPr="006265E1">
                        <w:rPr>
                          <w:rFonts w:asciiTheme="minorHAnsi" w:hAnsiTheme="minorHAnsi"/>
                          <w:color w:val="auto"/>
                          <w:w w:val="80"/>
                          <w:sz w:val="22"/>
                          <w:szCs w:val="22"/>
                        </w:rPr>
                        <w:t>, reorganizaremos el marco de aprendizaje profesional con el fin de satisfacer las necesidades de todos los estudiantes y asegurar la alineación con las prioridades del superintendente, según lo medido por las oportunidades de aprendizaje profesional, las encuestas y el rendimiento de los estudiantes.</w:t>
                      </w:r>
                    </w:p>
                    <w:p w14:paraId="0D432899" w14:textId="719CF40C" w:rsidR="001D66A6" w:rsidRPr="006265E1" w:rsidRDefault="008C3036" w:rsidP="00C42FE7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spacing w:after="60" w:line="228" w:lineRule="auto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265E1">
                        <w:rPr>
                          <w:rFonts w:asciiTheme="minorHAnsi" w:hAnsiTheme="minorHAnsi"/>
                          <w:color w:val="auto"/>
                          <w:w w:val="80"/>
                          <w:sz w:val="22"/>
                          <w:szCs w:val="22"/>
                        </w:rPr>
                        <w:t>Al final del año escolar 2025, todas las escuelas habrán identificado las prácticas y los recursos que apoyan el éxito de los estudiantes, según lo medido por los datos de rendimiento, percepción y disciplina del estudiante.</w:t>
                      </w:r>
                    </w:p>
                    <w:p w14:paraId="23084766" w14:textId="77777777" w:rsidR="001D66A6" w:rsidRPr="007A57A8" w:rsidRDefault="001D66A6" w:rsidP="00C42FE7">
                      <w:pPr>
                        <w:widowControl w:val="0"/>
                        <w:spacing w:line="228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7A57A8" w:rsidRDefault="00494EDE" w:rsidP="00C42FE7">
                      <w:pPr>
                        <w:widowControl w:val="0"/>
                        <w:spacing w:line="228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B3DAF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10E99F" wp14:editId="640B7250">
                <wp:simplePos x="0" y="0"/>
                <wp:positionH relativeFrom="margin">
                  <wp:align>left</wp:align>
                </wp:positionH>
                <wp:positionV relativeFrom="paragraph">
                  <wp:posOffset>6713807</wp:posOffset>
                </wp:positionV>
                <wp:extent cx="3383280" cy="752182"/>
                <wp:effectExtent l="0" t="0" r="7620" b="0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752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CE7CEB" w14:textId="03686404" w:rsidR="00C23AE6" w:rsidRDefault="00DD775B" w:rsidP="0046222C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/>
                                <w:b/>
                                <w:color w:val="auto"/>
                                <w:w w:val="80"/>
                                <w:sz w:val="24"/>
                              </w:rPr>
                            </w:pPr>
                            <w:r w:rsidRPr="00560D2B">
                              <w:rPr>
                                <w:rFonts w:ascii="Arial" w:hAnsi="Arial"/>
                                <w:b/>
                                <w:color w:val="auto"/>
                                <w:w w:val="80"/>
                                <w:sz w:val="24"/>
                              </w:rPr>
                              <w:t>Visite nuestro sitio web:</w:t>
                            </w:r>
                          </w:p>
                          <w:p w14:paraId="56D1934A" w14:textId="77777777" w:rsidR="00C42FE7" w:rsidRPr="007A57A8" w:rsidRDefault="00C42FE7" w:rsidP="0046222C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6795FF35" w:rsidR="005B3D99" w:rsidRPr="007A57A8" w:rsidRDefault="00E51F42" w:rsidP="0046222C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9F058C">
                              <w:rPr>
                                <w:rFonts w:ascii="Arial" w:hAnsi="Arial"/>
                                <w:b/>
                                <w:color w:val="auto"/>
                                <w:w w:val="80"/>
                                <w:sz w:val="24"/>
                              </w:rPr>
                              <w:t>https://www.cobbk12.org/</w:t>
                            </w:r>
                          </w:p>
                          <w:p w14:paraId="30A7D206" w14:textId="4FC4111A" w:rsidR="005B3D99" w:rsidRPr="007A57A8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Pr="007A57A8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Pr="007A57A8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Pr="007A57A8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Pr="007A57A8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Pr="007A57A8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5" type="#_x0000_t202" style="position:absolute;margin-left:0;margin-top:528.65pt;width:266.4pt;height:59.2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3CE7CEB" w14:textId="03686404" w:rsidR="00C23AE6" w:rsidRDefault="00DD775B" w:rsidP="0046222C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/>
                          <w:b/>
                          <w:color w:val="auto"/>
                          <w:w w:val="80"/>
                          <w:sz w:val="24"/>
                        </w:rPr>
                      </w:pPr>
                      <w:r w:rsidRPr="00560D2B">
                        <w:rPr>
                          <w:rFonts w:ascii="Arial" w:hAnsi="Arial"/>
                          <w:b/>
                          <w:color w:val="auto"/>
                          <w:w w:val="80"/>
                          <w:sz w:val="24"/>
                        </w:rPr>
                        <w:t>Visite nuestro sitio web:</w:t>
                      </w:r>
                    </w:p>
                    <w:p w14:paraId="56D1934A" w14:textId="77777777" w:rsidR="00C42FE7" w:rsidRPr="007A57A8" w:rsidRDefault="00C42FE7" w:rsidP="0046222C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6795FF35" w:rsidR="005B3D99" w:rsidRPr="007A57A8" w:rsidRDefault="00E51F42" w:rsidP="0046222C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  <w:r w:rsidRPr="009F058C">
                        <w:rPr>
                          <w:rFonts w:ascii="Arial" w:hAnsi="Arial"/>
                          <w:b/>
                          <w:color w:val="auto"/>
                          <w:w w:val="80"/>
                          <w:sz w:val="24"/>
                        </w:rPr>
                        <w:t>https://www.cobbk12.org/</w:t>
                      </w:r>
                    </w:p>
                    <w:p w14:paraId="30A7D206" w14:textId="4FC4111A" w:rsidR="005B3D99" w:rsidRPr="007A57A8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Pr="007A57A8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Pr="007A57A8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Pr="007A57A8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Pr="007A57A8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Pr="007A57A8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DAF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FBF2F5E" wp14:editId="0CF9BE38">
                <wp:simplePos x="0" y="0"/>
                <wp:positionH relativeFrom="margin">
                  <wp:posOffset>44694</wp:posOffset>
                </wp:positionH>
                <wp:positionV relativeFrom="paragraph">
                  <wp:posOffset>6537325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B0DAA" id="Rectangle 25" o:spid="_x0000_s1026" style="position:absolute;margin-left:3.5pt;margin-top:514.75pt;width:246.75pt;height:7.25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095276" w:rsidRPr="0041267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2E6259" wp14:editId="1835A9AC">
                <wp:simplePos x="0" y="0"/>
                <wp:positionH relativeFrom="margin">
                  <wp:posOffset>9525</wp:posOffset>
                </wp:positionH>
                <wp:positionV relativeFrom="paragraph">
                  <wp:posOffset>3574547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FFE28" id="Rectangle 25" o:spid="_x0000_s1026" style="position:absolute;margin-left:.75pt;margin-top:281.45pt;width:246.75pt;height:7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095276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08B489" wp14:editId="51A3B321">
                <wp:simplePos x="0" y="0"/>
                <wp:positionH relativeFrom="column">
                  <wp:posOffset>7620754</wp:posOffset>
                </wp:positionH>
                <wp:positionV relativeFrom="paragraph">
                  <wp:posOffset>613372</wp:posOffset>
                </wp:positionV>
                <wp:extent cx="1928389" cy="5149850"/>
                <wp:effectExtent l="0" t="0" r="0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389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1C80B497" w:rsidR="00123DAA" w:rsidRPr="00095276" w:rsidRDefault="00D434DF" w:rsidP="0054745E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095276">
                              <w:rPr>
                                <w:rFonts w:asciiTheme="minorHAnsi" w:hAnsiTheme="minorHAnsi"/>
                                <w:b/>
                                <w:color w:val="auto"/>
                                <w:w w:val="80"/>
                                <w:sz w:val="28"/>
                              </w:rPr>
                              <w:t xml:space="preserve">Estudiantes de </w:t>
                            </w:r>
                            <w:r w:rsidR="00174B14">
                              <w:rPr>
                                <w:rFonts w:asciiTheme="minorHAnsi" w:hAnsiTheme="minorHAnsi"/>
                                <w:b/>
                                <w:color w:val="auto"/>
                                <w:w w:val="80"/>
                                <w:sz w:val="28"/>
                              </w:rPr>
                              <w:t>BGMS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798EB4F9" w14:textId="77777777" w:rsidR="00B42DA5" w:rsidRPr="00B42DA5" w:rsidRDefault="00B42DA5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12906E72" w14:textId="23173BA4" w:rsidR="00123DAA" w:rsidRPr="0079336A" w:rsidRDefault="00A17F1E" w:rsidP="00123DA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Los estudiantes serán participantes activos en el proceso de aprendizaje al revisar CTLS y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StudentVue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diaria o semanalmente para monitorear su progreso individual y hacerse responsables de su propio aprendizaje.</w:t>
                            </w:r>
                          </w:p>
                          <w:p w14:paraId="49E9B958" w14:textId="1C9EB033" w:rsidR="00123DAA" w:rsidRPr="0079336A" w:rsidRDefault="00123DAA" w:rsidP="00123DA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EDA5019" w14:textId="683F9211" w:rsidR="0079336A" w:rsidRPr="0079336A" w:rsidRDefault="0079336A" w:rsidP="00123DA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85F86D3" w14:textId="4725B49A" w:rsidR="00123DAA" w:rsidRPr="0079336A" w:rsidRDefault="00A17F1E" w:rsidP="00123DA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Los estudiantes serán participantes activos en las sesiones de tutoría y aprenderán a abogar por sí mismos.</w:t>
                            </w:r>
                          </w:p>
                          <w:p w14:paraId="73C414BB" w14:textId="2C9F2C78" w:rsidR="00123DAA" w:rsidRDefault="00123DAA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179C824" w14:textId="03EF23AA" w:rsidR="0054745E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37D361" w14:textId="60B4E091" w:rsidR="0054745E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617FA96" w14:textId="77777777" w:rsidR="0054745E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58F745E" w14:textId="77777777" w:rsidR="0054745E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6B4B0BE0" w14:textId="741559BF" w:rsidR="00123DAA" w:rsidRPr="00095276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2A7EF" wp14:editId="19E13572">
                                  <wp:extent cx="1303655" cy="733425"/>
                                  <wp:effectExtent l="0" t="0" r="0" b="9525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65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3CA4A0" w14:textId="3A74174D" w:rsidR="00734486" w:rsidRPr="00EB06EB" w:rsidRDefault="00A17F1E" w:rsidP="0054745E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Los estudiantes se asegurarán de que sus padres estén bien informados llevando a casa toda la correspondencia sobre las oportunidades de participación y apoyo académico.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6" type="#_x0000_t202" style="position:absolute;margin-left:600.05pt;margin-top:48.3pt;width:151.85pt;height:40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FF90BF2" w14:textId="1C80B497" w:rsidR="00123DAA" w:rsidRPr="00095276" w:rsidRDefault="00D434DF" w:rsidP="0054745E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 w:rsidRPr="00095276">
                        <w:rPr>
                          <w:rFonts w:asciiTheme="minorHAnsi" w:hAnsiTheme="minorHAnsi"/>
                          <w:b/>
                          <w:color w:val="auto"/>
                          <w:w w:val="80"/>
                          <w:sz w:val="28"/>
                        </w:rPr>
                        <w:t xml:space="preserve">Estudiantes de </w:t>
                      </w:r>
                      <w:r w:rsidR="00174B14">
                        <w:rPr>
                          <w:rFonts w:asciiTheme="minorHAnsi" w:hAnsiTheme="minorHAnsi"/>
                          <w:b/>
                          <w:color w:val="auto"/>
                          <w:w w:val="80"/>
                          <w:sz w:val="28"/>
                        </w:rPr>
                        <w:t>BGMS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798EB4F9" w14:textId="77777777" w:rsidR="00B42DA5" w:rsidRPr="00B42DA5" w:rsidRDefault="00B42DA5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12906E72" w14:textId="23173BA4" w:rsidR="00123DAA" w:rsidRPr="0079336A" w:rsidRDefault="00A17F1E" w:rsidP="00123DAA">
                      <w:pPr>
                        <w:widowControl w:val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</w:rPr>
                        <w:t xml:space="preserve">Los estudiantes serán participantes activos en el proceso de aprendizaje al revisar CTLS y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2"/>
                        </w:rPr>
                        <w:t>StudentVue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2"/>
                        </w:rPr>
                        <w:t xml:space="preserve"> diaria o semanalmente para monitorear su progreso individual y hacerse responsables de su propio aprendizaje.</w:t>
                      </w:r>
                    </w:p>
                    <w:p w14:paraId="49E9B958" w14:textId="1C9EB033" w:rsidR="00123DAA" w:rsidRPr="0079336A" w:rsidRDefault="00123DAA" w:rsidP="00123DA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EDA5019" w14:textId="683F9211" w:rsidR="0079336A" w:rsidRPr="0079336A" w:rsidRDefault="0079336A" w:rsidP="00123DA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85F86D3" w14:textId="4725B49A" w:rsidR="00123DAA" w:rsidRPr="0079336A" w:rsidRDefault="00A17F1E" w:rsidP="00123DAA">
                      <w:pPr>
                        <w:widowControl w:val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</w:rPr>
                        <w:t>Los estudiantes serán participantes activos en las sesiones de tutoría y aprenderán a abogar por sí mismos.</w:t>
                      </w:r>
                    </w:p>
                    <w:p w14:paraId="73C414BB" w14:textId="2C9F2C78" w:rsidR="00123DAA" w:rsidRDefault="00123DAA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179C824" w14:textId="03EF23AA" w:rsidR="0054745E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37D361" w14:textId="60B4E091" w:rsidR="0054745E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617FA96" w14:textId="77777777" w:rsidR="0054745E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58F745E" w14:textId="77777777" w:rsidR="0054745E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noProof/>
                        </w:rPr>
                      </w:pPr>
                    </w:p>
                    <w:p w14:paraId="6B4B0BE0" w14:textId="741559BF" w:rsidR="00123DAA" w:rsidRPr="00095276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B2A7EF" wp14:editId="19E13572">
                            <wp:extent cx="1303655" cy="733425"/>
                            <wp:effectExtent l="0" t="0" r="0" b="9525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65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3CA4A0" w14:textId="3A74174D" w:rsidR="00734486" w:rsidRPr="00EB06EB" w:rsidRDefault="00A17F1E" w:rsidP="0054745E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</w:rPr>
                        <w:t xml:space="preserve">Los estudiantes se asegurarán de que sus padres estén bien informados llevando a casa toda la correspondencia sobre las oportunidades de participación y apoyo académico. </w:t>
                      </w:r>
                    </w:p>
                  </w:txbxContent>
                </v:textbox>
              </v:shape>
            </w:pict>
          </mc:Fallback>
        </mc:AlternateContent>
      </w:r>
      <w:r w:rsidR="007A57A8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D385F" wp14:editId="757B8A3E">
                <wp:simplePos x="0" y="0"/>
                <wp:positionH relativeFrom="margin">
                  <wp:posOffset>3492373</wp:posOffset>
                </wp:positionH>
                <wp:positionV relativeFrom="paragraph">
                  <wp:posOffset>6063558</wp:posOffset>
                </wp:positionV>
                <wp:extent cx="5894705" cy="685800"/>
                <wp:effectExtent l="0" t="0" r="10795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70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244954C8" w:rsidR="008B41B0" w:rsidRPr="007A57A8" w:rsidRDefault="00C01E24" w:rsidP="007A57A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w w:val="90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7A57A8">
                              <w:rPr>
                                <w:rFonts w:asciiTheme="minorHAnsi" w:hAnsiTheme="minorHAnsi"/>
                                <w:i/>
                                <w:color w:val="002060"/>
                                <w:w w:val="90"/>
                                <w:sz w:val="48"/>
                                <w:szCs w:val="18"/>
                                <w:shd w:val="clear" w:color="auto" w:fill="FFFFFF"/>
                              </w:rPr>
                              <w:t>¡Un equipo, un objetivo, el éxito de los estudiantes!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7" type="#_x0000_t202" style="position:absolute;margin-left:275pt;margin-top:477.45pt;width:464.1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" fillcolor="white [3201]" strokeweight=".5pt">
                <v:textbox>
                  <w:txbxContent>
                    <w:p w14:paraId="197F17C5" w14:textId="244954C8" w:rsidR="008B41B0" w:rsidRPr="007A57A8" w:rsidRDefault="00C01E24" w:rsidP="007A57A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w w:val="90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7A57A8">
                        <w:rPr>
                          <w:rFonts w:asciiTheme="minorHAnsi" w:hAnsiTheme="minorHAnsi"/>
                          <w:i/>
                          <w:color w:val="002060"/>
                          <w:w w:val="90"/>
                          <w:sz w:val="48"/>
                          <w:szCs w:val="18"/>
                          <w:shd w:val="clear" w:color="auto" w:fill="FFFFFF"/>
                        </w:rPr>
                        <w:t>¡Un equipo, un objetivo, el éxito de los estudiantes!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7A8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A30FC" wp14:editId="11EE7F84">
                <wp:simplePos x="0" y="0"/>
                <wp:positionH relativeFrom="column">
                  <wp:posOffset>3310902</wp:posOffset>
                </wp:positionH>
                <wp:positionV relativeFrom="paragraph">
                  <wp:posOffset>84121</wp:posOffset>
                </wp:positionV>
                <wp:extent cx="6292158" cy="493395"/>
                <wp:effectExtent l="0" t="0" r="0" b="0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158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31E61033" w:rsidR="00734486" w:rsidRPr="007A57A8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0" w:name="_Hlk48038480"/>
                            <w:bookmarkStart w:id="1" w:name="_Hlk48038481"/>
                            <w:bookmarkStart w:id="2" w:name="_Hlk48038482"/>
                            <w:bookmarkStart w:id="3" w:name="_Hlk48038483"/>
                            <w:r w:rsidRPr="007A57A8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w w:val="80"/>
                                <w:sz w:val="52"/>
                              </w:rPr>
                              <w:t>Maestros, padres y estudiantes: juntos para lograr el éxito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48" type="#_x0000_t202" style="position:absolute;margin-left:260.7pt;margin-top:6.6pt;width:495.45pt;height:38.8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2BAC73B9" w14:textId="31E61033" w:rsidR="00734486" w:rsidRPr="007A57A8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4" w:name="_Hlk48038480"/>
                      <w:bookmarkStart w:id="5" w:name="_Hlk48038481"/>
                      <w:bookmarkStart w:id="6" w:name="_Hlk48038482"/>
                      <w:bookmarkStart w:id="7" w:name="_Hlk48038483"/>
                      <w:r w:rsidRPr="007A57A8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w w:val="80"/>
                          <w:sz w:val="52"/>
                        </w:rPr>
                        <w:t>Maestros, padres y estudiantes: juntos para lograr el éxito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9FBDB" wp14:editId="6842B085">
                <wp:simplePos x="0" y="0"/>
                <wp:positionH relativeFrom="column">
                  <wp:posOffset>5308600</wp:posOffset>
                </wp:positionH>
                <wp:positionV relativeFrom="paragraph">
                  <wp:posOffset>577850</wp:posOffset>
                </wp:positionV>
                <wp:extent cx="2108200" cy="5175250"/>
                <wp:effectExtent l="0" t="0" r="635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4B0C2003" w:rsidR="00B30159" w:rsidRPr="00095276" w:rsidRDefault="00D434DF" w:rsidP="0054745E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095276">
                              <w:rPr>
                                <w:rFonts w:asciiTheme="minorHAnsi" w:hAnsiTheme="minorHAnsi"/>
                                <w:b/>
                                <w:color w:val="auto"/>
                                <w:w w:val="80"/>
                                <w:sz w:val="28"/>
                              </w:rPr>
                              <w:t xml:space="preserve">Familias de </w:t>
                            </w:r>
                            <w:r w:rsidR="00174B14">
                              <w:rPr>
                                <w:rFonts w:asciiTheme="minorHAnsi" w:hAnsiTheme="minorHAnsi"/>
                                <w:b/>
                                <w:color w:val="auto"/>
                                <w:w w:val="80"/>
                                <w:sz w:val="28"/>
                              </w:rPr>
                              <w:t>BGMS</w:t>
                            </w:r>
                          </w:p>
                          <w:p w14:paraId="1D2CE4F8" w14:textId="02A118CE" w:rsidR="00CD5B36" w:rsidRDefault="00CD5B36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6B64D51" w14:textId="26C124F2" w:rsidR="00EB06EB" w:rsidRPr="009F366B" w:rsidRDefault="00A17F1E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Las familias revisarán las ventanas de la clase de los maestros en CTLS y ParentVue semanalmente para monitorear el progreso diario o semanal y comunicar cualquier inquietud a los maestros para asegurar el éxito. </w:t>
                            </w:r>
                          </w:p>
                          <w:p w14:paraId="05BB1527" w14:textId="75271FD4" w:rsidR="0079336A" w:rsidRPr="0079336A" w:rsidRDefault="0079336A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</w:p>
                          <w:p w14:paraId="78FCFDBA" w14:textId="6E30D683" w:rsidR="0079336A" w:rsidRDefault="0079336A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</w:p>
                          <w:p w14:paraId="5AC0F37E" w14:textId="381CE91B" w:rsidR="00EB06EB" w:rsidRPr="0079336A" w:rsidRDefault="00A17F1E" w:rsidP="00EB06E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Las familias se asegurarán de que los estudiantes aprovechen los servicios de tutoría según sea necesario. </w:t>
                            </w:r>
                          </w:p>
                          <w:p w14:paraId="374A1C2A" w14:textId="7A7C91DF" w:rsidR="00EB06EB" w:rsidRPr="0079336A" w:rsidRDefault="00EB06EB" w:rsidP="00EB06E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C76920" w14:textId="2B05CC08" w:rsidR="0079336A" w:rsidRDefault="0054745E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29D2D" wp14:editId="19748BE9">
                                  <wp:extent cx="1303655" cy="733425"/>
                                  <wp:effectExtent l="0" t="0" r="0" b="9525"/>
                                  <wp:docPr id="3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65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1EF516" w14:textId="77777777" w:rsidR="00A17F1E" w:rsidRPr="0079336A" w:rsidRDefault="00A17F1E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</w:p>
                          <w:p w14:paraId="7DACB5AA" w14:textId="5AB31055" w:rsidR="00A17F1E" w:rsidRPr="00A17F1E" w:rsidRDefault="00A17F1E" w:rsidP="00EB06E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Las familias participarán en el programa Universidad de Padres para adquirir las habilidades y conocimientos necesarios para apoyar a sus estudiantes en el hogar. </w:t>
                            </w:r>
                          </w:p>
                          <w:p w14:paraId="68EC4F36" w14:textId="77777777" w:rsidR="00A17F1E" w:rsidRDefault="00A17F1E" w:rsidP="00EB06E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9" type="#_x0000_t202" style="position:absolute;margin-left:418pt;margin-top:45.5pt;width:166pt;height:40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AA7696A" w14:textId="4B0C2003" w:rsidR="00B30159" w:rsidRPr="00095276" w:rsidRDefault="00D434DF" w:rsidP="0054745E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 w:rsidRPr="00095276">
                        <w:rPr>
                          <w:rFonts w:asciiTheme="minorHAnsi" w:hAnsiTheme="minorHAnsi"/>
                          <w:b/>
                          <w:color w:val="auto"/>
                          <w:w w:val="80"/>
                          <w:sz w:val="28"/>
                        </w:rPr>
                        <w:t xml:space="preserve">Familias de </w:t>
                      </w:r>
                      <w:r w:rsidR="00174B14">
                        <w:rPr>
                          <w:rFonts w:asciiTheme="minorHAnsi" w:hAnsiTheme="minorHAnsi"/>
                          <w:b/>
                          <w:color w:val="auto"/>
                          <w:w w:val="80"/>
                          <w:sz w:val="28"/>
                        </w:rPr>
                        <w:t>BGMS</w:t>
                      </w:r>
                    </w:p>
                    <w:p w14:paraId="1D2CE4F8" w14:textId="02A118CE" w:rsidR="00CD5B36" w:rsidRDefault="00CD5B36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6B64D51" w14:textId="26C124F2" w:rsidR="00EB06EB" w:rsidRPr="009F366B" w:rsidRDefault="00A17F1E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 xml:space="preserve">Las familias revisarán las ventanas de la clase de los maestros en CTLS y ParentVue semanalmente para monitorear el progreso diario o semanal y comunicar cualquier inquietud a los maestros para asegurar el éxito. </w:t>
                      </w:r>
                    </w:p>
                    <w:p w14:paraId="05BB1527" w14:textId="75271FD4" w:rsidR="0079336A" w:rsidRPr="0079336A" w:rsidRDefault="0079336A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</w:p>
                    <w:p w14:paraId="78FCFDBA" w14:textId="6E30D683" w:rsidR="0079336A" w:rsidRDefault="0079336A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</w:p>
                    <w:p w14:paraId="5AC0F37E" w14:textId="381CE91B" w:rsidR="00EB06EB" w:rsidRPr="0079336A" w:rsidRDefault="00A17F1E" w:rsidP="00EB06E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</w:rPr>
                        <w:t xml:space="preserve">Las familias se asegurarán de que los estudiantes aprovechen los servicios de tutoría según sea necesario. </w:t>
                      </w:r>
                    </w:p>
                    <w:p w14:paraId="374A1C2A" w14:textId="7A7C91DF" w:rsidR="00EB06EB" w:rsidRPr="0079336A" w:rsidRDefault="00EB06EB" w:rsidP="00EB06E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C76920" w14:textId="2B05CC08" w:rsidR="0079336A" w:rsidRDefault="0054745E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A29D2D" wp14:editId="19748BE9">
                            <wp:extent cx="1303655" cy="733425"/>
                            <wp:effectExtent l="0" t="0" r="0" b="9525"/>
                            <wp:docPr id="3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65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1EF516" w14:textId="77777777" w:rsidR="00A17F1E" w:rsidRPr="0079336A" w:rsidRDefault="00A17F1E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</w:p>
                    <w:p w14:paraId="7DACB5AA" w14:textId="5AB31055" w:rsidR="00A17F1E" w:rsidRPr="00A17F1E" w:rsidRDefault="00A17F1E" w:rsidP="00EB06E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</w:rPr>
                        <w:t xml:space="preserve">Las familias participarán en el programa Universidad de Padres para adquirir las habilidades y conocimientos necesarios para apoyar a sus estudiantes en el hogar. </w:t>
                      </w:r>
                    </w:p>
                    <w:p w14:paraId="68EC4F36" w14:textId="77777777" w:rsidR="00A17F1E" w:rsidRDefault="00A17F1E" w:rsidP="00EB06E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D8757C" wp14:editId="0FE480D9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8BA0C2" wp14:editId="6FB3B2B8">
                <wp:simplePos x="0" y="0"/>
                <wp:positionH relativeFrom="column">
                  <wp:posOffset>3381499</wp:posOffset>
                </wp:positionH>
                <wp:positionV relativeFrom="paragraph">
                  <wp:posOffset>608610</wp:posOffset>
                </wp:positionV>
                <wp:extent cx="1800225" cy="5195455"/>
                <wp:effectExtent l="0" t="0" r="9525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19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243912F7" w:rsidR="00C21984" w:rsidRPr="00095276" w:rsidRDefault="00D434DF" w:rsidP="0054745E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095276">
                              <w:rPr>
                                <w:rFonts w:asciiTheme="minorHAnsi" w:hAnsiTheme="minorHAnsi"/>
                                <w:b/>
                                <w:color w:val="auto"/>
                                <w:w w:val="80"/>
                                <w:sz w:val="28"/>
                              </w:rPr>
                              <w:t xml:space="preserve">Maestros de </w:t>
                            </w:r>
                            <w:r w:rsidR="00174B14">
                              <w:rPr>
                                <w:rFonts w:asciiTheme="minorHAnsi" w:hAnsiTheme="minorHAnsi"/>
                                <w:b/>
                                <w:color w:val="auto"/>
                                <w:w w:val="80"/>
                                <w:sz w:val="28"/>
                              </w:rPr>
                              <w:t>BGMS</w:t>
                            </w:r>
                          </w:p>
                          <w:p w14:paraId="3A841BBE" w14:textId="59006E68" w:rsidR="009A41D4" w:rsidRDefault="009A41D4" w:rsidP="0091065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0987ECD" w14:textId="77777777" w:rsidR="00B42DA5" w:rsidRPr="00B30159" w:rsidRDefault="00B42DA5" w:rsidP="0091065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3BABDE38" w14:textId="1DD03069" w:rsidR="00EB06EB" w:rsidRDefault="00A17F1E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auto"/>
                                <w:sz w:val="22"/>
                              </w:rPr>
                              <w:t xml:space="preserve">Los maestros mantendrán actualizadas las ventanas de la clase de CTLS y la página de destino, alineadas con las unidades de estudio actuales, como una forma de comunicación para las familias y los estudiantes. </w:t>
                            </w:r>
                          </w:p>
                          <w:p w14:paraId="0591C4DF" w14:textId="77777777" w:rsidR="0079336A" w:rsidRPr="00EB06EB" w:rsidRDefault="0079336A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B78E455" w14:textId="5E7FD542" w:rsidR="00EB06EB" w:rsidRPr="0079336A" w:rsidRDefault="00A17F1E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Los maestros ofrecerán tutoría en persona para los estudiantes identificados según sea necesario e intervenciones continuas en la clase. </w:t>
                            </w:r>
                          </w:p>
                          <w:p w14:paraId="7D1316B6" w14:textId="02E628F3" w:rsidR="0079336A" w:rsidRDefault="0054745E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8C854" wp14:editId="04DA00FB">
                                  <wp:extent cx="1303655" cy="733425"/>
                                  <wp:effectExtent l="0" t="0" r="0" b="9525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65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7033AD" w14:textId="35621675" w:rsidR="00734486" w:rsidRPr="0079336A" w:rsidRDefault="00EB06EB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 Se ofrecerá el programa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2"/>
                              </w:rPr>
                              <w:t>Parent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2"/>
                              </w:rPr>
                              <w:t>University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 (Universidad de Padres) para capacitar a los padres con las habilidades y conocimientos necesarios para brindar apoyo en el hogar.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51" type="#_x0000_t202" style="position:absolute;margin-left:266.25pt;margin-top:47.9pt;width:141.75pt;height:409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4CB79962" w14:textId="243912F7" w:rsidR="00C21984" w:rsidRPr="00095276" w:rsidRDefault="00D434DF" w:rsidP="0054745E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 w:rsidRPr="00095276">
                        <w:rPr>
                          <w:rFonts w:asciiTheme="minorHAnsi" w:hAnsiTheme="minorHAnsi"/>
                          <w:b/>
                          <w:color w:val="auto"/>
                          <w:w w:val="80"/>
                          <w:sz w:val="28"/>
                        </w:rPr>
                        <w:t xml:space="preserve">Maestros de </w:t>
                      </w:r>
                      <w:r w:rsidR="00174B14">
                        <w:rPr>
                          <w:rFonts w:asciiTheme="minorHAnsi" w:hAnsiTheme="minorHAnsi"/>
                          <w:b/>
                          <w:color w:val="auto"/>
                          <w:w w:val="80"/>
                          <w:sz w:val="28"/>
                        </w:rPr>
                        <w:t>BGMS</w:t>
                      </w:r>
                    </w:p>
                    <w:p w14:paraId="3A841BBE" w14:textId="59006E68" w:rsidR="009A41D4" w:rsidRDefault="009A41D4" w:rsidP="0091065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0987ECD" w14:textId="77777777" w:rsidR="00B42DA5" w:rsidRPr="00B30159" w:rsidRDefault="00B42DA5" w:rsidP="0091065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3BABDE38" w14:textId="1DD03069" w:rsidR="00EB06EB" w:rsidRDefault="00A17F1E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auto"/>
                          <w:sz w:val="22"/>
                        </w:rPr>
                        <w:t xml:space="preserve">Los maestros mantendrán actualizadas las ventanas de la clase de CTLS y la página de destino, alineadas con las unidades de estudio actuales, como una forma de comunicación para las familias y los estudiantes. </w:t>
                      </w:r>
                    </w:p>
                    <w:p w14:paraId="0591C4DF" w14:textId="77777777" w:rsidR="0079336A" w:rsidRPr="00EB06EB" w:rsidRDefault="0079336A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B78E455" w14:textId="5E7FD542" w:rsidR="00EB06EB" w:rsidRPr="0079336A" w:rsidRDefault="00A17F1E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 xml:space="preserve">Los maestros ofrecerán tutoría en persona para los estudiantes identificados según sea necesario e intervenciones continuas en la clase. </w:t>
                      </w:r>
                    </w:p>
                    <w:p w14:paraId="7D1316B6" w14:textId="02E628F3" w:rsidR="0079336A" w:rsidRDefault="0054745E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68C854" wp14:editId="04DA00FB">
                            <wp:extent cx="1303655" cy="733425"/>
                            <wp:effectExtent l="0" t="0" r="0" b="9525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65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7033AD" w14:textId="35621675" w:rsidR="00734486" w:rsidRPr="0079336A" w:rsidRDefault="00EB06EB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 xml:space="preserve"> Se ofrecerá el programa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</w:rPr>
                        <w:t>Parent</w:t>
                      </w:r>
                      <w:proofErr w:type="spellEnd"/>
                      <w:r>
                        <w:rPr>
                          <w:rFonts w:ascii="Calibri" w:hAnsi="Calibri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</w:rPr>
                        <w:t>University</w:t>
                      </w:r>
                      <w:proofErr w:type="spellEnd"/>
                      <w:r>
                        <w:rPr>
                          <w:rFonts w:ascii="Calibri" w:hAnsi="Calibri"/>
                          <w:sz w:val="22"/>
                        </w:rPr>
                        <w:t xml:space="preserve"> (Universidad de Padres) para capacitar a los padres con las habilidades y conocimientos necesarios para brindar apoyo en el hogar. </w:t>
                      </w:r>
                    </w:p>
                  </w:txbxContent>
                </v:textbox>
              </v:shap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4C50CC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26A07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7F2F1" wp14:editId="644DDE14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6F31F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1F1901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C81BB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BFAA74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1F43BB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B5463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FC773C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8BAF906" wp14:editId="03348F9F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5D6CA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FF06E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48CB2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E82B1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1B8C6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580E1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6952C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0DAD9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D1AE4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564A8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E51F42" w:rsidRPr="00412670">
        <w:rPr>
          <w:noProof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8E0CE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45FC3" w14:textId="77777777" w:rsidR="007A58E1" w:rsidRDefault="007A58E1" w:rsidP="00101AC6">
      <w:r>
        <w:separator/>
      </w:r>
    </w:p>
  </w:endnote>
  <w:endnote w:type="continuationSeparator" w:id="0">
    <w:p w14:paraId="331BD737" w14:textId="77777777" w:rsidR="007A58E1" w:rsidRDefault="007A58E1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EC51F" w14:textId="77777777" w:rsidR="007A58E1" w:rsidRDefault="007A58E1" w:rsidP="00101AC6">
      <w:r>
        <w:separator/>
      </w:r>
    </w:p>
  </w:footnote>
  <w:footnote w:type="continuationSeparator" w:id="0">
    <w:p w14:paraId="39C8FE88" w14:textId="77777777" w:rsidR="007A58E1" w:rsidRDefault="007A58E1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1377"/>
    <w:multiLevelType w:val="hybridMultilevel"/>
    <w:tmpl w:val="FF60B46E"/>
    <w:lvl w:ilvl="0" w:tplc="5776C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F6EAA"/>
    <w:multiLevelType w:val="hybridMultilevel"/>
    <w:tmpl w:val="5FA2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653858D2"/>
    <w:multiLevelType w:val="hybridMultilevel"/>
    <w:tmpl w:val="57AE1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5"/>
  </w:num>
  <w:num w:numId="4">
    <w:abstractNumId w:val="21"/>
  </w:num>
  <w:num w:numId="5">
    <w:abstractNumId w:val="9"/>
  </w:num>
  <w:num w:numId="6">
    <w:abstractNumId w:val="20"/>
  </w:num>
  <w:num w:numId="7">
    <w:abstractNumId w:val="14"/>
  </w:num>
  <w:num w:numId="8">
    <w:abstractNumId w:val="2"/>
  </w:num>
  <w:num w:numId="9">
    <w:abstractNumId w:val="16"/>
  </w:num>
  <w:num w:numId="10">
    <w:abstractNumId w:val="19"/>
  </w:num>
  <w:num w:numId="11">
    <w:abstractNumId w:val="1"/>
  </w:num>
  <w:num w:numId="12">
    <w:abstractNumId w:val="17"/>
  </w:num>
  <w:num w:numId="13">
    <w:abstractNumId w:val="6"/>
  </w:num>
  <w:num w:numId="14">
    <w:abstractNumId w:val="7"/>
  </w:num>
  <w:num w:numId="15">
    <w:abstractNumId w:val="4"/>
  </w:num>
  <w:num w:numId="16">
    <w:abstractNumId w:val="11"/>
  </w:num>
  <w:num w:numId="17">
    <w:abstractNumId w:val="3"/>
  </w:num>
  <w:num w:numId="18">
    <w:abstractNumId w:val="12"/>
  </w:num>
  <w:num w:numId="19">
    <w:abstractNumId w:val="13"/>
  </w:num>
  <w:num w:numId="20">
    <w:abstractNumId w:val="10"/>
  </w:num>
  <w:num w:numId="21">
    <w:abstractNumId w:val="18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3B8E"/>
    <w:rsid w:val="00034552"/>
    <w:rsid w:val="00035DEC"/>
    <w:rsid w:val="00035EF6"/>
    <w:rsid w:val="000379BE"/>
    <w:rsid w:val="000458C2"/>
    <w:rsid w:val="00055D85"/>
    <w:rsid w:val="0007229E"/>
    <w:rsid w:val="00074661"/>
    <w:rsid w:val="00075953"/>
    <w:rsid w:val="000762F1"/>
    <w:rsid w:val="00093902"/>
    <w:rsid w:val="00095276"/>
    <w:rsid w:val="000A3285"/>
    <w:rsid w:val="000A4E9A"/>
    <w:rsid w:val="000B0CFB"/>
    <w:rsid w:val="000C7A4D"/>
    <w:rsid w:val="000E26BD"/>
    <w:rsid w:val="000E3316"/>
    <w:rsid w:val="000F4A8B"/>
    <w:rsid w:val="000F518F"/>
    <w:rsid w:val="000F6118"/>
    <w:rsid w:val="000F75AC"/>
    <w:rsid w:val="0010017A"/>
    <w:rsid w:val="00101AC6"/>
    <w:rsid w:val="00112317"/>
    <w:rsid w:val="00114BFB"/>
    <w:rsid w:val="00115D29"/>
    <w:rsid w:val="001230B6"/>
    <w:rsid w:val="00123DAA"/>
    <w:rsid w:val="00125322"/>
    <w:rsid w:val="00137A29"/>
    <w:rsid w:val="00141ECD"/>
    <w:rsid w:val="00146279"/>
    <w:rsid w:val="00154C76"/>
    <w:rsid w:val="00155523"/>
    <w:rsid w:val="0015661C"/>
    <w:rsid w:val="00156F50"/>
    <w:rsid w:val="00162F9B"/>
    <w:rsid w:val="00171F5B"/>
    <w:rsid w:val="00172BBD"/>
    <w:rsid w:val="00174B14"/>
    <w:rsid w:val="00180563"/>
    <w:rsid w:val="00181111"/>
    <w:rsid w:val="001854C8"/>
    <w:rsid w:val="00186D8B"/>
    <w:rsid w:val="001961EA"/>
    <w:rsid w:val="001B33E6"/>
    <w:rsid w:val="001D07C9"/>
    <w:rsid w:val="001D49B3"/>
    <w:rsid w:val="001D66A6"/>
    <w:rsid w:val="00200529"/>
    <w:rsid w:val="00201FB0"/>
    <w:rsid w:val="0021162B"/>
    <w:rsid w:val="00214778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1334"/>
    <w:rsid w:val="002626CF"/>
    <w:rsid w:val="00272F66"/>
    <w:rsid w:val="002736B8"/>
    <w:rsid w:val="002763CE"/>
    <w:rsid w:val="00290A24"/>
    <w:rsid w:val="00291C14"/>
    <w:rsid w:val="00294617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32FAD"/>
    <w:rsid w:val="0033300D"/>
    <w:rsid w:val="00341AC4"/>
    <w:rsid w:val="00347058"/>
    <w:rsid w:val="00350093"/>
    <w:rsid w:val="003643B6"/>
    <w:rsid w:val="003747C5"/>
    <w:rsid w:val="00383F0A"/>
    <w:rsid w:val="00384F9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394A"/>
    <w:rsid w:val="003F3E21"/>
    <w:rsid w:val="00412670"/>
    <w:rsid w:val="00433D75"/>
    <w:rsid w:val="004355FD"/>
    <w:rsid w:val="00437EFA"/>
    <w:rsid w:val="00441C53"/>
    <w:rsid w:val="00444FF2"/>
    <w:rsid w:val="00455C64"/>
    <w:rsid w:val="00455D7C"/>
    <w:rsid w:val="004616E0"/>
    <w:rsid w:val="0046222C"/>
    <w:rsid w:val="0048382B"/>
    <w:rsid w:val="0048639B"/>
    <w:rsid w:val="00494543"/>
    <w:rsid w:val="00494EDE"/>
    <w:rsid w:val="004964D2"/>
    <w:rsid w:val="004A43F5"/>
    <w:rsid w:val="004A7756"/>
    <w:rsid w:val="004B22EC"/>
    <w:rsid w:val="004D120A"/>
    <w:rsid w:val="004D5A4D"/>
    <w:rsid w:val="004E227C"/>
    <w:rsid w:val="004E3E5B"/>
    <w:rsid w:val="004E644B"/>
    <w:rsid w:val="004F44A3"/>
    <w:rsid w:val="004F4F79"/>
    <w:rsid w:val="004F58EC"/>
    <w:rsid w:val="004F6B1E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4745E"/>
    <w:rsid w:val="00560D2B"/>
    <w:rsid w:val="0056434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D067B"/>
    <w:rsid w:val="005D3BA7"/>
    <w:rsid w:val="005F44C8"/>
    <w:rsid w:val="005F4F77"/>
    <w:rsid w:val="005F5522"/>
    <w:rsid w:val="00602B02"/>
    <w:rsid w:val="0061041E"/>
    <w:rsid w:val="006149CD"/>
    <w:rsid w:val="006265E1"/>
    <w:rsid w:val="00632EC9"/>
    <w:rsid w:val="006338E1"/>
    <w:rsid w:val="00634F82"/>
    <w:rsid w:val="0063661F"/>
    <w:rsid w:val="00641FD5"/>
    <w:rsid w:val="00660AF7"/>
    <w:rsid w:val="00665D2E"/>
    <w:rsid w:val="00671864"/>
    <w:rsid w:val="0067345B"/>
    <w:rsid w:val="00673E3D"/>
    <w:rsid w:val="00675CC7"/>
    <w:rsid w:val="00690FCF"/>
    <w:rsid w:val="00691169"/>
    <w:rsid w:val="006A4542"/>
    <w:rsid w:val="006A618E"/>
    <w:rsid w:val="006B442A"/>
    <w:rsid w:val="006D7E33"/>
    <w:rsid w:val="006D7FE4"/>
    <w:rsid w:val="006F7C7C"/>
    <w:rsid w:val="007051F2"/>
    <w:rsid w:val="007059B9"/>
    <w:rsid w:val="007117FE"/>
    <w:rsid w:val="00716016"/>
    <w:rsid w:val="007201D7"/>
    <w:rsid w:val="00731E2D"/>
    <w:rsid w:val="00734486"/>
    <w:rsid w:val="007434E2"/>
    <w:rsid w:val="0074626B"/>
    <w:rsid w:val="00757A3C"/>
    <w:rsid w:val="007640BC"/>
    <w:rsid w:val="00765488"/>
    <w:rsid w:val="00785298"/>
    <w:rsid w:val="00790248"/>
    <w:rsid w:val="0079336A"/>
    <w:rsid w:val="0079585F"/>
    <w:rsid w:val="007968D2"/>
    <w:rsid w:val="007A260B"/>
    <w:rsid w:val="007A5312"/>
    <w:rsid w:val="007A57A8"/>
    <w:rsid w:val="007A58E1"/>
    <w:rsid w:val="007A5E54"/>
    <w:rsid w:val="007B46E6"/>
    <w:rsid w:val="007B7815"/>
    <w:rsid w:val="007C0341"/>
    <w:rsid w:val="007D61E3"/>
    <w:rsid w:val="007F2DA5"/>
    <w:rsid w:val="0082291C"/>
    <w:rsid w:val="00825FD6"/>
    <w:rsid w:val="00830A22"/>
    <w:rsid w:val="00843794"/>
    <w:rsid w:val="00850491"/>
    <w:rsid w:val="0085169B"/>
    <w:rsid w:val="00853F41"/>
    <w:rsid w:val="00854281"/>
    <w:rsid w:val="00854960"/>
    <w:rsid w:val="00870DE6"/>
    <w:rsid w:val="008767D4"/>
    <w:rsid w:val="008905D3"/>
    <w:rsid w:val="0089137F"/>
    <w:rsid w:val="00892693"/>
    <w:rsid w:val="00894320"/>
    <w:rsid w:val="0089745C"/>
    <w:rsid w:val="008B41B0"/>
    <w:rsid w:val="008B4D6D"/>
    <w:rsid w:val="008B58F3"/>
    <w:rsid w:val="008B74BA"/>
    <w:rsid w:val="008C3036"/>
    <w:rsid w:val="008F7367"/>
    <w:rsid w:val="0090320B"/>
    <w:rsid w:val="00910654"/>
    <w:rsid w:val="0091218D"/>
    <w:rsid w:val="00932674"/>
    <w:rsid w:val="009421A3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B6729"/>
    <w:rsid w:val="009D1933"/>
    <w:rsid w:val="009D52D9"/>
    <w:rsid w:val="009E02C1"/>
    <w:rsid w:val="009E0575"/>
    <w:rsid w:val="009F058C"/>
    <w:rsid w:val="009F366B"/>
    <w:rsid w:val="009F4ADE"/>
    <w:rsid w:val="00A0714E"/>
    <w:rsid w:val="00A1464F"/>
    <w:rsid w:val="00A17F1E"/>
    <w:rsid w:val="00A26C0E"/>
    <w:rsid w:val="00A325E0"/>
    <w:rsid w:val="00A32F9F"/>
    <w:rsid w:val="00A55B69"/>
    <w:rsid w:val="00A6019D"/>
    <w:rsid w:val="00A61307"/>
    <w:rsid w:val="00A701CA"/>
    <w:rsid w:val="00A71FA9"/>
    <w:rsid w:val="00A748C1"/>
    <w:rsid w:val="00A81D36"/>
    <w:rsid w:val="00A909B1"/>
    <w:rsid w:val="00A91EE6"/>
    <w:rsid w:val="00A94EFF"/>
    <w:rsid w:val="00AA0269"/>
    <w:rsid w:val="00AA3F14"/>
    <w:rsid w:val="00AA53C3"/>
    <w:rsid w:val="00AA7332"/>
    <w:rsid w:val="00AA77DD"/>
    <w:rsid w:val="00AB3DAF"/>
    <w:rsid w:val="00AB3E84"/>
    <w:rsid w:val="00AB5EC8"/>
    <w:rsid w:val="00AB7E52"/>
    <w:rsid w:val="00AD0B1B"/>
    <w:rsid w:val="00AD4F8F"/>
    <w:rsid w:val="00AE54FB"/>
    <w:rsid w:val="00AF4121"/>
    <w:rsid w:val="00AF6B98"/>
    <w:rsid w:val="00AF7617"/>
    <w:rsid w:val="00B11433"/>
    <w:rsid w:val="00B30159"/>
    <w:rsid w:val="00B31ED0"/>
    <w:rsid w:val="00B32837"/>
    <w:rsid w:val="00B33F91"/>
    <w:rsid w:val="00B42DA5"/>
    <w:rsid w:val="00B66969"/>
    <w:rsid w:val="00B7538F"/>
    <w:rsid w:val="00B82E75"/>
    <w:rsid w:val="00B863BC"/>
    <w:rsid w:val="00B8684B"/>
    <w:rsid w:val="00B87581"/>
    <w:rsid w:val="00B9762F"/>
    <w:rsid w:val="00BA2918"/>
    <w:rsid w:val="00BB2714"/>
    <w:rsid w:val="00BB2DC2"/>
    <w:rsid w:val="00BB3094"/>
    <w:rsid w:val="00BC16DA"/>
    <w:rsid w:val="00BC5869"/>
    <w:rsid w:val="00BD7EFF"/>
    <w:rsid w:val="00BE0B4B"/>
    <w:rsid w:val="00BF2F76"/>
    <w:rsid w:val="00C01909"/>
    <w:rsid w:val="00C01E24"/>
    <w:rsid w:val="00C029B6"/>
    <w:rsid w:val="00C0444E"/>
    <w:rsid w:val="00C05A4C"/>
    <w:rsid w:val="00C079FD"/>
    <w:rsid w:val="00C14FE7"/>
    <w:rsid w:val="00C16404"/>
    <w:rsid w:val="00C20FF9"/>
    <w:rsid w:val="00C21984"/>
    <w:rsid w:val="00C23AE6"/>
    <w:rsid w:val="00C30034"/>
    <w:rsid w:val="00C31EF5"/>
    <w:rsid w:val="00C37743"/>
    <w:rsid w:val="00C42FE7"/>
    <w:rsid w:val="00C44BD9"/>
    <w:rsid w:val="00C45DF1"/>
    <w:rsid w:val="00C53741"/>
    <w:rsid w:val="00C54FD8"/>
    <w:rsid w:val="00C57195"/>
    <w:rsid w:val="00C64EEA"/>
    <w:rsid w:val="00C67E95"/>
    <w:rsid w:val="00C86282"/>
    <w:rsid w:val="00CA15C5"/>
    <w:rsid w:val="00CA4270"/>
    <w:rsid w:val="00CA534B"/>
    <w:rsid w:val="00CB206F"/>
    <w:rsid w:val="00CC6096"/>
    <w:rsid w:val="00CD00AA"/>
    <w:rsid w:val="00CD0835"/>
    <w:rsid w:val="00CD5B36"/>
    <w:rsid w:val="00CF79AC"/>
    <w:rsid w:val="00D1424D"/>
    <w:rsid w:val="00D2200E"/>
    <w:rsid w:val="00D23C8F"/>
    <w:rsid w:val="00D24515"/>
    <w:rsid w:val="00D278CE"/>
    <w:rsid w:val="00D40429"/>
    <w:rsid w:val="00D434DF"/>
    <w:rsid w:val="00D565D8"/>
    <w:rsid w:val="00D64743"/>
    <w:rsid w:val="00D67448"/>
    <w:rsid w:val="00D75908"/>
    <w:rsid w:val="00D8526E"/>
    <w:rsid w:val="00D8693B"/>
    <w:rsid w:val="00D87093"/>
    <w:rsid w:val="00DB2890"/>
    <w:rsid w:val="00DC505F"/>
    <w:rsid w:val="00DD3EBC"/>
    <w:rsid w:val="00DD7459"/>
    <w:rsid w:val="00DD775B"/>
    <w:rsid w:val="00DE0B20"/>
    <w:rsid w:val="00E00CF1"/>
    <w:rsid w:val="00E03CE8"/>
    <w:rsid w:val="00E04D68"/>
    <w:rsid w:val="00E051BE"/>
    <w:rsid w:val="00E11358"/>
    <w:rsid w:val="00E16637"/>
    <w:rsid w:val="00E209EA"/>
    <w:rsid w:val="00E318B4"/>
    <w:rsid w:val="00E36F8B"/>
    <w:rsid w:val="00E4233A"/>
    <w:rsid w:val="00E46D2F"/>
    <w:rsid w:val="00E50666"/>
    <w:rsid w:val="00E51F42"/>
    <w:rsid w:val="00E576F6"/>
    <w:rsid w:val="00E72D8B"/>
    <w:rsid w:val="00E73E1A"/>
    <w:rsid w:val="00E753A2"/>
    <w:rsid w:val="00E75900"/>
    <w:rsid w:val="00E85594"/>
    <w:rsid w:val="00E87429"/>
    <w:rsid w:val="00EA06C9"/>
    <w:rsid w:val="00EA2BE8"/>
    <w:rsid w:val="00EA5F2F"/>
    <w:rsid w:val="00EB06EB"/>
    <w:rsid w:val="00EB162F"/>
    <w:rsid w:val="00EB6AC3"/>
    <w:rsid w:val="00ED1DD7"/>
    <w:rsid w:val="00EE0209"/>
    <w:rsid w:val="00EE1E7C"/>
    <w:rsid w:val="00EE72D7"/>
    <w:rsid w:val="00EF3DD8"/>
    <w:rsid w:val="00F10241"/>
    <w:rsid w:val="00F247DB"/>
    <w:rsid w:val="00F346E1"/>
    <w:rsid w:val="00F37E63"/>
    <w:rsid w:val="00F54307"/>
    <w:rsid w:val="00F548C3"/>
    <w:rsid w:val="00F60025"/>
    <w:rsid w:val="00F65F6A"/>
    <w:rsid w:val="00F67A1E"/>
    <w:rsid w:val="00F72908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2BF2"/>
    <w:rsid w:val="00FC7A89"/>
    <w:rsid w:val="00FD2184"/>
    <w:rsid w:val="00FD3B37"/>
    <w:rsid w:val="00FD6658"/>
    <w:rsid w:val="00FF059B"/>
    <w:rsid w:val="00FF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993AF88B-2197-427C-AE9D-AA668E47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D06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0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C4DC314AA4794B9C3C54E2BF0FC628" ma:contentTypeVersion="6" ma:contentTypeDescription="Create a new document." ma:contentTypeScope="" ma:versionID="a1d1b664da496cc386358c827505e34e">
  <xsd:schema xmlns:xsd="http://www.w3.org/2001/XMLSchema" xmlns:xs="http://www.w3.org/2001/XMLSchema" xmlns:p="http://schemas.microsoft.com/office/2006/metadata/properties" xmlns:ns2="108a3154-b726-492e-b2cc-72af0dd93011" xmlns:ns3="43b76e98-e337-4213-87ea-712369438fb4" targetNamespace="http://schemas.microsoft.com/office/2006/metadata/properties" ma:root="true" ma:fieldsID="2a3ba712d0621f38ead0d32d5a8b8630" ns2:_="" ns3:_="">
    <xsd:import namespace="108a3154-b726-492e-b2cc-72af0dd93011"/>
    <xsd:import namespace="43b76e98-e337-4213-87ea-712369438f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8a3154-b726-492e-b2cc-72af0dd930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b76e98-e337-4213-87ea-712369438fb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E939B9-716B-4F9B-8CE7-2140BB5DF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8a3154-b726-492e-b2cc-72af0dd93011"/>
    <ds:schemaRef ds:uri="43b76e98-e337-4213-87ea-712369438f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254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Elaine Hill</cp:lastModifiedBy>
  <cp:revision>71</cp:revision>
  <cp:lastPrinted>2023-08-14T16:40:00Z</cp:lastPrinted>
  <dcterms:created xsi:type="dcterms:W3CDTF">2023-05-19T19:43:00Z</dcterms:created>
  <dcterms:modified xsi:type="dcterms:W3CDTF">2023-08-14T17:11:00Z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0x0101003FC4DC314AA4794B9C3C54E2BF0FC628</vt:lpwstr>
  </property>
</Properties>
</file>