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05C8914D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889693" wp14:editId="247D49AF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600450"/>
                <wp:effectExtent l="0" t="0" r="13970" b="1905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60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0950FA6C" w:rsidR="003E2349" w:rsidRPr="00A55B69" w:rsidRDefault="00540F14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Betty Gray Middle School</w:t>
                            </w:r>
                            <w:r w:rsidR="003E2349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Activities to Build Partnerships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5B9A0CFB" w14:textId="77777777" w:rsidR="00D278CE" w:rsidRPr="00FD6658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0"/>
                                <w:szCs w:val="10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Volunteer Opportunities:</w:t>
                            </w:r>
                          </w:p>
                          <w:p w14:paraId="4A58B129" w14:textId="79C6D460" w:rsidR="00641FD5" w:rsidRPr="00E51F42" w:rsidRDefault="00FD6658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School Activities </w:t>
                            </w:r>
                          </w:p>
                          <w:p w14:paraId="27C5173C" w14:textId="77777777" w:rsidR="00AF7617" w:rsidRPr="00E51F4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Media Center </w:t>
                            </w:r>
                          </w:p>
                          <w:p w14:paraId="71B4E5DA" w14:textId="5BCE6221" w:rsidR="0056500A" w:rsidRPr="00E51F42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Title I </w:t>
                            </w:r>
                            <w:r w:rsidR="00093902"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Planning </w:t>
                            </w: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Committee</w:t>
                            </w:r>
                          </w:p>
                          <w:p w14:paraId="1797848D" w14:textId="76CE7D7B" w:rsidR="00FD6658" w:rsidRPr="00E51F42" w:rsidRDefault="00FD6658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Principal Advisory – PTSA 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Partnership Meetings:</w:t>
                            </w:r>
                          </w:p>
                          <w:p w14:paraId="6F5CFDF0" w14:textId="77EF1C71" w:rsidR="00641FD5" w:rsidRPr="00E51F4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Annual Title I Parent Informational Meeting</w:t>
                            </w:r>
                          </w:p>
                          <w:p w14:paraId="5D86D2E7" w14:textId="2B23230C" w:rsidR="00641FD5" w:rsidRPr="00E51F42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</w:t>
                            </w:r>
                            <w:r w:rsidR="00641FD5"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pen House</w:t>
                            </w:r>
                          </w:p>
                          <w:p w14:paraId="31439DB2" w14:textId="518AE2C6" w:rsidR="00F824CF" w:rsidRPr="00E51F42" w:rsidRDefault="00FD6658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Summer </w:t>
                            </w:r>
                            <w:r w:rsidR="00F824CF"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Meet and </w:t>
                            </w: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G</w:t>
                            </w:r>
                            <w:r w:rsidR="00F824CF"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reet </w:t>
                            </w:r>
                          </w:p>
                          <w:p w14:paraId="4827C2F2" w14:textId="06A0D46A" w:rsidR="0079585F" w:rsidRPr="00E51F4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 I Parent Input Meetings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Teacher Conference Week</w:t>
                            </w:r>
                          </w:p>
                          <w:p w14:paraId="54A9AEC6" w14:textId="77777777" w:rsidR="007A5E54" w:rsidRPr="00FD6658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0"/>
                                <w:szCs w:val="10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Family</w:t>
                            </w:r>
                            <w:r w:rsidR="00641FD5"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Engagement Opportunities:</w:t>
                            </w:r>
                          </w:p>
                          <w:p w14:paraId="0F4E9B9C" w14:textId="2A8F63E4" w:rsidR="0079585F" w:rsidRPr="00E51F42" w:rsidRDefault="00FD6658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Parent </w:t>
                            </w:r>
                            <w:r w:rsidR="0079522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Workshop</w:t>
                            </w: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– Spring Curriculum Exhibit 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Resource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83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" fillcolor="white [3201]" strokeweight=".5pt">
                <v:textbox>
                  <w:txbxContent>
                    <w:p w14:paraId="4BBC4C18" w14:textId="0950FA6C" w:rsidR="003E2349" w:rsidRPr="00A55B69" w:rsidRDefault="00540F14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Betty Gray Middle School</w:t>
                      </w:r>
                      <w:r w:rsidR="003E2349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Activities to Build Partnerships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5B9A0CFB" w14:textId="77777777" w:rsidR="00D278CE" w:rsidRPr="00FD6658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0"/>
                          <w:szCs w:val="10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Volunteer Opportunities:</w:t>
                      </w:r>
                    </w:p>
                    <w:p w14:paraId="4A58B129" w14:textId="79C6D460" w:rsidR="00641FD5" w:rsidRPr="00E51F42" w:rsidRDefault="00FD6658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School Activities </w:t>
                      </w:r>
                    </w:p>
                    <w:p w14:paraId="27C5173C" w14:textId="77777777" w:rsidR="00AF7617" w:rsidRPr="00E51F42" w:rsidRDefault="005358FF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Media Center </w:t>
                      </w:r>
                    </w:p>
                    <w:p w14:paraId="71B4E5DA" w14:textId="5BCE6221" w:rsidR="0056500A" w:rsidRPr="00E51F42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Title I </w:t>
                      </w:r>
                      <w:proofErr w:type="gramStart"/>
                      <w:r w:rsidR="00093902"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Planning</w:t>
                      </w:r>
                      <w:proofErr w:type="gramEnd"/>
                      <w:r w:rsidR="00093902"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Committee</w:t>
                      </w:r>
                    </w:p>
                    <w:p w14:paraId="1797848D" w14:textId="76CE7D7B" w:rsidR="00FD6658" w:rsidRPr="00E51F42" w:rsidRDefault="00FD6658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Principal Advisory – PTSA </w:t>
                      </w:r>
                    </w:p>
                    <w:p w14:paraId="17838D0A" w14:textId="77777777" w:rsidR="007A5E54" w:rsidRPr="005358FF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F824CF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Partnership Meetings:</w:t>
                      </w:r>
                    </w:p>
                    <w:p w14:paraId="6F5CFDF0" w14:textId="77EF1C71" w:rsidR="00641FD5" w:rsidRPr="00E51F4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Annual Title I Parent Informational Meeting</w:t>
                      </w:r>
                    </w:p>
                    <w:p w14:paraId="5D86D2E7" w14:textId="2B23230C" w:rsidR="00641FD5" w:rsidRPr="00E51F42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O</w:t>
                      </w:r>
                      <w:r w:rsidR="00641FD5"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pen House</w:t>
                      </w:r>
                    </w:p>
                    <w:p w14:paraId="31439DB2" w14:textId="518AE2C6" w:rsidR="00F824CF" w:rsidRPr="00E51F42" w:rsidRDefault="00FD6658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Summer </w:t>
                      </w:r>
                      <w:r w:rsidR="00F824CF"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Meet and </w:t>
                      </w: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G</w:t>
                      </w:r>
                      <w:r w:rsidR="00F824CF"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reet </w:t>
                      </w:r>
                    </w:p>
                    <w:p w14:paraId="4827C2F2" w14:textId="06A0D46A" w:rsidR="0079585F" w:rsidRPr="00E51F4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Title I Parent Input Meetings</w:t>
                      </w:r>
                    </w:p>
                    <w:p w14:paraId="386E9E1F" w14:textId="63018AFF" w:rsidR="00341AC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Parent Teacher Conference Week</w:t>
                      </w:r>
                    </w:p>
                    <w:p w14:paraId="54A9AEC6" w14:textId="77777777" w:rsidR="007A5E54" w:rsidRPr="00FD6658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0"/>
                          <w:szCs w:val="10"/>
                        </w:rPr>
                      </w:pPr>
                    </w:p>
                    <w:p w14:paraId="06B4EDCC" w14:textId="77777777" w:rsidR="00641FD5" w:rsidRPr="00F824CF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Family</w:t>
                      </w:r>
                      <w:r w:rsidR="00641FD5"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Engagement Opportunities:</w:t>
                      </w:r>
                    </w:p>
                    <w:p w14:paraId="0F4E9B9C" w14:textId="2A8F63E4" w:rsidR="0079585F" w:rsidRPr="00E51F42" w:rsidRDefault="00FD6658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Parent </w:t>
                      </w:r>
                      <w:r w:rsidR="0079522C">
                        <w:rPr>
                          <w:rFonts w:asciiTheme="minorHAnsi" w:hAnsiTheme="minorHAnsi" w:cstheme="minorHAnsi"/>
                          <w:color w:val="auto"/>
                        </w:rPr>
                        <w:t>Workshop</w:t>
                      </w: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– Spring Curriculum Exhibit 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Parent Resource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What is a School-Parent Compact?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What is a School-Parent Compact?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6E828" id="Rectangle 7" o:spid="_x0000_s1026" style="position:absolute;margin-left:-11.5pt;margin-top:0;width:260.55pt;height:571.5pt;z-index:251618304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6B1BD7D2" wp14:editId="72987181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47531" id="Line 23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42F8B" id="Line 299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320B2" id="Line 179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72951" id="Line 17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D58B3" id="Line 177" o:spid="_x0000_s1026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8EB75" id="Line 17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4D540" id="Line 175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23739" id="Line 174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1E22A" id="Line 173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05E8D" id="Line 159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078CA" id="Line 158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8B847" id="Line 32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7E14E" id="Line 31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feugait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nulla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facilisi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29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feugait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nulla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facilisi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7883D" id="Line 19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3424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706A3" id="Line 18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BAF35" id="Line 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035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D5D4F" id="Line 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F5D72" id="Line 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673FAE0A" w:rsidR="004E644B" w:rsidRDefault="00E51F42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6E5D6C" wp14:editId="279194AE">
                <wp:simplePos x="0" y="0"/>
                <wp:positionH relativeFrom="margin">
                  <wp:align>right</wp:align>
                </wp:positionH>
                <wp:positionV relativeFrom="paragraph">
                  <wp:posOffset>6235700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 w:rsidP="00D434D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If you would like mo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e information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, please contact:</w:t>
                            </w:r>
                          </w:p>
                          <w:p w14:paraId="62996D20" w14:textId="77777777" w:rsidR="00632EC9" w:rsidRPr="00BD7EFF" w:rsidRDefault="00632EC9" w:rsidP="00D434D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7F7F324F" w:rsidR="00632EC9" w:rsidRPr="00E51F42" w:rsidRDefault="00FD6658" w:rsidP="00D434D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 xml:space="preserve">Ms. Elaine Hill, </w:t>
                            </w:r>
                            <w:proofErr w:type="spellStart"/>
                            <w:r w:rsidR="005358FF" w:rsidRPr="00E51F42"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Parent</w:t>
                            </w:r>
                            <w:proofErr w:type="spellEnd"/>
                            <w:r w:rsidR="005358FF" w:rsidRPr="00E51F42"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="005358FF" w:rsidRPr="00E51F42"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Facilitator</w:t>
                            </w:r>
                            <w:proofErr w:type="spellEnd"/>
                          </w:p>
                          <w:p w14:paraId="1256E882" w14:textId="4F7FD140" w:rsidR="00632EC9" w:rsidRPr="00BD7EFF" w:rsidRDefault="00FD6658" w:rsidP="00D434D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770.819.2414 ext.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064 </w:t>
                            </w:r>
                            <w:r w:rsidR="00FD3B37" w:rsidRPr="00BD7EFF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="00632EC9" w:rsidRPr="00BD7EFF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or</w:t>
                            </w:r>
                            <w:proofErr w:type="spellEnd"/>
                            <w:proofErr w:type="gramEnd"/>
                          </w:p>
                          <w:p w14:paraId="0B8F4F9A" w14:textId="183370C0" w:rsidR="00E51F42" w:rsidRPr="00BD7EFF" w:rsidRDefault="00E51F42" w:rsidP="00D434D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Elaine.</w:t>
                            </w:r>
                            <w:r w:rsidR="00A81D36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H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ill@cobbk12.org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1" type="#_x0000_t202" style="position:absolute;margin-left:186.7pt;margin-top:491pt;width:237.9pt;height:70.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0FOAIAAIM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" fillcolor="white [3201]" strokeweight=".5pt">
                <v:textbox>
                  <w:txbxContent>
                    <w:p w14:paraId="17458F5C" w14:textId="77777777" w:rsidR="00632EC9" w:rsidRPr="00BD7EFF" w:rsidRDefault="006D7FE4" w:rsidP="00D434D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</w:rPr>
                        <w:t>If you would like mo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BD7EFF">
                        <w:rPr>
                          <w:rFonts w:asciiTheme="minorHAnsi" w:hAnsiTheme="minorHAnsi" w:cstheme="minorHAnsi"/>
                        </w:rPr>
                        <w:t>e information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, please contact:</w:t>
                      </w:r>
                    </w:p>
                    <w:p w14:paraId="62996D20" w14:textId="77777777" w:rsidR="00632EC9" w:rsidRPr="00BD7EFF" w:rsidRDefault="00632EC9" w:rsidP="00D434D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7F7F324F" w:rsidR="00632EC9" w:rsidRPr="00E51F42" w:rsidRDefault="00FD6658" w:rsidP="00D434D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 xml:space="preserve">Ms. Elaine Hill, </w:t>
                      </w:r>
                      <w:proofErr w:type="spellStart"/>
                      <w:r w:rsidR="005358FF" w:rsidRPr="00E51F42"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Parent</w:t>
                      </w:r>
                      <w:proofErr w:type="spellEnd"/>
                      <w:r w:rsidR="005358FF" w:rsidRPr="00E51F42"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 xml:space="preserve"> </w:t>
                      </w:r>
                      <w:proofErr w:type="spellStart"/>
                      <w:r w:rsidR="005358FF" w:rsidRPr="00E51F42"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Facilitator</w:t>
                      </w:r>
                      <w:proofErr w:type="spellEnd"/>
                    </w:p>
                    <w:p w14:paraId="1256E882" w14:textId="4F7FD140" w:rsidR="00632EC9" w:rsidRPr="00BD7EFF" w:rsidRDefault="00FD6658" w:rsidP="00D434DF">
                      <w:pPr>
                        <w:jc w:val="center"/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770.819.2414 ext.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064 </w:t>
                      </w:r>
                      <w:r w:rsidR="00FD3B37" w:rsidRPr="00BD7EFF"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 </w:t>
                      </w:r>
                      <w:proofErr w:type="spellStart"/>
                      <w:r w:rsidR="00632EC9" w:rsidRPr="00BD7EFF">
                        <w:rPr>
                          <w:rFonts w:asciiTheme="minorHAnsi" w:hAnsiTheme="minorHAnsi" w:cstheme="minorHAnsi"/>
                          <w:lang w:val="es-VE"/>
                        </w:rPr>
                        <w:t>or</w:t>
                      </w:r>
                      <w:proofErr w:type="spellEnd"/>
                      <w:proofErr w:type="gramEnd"/>
                    </w:p>
                    <w:p w14:paraId="0B8F4F9A" w14:textId="183370C0" w:rsidR="00E51F42" w:rsidRPr="00BD7EFF" w:rsidRDefault="00E51F42" w:rsidP="00D434DF">
                      <w:pPr>
                        <w:jc w:val="center"/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>Elaine.</w:t>
                      </w:r>
                      <w:r w:rsidR="00A81D36">
                        <w:rPr>
                          <w:rFonts w:asciiTheme="minorHAnsi" w:hAnsiTheme="minorHAnsi" w:cstheme="minorHAnsi"/>
                          <w:lang w:val="es-VE"/>
                        </w:rPr>
                        <w:t>H</w:t>
                      </w:r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>ill@cobbk12.org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6658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38B176F" wp14:editId="1F3E6F67">
                <wp:simplePos x="0" y="0"/>
                <wp:positionH relativeFrom="margin">
                  <wp:posOffset>3381375</wp:posOffset>
                </wp:positionH>
                <wp:positionV relativeFrom="margin">
                  <wp:posOffset>2066925</wp:posOffset>
                </wp:positionV>
                <wp:extent cx="3006725" cy="2647950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Jointly Developed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50AF67" w14:textId="5790B86E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The parents, students, and staff of </w:t>
                            </w:r>
                            <w:r w:rsidR="00B40256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Betty Gray Middle School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worked together and shared ideas to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develop th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 school-parent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compact for achievement. Teachers suggested home learning strategies, parents added ideas to make them more specific, and students told us what would help them learn. </w:t>
                            </w:r>
                            <w:r w:rsidR="004D5A4D" w:rsidRP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Parents are encouraged </w:t>
                            </w:r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to participate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in the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annual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review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process of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compact and make changes based on students’ needs.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Parents are welcome to contribute comments at any time.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Please contact </w:t>
                            </w:r>
                            <w:r w:rsidR="00290A24" w:rsidRPr="00FD6658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Parent Facilitato</w:t>
                            </w:r>
                            <w:r w:rsidR="00290A24" w:rsidRPr="00D434D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r</w:t>
                            </w:r>
                            <w:r w:rsidR="00FD6658" w:rsidRPr="00D434D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="00FD6658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Ms. Elaine Hill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r w:rsidR="00FD6658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770.819.2414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r w:rsidR="00FD6658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elaine.hill@cobbk12.org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to provide feedback.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2" type="#_x0000_t202" style="position:absolute;margin-left:266.25pt;margin-top:162.75pt;width:236.75pt;height:208.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Jointly Developed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150AF67" w14:textId="5790B86E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The parents, students, and staff of </w:t>
                      </w:r>
                      <w:r w:rsidR="00B40256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Betty Gray Middle School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worked together and shared ideas to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develop th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 school-parent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compact for achievement. Teachers suggested home learning strategies, parents added ideas to make them more specific, and students told us what would help them learn. </w:t>
                      </w:r>
                      <w:r w:rsidR="004D5A4D" w:rsidRP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Parents are encouraged </w:t>
                      </w:r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to participate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in the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annual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review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process of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compact and make changes based on students’ needs. </w:t>
                      </w:r>
                      <w:r w:rsidRPr="00BD7EF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Parents are welcome to contribute comments at any time.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Please contact </w:t>
                      </w:r>
                      <w:r w:rsidR="00290A24" w:rsidRPr="00FD6658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Parent Facilitato</w:t>
                      </w:r>
                      <w:r w:rsidR="00290A24" w:rsidRPr="00D434D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r</w:t>
                      </w:r>
                      <w:r w:rsidR="00FD6658" w:rsidRPr="00D434D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,</w:t>
                      </w:r>
                      <w:r w:rsidR="00FD6658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Ms. Elaine Hill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at </w:t>
                      </w:r>
                      <w:r w:rsidR="00FD6658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770.819.2414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or </w:t>
                      </w:r>
                      <w:r w:rsidR="00FD6658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elaine.hill@cobbk12.org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to provide feedback.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34105E88" wp14:editId="051A384A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69B93E6A" w:rsidR="00B863BC" w:rsidRPr="00FD6658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FD66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FD66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3A0A9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4</w:t>
                            </w:r>
                            <w:r w:rsidRPr="00FD66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 w:rsidR="00FD66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A902C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  <w:p w14:paraId="0CC41EE6" w14:textId="62ABF798" w:rsidR="00D75908" w:rsidRPr="00CF79AC" w:rsidRDefault="007B25C6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Betty Gray Middle School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616F81F8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 w:rsidR="00FD6658" w:rsidRPr="007121CD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6</w:t>
                            </w:r>
                            <w:proofErr w:type="gramStart"/>
                            <w:r w:rsidR="00C35EA7" w:rsidRPr="00C35EA7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C35EA7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121CD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="007121CD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7</w:t>
                            </w:r>
                            <w:r w:rsidR="00625F60" w:rsidRPr="00625F60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625F60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121CD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 8</w:t>
                            </w:r>
                            <w:r w:rsidR="00625F60" w:rsidRPr="00625F60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625F60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4750254" w14:textId="1AEABCE7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1920D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Revised </w:t>
                            </w:r>
                            <w:r w:rsidR="003315F3" w:rsidRPr="001920D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July</w:t>
                            </w:r>
                            <w:r w:rsidR="004A7756" w:rsidRPr="001920D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20D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12</w:t>
                            </w:r>
                            <w:r w:rsidR="004A7756" w:rsidRPr="001920D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 202</w:t>
                            </w:r>
                            <w:r w:rsidR="001920D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105E88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3" type="#_x0000_t202" style="position:absolute;margin-left:3pt;margin-top:50.5pt;width:232.1pt;height:177.5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P8lju3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69B93E6A" w:rsidR="00B863BC" w:rsidRPr="00FD6658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FD665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FD665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3A0A9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4</w:t>
                      </w:r>
                      <w:r w:rsidRPr="00FD665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 w:rsidR="00FD665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A902C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5</w:t>
                      </w:r>
                    </w:p>
                    <w:p w14:paraId="0CC41EE6" w14:textId="62ABF798" w:rsidR="00D75908" w:rsidRPr="00CF79AC" w:rsidRDefault="007B25C6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Betty Gray Middle School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616F81F8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 w:rsidR="00FD6658" w:rsidRPr="007121CD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6</w:t>
                      </w:r>
                      <w:proofErr w:type="gramStart"/>
                      <w:r w:rsidR="00C35EA7" w:rsidRPr="00C35EA7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C35EA7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7121CD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="007121CD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7</w:t>
                      </w:r>
                      <w:r w:rsidR="00625F60" w:rsidRPr="00625F60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625F60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7121CD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, 8</w:t>
                      </w:r>
                      <w:r w:rsidR="00625F60" w:rsidRPr="00625F60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625F60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4750254" w14:textId="1AEABCE7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1920D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Revised </w:t>
                      </w:r>
                      <w:r w:rsidR="003315F3" w:rsidRPr="001920D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July</w:t>
                      </w:r>
                      <w:r w:rsidR="004A7756" w:rsidRPr="001920D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1920D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12</w:t>
                      </w:r>
                      <w:r w:rsidR="004A7756" w:rsidRPr="001920D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, 202</w:t>
                      </w:r>
                      <w:r w:rsidR="001920D7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4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91925D" wp14:editId="2A58938B">
                <wp:simplePos x="0" y="0"/>
                <wp:positionH relativeFrom="margin">
                  <wp:posOffset>0</wp:posOffset>
                </wp:positionH>
                <wp:positionV relativeFrom="paragraph">
                  <wp:posOffset>2724150</wp:posOffset>
                </wp:positionV>
                <wp:extent cx="2985770" cy="2139950"/>
                <wp:effectExtent l="0" t="0" r="2413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139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191067A6" w:rsidR="00575F02" w:rsidRDefault="00F026F3" w:rsidP="00575F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651376" wp14:editId="074C3295">
                                  <wp:extent cx="1403350" cy="1986827"/>
                                  <wp:effectExtent l="0" t="0" r="635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r:link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186" cy="2003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F700A7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4024D4EC" w:rsidR="00575F02" w:rsidRPr="00E34868" w:rsidRDefault="00575F02" w:rsidP="00FD665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Text Box 2" o:spid="_x0000_s1034" type="#_x0000_t202" style="position:absolute;margin-left:0;margin-top:214.5pt;width:235.1pt;height:168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" filled="f">
                <v:textbox>
                  <w:txbxContent>
                    <w:p w14:paraId="4E57585D" w14:textId="191067A6" w:rsidR="00575F02" w:rsidRDefault="00F026F3" w:rsidP="00575F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651376" wp14:editId="074C3295">
                            <wp:extent cx="1403350" cy="1986827"/>
                            <wp:effectExtent l="0" t="0" r="635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r:link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186" cy="2003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F700A7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4024D4EC" w:rsidR="00575F02" w:rsidRPr="00E34868" w:rsidRDefault="00575F02" w:rsidP="00FD6658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F1E0BD" wp14:editId="1A0A2EFD">
                <wp:simplePos x="0" y="0"/>
                <wp:positionH relativeFrom="margin">
                  <wp:posOffset>3381375</wp:posOffset>
                </wp:positionH>
                <wp:positionV relativeFrom="paragraph">
                  <wp:posOffset>4625975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1ADE6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1F897BDB" w14:textId="5D631572" w:rsidR="00BE0B4B" w:rsidRDefault="00F026F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A8C5B" wp14:editId="3A3333B6">
                                  <wp:extent cx="2942382" cy="2206621"/>
                                  <wp:effectExtent l="0" t="0" r="0" b="381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4968" cy="2208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E53124" w14:textId="4EB6D626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3816D433" w14:textId="379FC0FD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5" type="#_x0000_t202" style="position:absolute;margin-left:266.25pt;margin-top:364.25pt;width:237.25pt;height:198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" fillcolor="white [3201]" strokeweight=".5pt">
                <v:textbox>
                  <w:txbxContent>
                    <w:p w14:paraId="63E1ADE6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1F897BDB" w14:textId="5D631572" w:rsidR="00BE0B4B" w:rsidRDefault="00F026F3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3A8C5B" wp14:editId="3A3333B6">
                            <wp:extent cx="2942382" cy="2206621"/>
                            <wp:effectExtent l="0" t="0" r="0" b="381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4968" cy="2208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E53124" w14:textId="4EB6D626" w:rsidR="00BE0B4B" w:rsidRDefault="00BE0B4B">
                      <w:pPr>
                        <w:rPr>
                          <w:noProof/>
                        </w:rPr>
                      </w:pPr>
                    </w:p>
                    <w:p w14:paraId="3816D433" w14:textId="379FC0FD" w:rsidR="00BE0B4B" w:rsidRDefault="00BE0B4B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5F1B64C" wp14:editId="18A3309D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E51F42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042CC696" w14:textId="77777777" w:rsidR="002A1DEE" w:rsidRPr="00E51F42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</w:p>
                          <w:p w14:paraId="2D512896" w14:textId="6E41069D" w:rsidR="00201FB0" w:rsidRPr="00E51F42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Weekly </w:t>
                            </w:r>
                            <w:r w:rsidR="00FD6658"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Emails/Calls from the Principal &amp; Professors</w:t>
                            </w:r>
                          </w:p>
                          <w:p w14:paraId="1D8ED477" w14:textId="15A553B3" w:rsidR="00201FB0" w:rsidRPr="00E51F42" w:rsidRDefault="00C67E95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</w:t>
                            </w:r>
                            <w:r w:rsidR="00201FB0"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tudent Agendas</w:t>
                            </w:r>
                          </w:p>
                          <w:p w14:paraId="5FF53FCB" w14:textId="77777777" w:rsidR="00115D29" w:rsidRPr="00E51F42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Website</w:t>
                            </w:r>
                          </w:p>
                          <w:p w14:paraId="4E4EE8BD" w14:textId="0D196E63" w:rsidR="00AB7E52" w:rsidRPr="00E51F42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Monthly Newsletters</w:t>
                            </w:r>
                          </w:p>
                          <w:p w14:paraId="23AC8A62" w14:textId="7A9C63F3" w:rsidR="00B32837" w:rsidRPr="00E51F42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  <w:r w:rsidR="002763C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Blasts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6" type="#_x0000_t202" style="position:absolute;margin-left:535pt;margin-top:344.5pt;width:117.7pt;height:13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kI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0IQ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0OcpCB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E51F42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042CC696" w14:textId="77777777" w:rsidR="002A1DEE" w:rsidRPr="00E51F42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</w:p>
                    <w:p w14:paraId="2D512896" w14:textId="6E41069D" w:rsidR="00201FB0" w:rsidRPr="00E51F42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Weekly </w:t>
                      </w:r>
                      <w:r w:rsidR="00FD6658"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Emails/Calls from the Principal &amp; Professors</w:t>
                      </w:r>
                    </w:p>
                    <w:p w14:paraId="1D8ED477" w14:textId="15A553B3" w:rsidR="00201FB0" w:rsidRPr="00E51F42" w:rsidRDefault="00C67E95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S</w:t>
                      </w:r>
                      <w:r w:rsidR="00201FB0"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tudent Agendas</w:t>
                      </w:r>
                    </w:p>
                    <w:p w14:paraId="5FF53FCB" w14:textId="77777777" w:rsidR="00115D29" w:rsidRPr="00E51F42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School Website</w:t>
                      </w:r>
                    </w:p>
                    <w:p w14:paraId="4E4EE8BD" w14:textId="0D196E63" w:rsidR="00AB7E52" w:rsidRPr="00E51F42" w:rsidRDefault="00AB7E52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Monthly Newsletters</w:t>
                      </w:r>
                    </w:p>
                    <w:p w14:paraId="23AC8A62" w14:textId="7A9C63F3" w:rsidR="00B32837" w:rsidRPr="00E51F42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  <w:r w:rsidR="002763CE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Blasts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E51F42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5D489044" w14:textId="29C7AF00" w:rsidR="00AB7E52" w:rsidRPr="00E51F42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Parent/Teacher Conferences</w:t>
                            </w:r>
                          </w:p>
                          <w:p w14:paraId="0851F085" w14:textId="43A99F14" w:rsidR="001D49B3" w:rsidRPr="00E51F42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29A677DC" w14:textId="4A251139" w:rsidR="00E85594" w:rsidRPr="00E51F42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Flyers</w:t>
                            </w:r>
                          </w:p>
                          <w:p w14:paraId="1F806D0A" w14:textId="3C88E4DC" w:rsidR="001D49B3" w:rsidRPr="00E51F42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 Website</w:t>
                            </w:r>
                          </w:p>
                          <w:p w14:paraId="6AC09CB1" w14:textId="1754CCEF" w:rsidR="00115D29" w:rsidRPr="00E51F42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51F4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Marquee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7" type="#_x0000_t202" style="position:absolute;margin-left:638pt;margin-top:344.5pt;width:112.65pt;height:13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V4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cw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Ck4yV4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E51F42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5D489044" w14:textId="29C7AF00" w:rsidR="00AB7E52" w:rsidRPr="00E51F42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Parent/Teacher Conferences</w:t>
                      </w:r>
                    </w:p>
                    <w:p w14:paraId="0851F085" w14:textId="43A99F14" w:rsidR="001D49B3" w:rsidRPr="00E51F42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29A677DC" w14:textId="4A251139" w:rsidR="00E85594" w:rsidRPr="00E51F42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Flyers</w:t>
                      </w:r>
                    </w:p>
                    <w:p w14:paraId="1F806D0A" w14:textId="3C88E4DC" w:rsidR="001D49B3" w:rsidRPr="00E51F42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District Website</w:t>
                      </w:r>
                    </w:p>
                    <w:p w14:paraId="6AC09CB1" w14:textId="1754CCEF" w:rsidR="00115D29" w:rsidRPr="00E51F42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51F42">
                        <w:rPr>
                          <w:rFonts w:asciiTheme="minorHAnsi" w:hAnsiTheme="minorHAnsi" w:cstheme="minorHAnsi"/>
                          <w:color w:val="auto"/>
                        </w:rPr>
                        <w:t>School Marquee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ome </w:t>
                            </w:r>
                            <w:r w:rsidR="00FA5E55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communications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may be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provided 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ly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8" type="#_x0000_t202" style="position:absolute;margin-left:517pt;margin-top:321pt;width:232.6pt;height:1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ome </w:t>
                      </w:r>
                      <w:r w:rsidR="00FA5E55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communications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may be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provided 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ly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4B9690DE" wp14:editId="0D422280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1E9C8" id="Rectangle 155" o:spid="_x0000_s1026" style="position:absolute;margin-left:260pt;margin-top:161.5pt;width:245pt;height:8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765488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B2D877E" wp14:editId="740FB06B">
                <wp:simplePos x="0" y="0"/>
                <wp:positionH relativeFrom="margin">
                  <wp:posOffset>88900</wp:posOffset>
                </wp:positionH>
                <wp:positionV relativeFrom="paragraph">
                  <wp:posOffset>4927600</wp:posOffset>
                </wp:positionV>
                <wp:extent cx="2896870" cy="2025650"/>
                <wp:effectExtent l="0" t="0" r="1778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0C1BAB12" w:rsidR="00575F02" w:rsidRPr="00E576F6" w:rsidRDefault="00FD6658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Dr. I. Denise Magee,</w:t>
                            </w:r>
                            <w:r w:rsidR="00575F02" w:rsidRPr="00E576F6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Principal</w:t>
                            </w:r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4F158948" w:rsidR="00BE0B4B" w:rsidRPr="00E576F6" w:rsidRDefault="00FD6658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Denise.</w:t>
                            </w:r>
                            <w:r w:rsidR="00D87093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agee@cobbk12.org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4573E547" w:rsidR="00E87429" w:rsidRDefault="00FD665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1550 Pebblebroo</w:t>
                            </w:r>
                            <w:r w:rsidR="00A81D3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Circle</w:t>
                            </w:r>
                          </w:p>
                          <w:p w14:paraId="12BDB3F6" w14:textId="63D7FCAD" w:rsidR="00EB162F" w:rsidRPr="00765488" w:rsidRDefault="00FD665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Mableton, G</w:t>
                            </w:r>
                            <w:r w:rsidR="00A81D3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30126</w:t>
                            </w:r>
                          </w:p>
                          <w:p w14:paraId="0002A604" w14:textId="079006C5" w:rsidR="00E87429" w:rsidRPr="00765488" w:rsidRDefault="00FD665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770.819.2414</w:t>
                            </w:r>
                          </w:p>
                          <w:p w14:paraId="4F20EA33" w14:textId="5C587080" w:rsidR="00E87429" w:rsidRPr="0005344B" w:rsidRDefault="00FD6658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05344B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https://www.cobbk12.org/</w:t>
                            </w:r>
                            <w:r w:rsidR="00B4096E" w:rsidRPr="0005344B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Betty</w:t>
                            </w:r>
                            <w:r w:rsidR="00814BD0" w:rsidRPr="0005344B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Gra</w:t>
                            </w:r>
                            <w:r w:rsidR="0005344B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_x0000_s1039" type="#_x0000_t202" style="position:absolute;margin-left:7pt;margin-top:388pt;width:228.1pt;height:159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" filled="f">
                <v:textbox>
                  <w:txbxContent>
                    <w:p w14:paraId="632E2D64" w14:textId="0C1BAB12" w:rsidR="00575F02" w:rsidRPr="00E576F6" w:rsidRDefault="00FD6658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Dr. I. Denise Magee,</w:t>
                      </w:r>
                      <w:r w:rsidR="00575F02" w:rsidRPr="00E576F6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 Principal</w:t>
                      </w:r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4F158948" w:rsidR="00BE0B4B" w:rsidRPr="00E576F6" w:rsidRDefault="00FD6658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Denise.</w:t>
                      </w:r>
                      <w:r w:rsidR="00D87093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agee@cobbk12.org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4573E547" w:rsidR="00E87429" w:rsidRDefault="00FD665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1550 Pebblebroo</w:t>
                      </w:r>
                      <w:r w:rsidR="00A81D3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Circle</w:t>
                      </w:r>
                    </w:p>
                    <w:p w14:paraId="12BDB3F6" w14:textId="63D7FCAD" w:rsidR="00EB162F" w:rsidRPr="00765488" w:rsidRDefault="00FD665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Mableton, G</w:t>
                      </w:r>
                      <w:r w:rsidR="00A81D3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30126</w:t>
                      </w:r>
                    </w:p>
                    <w:p w14:paraId="0002A604" w14:textId="079006C5" w:rsidR="00E87429" w:rsidRPr="00765488" w:rsidRDefault="00FD665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770.819.2414</w:t>
                      </w:r>
                    </w:p>
                    <w:p w14:paraId="4F20EA33" w14:textId="5C587080" w:rsidR="00E87429" w:rsidRPr="0005344B" w:rsidRDefault="00FD6658" w:rsidP="00575F02">
                      <w:pPr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05344B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4"/>
                          <w:szCs w:val="24"/>
                        </w:rPr>
                        <w:t>https://www.cobbk12.org/</w:t>
                      </w:r>
                      <w:r w:rsidR="00B4096E" w:rsidRPr="0005344B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4"/>
                          <w:szCs w:val="24"/>
                        </w:rPr>
                        <w:t>Betty</w:t>
                      </w:r>
                      <w:r w:rsidR="00814BD0" w:rsidRPr="0005344B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4"/>
                          <w:szCs w:val="24"/>
                        </w:rPr>
                        <w:t>Gra</w:t>
                      </w:r>
                      <w:r w:rsidR="0005344B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4"/>
                          <w:szCs w:val="24"/>
                        </w:rPr>
                        <w:t>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School-Parent Compact is an agreement that parents, students, and teachers, develop together. It explains how parents and teachers will work together to make sure all of our students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succeed.  This compact includes strategies to help connect learning at school to learning at home.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A School-Parent Compact is an agreement that parents, students, and teachers, develop together. It explains how parents and teachers will work together to make sure all of our students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succeed.  This compact includes strategies to help connect learning at school to learning at home.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2B617499" w:rsidR="005358FF" w:rsidRPr="00B66969" w:rsidRDefault="00CE41C0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Betty Gray Middle School</w:t>
                            </w:r>
                            <w:r w:rsidR="005358FF" w:rsidRPr="00B669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Activities to Build </w:t>
                            </w:r>
                            <w:r w:rsidR="00494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2B617499" w:rsidR="005358FF" w:rsidRPr="00B66969" w:rsidRDefault="00CE41C0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Betty Gray Middle School</w:t>
                      </w:r>
                      <w:r w:rsidR="005358FF" w:rsidRPr="00B6696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Activities to Build </w:t>
                      </w:r>
                      <w:r w:rsidR="004945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EDE2A" id="Line 161" o:spid="_x0000_s1026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7B9D8" id="Line 162" o:spid="_x0000_s1026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34688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D6C8C" id="Rectangle 156" o:spid="_x0000_s102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B1A8C" id="Rectangle 157" o:spid="_x0000_s1026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66A78" id="Line 165" o:spid="_x0000_s1026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E164BC">
        <w:rPr>
          <w:noProof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2E6259" wp14:editId="543836FC">
                <wp:simplePos x="0" y="0"/>
                <wp:positionH relativeFrom="margin">
                  <wp:posOffset>23302</wp:posOffset>
                </wp:positionH>
                <wp:positionV relativeFrom="paragraph">
                  <wp:posOffset>3293358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62A02" id="Rectangle 25" o:spid="_x0000_s1026" style="position:absolute;margin-left:1.85pt;margin-top:259.3pt;width:246.75pt;height:7.2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164BC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B4E5BF" wp14:editId="26962B80">
                <wp:simplePos x="0" y="0"/>
                <wp:positionH relativeFrom="margin">
                  <wp:align>left</wp:align>
                </wp:positionH>
                <wp:positionV relativeFrom="paragraph">
                  <wp:posOffset>3373120</wp:posOffset>
                </wp:positionV>
                <wp:extent cx="3284855" cy="24784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2478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08DE1" w14:textId="14E886D9" w:rsidR="00D2200E" w:rsidRPr="000367AE" w:rsidRDefault="000B225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 w:rsidRPr="000367AE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Betty Gray Middle School</w:t>
                            </w:r>
                            <w:r w:rsidR="007968D2" w:rsidRPr="000367AE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 xml:space="preserve"> Goal(s) for Student Achievement</w:t>
                            </w:r>
                          </w:p>
                          <w:p w14:paraId="6229855C" w14:textId="5D1D1BF9" w:rsidR="006A618E" w:rsidRDefault="000367AE" w:rsidP="006A618E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0367AE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Betty Gray Middle School will increase the percent of ELL and SWD student groups scoring at levels 2 or above in the vocabulary acquisition domain from 25% to 35% as measured by the 2024-2025 ELA End-Of-Grade Georgia Milestone assessment.</w:t>
                            </w:r>
                          </w:p>
                          <w:p w14:paraId="72D4ABD3" w14:textId="0CEFFB42" w:rsidR="000367AE" w:rsidRPr="000367AE" w:rsidRDefault="000367AE" w:rsidP="006A618E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0367AE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Betty Gray Middle School will increase the percent of ELL and SWD student groups scoring at level 2 or above in the number systems domain from 23% to 33% as measured by the 2024-2025 Math End-Of-Grade Georgia Milestone assessment.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3" type="#_x0000_t202" style="position:absolute;margin-left:0;margin-top:265.6pt;width:258.65pt;height:195.15pt;z-index:251699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" filled="f" stroked="f">
                <v:textbox>
                  <w:txbxContent>
                    <w:p w14:paraId="73708DE1" w14:textId="14E886D9" w:rsidR="00D2200E" w:rsidRPr="000367AE" w:rsidRDefault="000B225E">
                      <w:pP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 w:rsidRPr="000367AE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Betty Gray Middle School</w:t>
                      </w:r>
                      <w:r w:rsidR="007968D2" w:rsidRPr="000367AE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 xml:space="preserve"> Goal(s) for Student Achievement</w:t>
                      </w:r>
                    </w:p>
                    <w:p w14:paraId="6229855C" w14:textId="5D1D1BF9" w:rsidR="006A618E" w:rsidRDefault="000367AE" w:rsidP="006A618E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360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0367AE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Betty Gray Middle School will increase the percent of ELL and SWD student groups scoring at levels 2 or above in the vocabulary acquisition domain from 25% to 35% as measured by the 2024-2025 ELA End-Of-Grade Georgia Milestone assessment.</w:t>
                      </w:r>
                    </w:p>
                    <w:p w14:paraId="72D4ABD3" w14:textId="0CEFFB42" w:rsidR="000367AE" w:rsidRPr="000367AE" w:rsidRDefault="000367AE" w:rsidP="006A618E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360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0367AE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Betty Gray Middle School will increase the percent of ELL and SWD student groups scoring at level 2 or above in the number systems domain from 23% to 33% as measured by the 2024-2025 Math End-Of-Grade Georgia Milestone assessment.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66E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7464556" wp14:editId="63441B70">
                <wp:simplePos x="0" y="0"/>
                <wp:positionH relativeFrom="margin">
                  <wp:posOffset>10160</wp:posOffset>
                </wp:positionH>
                <wp:positionV relativeFrom="paragraph">
                  <wp:posOffset>0</wp:posOffset>
                </wp:positionV>
                <wp:extent cx="3030855" cy="3588385"/>
                <wp:effectExtent l="0" t="0" r="0" b="0"/>
                <wp:wrapThrough wrapText="bothSides">
                  <wp:wrapPolygon edited="0">
                    <wp:start x="0" y="0"/>
                    <wp:lineTo x="0" y="21443"/>
                    <wp:lineTo x="21451" y="21443"/>
                    <wp:lineTo x="21451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855" cy="3588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70739805" w14:textId="77777777" w:rsidR="00980FC0" w:rsidRPr="00033B8E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419F9F0D" w14:textId="190C0C43" w:rsidR="001D66A6" w:rsidRPr="0079522C" w:rsidRDefault="0079522C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SY26, increase growth by 2 percentage points for students scoring at proficient and distinguished levels, as evidenced by state assessments.</w:t>
                            </w:r>
                          </w:p>
                          <w:p w14:paraId="7E3F24D4" w14:textId="77777777" w:rsidR="0079522C" w:rsidRPr="0079522C" w:rsidRDefault="0079522C" w:rsidP="0079522C">
                            <w:pPr>
                              <w:pStyle w:val="ListParagraph"/>
                              <w:widowControl w:val="0"/>
                              <w:ind w:left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66AD3D34" w14:textId="49279DAB" w:rsidR="0079522C" w:rsidRPr="00980FC0" w:rsidRDefault="0079522C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SY28, increase gra</w:t>
                            </w:r>
                            <w:r w:rsidR="000B2473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uation rate from 87% to 88% as measured by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GaDOE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ad</w:t>
                            </w:r>
                            <w:r w:rsidR="000B2473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j</w:t>
                            </w: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usted cohort graduation rate.</w:t>
                            </w:r>
                          </w:p>
                          <w:p w14:paraId="6BD5B9EE" w14:textId="0E09AEEC" w:rsidR="00980FC0" w:rsidRPr="0089745C" w:rsidRDefault="00980FC0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210B2819" w14:textId="77777777" w:rsidR="0063661F" w:rsidRPr="0089745C" w:rsidRDefault="0063661F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A4DDB47" w14:textId="2A5C1E3F" w:rsidR="00033B8E" w:rsidRPr="0089745C" w:rsidRDefault="00033B8E" w:rsidP="00D23C8F">
                            <w:pPr>
                              <w:pStyle w:val="ListParagraph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6455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44" type="#_x0000_t202" style="position:absolute;margin-left:.8pt;margin-top:0;width:238.65pt;height:282.5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70739805" w14:textId="77777777" w:rsidR="00980FC0" w:rsidRPr="00033B8E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419F9F0D" w14:textId="190C0C43" w:rsidR="001D66A6" w:rsidRPr="0079522C" w:rsidRDefault="0079522C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SY26, increase growth by 2 percentage points for students scoring at proficient and distinguished levels, as evidenced by state assessments.</w:t>
                      </w:r>
                    </w:p>
                    <w:p w14:paraId="7E3F24D4" w14:textId="77777777" w:rsidR="0079522C" w:rsidRPr="0079522C" w:rsidRDefault="0079522C" w:rsidP="0079522C">
                      <w:pPr>
                        <w:pStyle w:val="ListParagraph"/>
                        <w:widowControl w:val="0"/>
                        <w:ind w:left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</w:p>
                    <w:p w14:paraId="66AD3D34" w14:textId="49279DAB" w:rsidR="0079522C" w:rsidRPr="00980FC0" w:rsidRDefault="0079522C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SY28, increase gra</w:t>
                      </w:r>
                      <w:r w:rsidR="000B2473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uation rate from 87% to 88% as measured by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GaDOE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ad</w:t>
                      </w:r>
                      <w:r w:rsidR="000B2473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j</w:t>
                      </w: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usted cohort graduation rate.</w:t>
                      </w:r>
                    </w:p>
                    <w:p w14:paraId="6BD5B9EE" w14:textId="0E09AEEC" w:rsidR="00980FC0" w:rsidRPr="0089745C" w:rsidRDefault="00980FC0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210B2819" w14:textId="77777777" w:rsidR="0063661F" w:rsidRPr="0089745C" w:rsidRDefault="0063661F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A4DDB47" w14:textId="2A5C1E3F" w:rsidR="00033B8E" w:rsidRPr="0089745C" w:rsidRDefault="00033B8E" w:rsidP="00D23C8F">
                      <w:pPr>
                        <w:pStyle w:val="ListParagraph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4F66E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A46BD22" wp14:editId="7A0CA968">
                <wp:simplePos x="0" y="0"/>
                <wp:positionH relativeFrom="margin">
                  <wp:align>left</wp:align>
                </wp:positionH>
                <wp:positionV relativeFrom="paragraph">
                  <wp:posOffset>-3517</wp:posOffset>
                </wp:positionV>
                <wp:extent cx="3214468" cy="5741475"/>
                <wp:effectExtent l="0" t="0" r="508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4468" cy="5741475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93977" id="Rectangle 3" o:spid="_x0000_s1026" style="position:absolute;margin-left:0;margin-top:-.3pt;width:253.1pt;height:452.1pt;z-index: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194B8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10E99F" wp14:editId="71C77CCB">
                <wp:simplePos x="0" y="0"/>
                <wp:positionH relativeFrom="margin">
                  <wp:align>left</wp:align>
                </wp:positionH>
                <wp:positionV relativeFrom="paragraph">
                  <wp:posOffset>6425418</wp:posOffset>
                </wp:positionV>
                <wp:extent cx="3136900" cy="689171"/>
                <wp:effectExtent l="0" t="0" r="6350" b="0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689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275581B7" w:rsidR="00734486" w:rsidRDefault="00DD775B" w:rsidP="0046222C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P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Our Websit</w:t>
                            </w:r>
                            <w:r w:rsidR="002C46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46222C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7B31CBC2" w:rsidR="005B3D99" w:rsidRDefault="00E51F42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537F56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https://www.cobbk12.org/</w:t>
                            </w:r>
                            <w:r w:rsidR="00537F56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BettyGray</w:t>
                            </w: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5" type="#_x0000_t202" style="position:absolute;margin-left:0;margin-top:505.95pt;width:247pt;height:54.2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A84AF38" w14:textId="275581B7" w:rsidR="00734486" w:rsidRDefault="00DD775B" w:rsidP="0046222C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Visit </w:t>
                      </w:r>
                      <w:r w:rsidRP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Our Websit</w:t>
                      </w:r>
                      <w:r w:rsidR="002C46E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e:</w:t>
                      </w:r>
                    </w:p>
                    <w:p w14:paraId="23CE7CEB" w14:textId="439AF6FF" w:rsidR="00C23AE6" w:rsidRPr="00C23AE6" w:rsidRDefault="00C23AE6" w:rsidP="0046222C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7B31CBC2" w:rsidR="005B3D99" w:rsidRDefault="00E51F42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  <w:r w:rsidRPr="00537F56"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  <w:t>https://www.cobbk12.org/</w:t>
                      </w:r>
                      <w:r w:rsidR="00537F56"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  <w:t>BettyGray</w:t>
                      </w: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3649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08B489" wp14:editId="31BD110E">
                <wp:simplePos x="0" y="0"/>
                <wp:positionH relativeFrom="margin">
                  <wp:posOffset>7537450</wp:posOffset>
                </wp:positionH>
                <wp:positionV relativeFrom="paragraph">
                  <wp:posOffset>546100</wp:posOffset>
                </wp:positionV>
                <wp:extent cx="1892300" cy="5105400"/>
                <wp:effectExtent l="0" t="0" r="0" b="0"/>
                <wp:wrapNone/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510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1454A65F" w:rsidR="00123DAA" w:rsidRPr="00EB06EB" w:rsidRDefault="00ED18C9" w:rsidP="0054745E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BGMS</w:t>
                            </w:r>
                            <w:r w:rsidR="00D434DF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23DAA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Student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s</w:t>
                            </w:r>
                            <w:proofErr w:type="gramEnd"/>
                          </w:p>
                          <w:p w14:paraId="504C1A0E" w14:textId="75452AFA" w:rsidR="00123DAA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798EB4F9" w14:textId="77777777" w:rsidR="00B42DA5" w:rsidRPr="00B42DA5" w:rsidRDefault="00B42DA5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12906E72" w14:textId="0A4101B3" w:rsidR="00123DAA" w:rsidRPr="0079336A" w:rsidRDefault="00A17F1E" w:rsidP="00123DA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Students will be active participants in the learning process by checking  CTLS and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StudentVue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daily/weekly to monitor their individual progress and to take ownership of their learning.</w:t>
                            </w:r>
                          </w:p>
                          <w:p w14:paraId="49E9B958" w14:textId="1C9EB033" w:rsidR="00123DAA" w:rsidRPr="0079336A" w:rsidRDefault="00123DAA" w:rsidP="00123DA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EDA5019" w14:textId="683F9211" w:rsidR="0079336A" w:rsidRPr="0079336A" w:rsidRDefault="0079336A" w:rsidP="00123DA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85F86D3" w14:textId="4725B49A" w:rsidR="00123DAA" w:rsidRPr="0079336A" w:rsidRDefault="00A17F1E" w:rsidP="00123DA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17F1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Students will be </w:t>
                            </w:r>
                            <w:proofErr w:type="spellStart"/>
                            <w:r w:rsidRPr="00A17F1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activie</w:t>
                            </w:r>
                            <w:proofErr w:type="spellEnd"/>
                            <w:r w:rsidRPr="00A17F1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participants in the tutoring sessions and learn to be self-advocates.</w:t>
                            </w:r>
                          </w:p>
                          <w:p w14:paraId="73C414BB" w14:textId="2C9F2C78" w:rsidR="00123DAA" w:rsidRDefault="00123DAA" w:rsidP="00123DAA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179C824" w14:textId="03EF23AA" w:rsidR="0054745E" w:rsidRDefault="0054745E" w:rsidP="00123DAA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37D361" w14:textId="60B4E091" w:rsidR="0054745E" w:rsidRDefault="0054745E" w:rsidP="00123DAA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617FA96" w14:textId="77777777" w:rsidR="0054745E" w:rsidRDefault="0054745E" w:rsidP="00123DAA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58F745E" w14:textId="77777777" w:rsidR="0054745E" w:rsidRDefault="0054745E" w:rsidP="00123DAA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6CC5278A" w14:textId="6B7000CE" w:rsidR="0054745E" w:rsidRPr="0079336A" w:rsidRDefault="0054745E" w:rsidP="00123DAA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2A7EF" wp14:editId="19E13572">
                                  <wp:extent cx="1303655" cy="733425"/>
                                  <wp:effectExtent l="0" t="0" r="0" b="9525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65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4B0BE0" w14:textId="45F435D1" w:rsidR="00123DAA" w:rsidRDefault="0054745E" w:rsidP="00123DAA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  <w:p w14:paraId="273CA4A0" w14:textId="05D4E9A6" w:rsidR="00734486" w:rsidRPr="00EB06EB" w:rsidRDefault="00A17F1E" w:rsidP="0054745E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Students will ensure </w:t>
                            </w:r>
                            <w:r w:rsidR="0054745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their parents are well-informed by taking home all correspondences about opportunities for engagement and academic support.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6" type="#_x0000_t202" style="position:absolute;margin-left:593.5pt;margin-top:43pt;width:149pt;height:40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" filled="f" fillcolor="#fffffe" stroked="f" strokecolor="#212120" insetpen="t">
                <v:textbox inset="2.88pt,2.88pt,2.88pt,2.88pt">
                  <w:txbxContent>
                    <w:p w14:paraId="3FF90BF2" w14:textId="1454A65F" w:rsidR="00123DAA" w:rsidRPr="00EB06EB" w:rsidRDefault="00ED18C9" w:rsidP="0054745E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BGMS</w:t>
                      </w:r>
                      <w:r w:rsidR="00D434DF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123DAA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Student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s</w:t>
                      </w:r>
                      <w:proofErr w:type="gramEnd"/>
                    </w:p>
                    <w:p w14:paraId="504C1A0E" w14:textId="75452AFA" w:rsidR="00123DAA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798EB4F9" w14:textId="77777777" w:rsidR="00B42DA5" w:rsidRPr="00B42DA5" w:rsidRDefault="00B42DA5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12906E72" w14:textId="0A4101B3" w:rsidR="00123DAA" w:rsidRPr="0079336A" w:rsidRDefault="00A17F1E" w:rsidP="00123DAA">
                      <w:pPr>
                        <w:widowControl w:val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Students will be active participants in the learning process by checking  CTLS and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StudentVue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daily/weekly to monitor their individual progress and to take ownership of their learning.</w:t>
                      </w:r>
                    </w:p>
                    <w:p w14:paraId="49E9B958" w14:textId="1C9EB033" w:rsidR="00123DAA" w:rsidRPr="0079336A" w:rsidRDefault="00123DAA" w:rsidP="00123DA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EDA5019" w14:textId="683F9211" w:rsidR="0079336A" w:rsidRPr="0079336A" w:rsidRDefault="0079336A" w:rsidP="00123DA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85F86D3" w14:textId="4725B49A" w:rsidR="00123DAA" w:rsidRPr="0079336A" w:rsidRDefault="00A17F1E" w:rsidP="00123DAA">
                      <w:pPr>
                        <w:widowControl w:val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17F1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Students will be </w:t>
                      </w:r>
                      <w:proofErr w:type="spellStart"/>
                      <w:r w:rsidRPr="00A17F1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activie</w:t>
                      </w:r>
                      <w:proofErr w:type="spellEnd"/>
                      <w:r w:rsidRPr="00A17F1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participants in the tutoring sessions and learn to be self-advocates.</w:t>
                      </w:r>
                    </w:p>
                    <w:p w14:paraId="73C414BB" w14:textId="2C9F2C78" w:rsidR="00123DAA" w:rsidRDefault="00123DAA" w:rsidP="00123DAA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179C824" w14:textId="03EF23AA" w:rsidR="0054745E" w:rsidRDefault="0054745E" w:rsidP="00123DAA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37D361" w14:textId="60B4E091" w:rsidR="0054745E" w:rsidRDefault="0054745E" w:rsidP="00123DAA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617FA96" w14:textId="77777777" w:rsidR="0054745E" w:rsidRDefault="0054745E" w:rsidP="00123DAA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58F745E" w14:textId="77777777" w:rsidR="0054745E" w:rsidRDefault="0054745E" w:rsidP="00123DAA">
                      <w:pPr>
                        <w:widowControl w:val="0"/>
                        <w:spacing w:line="220" w:lineRule="exact"/>
                        <w:jc w:val="both"/>
                        <w:rPr>
                          <w:noProof/>
                        </w:rPr>
                      </w:pPr>
                    </w:p>
                    <w:p w14:paraId="6CC5278A" w14:textId="6B7000CE" w:rsidR="0054745E" w:rsidRPr="0079336A" w:rsidRDefault="0054745E" w:rsidP="00123DAA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B2A7EF" wp14:editId="19E13572">
                            <wp:extent cx="1303655" cy="733425"/>
                            <wp:effectExtent l="0" t="0" r="0" b="9525"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65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4B0BE0" w14:textId="45F435D1" w:rsidR="00123DAA" w:rsidRDefault="0054745E" w:rsidP="00123DAA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t xml:space="preserve">   </w:t>
                      </w:r>
                    </w:p>
                    <w:p w14:paraId="273CA4A0" w14:textId="05D4E9A6" w:rsidR="00734486" w:rsidRPr="00EB06EB" w:rsidRDefault="00A17F1E" w:rsidP="0054745E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Students will ensure </w:t>
                      </w:r>
                      <w:r w:rsidR="0054745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their parents are well-informed by taking home all correspondences about opportunities for engagement and academic support.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5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9FBDB" wp14:editId="110BDF63">
                <wp:simplePos x="0" y="0"/>
                <wp:positionH relativeFrom="column">
                  <wp:posOffset>5308600</wp:posOffset>
                </wp:positionH>
                <wp:positionV relativeFrom="paragraph">
                  <wp:posOffset>577850</wp:posOffset>
                </wp:positionV>
                <wp:extent cx="2108200" cy="5175250"/>
                <wp:effectExtent l="0" t="0" r="6350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1E203289" w:rsidR="00B30159" w:rsidRPr="00EB06EB" w:rsidRDefault="00ED18C9" w:rsidP="0054745E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BGMS</w:t>
                            </w:r>
                            <w:r w:rsidR="00B30159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Families</w:t>
                            </w:r>
                          </w:p>
                          <w:p w14:paraId="1D2CE4F8" w14:textId="02A118CE" w:rsidR="00CD5B36" w:rsidRDefault="00CD5B36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9414BA8" w14:textId="77777777" w:rsidR="00B42DA5" w:rsidRPr="009F366B" w:rsidRDefault="00B42DA5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6B64D51" w14:textId="6F9AF8E3" w:rsidR="00EB06EB" w:rsidRPr="009F366B" w:rsidRDefault="00A17F1E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Families will check teachers’ class tiles on CTLS and ParentVue weekly to monitor daily/weekly progress and communicate any concerns to teachers to ensure success. </w:t>
                            </w:r>
                          </w:p>
                          <w:p w14:paraId="170603AD" w14:textId="443A4F0A" w:rsidR="00B82E75" w:rsidRPr="0079336A" w:rsidRDefault="00B82E75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</w:p>
                          <w:p w14:paraId="0BF71D09" w14:textId="3B389BBA" w:rsidR="0079336A" w:rsidRPr="0079336A" w:rsidRDefault="0079336A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</w:p>
                          <w:p w14:paraId="05BB1527" w14:textId="75271FD4" w:rsidR="0079336A" w:rsidRPr="0079336A" w:rsidRDefault="0079336A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</w:p>
                          <w:p w14:paraId="78FCFDBA" w14:textId="6E30D683" w:rsidR="0079336A" w:rsidRDefault="0079336A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</w:p>
                          <w:p w14:paraId="5AC0F37E" w14:textId="381CE91B" w:rsidR="00EB06EB" w:rsidRPr="0079336A" w:rsidRDefault="00A17F1E" w:rsidP="00EB06EB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Families will ensure students are taking advantage of tutoring services as needed. </w:t>
                            </w:r>
                          </w:p>
                          <w:p w14:paraId="374A1C2A" w14:textId="7A7C91DF" w:rsidR="00EB06EB" w:rsidRPr="0079336A" w:rsidRDefault="00EB06EB" w:rsidP="00EB06EB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C76920" w14:textId="2B05CC08" w:rsidR="0079336A" w:rsidRDefault="0054745E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29D2D" wp14:editId="19748BE9">
                                  <wp:extent cx="1303655" cy="733425"/>
                                  <wp:effectExtent l="0" t="0" r="0" b="9525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65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1EF516" w14:textId="77777777" w:rsidR="00A17F1E" w:rsidRPr="0079336A" w:rsidRDefault="00A17F1E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</w:p>
                          <w:p w14:paraId="7DACB5AA" w14:textId="77777777" w:rsidR="00A17F1E" w:rsidRPr="00A17F1E" w:rsidRDefault="00A17F1E" w:rsidP="00EB06EB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17F1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Families will participate in the Parent University to gain the necessary skills and knowledge to support their students at home. </w:t>
                            </w:r>
                          </w:p>
                          <w:p w14:paraId="68EC4F36" w14:textId="77777777" w:rsidR="00A17F1E" w:rsidRDefault="00A17F1E" w:rsidP="00EB06EB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7" type="#_x0000_t202" style="position:absolute;margin-left:418pt;margin-top:45.5pt;width:166pt;height:40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4AA7696A" w14:textId="1E203289" w:rsidR="00B30159" w:rsidRPr="00EB06EB" w:rsidRDefault="00ED18C9" w:rsidP="0054745E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BGMS</w:t>
                      </w:r>
                      <w:r w:rsidR="00B30159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Families</w:t>
                      </w:r>
                    </w:p>
                    <w:p w14:paraId="1D2CE4F8" w14:textId="02A118CE" w:rsidR="00CD5B36" w:rsidRDefault="00CD5B36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9414BA8" w14:textId="77777777" w:rsidR="00B42DA5" w:rsidRPr="009F366B" w:rsidRDefault="00B42DA5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6B64D51" w14:textId="6F9AF8E3" w:rsidR="00EB06EB" w:rsidRPr="009F366B" w:rsidRDefault="00A17F1E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Families will check teachers’ class tiles on CTLS and ParentVue weekly to monitor daily/weekly progress and communicate any concerns to teachers to ensure success. </w:t>
                      </w:r>
                    </w:p>
                    <w:p w14:paraId="170603AD" w14:textId="443A4F0A" w:rsidR="00B82E75" w:rsidRPr="0079336A" w:rsidRDefault="00B82E75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</w:p>
                    <w:p w14:paraId="0BF71D09" w14:textId="3B389BBA" w:rsidR="0079336A" w:rsidRPr="0079336A" w:rsidRDefault="0079336A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</w:p>
                    <w:p w14:paraId="05BB1527" w14:textId="75271FD4" w:rsidR="0079336A" w:rsidRPr="0079336A" w:rsidRDefault="0079336A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</w:p>
                    <w:p w14:paraId="78FCFDBA" w14:textId="6E30D683" w:rsidR="0079336A" w:rsidRDefault="0079336A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</w:p>
                    <w:p w14:paraId="5AC0F37E" w14:textId="381CE91B" w:rsidR="00EB06EB" w:rsidRPr="0079336A" w:rsidRDefault="00A17F1E" w:rsidP="00EB06EB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Families will ensure students are taking advantage of tutoring services as needed. </w:t>
                      </w:r>
                    </w:p>
                    <w:p w14:paraId="374A1C2A" w14:textId="7A7C91DF" w:rsidR="00EB06EB" w:rsidRPr="0079336A" w:rsidRDefault="00EB06EB" w:rsidP="00EB06EB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C76920" w14:textId="2B05CC08" w:rsidR="0079336A" w:rsidRDefault="0054745E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A29D2D" wp14:editId="19748BE9">
                            <wp:extent cx="1303655" cy="733425"/>
                            <wp:effectExtent l="0" t="0" r="0" b="9525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65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1EF516" w14:textId="77777777" w:rsidR="00A17F1E" w:rsidRPr="0079336A" w:rsidRDefault="00A17F1E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</w:p>
                    <w:p w14:paraId="7DACB5AA" w14:textId="77777777" w:rsidR="00A17F1E" w:rsidRPr="00A17F1E" w:rsidRDefault="00A17F1E" w:rsidP="00EB06EB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17F1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Families will participate in the Parent University to gain the necessary skills and knowledge to support their students at home. </w:t>
                      </w:r>
                    </w:p>
                    <w:p w14:paraId="68EC4F36" w14:textId="77777777" w:rsidR="00A17F1E" w:rsidRDefault="00A17F1E" w:rsidP="00EB06EB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One Team, One Goal, </w:t>
                            </w:r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Student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8" type="#_x0000_t202" style="position:absolute;margin-left:275.25pt;margin-top:477.8pt;width:463.5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8+nwIT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One Team, One Goal, </w:t>
                      </w:r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Student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49" style="position:absolute;margin-left:275.1pt;margin-top:461.65pt;width:464.15pt;height: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AD1kBz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FBF2F5E" wp14:editId="6805B8E3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A1FEA" id="Rectangle 25" o:spid="_x0000_s1026" style="position:absolute;margin-left:0;margin-top:461.2pt;width:246.75pt;height:7.25pt;z-index: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AB5EC8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8BA0C2" wp14:editId="22158ACB">
                <wp:simplePos x="0" y="0"/>
                <wp:positionH relativeFrom="column">
                  <wp:posOffset>3381499</wp:posOffset>
                </wp:positionH>
                <wp:positionV relativeFrom="paragraph">
                  <wp:posOffset>608610</wp:posOffset>
                </wp:positionV>
                <wp:extent cx="1800225" cy="5195455"/>
                <wp:effectExtent l="0" t="0" r="9525" b="571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19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77935714" w:rsidR="00C21984" w:rsidRPr="00EB06EB" w:rsidRDefault="00ED18C9" w:rsidP="0054745E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BGMS</w:t>
                            </w:r>
                            <w:r w:rsidR="00910654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Teachers</w:t>
                            </w:r>
                          </w:p>
                          <w:p w14:paraId="3A841BBE" w14:textId="59006E68" w:rsidR="009A41D4" w:rsidRDefault="009A41D4" w:rsidP="0091065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0987ECD" w14:textId="77777777" w:rsidR="00B42DA5" w:rsidRPr="00B30159" w:rsidRDefault="00B42DA5" w:rsidP="0091065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3BABDE38" w14:textId="530C501C" w:rsidR="00EB06EB" w:rsidRDefault="00A17F1E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17F1E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Teachers will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maintain updated CTLS Class Tiles and landing page aligned with current units of study as a form of communication for families and students. </w:t>
                            </w:r>
                          </w:p>
                          <w:p w14:paraId="22D6763C" w14:textId="18829425" w:rsidR="0079336A" w:rsidRDefault="0079336A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47A19B2" w14:textId="77777777" w:rsidR="0079336A" w:rsidRDefault="0079336A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591C4DF" w14:textId="77777777" w:rsidR="0079336A" w:rsidRPr="00EB06EB" w:rsidRDefault="0079336A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B78E455" w14:textId="383B0D73" w:rsidR="00EB06EB" w:rsidRPr="0079336A" w:rsidRDefault="00A17F1E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Teachers will provide face-to-face tutoring for identified students as needed and on-going in class interventions. </w:t>
                            </w:r>
                          </w:p>
                          <w:p w14:paraId="382E622B" w14:textId="2221930D" w:rsidR="00AB5EC8" w:rsidRDefault="00AB5EC8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</w:p>
                          <w:p w14:paraId="7D1316B6" w14:textId="02E628F3" w:rsidR="0079336A" w:rsidRDefault="0054745E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68C854" wp14:editId="04DA00FB">
                                  <wp:extent cx="1303655" cy="733425"/>
                                  <wp:effectExtent l="0" t="0" r="0" b="9525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65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7033AD" w14:textId="769623D4" w:rsidR="00734486" w:rsidRPr="0079336A" w:rsidRDefault="00EB06EB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B06E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17F1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A Parent University will be offered to empower parents with necessary skills and knowledge to provide support at home.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50" type="#_x0000_t202" style="position:absolute;margin-left:266.25pt;margin-top:47.9pt;width:141.75pt;height:409.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4CB79962" w14:textId="77935714" w:rsidR="00C21984" w:rsidRPr="00EB06EB" w:rsidRDefault="00ED18C9" w:rsidP="0054745E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BGMS</w:t>
                      </w:r>
                      <w:r w:rsidR="00910654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Teachers</w:t>
                      </w:r>
                    </w:p>
                    <w:p w14:paraId="3A841BBE" w14:textId="59006E68" w:rsidR="009A41D4" w:rsidRDefault="009A41D4" w:rsidP="00910654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0987ECD" w14:textId="77777777" w:rsidR="00B42DA5" w:rsidRPr="00B30159" w:rsidRDefault="00B42DA5" w:rsidP="00910654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3BABDE38" w14:textId="530C501C" w:rsidR="00EB06EB" w:rsidRDefault="00A17F1E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17F1E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Teachers will</w:t>
                      </w: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maintain updated CTLS Class Tiles and landing page aligned with current units of study as a form of communication for families and students. </w:t>
                      </w:r>
                    </w:p>
                    <w:p w14:paraId="22D6763C" w14:textId="18829425" w:rsidR="0079336A" w:rsidRDefault="0079336A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47A19B2" w14:textId="77777777" w:rsidR="0079336A" w:rsidRDefault="0079336A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591C4DF" w14:textId="77777777" w:rsidR="0079336A" w:rsidRPr="00EB06EB" w:rsidRDefault="0079336A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B78E455" w14:textId="383B0D73" w:rsidR="00EB06EB" w:rsidRPr="0079336A" w:rsidRDefault="00A17F1E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Teachers will provide face-to-face tutoring for identified students as needed and on-going in class interventions. </w:t>
                      </w:r>
                    </w:p>
                    <w:p w14:paraId="382E622B" w14:textId="2221930D" w:rsidR="00AB5EC8" w:rsidRDefault="00AB5EC8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</w:p>
                    <w:p w14:paraId="7D1316B6" w14:textId="02E628F3" w:rsidR="0079336A" w:rsidRDefault="0054745E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68C854" wp14:editId="04DA00FB">
                            <wp:extent cx="1303655" cy="733425"/>
                            <wp:effectExtent l="0" t="0" r="0" b="9525"/>
                            <wp:docPr id="6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65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7033AD" w14:textId="769623D4" w:rsidR="00734486" w:rsidRPr="0079336A" w:rsidRDefault="00EB06EB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EB06EB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A17F1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A Parent University will be offered to empower parents with necessary skills and knowledge to provide support at home. </w:t>
                      </w:r>
                    </w:p>
                  </w:txbxContent>
                </v:textbox>
              </v:shape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0" w:name="_Hlk48038480"/>
                            <w:bookmarkStart w:id="1" w:name="_Hlk48038481"/>
                            <w:bookmarkStart w:id="2" w:name="_Hlk48038482"/>
                            <w:bookmarkStart w:id="3" w:name="_Hlk48038483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4" w:name="_Hlk48038480"/>
                      <w:bookmarkStart w:id="5" w:name="_Hlk48038481"/>
                      <w:bookmarkStart w:id="6" w:name="_Hlk48038482"/>
                      <w:bookmarkStart w:id="7" w:name="_Hlk48038483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B6434F" id="Straight Connector 37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A2CA53" id="Straight Connector 377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E232DF" id="Straight Connector 40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C666F5" id="Straight Connector 408" o:spid="_x0000_s1026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E2DCEE" id="Straight Connector 407" o:spid="_x0000_s1026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0CD314" id="Straight Connector 402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090F17" id="Straight Connector 400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4B725" id="Straight Connector 39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EF3BE" id="Straight Connector 39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D5D890" id="Straight Connector 38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0CA396" id="Straight Connector 378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BDF92" id="Line 2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C069B" id="Line 27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226BB" id="Line 29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1B173" id="Line 30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898B1" id="Line 32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02138" id="Line 2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2B85E" id="Line 27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6AAEC" id="Line 28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5AAC3" id="Line 29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4CD00" id="Line 30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3B0B2" id="Line 32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9B197" w14:textId="77777777" w:rsidR="00383AF2" w:rsidRDefault="00383AF2" w:rsidP="00101AC6">
      <w:r>
        <w:separator/>
      </w:r>
    </w:p>
  </w:endnote>
  <w:endnote w:type="continuationSeparator" w:id="0">
    <w:p w14:paraId="173ED095" w14:textId="77777777" w:rsidR="00383AF2" w:rsidRDefault="00383AF2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F6799" w14:textId="77777777" w:rsidR="00383AF2" w:rsidRDefault="00383AF2" w:rsidP="00101AC6">
      <w:r>
        <w:separator/>
      </w:r>
    </w:p>
  </w:footnote>
  <w:footnote w:type="continuationSeparator" w:id="0">
    <w:p w14:paraId="1E7CC339" w14:textId="77777777" w:rsidR="00383AF2" w:rsidRDefault="00383AF2" w:rsidP="00101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F6EAA"/>
    <w:multiLevelType w:val="hybridMultilevel"/>
    <w:tmpl w:val="5FA2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653858D2"/>
    <w:multiLevelType w:val="hybridMultilevel"/>
    <w:tmpl w:val="57AE1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4"/>
  </w:num>
  <w:num w:numId="4">
    <w:abstractNumId w:val="20"/>
  </w:num>
  <w:num w:numId="5">
    <w:abstractNumId w:val="8"/>
  </w:num>
  <w:num w:numId="6">
    <w:abstractNumId w:val="19"/>
  </w:num>
  <w:num w:numId="7">
    <w:abstractNumId w:val="13"/>
  </w:num>
  <w:num w:numId="8">
    <w:abstractNumId w:val="1"/>
  </w:num>
  <w:num w:numId="9">
    <w:abstractNumId w:val="15"/>
  </w:num>
  <w:num w:numId="10">
    <w:abstractNumId w:val="18"/>
  </w:num>
  <w:num w:numId="11">
    <w:abstractNumId w:val="0"/>
  </w:num>
  <w:num w:numId="12">
    <w:abstractNumId w:val="16"/>
  </w:num>
  <w:num w:numId="13">
    <w:abstractNumId w:val="5"/>
  </w:num>
  <w:num w:numId="14">
    <w:abstractNumId w:val="6"/>
  </w:num>
  <w:num w:numId="15">
    <w:abstractNumId w:val="3"/>
  </w:num>
  <w:num w:numId="16">
    <w:abstractNumId w:val="10"/>
  </w:num>
  <w:num w:numId="17">
    <w:abstractNumId w:val="2"/>
  </w:num>
  <w:num w:numId="18">
    <w:abstractNumId w:val="11"/>
  </w:num>
  <w:num w:numId="19">
    <w:abstractNumId w:val="12"/>
  </w:num>
  <w:num w:numId="20">
    <w:abstractNumId w:val="9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2177C"/>
    <w:rsid w:val="0002286D"/>
    <w:rsid w:val="00033B8E"/>
    <w:rsid w:val="00034552"/>
    <w:rsid w:val="00035DEC"/>
    <w:rsid w:val="00035EF6"/>
    <w:rsid w:val="000367AE"/>
    <w:rsid w:val="000458C2"/>
    <w:rsid w:val="00046645"/>
    <w:rsid w:val="0005344B"/>
    <w:rsid w:val="00055D85"/>
    <w:rsid w:val="0007229E"/>
    <w:rsid w:val="00074661"/>
    <w:rsid w:val="00075953"/>
    <w:rsid w:val="000762F1"/>
    <w:rsid w:val="00093902"/>
    <w:rsid w:val="00095D99"/>
    <w:rsid w:val="000A3285"/>
    <w:rsid w:val="000B225E"/>
    <w:rsid w:val="000B2473"/>
    <w:rsid w:val="000B3259"/>
    <w:rsid w:val="000C7A4D"/>
    <w:rsid w:val="000E3316"/>
    <w:rsid w:val="000E795E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278AC"/>
    <w:rsid w:val="001358CB"/>
    <w:rsid w:val="00137562"/>
    <w:rsid w:val="001416FB"/>
    <w:rsid w:val="00141ECD"/>
    <w:rsid w:val="00154C76"/>
    <w:rsid w:val="00155523"/>
    <w:rsid w:val="0015661C"/>
    <w:rsid w:val="00156F50"/>
    <w:rsid w:val="00162DA4"/>
    <w:rsid w:val="00171F5B"/>
    <w:rsid w:val="00172BBD"/>
    <w:rsid w:val="00180563"/>
    <w:rsid w:val="001854C8"/>
    <w:rsid w:val="00186D8B"/>
    <w:rsid w:val="001920D7"/>
    <w:rsid w:val="00194B8A"/>
    <w:rsid w:val="001961EA"/>
    <w:rsid w:val="001A46B3"/>
    <w:rsid w:val="001B33E6"/>
    <w:rsid w:val="001D07C9"/>
    <w:rsid w:val="001D49B3"/>
    <w:rsid w:val="001D66A6"/>
    <w:rsid w:val="002018BB"/>
    <w:rsid w:val="00201FB0"/>
    <w:rsid w:val="0020715E"/>
    <w:rsid w:val="0021162B"/>
    <w:rsid w:val="00214778"/>
    <w:rsid w:val="0021487E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0FD0"/>
    <w:rsid w:val="002626CF"/>
    <w:rsid w:val="00262DB3"/>
    <w:rsid w:val="002649B4"/>
    <w:rsid w:val="00272F66"/>
    <w:rsid w:val="002736B8"/>
    <w:rsid w:val="002763CE"/>
    <w:rsid w:val="00290A24"/>
    <w:rsid w:val="00291C14"/>
    <w:rsid w:val="002A1DEE"/>
    <w:rsid w:val="002A584B"/>
    <w:rsid w:val="002A7992"/>
    <w:rsid w:val="002A7AE6"/>
    <w:rsid w:val="002B2A23"/>
    <w:rsid w:val="002B5B74"/>
    <w:rsid w:val="002B5DFE"/>
    <w:rsid w:val="002B6863"/>
    <w:rsid w:val="002B73A1"/>
    <w:rsid w:val="002C46E4"/>
    <w:rsid w:val="002E474B"/>
    <w:rsid w:val="002E653A"/>
    <w:rsid w:val="002E681E"/>
    <w:rsid w:val="00301D77"/>
    <w:rsid w:val="00305B77"/>
    <w:rsid w:val="003315F3"/>
    <w:rsid w:val="00332FAD"/>
    <w:rsid w:val="0033300D"/>
    <w:rsid w:val="00337216"/>
    <w:rsid w:val="00341AC4"/>
    <w:rsid w:val="00347058"/>
    <w:rsid w:val="00350093"/>
    <w:rsid w:val="003575AC"/>
    <w:rsid w:val="003711E4"/>
    <w:rsid w:val="003747C5"/>
    <w:rsid w:val="00383AF2"/>
    <w:rsid w:val="00383F0A"/>
    <w:rsid w:val="00385A88"/>
    <w:rsid w:val="00394E23"/>
    <w:rsid w:val="00395EBB"/>
    <w:rsid w:val="0039783F"/>
    <w:rsid w:val="003A0A97"/>
    <w:rsid w:val="003A134F"/>
    <w:rsid w:val="003A71FA"/>
    <w:rsid w:val="003B5257"/>
    <w:rsid w:val="003B634E"/>
    <w:rsid w:val="003B7F3D"/>
    <w:rsid w:val="003C6AC4"/>
    <w:rsid w:val="003D015F"/>
    <w:rsid w:val="003D651E"/>
    <w:rsid w:val="003E2349"/>
    <w:rsid w:val="003E23A0"/>
    <w:rsid w:val="003E685E"/>
    <w:rsid w:val="003F394A"/>
    <w:rsid w:val="003F3E21"/>
    <w:rsid w:val="003F5418"/>
    <w:rsid w:val="00410122"/>
    <w:rsid w:val="00432306"/>
    <w:rsid w:val="004355FD"/>
    <w:rsid w:val="00437EFA"/>
    <w:rsid w:val="004423D0"/>
    <w:rsid w:val="00444FF2"/>
    <w:rsid w:val="00455D7C"/>
    <w:rsid w:val="004616E0"/>
    <w:rsid w:val="0046222C"/>
    <w:rsid w:val="0048382B"/>
    <w:rsid w:val="0048639B"/>
    <w:rsid w:val="00494543"/>
    <w:rsid w:val="00494EDE"/>
    <w:rsid w:val="004964D2"/>
    <w:rsid w:val="004A43F5"/>
    <w:rsid w:val="004A7756"/>
    <w:rsid w:val="004B22EC"/>
    <w:rsid w:val="004B33C3"/>
    <w:rsid w:val="004C4106"/>
    <w:rsid w:val="004D44F8"/>
    <w:rsid w:val="004D5A4D"/>
    <w:rsid w:val="004E227C"/>
    <w:rsid w:val="004E3E5B"/>
    <w:rsid w:val="004E644B"/>
    <w:rsid w:val="004F44A3"/>
    <w:rsid w:val="004F4F79"/>
    <w:rsid w:val="004F58EC"/>
    <w:rsid w:val="004F66ED"/>
    <w:rsid w:val="0050260C"/>
    <w:rsid w:val="00506891"/>
    <w:rsid w:val="00506AEC"/>
    <w:rsid w:val="00507044"/>
    <w:rsid w:val="00510CB7"/>
    <w:rsid w:val="005125EB"/>
    <w:rsid w:val="00516051"/>
    <w:rsid w:val="00520CAC"/>
    <w:rsid w:val="00521EFD"/>
    <w:rsid w:val="00524EC1"/>
    <w:rsid w:val="00534E32"/>
    <w:rsid w:val="005358FF"/>
    <w:rsid w:val="00537F56"/>
    <w:rsid w:val="00540F14"/>
    <w:rsid w:val="0054745E"/>
    <w:rsid w:val="00553B92"/>
    <w:rsid w:val="00564ABB"/>
    <w:rsid w:val="0056500A"/>
    <w:rsid w:val="0057365A"/>
    <w:rsid w:val="00575F02"/>
    <w:rsid w:val="00575F48"/>
    <w:rsid w:val="00575F56"/>
    <w:rsid w:val="00576FE3"/>
    <w:rsid w:val="00580DE7"/>
    <w:rsid w:val="00586804"/>
    <w:rsid w:val="0058786F"/>
    <w:rsid w:val="005907B8"/>
    <w:rsid w:val="0059152C"/>
    <w:rsid w:val="005A1DFA"/>
    <w:rsid w:val="005B3D99"/>
    <w:rsid w:val="005C13CC"/>
    <w:rsid w:val="005D3BA7"/>
    <w:rsid w:val="005F4F77"/>
    <w:rsid w:val="00602B02"/>
    <w:rsid w:val="00603E24"/>
    <w:rsid w:val="0061041E"/>
    <w:rsid w:val="006149CD"/>
    <w:rsid w:val="00625F60"/>
    <w:rsid w:val="00632EC9"/>
    <w:rsid w:val="006338E1"/>
    <w:rsid w:val="0063661F"/>
    <w:rsid w:val="00641FD5"/>
    <w:rsid w:val="00660AF7"/>
    <w:rsid w:val="006667AC"/>
    <w:rsid w:val="00670D48"/>
    <w:rsid w:val="00671864"/>
    <w:rsid w:val="0067345B"/>
    <w:rsid w:val="00673E3D"/>
    <w:rsid w:val="00675CC7"/>
    <w:rsid w:val="00683930"/>
    <w:rsid w:val="00690FCF"/>
    <w:rsid w:val="00691169"/>
    <w:rsid w:val="00693D3C"/>
    <w:rsid w:val="006A4542"/>
    <w:rsid w:val="006A618E"/>
    <w:rsid w:val="006B442A"/>
    <w:rsid w:val="006C049D"/>
    <w:rsid w:val="006D0CF8"/>
    <w:rsid w:val="006D7FE4"/>
    <w:rsid w:val="006E7DFD"/>
    <w:rsid w:val="00701DAD"/>
    <w:rsid w:val="007051F2"/>
    <w:rsid w:val="007059B9"/>
    <w:rsid w:val="007121CD"/>
    <w:rsid w:val="00716016"/>
    <w:rsid w:val="007201D7"/>
    <w:rsid w:val="00731E2D"/>
    <w:rsid w:val="00734486"/>
    <w:rsid w:val="007434E2"/>
    <w:rsid w:val="0074597C"/>
    <w:rsid w:val="0074626B"/>
    <w:rsid w:val="00752E30"/>
    <w:rsid w:val="007548EC"/>
    <w:rsid w:val="007640BC"/>
    <w:rsid w:val="00765488"/>
    <w:rsid w:val="00784177"/>
    <w:rsid w:val="00785298"/>
    <w:rsid w:val="00790248"/>
    <w:rsid w:val="0079336A"/>
    <w:rsid w:val="0079522C"/>
    <w:rsid w:val="0079585F"/>
    <w:rsid w:val="007968D2"/>
    <w:rsid w:val="007A5312"/>
    <w:rsid w:val="007A5E54"/>
    <w:rsid w:val="007B25C6"/>
    <w:rsid w:val="007B46E6"/>
    <w:rsid w:val="007B7815"/>
    <w:rsid w:val="007C0341"/>
    <w:rsid w:val="007C7184"/>
    <w:rsid w:val="007C7ACB"/>
    <w:rsid w:val="00801187"/>
    <w:rsid w:val="008017E4"/>
    <w:rsid w:val="00814BD0"/>
    <w:rsid w:val="0082291C"/>
    <w:rsid w:val="00830A22"/>
    <w:rsid w:val="00843794"/>
    <w:rsid w:val="00850491"/>
    <w:rsid w:val="0085169B"/>
    <w:rsid w:val="00854281"/>
    <w:rsid w:val="00870DE6"/>
    <w:rsid w:val="00873777"/>
    <w:rsid w:val="008767D4"/>
    <w:rsid w:val="00881068"/>
    <w:rsid w:val="0089137F"/>
    <w:rsid w:val="00892693"/>
    <w:rsid w:val="0089745C"/>
    <w:rsid w:val="008B41B0"/>
    <w:rsid w:val="008B4D6D"/>
    <w:rsid w:val="008B74BA"/>
    <w:rsid w:val="008C3036"/>
    <w:rsid w:val="008E3A4B"/>
    <w:rsid w:val="008E718F"/>
    <w:rsid w:val="008F18F2"/>
    <w:rsid w:val="008F7367"/>
    <w:rsid w:val="0090320B"/>
    <w:rsid w:val="009057A4"/>
    <w:rsid w:val="00910654"/>
    <w:rsid w:val="0091218D"/>
    <w:rsid w:val="00932674"/>
    <w:rsid w:val="00944E2D"/>
    <w:rsid w:val="009471A9"/>
    <w:rsid w:val="00974B7D"/>
    <w:rsid w:val="0097670A"/>
    <w:rsid w:val="00980FC0"/>
    <w:rsid w:val="009A0E2A"/>
    <w:rsid w:val="009A174A"/>
    <w:rsid w:val="009A266A"/>
    <w:rsid w:val="009A41D4"/>
    <w:rsid w:val="009A4D3C"/>
    <w:rsid w:val="009A7B1E"/>
    <w:rsid w:val="009B5A33"/>
    <w:rsid w:val="009D1933"/>
    <w:rsid w:val="009D52D9"/>
    <w:rsid w:val="009E0575"/>
    <w:rsid w:val="009E2A2A"/>
    <w:rsid w:val="009E3867"/>
    <w:rsid w:val="009E6202"/>
    <w:rsid w:val="009F35DA"/>
    <w:rsid w:val="009F366B"/>
    <w:rsid w:val="009F4ADE"/>
    <w:rsid w:val="009F7686"/>
    <w:rsid w:val="00A17F1E"/>
    <w:rsid w:val="00A26C0E"/>
    <w:rsid w:val="00A32F9F"/>
    <w:rsid w:val="00A40A2B"/>
    <w:rsid w:val="00A55B69"/>
    <w:rsid w:val="00A56051"/>
    <w:rsid w:val="00A6019D"/>
    <w:rsid w:val="00A61307"/>
    <w:rsid w:val="00A701CA"/>
    <w:rsid w:val="00A725BF"/>
    <w:rsid w:val="00A748C1"/>
    <w:rsid w:val="00A81B8E"/>
    <w:rsid w:val="00A81D36"/>
    <w:rsid w:val="00A902C8"/>
    <w:rsid w:val="00A904A4"/>
    <w:rsid w:val="00A909B1"/>
    <w:rsid w:val="00A91EE6"/>
    <w:rsid w:val="00A94EFF"/>
    <w:rsid w:val="00AA0269"/>
    <w:rsid w:val="00AA3CEE"/>
    <w:rsid w:val="00AA3F14"/>
    <w:rsid w:val="00AA47A1"/>
    <w:rsid w:val="00AA53C3"/>
    <w:rsid w:val="00AA7332"/>
    <w:rsid w:val="00AA77DD"/>
    <w:rsid w:val="00AB0884"/>
    <w:rsid w:val="00AB5EC8"/>
    <w:rsid w:val="00AB7E52"/>
    <w:rsid w:val="00AD0B1B"/>
    <w:rsid w:val="00AD4F8F"/>
    <w:rsid w:val="00AE54FB"/>
    <w:rsid w:val="00AF6B98"/>
    <w:rsid w:val="00AF7617"/>
    <w:rsid w:val="00B008FB"/>
    <w:rsid w:val="00B30159"/>
    <w:rsid w:val="00B32837"/>
    <w:rsid w:val="00B33F91"/>
    <w:rsid w:val="00B40256"/>
    <w:rsid w:val="00B4096E"/>
    <w:rsid w:val="00B42DA5"/>
    <w:rsid w:val="00B66969"/>
    <w:rsid w:val="00B7538F"/>
    <w:rsid w:val="00B82E75"/>
    <w:rsid w:val="00B863BC"/>
    <w:rsid w:val="00B87581"/>
    <w:rsid w:val="00B9762F"/>
    <w:rsid w:val="00BA2918"/>
    <w:rsid w:val="00BB3094"/>
    <w:rsid w:val="00BC16DA"/>
    <w:rsid w:val="00BC5869"/>
    <w:rsid w:val="00BD33DD"/>
    <w:rsid w:val="00BD7EFF"/>
    <w:rsid w:val="00BE0B4B"/>
    <w:rsid w:val="00BF2F76"/>
    <w:rsid w:val="00C01909"/>
    <w:rsid w:val="00C01E24"/>
    <w:rsid w:val="00C05A4C"/>
    <w:rsid w:val="00C079FD"/>
    <w:rsid w:val="00C1228D"/>
    <w:rsid w:val="00C14FE7"/>
    <w:rsid w:val="00C16404"/>
    <w:rsid w:val="00C20FF9"/>
    <w:rsid w:val="00C21984"/>
    <w:rsid w:val="00C23933"/>
    <w:rsid w:val="00C23AE6"/>
    <w:rsid w:val="00C30034"/>
    <w:rsid w:val="00C35EA7"/>
    <w:rsid w:val="00C3735E"/>
    <w:rsid w:val="00C37743"/>
    <w:rsid w:val="00C45DF1"/>
    <w:rsid w:val="00C54FD8"/>
    <w:rsid w:val="00C57195"/>
    <w:rsid w:val="00C64EEA"/>
    <w:rsid w:val="00C67E95"/>
    <w:rsid w:val="00C82F97"/>
    <w:rsid w:val="00C86282"/>
    <w:rsid w:val="00CA4270"/>
    <w:rsid w:val="00CA534B"/>
    <w:rsid w:val="00CB206F"/>
    <w:rsid w:val="00CC6096"/>
    <w:rsid w:val="00CD00AA"/>
    <w:rsid w:val="00CD5B36"/>
    <w:rsid w:val="00CE41C0"/>
    <w:rsid w:val="00CE6E15"/>
    <w:rsid w:val="00CF79AC"/>
    <w:rsid w:val="00D02303"/>
    <w:rsid w:val="00D1424D"/>
    <w:rsid w:val="00D2200E"/>
    <w:rsid w:val="00D23C8F"/>
    <w:rsid w:val="00D24515"/>
    <w:rsid w:val="00D278CE"/>
    <w:rsid w:val="00D40429"/>
    <w:rsid w:val="00D434DF"/>
    <w:rsid w:val="00D55AEA"/>
    <w:rsid w:val="00D565D8"/>
    <w:rsid w:val="00D6341D"/>
    <w:rsid w:val="00D64743"/>
    <w:rsid w:val="00D66D96"/>
    <w:rsid w:val="00D67448"/>
    <w:rsid w:val="00D75908"/>
    <w:rsid w:val="00D83649"/>
    <w:rsid w:val="00D8526E"/>
    <w:rsid w:val="00D85CE0"/>
    <w:rsid w:val="00D8693B"/>
    <w:rsid w:val="00D87093"/>
    <w:rsid w:val="00D93ADF"/>
    <w:rsid w:val="00DB2890"/>
    <w:rsid w:val="00DC505F"/>
    <w:rsid w:val="00DD3EBC"/>
    <w:rsid w:val="00DD775B"/>
    <w:rsid w:val="00E00CF1"/>
    <w:rsid w:val="00E03CE8"/>
    <w:rsid w:val="00E04D68"/>
    <w:rsid w:val="00E051BE"/>
    <w:rsid w:val="00E11358"/>
    <w:rsid w:val="00E164BC"/>
    <w:rsid w:val="00E209EA"/>
    <w:rsid w:val="00E318B4"/>
    <w:rsid w:val="00E343C1"/>
    <w:rsid w:val="00E34868"/>
    <w:rsid w:val="00E36F8B"/>
    <w:rsid w:val="00E4233A"/>
    <w:rsid w:val="00E50666"/>
    <w:rsid w:val="00E51F42"/>
    <w:rsid w:val="00E576F6"/>
    <w:rsid w:val="00E6234E"/>
    <w:rsid w:val="00E63234"/>
    <w:rsid w:val="00E72D8B"/>
    <w:rsid w:val="00E73E1A"/>
    <w:rsid w:val="00E753A2"/>
    <w:rsid w:val="00E75900"/>
    <w:rsid w:val="00E85594"/>
    <w:rsid w:val="00E87429"/>
    <w:rsid w:val="00EA06C9"/>
    <w:rsid w:val="00EA5F2F"/>
    <w:rsid w:val="00EB06EB"/>
    <w:rsid w:val="00EB162F"/>
    <w:rsid w:val="00EB6AC3"/>
    <w:rsid w:val="00ED18C9"/>
    <w:rsid w:val="00ED1DD7"/>
    <w:rsid w:val="00EE0209"/>
    <w:rsid w:val="00EE72D7"/>
    <w:rsid w:val="00EF3DD8"/>
    <w:rsid w:val="00F026F3"/>
    <w:rsid w:val="00F10241"/>
    <w:rsid w:val="00F346E1"/>
    <w:rsid w:val="00F37E63"/>
    <w:rsid w:val="00F432E0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B0F3E"/>
    <w:rsid w:val="00FC2BF2"/>
    <w:rsid w:val="00FC7A89"/>
    <w:rsid w:val="00FD2184"/>
    <w:rsid w:val="00FD3B37"/>
    <w:rsid w:val="00FD6658"/>
    <w:rsid w:val="00FD7A08"/>
    <w:rsid w:val="00FE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993AF88B-2197-427C-AE9D-AA668E47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46B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jpeg"/><Relationship Id="rId18" Type="http://schemas.openxmlformats.org/officeDocument/2006/relationships/image" Target="media/image30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8792716283092688417765418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8792716283092688417765418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C4DC314AA4794B9C3C54E2BF0FC628" ma:contentTypeVersion="6" ma:contentTypeDescription="Create a new document." ma:contentTypeScope="" ma:versionID="a1d1b664da496cc386358c827505e34e">
  <xsd:schema xmlns:xsd="http://www.w3.org/2001/XMLSchema" xmlns:xs="http://www.w3.org/2001/XMLSchema" xmlns:p="http://schemas.microsoft.com/office/2006/metadata/properties" xmlns:ns2="108a3154-b726-492e-b2cc-72af0dd93011" xmlns:ns3="43b76e98-e337-4213-87ea-712369438fb4" targetNamespace="http://schemas.microsoft.com/office/2006/metadata/properties" ma:root="true" ma:fieldsID="2a3ba712d0621f38ead0d32d5a8b8630" ns2:_="" ns3:_="">
    <xsd:import namespace="108a3154-b726-492e-b2cc-72af0dd93011"/>
    <xsd:import namespace="43b76e98-e337-4213-87ea-712369438f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8a3154-b726-492e-b2cc-72af0dd930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b76e98-e337-4213-87ea-712369438fb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E939B9-716B-4F9B-8CE7-2140BB5DF7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8a3154-b726-492e-b2cc-72af0dd93011"/>
    <ds:schemaRef ds:uri="43b76e98-e337-4213-87ea-712369438f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4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Elaine Hill</cp:lastModifiedBy>
  <cp:revision>2</cp:revision>
  <cp:lastPrinted>2022-03-28T15:32:00Z</cp:lastPrinted>
  <dcterms:created xsi:type="dcterms:W3CDTF">2024-09-11T13:49:00Z</dcterms:created>
  <dcterms:modified xsi:type="dcterms:W3CDTF">2024-09-11T13:49:00Z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0x0101003FC4DC314AA4794B9C3C54E2BF0FC628</vt:lpwstr>
  </property>
</Properties>
</file>