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665B6F8C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889693" wp14:editId="2C1CAA66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35BDB915" w:rsidR="003E2349" w:rsidRPr="00A55B69" w:rsidRDefault="00F054D6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Hollydale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9B4C74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120BAE15" w:rsidR="00AF7617" w:rsidRPr="009B4C74" w:rsidRDefault="009B4C74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Hero Workday</w:t>
                            </w:r>
                            <w:r w:rsidR="005358FF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</w:p>
                          <w:p w14:paraId="71B4E5DA" w14:textId="5AC08BEE" w:rsidR="0056500A" w:rsidRPr="009B4C74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9B4C74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9B4C74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9B4C74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9B4C74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9B4C74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9B4C74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Pr="009B4C7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9B4C74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9B4C74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4D3E4415" w:rsidR="0079585F" w:rsidRPr="009B4C74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Literacy Nights</w:t>
                            </w:r>
                          </w:p>
                          <w:p w14:paraId="55B45CA1" w14:textId="68C6C599" w:rsidR="0079585F" w:rsidRPr="009B4C74" w:rsidRDefault="005358F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Strategy Training to Assist Students at Home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35BDB915" w:rsidR="003E2349" w:rsidRPr="00A55B69" w:rsidRDefault="00F054D6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Hollydale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9B4C74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120BAE15" w:rsidR="00AF7617" w:rsidRPr="009B4C74" w:rsidRDefault="009B4C74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Hero Workday</w:t>
                      </w:r>
                      <w:r w:rsidR="005358FF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</w:p>
                    <w:p w14:paraId="71B4E5DA" w14:textId="5AC08BEE" w:rsidR="0056500A" w:rsidRPr="009B4C74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9B4C74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9B4C74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9B4C74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9B4C74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9B4C74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9B4C74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Parent Input Meetings</w:t>
                      </w:r>
                    </w:p>
                    <w:p w14:paraId="386E9E1F" w14:textId="63018AFF" w:rsidR="00341AC4" w:rsidRPr="009B4C7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9B4C74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9B4C74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9B4C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4D3E4415" w:rsidR="0079585F" w:rsidRPr="009B4C74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Literacy Nights</w:t>
                      </w:r>
                    </w:p>
                    <w:p w14:paraId="55B45CA1" w14:textId="68C6C599" w:rsidR="0079585F" w:rsidRPr="009B4C74" w:rsidRDefault="005358F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Strategy Training to Assist Students at Home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75459B03" wp14:editId="4DAF956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0B6D7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56ACB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DCE1F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E240D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83AC3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D3D3E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2380E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56552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F4A5D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901B5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79E2F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E7CA0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9EC43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0D05E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96F59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B4830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2400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D5F4D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9AC56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D5D6B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5B981E33" w:rsidR="004E644B" w:rsidRDefault="004556D9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438B176F" wp14:editId="784367FD">
                <wp:simplePos x="0" y="0"/>
                <wp:positionH relativeFrom="margin">
                  <wp:align>center</wp:align>
                </wp:positionH>
                <wp:positionV relativeFrom="margin">
                  <wp:posOffset>1987550</wp:posOffset>
                </wp:positionV>
                <wp:extent cx="3006725" cy="2590800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28CB2FD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gramStart"/>
                            <w:r w:rsidR="006C43D4" w:rsidRPr="009B4C74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Hollydale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</w:t>
                            </w:r>
                            <w:proofErr w:type="gramEnd"/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</w:t>
                            </w:r>
                            <w:proofErr w:type="gramStart"/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4556D9" w:rsidRPr="009B4C7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C</w:t>
                            </w:r>
                            <w:r w:rsidR="00290A24" w:rsidRPr="009B4C7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ar</w:t>
                            </w:r>
                            <w:r w:rsidR="004556D9" w:rsidRPr="009B4C7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men Rodriguez</w:t>
                            </w:r>
                            <w:r w:rsidR="00575F02" w:rsidRPr="009B4C7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4556D9" w:rsidRPr="009B4C7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678 594 8143</w:t>
                            </w:r>
                            <w:r w:rsidR="00575F02" w:rsidRPr="009B4C74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4556D9" w:rsidRPr="009B4C74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carmen.rodriguez@cobbk12.org</w:t>
                              </w:r>
                            </w:hyperlink>
                            <w:r w:rsidR="004556D9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0;margin-top:156.5pt;width:236.75pt;height:204pt;z-index:25165619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28CB2FD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gramStart"/>
                      <w:r w:rsidR="006C43D4" w:rsidRPr="009B4C74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Hollydale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</w:t>
                      </w:r>
                      <w:proofErr w:type="gramEnd"/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</w:t>
                      </w:r>
                      <w:proofErr w:type="gramStart"/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4556D9" w:rsidRPr="009B4C7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C</w:t>
                      </w:r>
                      <w:r w:rsidR="00290A24" w:rsidRPr="009B4C7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ar</w:t>
                      </w:r>
                      <w:r w:rsidR="004556D9" w:rsidRPr="009B4C7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men Rodriguez</w:t>
                      </w:r>
                      <w:r w:rsidR="00575F02" w:rsidRPr="009B4C7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at </w:t>
                      </w:r>
                      <w:r w:rsidR="004556D9" w:rsidRPr="009B4C7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678 594 8143</w:t>
                      </w:r>
                      <w:r w:rsidR="00575F02" w:rsidRPr="009B4C74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4556D9" w:rsidRPr="009B4C74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carmen.rodriguez@cobbk12.org</w:t>
                        </w:r>
                      </w:hyperlink>
                      <w:r w:rsidR="004556D9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4105E88" wp14:editId="5D8CFBED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43BC8348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113DF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7E175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113DF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7E175B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0CC41EE6" w14:textId="35A2DB2F" w:rsidR="00D75908" w:rsidRPr="00CF79AC" w:rsidRDefault="00EB48D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Hollydale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77600D5E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2176E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  <w:r w:rsidR="002176E4" w:rsidRPr="002176E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</w:t>
                            </w:r>
                            <w:r w:rsidR="002176E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  <w:proofErr w:type="gramStart"/>
                            <w:r w:rsidR="002176E4" w:rsidRPr="002176E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,and</w:t>
                            </w:r>
                            <w:proofErr w:type="gramEnd"/>
                            <w:r w:rsid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4C4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5</w:t>
                            </w:r>
                            <w:r w:rsidR="00DD4C46" w:rsidRPr="00DD4C4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D4C46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C43D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750254" w14:textId="1DCE77E1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4D57B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AA745F" w:rsidRPr="0029010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3B37B9" w:rsidRPr="0029010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</w:t>
                            </w:r>
                            <w:r w:rsidR="009B4C74" w:rsidRPr="0029010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A95C3C" w:rsidRPr="0029010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2" type="#_x0000_t202" style="position:absolute;margin-left:3pt;margin-top:50.5pt;width:232.1pt;height:17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9rewH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43BC8348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113DF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7E175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113DF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7E175B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</w:p>
                    <w:p w14:paraId="0CC41EE6" w14:textId="35A2DB2F" w:rsidR="00D75908" w:rsidRPr="00CF79AC" w:rsidRDefault="00EB48D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Hollydale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77600D5E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2176E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3</w:t>
                      </w:r>
                      <w:r w:rsidR="002176E4" w:rsidRPr="002176E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,</w:t>
                      </w:r>
                      <w:r w:rsidR="002176E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  <w:proofErr w:type="gramStart"/>
                      <w:r w:rsidR="002176E4" w:rsidRPr="002176E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,and</w:t>
                      </w:r>
                      <w:proofErr w:type="gramEnd"/>
                      <w:r w:rsid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DD4C4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5</w:t>
                      </w:r>
                      <w:r w:rsidR="00DD4C46" w:rsidRPr="00DD4C4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D4C46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6C43D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4750254" w14:textId="1DCE77E1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4D57B0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AA745F" w:rsidRPr="0029010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August </w:t>
                      </w:r>
                      <w:r w:rsidR="003B37B9" w:rsidRPr="0029010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2</w:t>
                      </w:r>
                      <w:r w:rsidR="009B4C74" w:rsidRPr="0029010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</w:t>
                      </w:r>
                      <w:r w:rsidR="00A95C3C" w:rsidRPr="0029010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891925D" wp14:editId="793117EB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49EF8502" w:rsidR="00575F02" w:rsidRPr="00D23C8F" w:rsidRDefault="006C43D4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A3E0E" wp14:editId="7FC5282F">
                                  <wp:extent cx="1651000" cy="1454150"/>
                                  <wp:effectExtent l="0" t="0" r="6350" b="0"/>
                                  <wp:docPr id="8" name="Picture 8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45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3" type="#_x0000_t202" style="position:absolute;margin-left:0;margin-top:214.5pt;width:235.1pt;height:168.5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CS4Mme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49EF8502" w:rsidR="00575F02" w:rsidRPr="00D23C8F" w:rsidRDefault="006C43D4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A3E0E" wp14:editId="7FC5282F">
                            <wp:extent cx="1651000" cy="1454150"/>
                            <wp:effectExtent l="0" t="0" r="6350" b="0"/>
                            <wp:docPr id="8" name="Picture 8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con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45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F1E0BD" wp14:editId="43BB2964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077B44AF" w:rsidR="00BE0B4B" w:rsidRDefault="00F054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9B5C" wp14:editId="1F631A38">
                                  <wp:extent cx="2823845" cy="20637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206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BF2EF" w14:textId="04D236E2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4" type="#_x0000_t202" style="position:absolute;margin-left:266pt;margin-top:364pt;width:237.25pt;height:198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PjOgIAAIQ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077B44AF" w:rsidR="00BE0B4B" w:rsidRDefault="00F054D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69B5C" wp14:editId="1F631A38">
                            <wp:extent cx="2823845" cy="20637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206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BF2EF" w14:textId="04D236E2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9B4C74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9B4C74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5CE8138E" w:rsidR="00201FB0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739ECDBF" w14:textId="57816700" w:rsidR="002047D0" w:rsidRDefault="002047D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Handbook</w:t>
                            </w:r>
                          </w:p>
                          <w:p w14:paraId="5FF53FCB" w14:textId="77777777" w:rsidR="00115D29" w:rsidRPr="009B4C74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4C897B65" w:rsidR="00AB7E52" w:rsidRPr="009B4C74" w:rsidRDefault="00F054D6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News &amp; Notes</w:t>
                            </w:r>
                          </w:p>
                          <w:p w14:paraId="23AC8A62" w14:textId="2BC514F6" w:rsidR="00B32837" w:rsidRPr="009B4C74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5" type="#_x0000_t202" style="position:absolute;margin-left:535pt;margin-top:344.5pt;width:117.7pt;height:135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FpnoeBQCAAAn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9B4C74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9B4C74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5CE8138E" w:rsidR="00201FB0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739ECDBF" w14:textId="57816700" w:rsidR="002047D0" w:rsidRDefault="002047D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Parent Handbook</w:t>
                      </w:r>
                    </w:p>
                    <w:p w14:paraId="5FF53FCB" w14:textId="77777777" w:rsidR="00115D29" w:rsidRPr="009B4C74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4C897B65" w:rsidR="00AB7E52" w:rsidRPr="009B4C74" w:rsidRDefault="00F054D6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Weekly News &amp; Notes</w:t>
                      </w:r>
                    </w:p>
                    <w:p w14:paraId="23AC8A62" w14:textId="2BC514F6" w:rsidR="00B32837" w:rsidRPr="009B4C74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9B4C74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9B4C74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9B4C74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9B4C74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9B4C74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6" type="#_x0000_t202" style="position:absolute;margin-left:638pt;margin-top:344.5pt;width:112.65pt;height:136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uO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QQ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B2VEuO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9B4C74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9B4C74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9B4C74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9B4C74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9B4C74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15AEF7" wp14:editId="203332A6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7" type="#_x0000_t202" style="position:absolute;margin-left:517pt;margin-top:321pt;width:232.6pt;height:1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wGOgIAAIQEAAAOAAAAZHJzL2Uyb0RvYy54bWysVE1v2zAMvQ/YfxB0X+ykSdcacYosRYYB&#10;QVsgHXpWZCkWJouapMTOfv0o5bvbadhFJkXqkXwkPX7oGk22wnkFpqT9Xk6JMBwqZdYl/f46/3RH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AdlUwG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6E5D6C" wp14:editId="39B8F98A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4AA2C8B2" w:rsidR="00632EC9" w:rsidRPr="009B4C74" w:rsidRDefault="00F054D6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Carmen Rodriguez</w:t>
                            </w:r>
                          </w:p>
                          <w:p w14:paraId="1256E882" w14:textId="2C0A4E91" w:rsidR="00632EC9" w:rsidRPr="009B4C74" w:rsidRDefault="00F054D6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678 594 8143 </w:t>
                            </w:r>
                            <w:proofErr w:type="spellStart"/>
                            <w:r w:rsidR="00632EC9" w:rsidRPr="009B4C74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</w:p>
                          <w:p w14:paraId="2B228397" w14:textId="65ECDD83" w:rsidR="00632EC9" w:rsidRPr="00BD7EFF" w:rsidRDefault="00F054D6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carmen.rodriguez@cobbk12.org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8" type="#_x0000_t202" style="position:absolute;margin-left:515pt;margin-top:492.5pt;width:237.9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w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hL/0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C7xU8D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4AA2C8B2" w:rsidR="00632EC9" w:rsidRPr="009B4C74" w:rsidRDefault="00F054D6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Carmen Rodriguez</w:t>
                      </w:r>
                    </w:p>
                    <w:p w14:paraId="1256E882" w14:textId="2C0A4E91" w:rsidR="00632EC9" w:rsidRPr="009B4C74" w:rsidRDefault="00F054D6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678 594 8143 </w:t>
                      </w:r>
                      <w:proofErr w:type="spellStart"/>
                      <w:r w:rsidR="00632EC9" w:rsidRPr="009B4C74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</w:p>
                    <w:p w14:paraId="2B228397" w14:textId="65ECDD83" w:rsidR="00632EC9" w:rsidRPr="00BD7EFF" w:rsidRDefault="00F054D6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lang w:val="es-VE"/>
                        </w:rPr>
                        <w:t>carmen.rodriguez@cobbk12.org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4688" behindDoc="0" locked="0" layoutInCell="1" allowOverlap="1" wp14:anchorId="4B9690DE" wp14:editId="69B79699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64177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76548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740FB06B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359443D9" w:rsidR="00575F02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Jennifer Ridgway</w:t>
                            </w:r>
                            <w:r w:rsidR="00575F02" w:rsidRPr="009B4C74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0B2D34A" w:rsidR="00BE0B4B" w:rsidRPr="00E576F6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Jennifer.ridgway@cobbk12.org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271F10D8" w:rsidR="00E87429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2901 Bayberry Drive</w:t>
                            </w:r>
                          </w:p>
                          <w:p w14:paraId="12BDB3F6" w14:textId="158CB5EF" w:rsidR="00EB162F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Marietta</w:t>
                            </w:r>
                            <w:r w:rsidR="00EB162F"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GA 30008</w:t>
                            </w:r>
                          </w:p>
                          <w:p w14:paraId="0002A604" w14:textId="6A6C8935" w:rsidR="00E87429" w:rsidRPr="009B4C74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678 594 8143</w:t>
                            </w:r>
                          </w:p>
                          <w:p w14:paraId="35F89047" w14:textId="5425692D" w:rsidR="00E87429" w:rsidRPr="00765488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bookmarkStart w:id="0" w:name="_Hlk102648872"/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www.cobbk12.org/hollydale</w:t>
                            </w:r>
                          </w:p>
                          <w:bookmarkEnd w:id="0"/>
                          <w:p w14:paraId="4F20EA33" w14:textId="77777777" w:rsidR="00E87429" w:rsidRPr="00F1024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39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" filled="f">
                <v:textbox>
                  <w:txbxContent>
                    <w:p w14:paraId="632E2D64" w14:textId="359443D9" w:rsidR="00575F02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Jennifer Ridgway</w:t>
                      </w:r>
                      <w:r w:rsidR="00575F02" w:rsidRPr="009B4C74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0B2D34A" w:rsidR="00BE0B4B" w:rsidRPr="00E576F6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Jennifer.ridgway@cobbk12.org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271F10D8" w:rsidR="00E87429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2901 Bayberry Drive</w:t>
                      </w:r>
                    </w:p>
                    <w:p w14:paraId="12BDB3F6" w14:textId="158CB5EF" w:rsidR="00EB162F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Marietta</w:t>
                      </w:r>
                      <w:r w:rsidR="00EB162F"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GA 30008</w:t>
                      </w:r>
                    </w:p>
                    <w:p w14:paraId="0002A604" w14:textId="6A6C8935" w:rsidR="00E87429" w:rsidRPr="009B4C74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678 594 8143</w:t>
                      </w:r>
                    </w:p>
                    <w:p w14:paraId="35F89047" w14:textId="5425692D" w:rsidR="00E87429" w:rsidRPr="00765488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bookmarkStart w:id="1" w:name="_Hlk102648872"/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www.cobbk12.org/hollydale</w:t>
                      </w:r>
                    </w:p>
                    <w:bookmarkEnd w:id="1"/>
                    <w:p w14:paraId="4F20EA33" w14:textId="77777777" w:rsidR="00E87429" w:rsidRPr="00F1024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5BAE9E83" w:rsidR="005358FF" w:rsidRPr="00B66969" w:rsidRDefault="00F054D6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Hollydale</w:t>
                            </w:r>
                            <w:r w:rsidR="005358FF"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5BAE9E83" w:rsidR="005358FF" w:rsidRPr="00B66969" w:rsidRDefault="00F054D6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Hollydale</w:t>
                      </w:r>
                      <w:r w:rsidR="005358FF" w:rsidRPr="009B4C7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5E7BD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C03ED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35712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83CA2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DCA4F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BEDED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0724E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B4E5BF" wp14:editId="16CCC96C">
                <wp:simplePos x="0" y="0"/>
                <wp:positionH relativeFrom="margin">
                  <wp:posOffset>13855</wp:posOffset>
                </wp:positionH>
                <wp:positionV relativeFrom="paragraph">
                  <wp:posOffset>2869103</wp:posOffset>
                </wp:positionV>
                <wp:extent cx="3074035" cy="26765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67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2A4FD" w14:textId="77777777" w:rsidR="00FE5DBF" w:rsidRPr="00775A4D" w:rsidRDefault="00FE5DBF" w:rsidP="00FE5DB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9010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Hollydale Goal(s) for Student Achievement</w:t>
                            </w:r>
                          </w:p>
                          <w:p w14:paraId="21AB04CD" w14:textId="77777777" w:rsidR="00775A4D" w:rsidRDefault="00775A4D" w:rsidP="00FE5DB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230478D" w14:textId="77777777" w:rsidR="00775A4D" w:rsidRDefault="00775A4D" w:rsidP="00FE5DB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A4B1B2E" w14:textId="77777777" w:rsidR="00052CC0" w:rsidRDefault="005F5D4D" w:rsidP="00052CC0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  <w:r w:rsidRPr="00B36D56">
                              <w:rPr>
                                <w:rFonts w:cstheme="minorHAnsi"/>
                                <w:b/>
                                <w:bCs/>
                              </w:rPr>
                              <w:t>Goal # 1 Reading:</w:t>
                            </w:r>
                            <w:r w:rsidRPr="00B36D56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247F3E80" w14:textId="03F23077" w:rsidR="00872B54" w:rsidRDefault="00872B54" w:rsidP="00872B5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 percentage of scoring</w:t>
                            </w:r>
                            <w:r w:rsidR="00590CBE">
                              <w:rPr>
                                <w:rFonts w:cstheme="minorHAnsi"/>
                              </w:rPr>
                              <w:t xml:space="preserve"> proficient and</w:t>
                            </w:r>
                            <w:r w:rsidR="00AE58F6">
                              <w:rPr>
                                <w:rFonts w:cstheme="minorHAnsi"/>
                              </w:rPr>
                              <w:t xml:space="preserve"> distinguished in 3</w:t>
                            </w:r>
                            <w:proofErr w:type="gramStart"/>
                            <w:r w:rsidR="00AE58F6" w:rsidRPr="00AE58F6">
                              <w:rPr>
                                <w:rFonts w:cstheme="minorHAnsi"/>
                                <w:vertAlign w:val="superscript"/>
                              </w:rPr>
                              <w:t>rd</w:t>
                            </w:r>
                            <w:r w:rsidR="00AE58F6">
                              <w:rPr>
                                <w:rFonts w:cstheme="minorHAnsi"/>
                              </w:rPr>
                              <w:t xml:space="preserve"> ,</w:t>
                            </w:r>
                            <w:proofErr w:type="gramEnd"/>
                            <w:r w:rsidR="00AE58F6">
                              <w:rPr>
                                <w:rFonts w:cstheme="minorHAnsi"/>
                              </w:rPr>
                              <w:t xml:space="preserve"> 4</w:t>
                            </w:r>
                            <w:r w:rsidR="00AE58F6" w:rsidRPr="00AE58F6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AE58F6">
                              <w:rPr>
                                <w:rFonts w:cstheme="minorHAnsi"/>
                              </w:rPr>
                              <w:t xml:space="preserve"> and 5</w:t>
                            </w:r>
                            <w:r w:rsidR="00AE58F6" w:rsidRPr="00AE58F6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AE58F6">
                              <w:rPr>
                                <w:rFonts w:cstheme="minorHAnsi"/>
                              </w:rPr>
                              <w:t xml:space="preserve"> grade will increase from 25% to 30% </w:t>
                            </w:r>
                            <w:r w:rsidR="004F0996">
                              <w:rPr>
                                <w:rFonts w:cstheme="minorHAnsi"/>
                              </w:rPr>
                              <w:t xml:space="preserve">as </w:t>
                            </w:r>
                            <w:proofErr w:type="spellStart"/>
                            <w:r w:rsidR="004F0996">
                              <w:rPr>
                                <w:rFonts w:cstheme="minorHAnsi"/>
                              </w:rPr>
                              <w:t>mesasured</w:t>
                            </w:r>
                            <w:proofErr w:type="spellEnd"/>
                            <w:r w:rsidR="004F0996">
                              <w:rPr>
                                <w:rFonts w:cstheme="minorHAnsi"/>
                              </w:rPr>
                              <w:t xml:space="preserve"> by the 2024-2025EOG ELA Assessment.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18A82863" w14:textId="17BB9247" w:rsidR="00742B5F" w:rsidRDefault="00742B5F" w:rsidP="00080B46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</w:p>
                          <w:p w14:paraId="17C698EF" w14:textId="77777777" w:rsidR="00266077" w:rsidRDefault="00266077" w:rsidP="00266077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  <w:r w:rsidRPr="00B36D56">
                              <w:rPr>
                                <w:rFonts w:cstheme="minorHAnsi"/>
                                <w:b/>
                                <w:bCs/>
                              </w:rPr>
                              <w:t>Goal # 2 Math</w:t>
                            </w:r>
                            <w:r w:rsidRPr="00B36D56">
                              <w:rPr>
                                <w:rFonts w:cstheme="minorHAnsi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44DFB12" w14:textId="77777777" w:rsidR="00266077" w:rsidRPr="00B36D56" w:rsidRDefault="00266077" w:rsidP="002660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 percentage of 3</w:t>
                            </w:r>
                            <w:r w:rsidRPr="00EB0C2D">
                              <w:rPr>
                                <w:rFonts w:cstheme="minorHAnsi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5</w:t>
                            </w:r>
                            <w:r w:rsidRPr="002B4E82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</w:rPr>
                              <w:t xml:space="preserve"> grade students scoring proficient and distinguished will increase by 5 % from May 2024 as measured by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the  EOG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Math Assessment.</w:t>
                            </w:r>
                          </w:p>
                          <w:p w14:paraId="157CFC28" w14:textId="18CCB07F" w:rsidR="005F5D4D" w:rsidRPr="00B36D56" w:rsidRDefault="005F5D4D" w:rsidP="00266077">
                            <w:pPr>
                              <w:pStyle w:val="ListParagraph"/>
                              <w:ind w:left="1080"/>
                              <w:jc w:val="both"/>
                              <w:rPr>
                                <w:rFonts w:cstheme="minorHAnsi"/>
                              </w:rPr>
                            </w:pPr>
                            <w:bookmarkStart w:id="1" w:name="_Hlk174698684"/>
                          </w:p>
                          <w:bookmarkEnd w:id="1"/>
                          <w:p w14:paraId="65502E3D" w14:textId="77777777" w:rsidR="00FE5DBF" w:rsidRPr="0082318B" w:rsidRDefault="00FE5DBF" w:rsidP="00FE5DB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A282007" w14:textId="77777777" w:rsidR="00FE5DBF" w:rsidRPr="0082318B" w:rsidRDefault="00FE5DBF" w:rsidP="00FE5DB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1.1pt;margin-top:225.9pt;width:242.05pt;height:21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" filled="f" stroked="f">
                <v:textbox>
                  <w:txbxContent>
                    <w:p w14:paraId="0B12A4FD" w14:textId="77777777" w:rsidR="00FE5DBF" w:rsidRPr="00775A4D" w:rsidRDefault="00FE5DBF" w:rsidP="00FE5DBF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29010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Hollydale</w:t>
                      </w:r>
                      <w:proofErr w:type="spellEnd"/>
                      <w:r w:rsidRPr="00290101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Goal(s) for Student Achievement</w:t>
                      </w:r>
                    </w:p>
                    <w:p w14:paraId="21AB04CD" w14:textId="77777777" w:rsidR="00775A4D" w:rsidRDefault="00775A4D" w:rsidP="00FE5DBF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2230478D" w14:textId="77777777" w:rsidR="00775A4D" w:rsidRDefault="00775A4D" w:rsidP="00FE5DBF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3A4B1B2E" w14:textId="77777777" w:rsidR="00052CC0" w:rsidRDefault="005F5D4D" w:rsidP="00052CC0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  <w:r w:rsidRPr="00B36D56">
                        <w:rPr>
                          <w:rFonts w:cstheme="minorHAnsi"/>
                          <w:b/>
                          <w:bCs/>
                        </w:rPr>
                        <w:t>Goal # 1 Reading:</w:t>
                      </w:r>
                      <w:r w:rsidRPr="00B36D56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247F3E80" w14:textId="03F23077" w:rsidR="00872B54" w:rsidRDefault="00872B54" w:rsidP="00872B5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 percentage of scoring</w:t>
                      </w:r>
                      <w:r w:rsidR="00590CBE">
                        <w:rPr>
                          <w:rFonts w:cstheme="minorHAnsi"/>
                        </w:rPr>
                        <w:t xml:space="preserve"> proficient and</w:t>
                      </w:r>
                      <w:r w:rsidR="00AE58F6">
                        <w:rPr>
                          <w:rFonts w:cstheme="minorHAnsi"/>
                        </w:rPr>
                        <w:t xml:space="preserve"> distinguished in 3</w:t>
                      </w:r>
                      <w:proofErr w:type="gramStart"/>
                      <w:r w:rsidR="00AE58F6" w:rsidRPr="00AE58F6">
                        <w:rPr>
                          <w:rFonts w:cstheme="minorHAnsi"/>
                          <w:vertAlign w:val="superscript"/>
                        </w:rPr>
                        <w:t>rd</w:t>
                      </w:r>
                      <w:r w:rsidR="00AE58F6">
                        <w:rPr>
                          <w:rFonts w:cstheme="minorHAnsi"/>
                        </w:rPr>
                        <w:t xml:space="preserve"> ,</w:t>
                      </w:r>
                      <w:proofErr w:type="gramEnd"/>
                      <w:r w:rsidR="00AE58F6">
                        <w:rPr>
                          <w:rFonts w:cstheme="minorHAnsi"/>
                        </w:rPr>
                        <w:t xml:space="preserve"> 4</w:t>
                      </w:r>
                      <w:r w:rsidR="00AE58F6" w:rsidRPr="00AE58F6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AE58F6">
                        <w:rPr>
                          <w:rFonts w:cstheme="minorHAnsi"/>
                        </w:rPr>
                        <w:t xml:space="preserve"> and 5</w:t>
                      </w:r>
                      <w:r w:rsidR="00AE58F6" w:rsidRPr="00AE58F6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AE58F6">
                        <w:rPr>
                          <w:rFonts w:cstheme="minorHAnsi"/>
                        </w:rPr>
                        <w:t xml:space="preserve"> grade will increase from 25% to 30% </w:t>
                      </w:r>
                      <w:r w:rsidR="004F0996">
                        <w:rPr>
                          <w:rFonts w:cstheme="minorHAnsi"/>
                        </w:rPr>
                        <w:t xml:space="preserve">as </w:t>
                      </w:r>
                      <w:proofErr w:type="spellStart"/>
                      <w:r w:rsidR="004F0996">
                        <w:rPr>
                          <w:rFonts w:cstheme="minorHAnsi"/>
                        </w:rPr>
                        <w:t>mesasured</w:t>
                      </w:r>
                      <w:proofErr w:type="spellEnd"/>
                      <w:r w:rsidR="004F0996">
                        <w:rPr>
                          <w:rFonts w:cstheme="minorHAnsi"/>
                        </w:rPr>
                        <w:t xml:space="preserve"> by the 2024-2025EOG ELA Assessment.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18A82863" w14:textId="17BB9247" w:rsidR="00742B5F" w:rsidRDefault="00742B5F" w:rsidP="00080B46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</w:p>
                    <w:p w14:paraId="17C698EF" w14:textId="77777777" w:rsidR="00266077" w:rsidRDefault="00266077" w:rsidP="00266077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  <w:r w:rsidRPr="00B36D56">
                        <w:rPr>
                          <w:rFonts w:cstheme="minorHAnsi"/>
                          <w:b/>
                          <w:bCs/>
                        </w:rPr>
                        <w:t>Goal # 2 Math</w:t>
                      </w:r>
                      <w:r w:rsidRPr="00B36D56">
                        <w:rPr>
                          <w:rFonts w:cstheme="minorHAnsi"/>
                        </w:rPr>
                        <w:t>: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44DFB12" w14:textId="77777777" w:rsidR="00266077" w:rsidRPr="00B36D56" w:rsidRDefault="00266077" w:rsidP="002660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 percentage of 3</w:t>
                      </w:r>
                      <w:r w:rsidRPr="00EB0C2D">
                        <w:rPr>
                          <w:rFonts w:cstheme="minorHAnsi"/>
                          <w:vertAlign w:val="superscript"/>
                        </w:rPr>
                        <w:t>rd</w:t>
                      </w:r>
                      <w:r>
                        <w:rPr>
                          <w:rFonts w:cstheme="minorHAnsi"/>
                        </w:rPr>
                        <w:t xml:space="preserve"> – 5</w:t>
                      </w:r>
                      <w:r w:rsidRPr="002B4E82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</w:rPr>
                        <w:t xml:space="preserve"> grade students scoring proficient and distinguished will increase by 5 % from May 2024 as measured by </w:t>
                      </w:r>
                      <w:proofErr w:type="gramStart"/>
                      <w:r>
                        <w:rPr>
                          <w:rFonts w:cstheme="minorHAnsi"/>
                        </w:rPr>
                        <w:t>the  EOG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Math Assessment.</w:t>
                      </w:r>
                    </w:p>
                    <w:p w14:paraId="157CFC28" w14:textId="18CCB07F" w:rsidR="005F5D4D" w:rsidRPr="00B36D56" w:rsidRDefault="005F5D4D" w:rsidP="00266077">
                      <w:pPr>
                        <w:pStyle w:val="ListParagraph"/>
                        <w:ind w:left="1080"/>
                        <w:jc w:val="both"/>
                        <w:rPr>
                          <w:rFonts w:cstheme="minorHAnsi"/>
                        </w:rPr>
                      </w:pPr>
                      <w:bookmarkStart w:id="3" w:name="_Hlk174698684"/>
                    </w:p>
                    <w:bookmarkEnd w:id="3"/>
                    <w:p w14:paraId="65502E3D" w14:textId="77777777" w:rsidR="00FE5DBF" w:rsidRPr="0082318B" w:rsidRDefault="00FE5DBF" w:rsidP="00FE5DBF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2A282007" w14:textId="77777777" w:rsidR="00FE5DBF" w:rsidRPr="0082318B" w:rsidRDefault="00FE5DBF" w:rsidP="00FE5DB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3F7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7464556" wp14:editId="4014CB25">
                <wp:simplePos x="0" y="0"/>
                <wp:positionH relativeFrom="margin">
                  <wp:posOffset>55245</wp:posOffset>
                </wp:positionH>
                <wp:positionV relativeFrom="paragraph">
                  <wp:posOffset>269875</wp:posOffset>
                </wp:positionV>
                <wp:extent cx="2971800" cy="1791970"/>
                <wp:effectExtent l="0" t="0" r="0" b="0"/>
                <wp:wrapThrough wrapText="bothSides">
                  <wp:wrapPolygon edited="0">
                    <wp:start x="0" y="0"/>
                    <wp:lineTo x="0" y="21355"/>
                    <wp:lineTo x="21462" y="21355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210B2819" w14:textId="77777777" w:rsidR="0063661F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C25CBE7" w14:textId="77777777" w:rsidR="00CD3F7F" w:rsidRDefault="00CD3F7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67EA8845" w14:textId="77777777" w:rsidR="00CD3F7F" w:rsidRPr="0089745C" w:rsidRDefault="00CD3F7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65494250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="002341A1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SY26, increase growth by 2 percentage points, for students scoring at the proficient and distinguished levels, as evidenced by state assessments.</w:t>
                            </w:r>
                          </w:p>
                          <w:p w14:paraId="1BD6C092" w14:textId="77777777" w:rsidR="00CD3F7F" w:rsidRDefault="00CD3F7F" w:rsidP="000724EC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2C6DF94" w14:textId="469AF51E" w:rsidR="002341A1" w:rsidRDefault="002341A1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</w:t>
                            </w:r>
                            <w:r w:rsidR="00160AB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graduation rate from 8% to 88% as measured by GaDOE adjusted cohort </w:t>
                            </w:r>
                            <w:proofErr w:type="spellStart"/>
                            <w:r w:rsidR="00160AB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gracuation</w:t>
                            </w:r>
                            <w:proofErr w:type="spellEnd"/>
                            <w:r w:rsidR="00160ABB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rate.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35pt;margin-top:21.25pt;width:234pt;height:141.1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210B2819" w14:textId="77777777" w:rsidR="0063661F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C25CBE7" w14:textId="77777777" w:rsidR="00CD3F7F" w:rsidRDefault="00CD3F7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67EA8845" w14:textId="77777777" w:rsidR="00CD3F7F" w:rsidRPr="0089745C" w:rsidRDefault="00CD3F7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65494250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By </w:t>
                      </w:r>
                      <w:r w:rsidR="002341A1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SY26, increase growth by 2 percentage points, for students scoring at the proficient and distinguished levels, as evidenced by state assessments.</w:t>
                      </w:r>
                    </w:p>
                    <w:p w14:paraId="1BD6C092" w14:textId="77777777" w:rsidR="00CD3F7F" w:rsidRDefault="00CD3F7F" w:rsidP="000724EC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02C6DF94" w14:textId="469AF51E" w:rsidR="002341A1" w:rsidRDefault="002341A1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</w:t>
                      </w:r>
                      <w:r w:rsidR="00160AB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graduation rate from 8% to 88% as measured by </w:t>
                      </w:r>
                      <w:proofErr w:type="spellStart"/>
                      <w:r w:rsidR="00160AB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GaDOE</w:t>
                      </w:r>
                      <w:proofErr w:type="spellEnd"/>
                      <w:r w:rsidR="00160AB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adjusted cohort </w:t>
                      </w:r>
                      <w:proofErr w:type="spellStart"/>
                      <w:r w:rsidR="00160AB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gracuation</w:t>
                      </w:r>
                      <w:proofErr w:type="spellEnd"/>
                      <w:r w:rsidR="00160ABB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rate.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D3F7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2E6259" wp14:editId="7DD4A04B">
                <wp:simplePos x="0" y="0"/>
                <wp:positionH relativeFrom="margin">
                  <wp:align>left</wp:align>
                </wp:positionH>
                <wp:positionV relativeFrom="paragraph">
                  <wp:posOffset>2497571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98661" id="Rectangle 25" o:spid="_x0000_s1026" style="position:absolute;margin-left:0;margin-top:196.65pt;width:246.75pt;height:7.2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BVYF8r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B308B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8B489" wp14:editId="3564826C">
                <wp:simplePos x="0" y="0"/>
                <wp:positionH relativeFrom="column">
                  <wp:posOffset>7663804</wp:posOffset>
                </wp:positionH>
                <wp:positionV relativeFrom="paragraph">
                  <wp:posOffset>592017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74D37437" w:rsidR="00123DAA" w:rsidRPr="00EB06EB" w:rsidRDefault="00AA2A2E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Hollydale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798EB4F9" w14:textId="77777777" w:rsidR="00B42DA5" w:rsidRPr="000D4429" w:rsidRDefault="00B42DA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  <w:p w14:paraId="24D7FEC8" w14:textId="664D8995" w:rsidR="00516C97" w:rsidRPr="00290101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Hollydale Elementary School students join staff and parents to develop ideas about how they can succeed in school and be “Engaged, Equipped and Empowered” in reading and math.</w:t>
                            </w:r>
                          </w:p>
                          <w:p w14:paraId="285F2122" w14:textId="77777777" w:rsidR="000D4429" w:rsidRPr="00290101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12906E72" w14:textId="0FF0EA74" w:rsidR="00123DAA" w:rsidRPr="00290101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</w:t>
                            </w:r>
                            <w:r w:rsidR="003747C5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trategy</w:t>
                            </w:r>
                            <w:r w:rsidR="000D4429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/activity</w:t>
                            </w:r>
                            <w:r w:rsidR="003747C5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#1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: 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Working with their family on the strategies the parents learned during the curriculum events.</w:t>
                            </w:r>
                          </w:p>
                          <w:p w14:paraId="02628F86" w14:textId="77777777" w:rsidR="000D4429" w:rsidRPr="00290101" w:rsidRDefault="000D4429" w:rsidP="00516C97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57B4D93B" w14:textId="385A7C62" w:rsidR="0079336A" w:rsidRPr="00290101" w:rsidRDefault="00516C97" w:rsidP="00516C9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Strategy/activity</w:t>
                            </w:r>
                            <w:r w:rsidR="0079336A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#2</w:t>
                            </w: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Share communication from the teacher and complete my homework, read 20 minutes every day and practice math at home.</w:t>
                            </w:r>
                          </w:p>
                          <w:p w14:paraId="29B15254" w14:textId="77777777" w:rsidR="000D4429" w:rsidRPr="00290101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39137501" w14:textId="230FA172" w:rsidR="00123DAA" w:rsidRPr="00290101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Strategy/</w:t>
                            </w:r>
                            <w:proofErr w:type="gramStart"/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activity </w:t>
                            </w:r>
                            <w:r w:rsidR="0079336A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</w:t>
                            </w:r>
                            <w:proofErr w:type="gramEnd"/>
                            <w:r w:rsidR="00155523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3</w:t>
                            </w: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: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 Practicing citing text evidence using the strategies learned in class.</w:t>
                            </w:r>
                          </w:p>
                          <w:p w14:paraId="0F3C96DC" w14:textId="77777777" w:rsidR="000D4429" w:rsidRPr="00290101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606A3CF0" w14:textId="77777777" w:rsidR="000D4429" w:rsidRPr="00290101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2E157E45" w14:textId="77777777" w:rsidR="000D4429" w:rsidRPr="00290101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7EE88178" w14:textId="6494733B" w:rsidR="00516C97" w:rsidRPr="000D4429" w:rsidRDefault="00516C97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Strategy/activity #4: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Using the technology resources provided by the teacher to practice reading, writing and math.</w:t>
                            </w:r>
                          </w:p>
                          <w:p w14:paraId="273CA4A0" w14:textId="11869C03" w:rsidR="00734486" w:rsidRPr="00EB06EB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5" type="#_x0000_t202" style="position:absolute;margin-left:603.45pt;margin-top:46.6pt;width:148pt;height:40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74D37437" w:rsidR="00123DAA" w:rsidRPr="00EB06EB" w:rsidRDefault="00AA2A2E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Hollydale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798EB4F9" w14:textId="77777777" w:rsidR="00B42DA5" w:rsidRPr="000D4429" w:rsidRDefault="00B42DA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18"/>
                          <w:szCs w:val="18"/>
                        </w:rPr>
                      </w:pPr>
                    </w:p>
                    <w:p w14:paraId="24D7FEC8" w14:textId="664D8995" w:rsidR="00516C97" w:rsidRPr="00290101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Hollydale Elementary School students join staff and parents to develop ideas about how they can succeed in school and be “Engaged, Equipped and Empowered” in reading and math.</w:t>
                      </w:r>
                    </w:p>
                    <w:p w14:paraId="285F2122" w14:textId="77777777" w:rsidR="000D4429" w:rsidRPr="00290101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12906E72" w14:textId="0FF0EA74" w:rsidR="00123DAA" w:rsidRPr="00290101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</w:t>
                      </w:r>
                      <w:r w:rsidR="003747C5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trategy</w:t>
                      </w:r>
                      <w:r w:rsidR="000D4429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/activity</w:t>
                      </w:r>
                      <w:r w:rsidR="003747C5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#1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</w:rPr>
                        <w:t xml:space="preserve">: 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Working with their family on the strategies the parents learned during the curriculum events.</w:t>
                      </w:r>
                    </w:p>
                    <w:p w14:paraId="02628F86" w14:textId="77777777" w:rsidR="000D4429" w:rsidRPr="00290101" w:rsidRDefault="000D4429" w:rsidP="00516C97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57B4D93B" w14:textId="385A7C62" w:rsidR="0079336A" w:rsidRPr="00290101" w:rsidRDefault="00516C97" w:rsidP="00516C97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Strategy/activity</w:t>
                      </w:r>
                      <w:r w:rsidR="0079336A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#2</w:t>
                      </w: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: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Share communication from the teacher and complete my homework, read 20 minutes every day and practice math at home.</w:t>
                      </w:r>
                    </w:p>
                    <w:p w14:paraId="29B15254" w14:textId="77777777" w:rsidR="000D4429" w:rsidRPr="00290101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39137501" w14:textId="230FA172" w:rsidR="00123DAA" w:rsidRPr="00290101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Strategy/</w:t>
                      </w:r>
                      <w:proofErr w:type="gramStart"/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activity </w:t>
                      </w:r>
                      <w:r w:rsidR="0079336A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</w:t>
                      </w:r>
                      <w:proofErr w:type="gramEnd"/>
                      <w:r w:rsidR="00155523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3</w:t>
                      </w: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: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 Practicing citing text evidence using the strategies learned in class.</w:t>
                      </w:r>
                    </w:p>
                    <w:p w14:paraId="0F3C96DC" w14:textId="77777777" w:rsidR="000D4429" w:rsidRPr="00290101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606A3CF0" w14:textId="77777777" w:rsidR="000D4429" w:rsidRPr="00290101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2E157E45" w14:textId="77777777" w:rsidR="000D4429" w:rsidRPr="00290101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7EE88178" w14:textId="6494733B" w:rsidR="00516C97" w:rsidRPr="000D4429" w:rsidRDefault="00516C97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Strategy/activity #4: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Using the technology resources provided by the teacher to practice reading, writing and math.</w:t>
                      </w:r>
                    </w:p>
                    <w:p w14:paraId="273CA4A0" w14:textId="11869C03" w:rsidR="00734486" w:rsidRPr="00EB06EB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6C9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9FBDB" wp14:editId="42684E27">
                <wp:simplePos x="0" y="0"/>
                <wp:positionH relativeFrom="column">
                  <wp:posOffset>5308600</wp:posOffset>
                </wp:positionH>
                <wp:positionV relativeFrom="paragraph">
                  <wp:posOffset>577850</wp:posOffset>
                </wp:positionV>
                <wp:extent cx="2190750" cy="5175250"/>
                <wp:effectExtent l="0" t="0" r="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25AD5C87" w:rsidR="00B30159" w:rsidRPr="00EB06EB" w:rsidRDefault="00F054D6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Hollydale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1D2CE4F8" w14:textId="02A118CE" w:rsidR="00CD5B36" w:rsidRDefault="00CD5B36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6AEDB78" w14:textId="77777777" w:rsidR="00CF6713" w:rsidRPr="00290101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Hollydale Elementary School parents join staff to develop ideas about how families can support </w:t>
                            </w:r>
                            <w:proofErr w:type="gramStart"/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students’</w:t>
                            </w:r>
                            <w:proofErr w:type="gramEnd"/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in reading and math. Families may have other ideas to add to the list.</w:t>
                            </w:r>
                          </w:p>
                          <w:p w14:paraId="35D7EC98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2A24677" w14:textId="61FCAF24" w:rsidR="00B42DA5" w:rsidRPr="00290101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47C5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0D4429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/activity</w:t>
                            </w:r>
                            <w:r w:rsidR="003747C5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#1</w:t>
                            </w:r>
                            <w:r w:rsidR="00CF6713" w:rsidRPr="00290101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  <w:r w:rsidR="00CF6713"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Attend Curriculum events or get information from my child’s teacher if a family member cannot attend.</w:t>
                            </w:r>
                          </w:p>
                          <w:p w14:paraId="3502008E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1CB3CA09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4EE1B409" w14:textId="28DC0B8C" w:rsidR="00B82E75" w:rsidRPr="00290101" w:rsidRDefault="00CF6713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</w:t>
                            </w:r>
                            <w:r w:rsidR="0079336A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trategies/activit</w:t>
                            </w:r>
                            <w:r w:rsidR="000D4429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y</w:t>
                            </w:r>
                            <w:r w:rsidR="0079336A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#2</w:t>
                            </w: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: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Check the daily communication and encourage reading, writing, and practicing math at home regularly.</w:t>
                            </w:r>
                          </w:p>
                          <w:p w14:paraId="3360C919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0D626ABE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2A538368" w14:textId="12B03809" w:rsidR="00734486" w:rsidRPr="00290101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</w:t>
                            </w:r>
                            <w:r w:rsidR="0079336A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trategies/activit</w:t>
                            </w:r>
                            <w:r w:rsidR="000D4429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y</w:t>
                            </w:r>
                            <w:r w:rsidR="0079336A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#3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Help monitor, and encourage their students cite textual evidence using various strategies from class.</w:t>
                            </w:r>
                          </w:p>
                          <w:p w14:paraId="6E03FB1F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25A868A7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210C0124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14:paraId="5AA77E95" w14:textId="66B0A08C" w:rsidR="00CF6713" w:rsidRPr="00290101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Strategies/activit</w:t>
                            </w:r>
                            <w:r w:rsidR="000D4429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y </w:t>
                            </w: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#4: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Help their students</w:t>
                            </w:r>
                            <w:r w:rsidR="00516C97"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use online resources to practice reading and math at home.</w:t>
                            </w:r>
                          </w:p>
                          <w:p w14:paraId="03856750" w14:textId="64B38993" w:rsidR="00516C97" w:rsidRPr="00290101" w:rsidRDefault="00BB23C8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="00F5508F" w:rsidRPr="00290101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Z</w:t>
                              </w:r>
                              <w:r w:rsidR="00862062" w:rsidRPr="00290101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ea</w:t>
                              </w:r>
                              <w:r w:rsidR="00F5508F" w:rsidRPr="00290101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rn.org</w:t>
                              </w:r>
                            </w:hyperlink>
                          </w:p>
                          <w:p w14:paraId="749B1A66" w14:textId="319266F9" w:rsidR="00516C97" w:rsidRPr="00290101" w:rsidRDefault="00516C97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Cobb digital Library Resources</w:t>
                            </w:r>
                          </w:p>
                          <w:p w14:paraId="588520FE" w14:textId="0AD2C095" w:rsidR="00516C97" w:rsidRPr="000D4429" w:rsidRDefault="00516C97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Resources can be accessed through the student’s Clever account.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18pt;margin-top:45.5pt;width:172.5pt;height:40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" filled="f" fillcolor="#fffffe" stroked="f" strokecolor="#212120" insetpen="t">
                <v:textbox inset="2.88pt,2.88pt,2.88pt,2.88pt">
                  <w:txbxContent>
                    <w:p w14:paraId="4AA7696A" w14:textId="25AD5C87" w:rsidR="00B30159" w:rsidRPr="00EB06EB" w:rsidRDefault="00F054D6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Hollydale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1D2CE4F8" w14:textId="02A118CE" w:rsidR="00CD5B36" w:rsidRDefault="00CD5B36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6AEDB78" w14:textId="77777777" w:rsidR="00CF6713" w:rsidRPr="00290101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Hollydale Elementary School parents join staff to develop ideas about how families can support </w:t>
                      </w:r>
                      <w:proofErr w:type="gramStart"/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students’</w:t>
                      </w:r>
                      <w:proofErr w:type="gramEnd"/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in reading and math. Families may have other ideas to add to the list.</w:t>
                      </w:r>
                    </w:p>
                    <w:p w14:paraId="35D7EC98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2A24677" w14:textId="61FCAF24" w:rsidR="00B42DA5" w:rsidRPr="00290101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3747C5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0D4429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/activity</w:t>
                      </w:r>
                      <w:r w:rsidR="003747C5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#1</w:t>
                      </w:r>
                      <w:r w:rsidR="00CF6713" w:rsidRPr="00290101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  <w:r w:rsidR="00CF6713"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Attend Curriculum events or get information from my child’s teacher if a family member cannot attend.</w:t>
                      </w:r>
                    </w:p>
                    <w:p w14:paraId="3502008E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1CB3CA09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4EE1B409" w14:textId="28DC0B8C" w:rsidR="00B82E75" w:rsidRPr="00290101" w:rsidRDefault="00CF6713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</w:t>
                      </w:r>
                      <w:r w:rsidR="0079336A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trategies/activit</w:t>
                      </w:r>
                      <w:r w:rsidR="000D4429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y</w:t>
                      </w:r>
                      <w:r w:rsidR="0079336A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#2</w:t>
                      </w: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: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Check the daily communication and encourage reading, writing, and practicing math at home regularly.</w:t>
                      </w:r>
                    </w:p>
                    <w:p w14:paraId="3360C919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0D626ABE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2A538368" w14:textId="12B03809" w:rsidR="00734486" w:rsidRPr="00290101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</w:t>
                      </w:r>
                      <w:r w:rsidR="0079336A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trategies/activit</w:t>
                      </w:r>
                      <w:r w:rsidR="000D4429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y</w:t>
                      </w:r>
                      <w:r w:rsidR="0079336A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#3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Help monitor, and encourage their students cite textual evidence using various strategies from class.</w:t>
                      </w:r>
                    </w:p>
                    <w:p w14:paraId="6E03FB1F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25A868A7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210C0124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</w:pPr>
                    </w:p>
                    <w:p w14:paraId="5AA77E95" w14:textId="66B0A08C" w:rsidR="00CF6713" w:rsidRPr="00290101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Strategies/activit</w:t>
                      </w:r>
                      <w:r w:rsidR="000D4429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y </w:t>
                      </w: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#4: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Help their students</w:t>
                      </w:r>
                      <w:r w:rsidR="00516C97"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use online resources to practice reading and math at home.</w:t>
                      </w:r>
                    </w:p>
                    <w:p w14:paraId="03856750" w14:textId="64B38993" w:rsidR="00516C97" w:rsidRPr="00290101" w:rsidRDefault="00DD0C2B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hyperlink r:id="rId18" w:history="1">
                        <w:r w:rsidR="00F5508F" w:rsidRPr="00290101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</w:rPr>
                          <w:t>Z</w:t>
                        </w:r>
                        <w:r w:rsidR="00862062" w:rsidRPr="00290101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</w:rPr>
                          <w:t>ea</w:t>
                        </w:r>
                        <w:r w:rsidR="00F5508F" w:rsidRPr="00290101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</w:rPr>
                          <w:t>rn.org</w:t>
                        </w:r>
                      </w:hyperlink>
                    </w:p>
                    <w:p w14:paraId="749B1A66" w14:textId="319266F9" w:rsidR="00516C97" w:rsidRPr="00290101" w:rsidRDefault="00516C97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Cobb digital Library Resources</w:t>
                      </w:r>
                    </w:p>
                    <w:p w14:paraId="588520FE" w14:textId="0AD2C095" w:rsidR="00516C97" w:rsidRPr="000D4429" w:rsidRDefault="00516C97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Resources can be accessed through the student’s Clever account.</w:t>
                      </w:r>
                    </w:p>
                  </w:txbxContent>
                </v:textbox>
              </v:shape>
            </w:pict>
          </mc:Fallback>
        </mc:AlternateContent>
      </w:r>
      <w:r w:rsidR="00CF671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8BA0C2" wp14:editId="56E83EE4">
                <wp:simplePos x="0" y="0"/>
                <wp:positionH relativeFrom="column">
                  <wp:posOffset>3384550</wp:posOffset>
                </wp:positionH>
                <wp:positionV relativeFrom="paragraph">
                  <wp:posOffset>609600</wp:posOffset>
                </wp:positionV>
                <wp:extent cx="1873250" cy="5232400"/>
                <wp:effectExtent l="0" t="0" r="0" b="635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523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246B6EE1" w:rsidR="00C21984" w:rsidRPr="00EB06EB" w:rsidRDefault="00F054D6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308B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Hollydale </w:t>
                            </w:r>
                            <w:r w:rsidR="00910654" w:rsidRPr="00B308BA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Teachers</w:t>
                            </w:r>
                          </w:p>
                          <w:p w14:paraId="3A841BBE" w14:textId="59006E68" w:rsidR="009A41D4" w:rsidRDefault="009A41D4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0987ECD" w14:textId="77777777" w:rsidR="00B42DA5" w:rsidRPr="00B30159" w:rsidRDefault="00B42DA5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49616951" w14:textId="77777777" w:rsidR="00CF6713" w:rsidRPr="00290101" w:rsidRDefault="009B4C74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The 3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, 4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, and 5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grade teachers work with students and their families to develop students’ success in reading and math.  The focus of our key connections with families is:</w:t>
                            </w:r>
                          </w:p>
                          <w:p w14:paraId="3D863DC6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591C4DF" w14:textId="442E4127" w:rsidR="0079336A" w:rsidRPr="00290101" w:rsidRDefault="004A43F5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Strategy</w:t>
                            </w:r>
                            <w:r w:rsidR="000D4429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/activity</w:t>
                            </w:r>
                            <w:r w:rsidR="003747C5"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</w:rPr>
                              <w:t>#1</w:t>
                            </w:r>
                            <w:r w:rsidR="00CF6713" w:rsidRPr="00290101">
                              <w:rPr>
                                <w:rFonts w:ascii="Calibri" w:hAnsi="Calibri" w:cs="Calibri"/>
                                <w:color w:val="auto"/>
                              </w:rPr>
                              <w:t>:</w:t>
                            </w:r>
                            <w:r w:rsidR="00CF6713" w:rsidRPr="00290101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 xml:space="preserve"> Offer curriculum events to address strategies for student success in reading, writing and math.</w:t>
                            </w:r>
                          </w:p>
                          <w:p w14:paraId="26BE460B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6CEE678E" w14:textId="6486E9A5" w:rsidR="00CF6713" w:rsidRPr="00290101" w:rsidRDefault="00CF6713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</w:t>
                            </w:r>
                            <w:r w:rsidR="0079336A" w:rsidRPr="0029010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trategy/activity #2</w:t>
                            </w:r>
                            <w:r w:rsidRPr="00290101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 w:rsidRPr="0029010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Provide families with daily communication with homework to practice reading, writing and math.</w:t>
                            </w:r>
                          </w:p>
                          <w:p w14:paraId="2A24A23D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57F8C117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15D4B527" w14:textId="6EB6C116" w:rsidR="000D4429" w:rsidRPr="00290101" w:rsidRDefault="00CF6713" w:rsidP="00EB06EB">
                            <w:pP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</w:t>
                            </w:r>
                            <w:r w:rsidR="0079336A" w:rsidRPr="0029010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trategy/activity #3</w:t>
                            </w:r>
                            <w:r w:rsidRPr="00290101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 w:rsidRPr="0029010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Provide families with examples of strategies for citing text evidence such as underlining my answer using highlighters, using post-it notes as well digital tools.</w:t>
                            </w:r>
                          </w:p>
                          <w:p w14:paraId="741A5530" w14:textId="77777777" w:rsidR="000D4429" w:rsidRPr="00290101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23A0E924" w14:textId="7D147B8C" w:rsidR="00CF6713" w:rsidRPr="000D4429" w:rsidRDefault="00CF6713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29010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Strategy/activity #4</w:t>
                            </w:r>
                            <w:r w:rsidRPr="00290101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r w:rsidRPr="0029010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Provide technology-based resources to assist in practicing reading and math skills at home.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7" type="#_x0000_t202" style="position:absolute;margin-left:266.5pt;margin-top:48pt;width:147.5pt;height:41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CB79962" w14:textId="246B6EE1" w:rsidR="00C21984" w:rsidRPr="00EB06EB" w:rsidRDefault="00F054D6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 w:rsidRPr="00B308B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Hollydale </w:t>
                      </w:r>
                      <w:r w:rsidR="00910654" w:rsidRPr="00B308BA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Teachers</w:t>
                      </w:r>
                    </w:p>
                    <w:p w14:paraId="3A841BBE" w14:textId="59006E68" w:rsidR="009A41D4" w:rsidRDefault="009A41D4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0987ECD" w14:textId="77777777" w:rsidR="00B42DA5" w:rsidRPr="00B30159" w:rsidRDefault="00B42DA5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49616951" w14:textId="77777777" w:rsidR="00CF6713" w:rsidRPr="00290101" w:rsidRDefault="009B4C74" w:rsidP="00EB06EB">
                      <w:pPr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The 3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, 4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, and 5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grade teachers work with students and their families to develop students’ success in reading and math.  The focus of our key connections with families is:</w:t>
                      </w:r>
                    </w:p>
                    <w:p w14:paraId="3D863DC6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591C4DF" w14:textId="442E4127" w:rsidR="0079336A" w:rsidRPr="00290101" w:rsidRDefault="004A43F5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Strategy</w:t>
                      </w:r>
                      <w:r w:rsidR="000D4429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/activity</w:t>
                      </w:r>
                      <w:r w:rsidR="003747C5"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 xml:space="preserve"> </w:t>
                      </w:r>
                      <w:r w:rsidRPr="00290101">
                        <w:rPr>
                          <w:rFonts w:ascii="Calibri" w:hAnsi="Calibri" w:cs="Calibri"/>
                          <w:b/>
                          <w:bCs/>
                          <w:color w:val="auto"/>
                        </w:rPr>
                        <w:t>#1</w:t>
                      </w:r>
                      <w:r w:rsidR="00CF6713" w:rsidRPr="00290101">
                        <w:rPr>
                          <w:rFonts w:ascii="Calibri" w:hAnsi="Calibri" w:cs="Calibri"/>
                          <w:color w:val="auto"/>
                        </w:rPr>
                        <w:t>:</w:t>
                      </w:r>
                      <w:r w:rsidR="00CF6713" w:rsidRPr="00290101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 xml:space="preserve"> Offer curriculum events to address strategies for student success in reading, writing and math.</w:t>
                      </w:r>
                    </w:p>
                    <w:p w14:paraId="26BE460B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6CEE678E" w14:textId="6486E9A5" w:rsidR="00CF6713" w:rsidRPr="00290101" w:rsidRDefault="00CF6713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</w:rPr>
                        <w:t>S</w:t>
                      </w:r>
                      <w:r w:rsidR="0079336A" w:rsidRPr="00290101">
                        <w:rPr>
                          <w:rFonts w:ascii="Calibri" w:hAnsi="Calibri" w:cs="Calibri"/>
                          <w:b/>
                          <w:bCs/>
                        </w:rPr>
                        <w:t>trategy/activity #2</w:t>
                      </w:r>
                      <w:r w:rsidRPr="00290101">
                        <w:rPr>
                          <w:rFonts w:ascii="Calibri" w:hAnsi="Calibri" w:cs="Calibri"/>
                        </w:rPr>
                        <w:t>:</w:t>
                      </w:r>
                      <w:r w:rsidRPr="00290101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Provide families with daily communication with homework to practice reading, writing and math.</w:t>
                      </w:r>
                    </w:p>
                    <w:p w14:paraId="2A24A23D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57F8C117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15D4B527" w14:textId="6EB6C116" w:rsidR="000D4429" w:rsidRPr="00290101" w:rsidRDefault="00CF6713" w:rsidP="00EB06EB">
                      <w:pPr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</w:rPr>
                        <w:t>S</w:t>
                      </w:r>
                      <w:r w:rsidR="0079336A" w:rsidRPr="00290101">
                        <w:rPr>
                          <w:rFonts w:ascii="Calibri" w:hAnsi="Calibri" w:cs="Calibri"/>
                          <w:b/>
                          <w:bCs/>
                        </w:rPr>
                        <w:t>trategy/activity #3</w:t>
                      </w:r>
                      <w:r w:rsidRPr="00290101">
                        <w:rPr>
                          <w:rFonts w:ascii="Calibri" w:hAnsi="Calibri" w:cs="Calibri"/>
                        </w:rPr>
                        <w:t>:</w:t>
                      </w:r>
                      <w:r w:rsidRPr="00290101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Provide families with examples of strategies for citing text evidence such as underlining my answer using highlighters, using post-it notes as well digital tools.</w:t>
                      </w:r>
                    </w:p>
                    <w:p w14:paraId="741A5530" w14:textId="77777777" w:rsidR="000D4429" w:rsidRPr="00290101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23A0E924" w14:textId="7D147B8C" w:rsidR="00CF6713" w:rsidRPr="000D4429" w:rsidRDefault="00CF6713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18"/>
                          <w:szCs w:val="18"/>
                        </w:rPr>
                      </w:pPr>
                      <w:r w:rsidRPr="00290101">
                        <w:rPr>
                          <w:rFonts w:ascii="Calibri" w:hAnsi="Calibri" w:cs="Calibri"/>
                          <w:b/>
                          <w:bCs/>
                        </w:rPr>
                        <w:t>Strategy/activity #4</w:t>
                      </w:r>
                      <w:r w:rsidRPr="00290101">
                        <w:rPr>
                          <w:rFonts w:ascii="Calibri" w:hAnsi="Calibri" w:cs="Calibri"/>
                        </w:rPr>
                        <w:t>:</w:t>
                      </w:r>
                      <w:r w:rsidRPr="00290101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Provide technology-based resources to assist in practicing reading and math skills at home.</w:t>
                      </w: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10E99F" wp14:editId="4311F020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25F642" w14:textId="77777777" w:rsidR="007B7425" w:rsidRPr="00765488" w:rsidRDefault="007B7425" w:rsidP="007B742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9B4C74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www.cobbk12.org/hollydale</w:t>
                            </w:r>
                          </w:p>
                          <w:p w14:paraId="2B02743F" w14:textId="02D8822B" w:rsidR="00C23AE6" w:rsidRPr="00C23AE6" w:rsidRDefault="00C23AE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3125F642" w14:textId="77777777" w:rsidR="007B7425" w:rsidRPr="00765488" w:rsidRDefault="007B7425" w:rsidP="007B7425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9B4C74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www.cobbk12.org/hollydale</w:t>
                      </w:r>
                    </w:p>
                    <w:p w14:paraId="2B02743F" w14:textId="02D8822B" w:rsidR="00C23AE6" w:rsidRPr="00C23AE6" w:rsidRDefault="00C23AE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A88CD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FBF2F5E" wp14:editId="51A7101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E406A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29010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8" w:name="_Hlk48038480"/>
                      <w:bookmarkStart w:id="9" w:name="_Hlk48038481"/>
                      <w:bookmarkStart w:id="10" w:name="_Hlk48038482"/>
                      <w:bookmarkStart w:id="11" w:name="_Hlk48038483"/>
                      <w:r w:rsidRPr="0029010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5AF47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D52E1" id="Straight Connector 377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68E588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C47AA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A7801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F29CC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DAD28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6F29D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802CD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68C85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F5841" id="Straight Connector 378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FEB5D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3B589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1BFDE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01D41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11628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A7742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783E7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51893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73236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C6FB9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0C2F9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52B2B" w14:textId="77777777" w:rsidR="00DD0C2B" w:rsidRDefault="00DD0C2B" w:rsidP="00101AC6">
      <w:r>
        <w:separator/>
      </w:r>
    </w:p>
  </w:endnote>
  <w:endnote w:type="continuationSeparator" w:id="0">
    <w:p w14:paraId="3A188691" w14:textId="77777777" w:rsidR="00DD0C2B" w:rsidRDefault="00DD0C2B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00610" w14:textId="77777777" w:rsidR="00DD0C2B" w:rsidRDefault="00DD0C2B" w:rsidP="00101AC6">
      <w:r>
        <w:separator/>
      </w:r>
    </w:p>
  </w:footnote>
  <w:footnote w:type="continuationSeparator" w:id="0">
    <w:p w14:paraId="402FF319" w14:textId="77777777" w:rsidR="00DD0C2B" w:rsidRDefault="00DD0C2B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422B10"/>
    <w:multiLevelType w:val="hybridMultilevel"/>
    <w:tmpl w:val="5C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171215"/>
    <w:multiLevelType w:val="hybridMultilevel"/>
    <w:tmpl w:val="D6B6868A"/>
    <w:lvl w:ilvl="0" w:tplc="04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6" w15:restartNumberingAfterBreak="0">
    <w:nsid w:val="5AE85298"/>
    <w:multiLevelType w:val="hybridMultilevel"/>
    <w:tmpl w:val="680891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227441">
    <w:abstractNumId w:val="8"/>
  </w:num>
  <w:num w:numId="2" w16cid:durableId="846755012">
    <w:abstractNumId w:val="4"/>
  </w:num>
  <w:num w:numId="3" w16cid:durableId="2032682782">
    <w:abstractNumId w:val="14"/>
  </w:num>
  <w:num w:numId="4" w16cid:durableId="24209421">
    <w:abstractNumId w:val="21"/>
  </w:num>
  <w:num w:numId="5" w16cid:durableId="1144350862">
    <w:abstractNumId w:val="9"/>
  </w:num>
  <w:num w:numId="6" w16cid:durableId="1468159286">
    <w:abstractNumId w:val="20"/>
  </w:num>
  <w:num w:numId="7" w16cid:durableId="900990008">
    <w:abstractNumId w:val="13"/>
  </w:num>
  <w:num w:numId="8" w16cid:durableId="904295375">
    <w:abstractNumId w:val="1"/>
  </w:num>
  <w:num w:numId="9" w16cid:durableId="1513303236">
    <w:abstractNumId w:val="17"/>
  </w:num>
  <w:num w:numId="10" w16cid:durableId="155388623">
    <w:abstractNumId w:val="19"/>
  </w:num>
  <w:num w:numId="11" w16cid:durableId="1722753410">
    <w:abstractNumId w:val="0"/>
  </w:num>
  <w:num w:numId="12" w16cid:durableId="1201625696">
    <w:abstractNumId w:val="18"/>
  </w:num>
  <w:num w:numId="13" w16cid:durableId="26758584">
    <w:abstractNumId w:val="5"/>
  </w:num>
  <w:num w:numId="14" w16cid:durableId="1269580655">
    <w:abstractNumId w:val="7"/>
  </w:num>
  <w:num w:numId="15" w16cid:durableId="98839557">
    <w:abstractNumId w:val="3"/>
  </w:num>
  <w:num w:numId="16" w16cid:durableId="1234318323">
    <w:abstractNumId w:val="10"/>
  </w:num>
  <w:num w:numId="17" w16cid:durableId="1946569312">
    <w:abstractNumId w:val="2"/>
  </w:num>
  <w:num w:numId="18" w16cid:durableId="929239621">
    <w:abstractNumId w:val="11"/>
  </w:num>
  <w:num w:numId="19" w16cid:durableId="698431215">
    <w:abstractNumId w:val="12"/>
  </w:num>
  <w:num w:numId="20" w16cid:durableId="572861001">
    <w:abstractNumId w:val="3"/>
  </w:num>
  <w:num w:numId="21" w16cid:durableId="141312724">
    <w:abstractNumId w:val="16"/>
  </w:num>
  <w:num w:numId="22" w16cid:durableId="2137746726">
    <w:abstractNumId w:val="6"/>
  </w:num>
  <w:num w:numId="23" w16cid:durableId="16568385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1732C"/>
    <w:rsid w:val="0002177C"/>
    <w:rsid w:val="0002286D"/>
    <w:rsid w:val="00031FA2"/>
    <w:rsid w:val="00033B8E"/>
    <w:rsid w:val="00034552"/>
    <w:rsid w:val="00035DEC"/>
    <w:rsid w:val="00035EF6"/>
    <w:rsid w:val="000364D1"/>
    <w:rsid w:val="000458C2"/>
    <w:rsid w:val="00052CC0"/>
    <w:rsid w:val="00055D85"/>
    <w:rsid w:val="0007229E"/>
    <w:rsid w:val="000724EC"/>
    <w:rsid w:val="00074661"/>
    <w:rsid w:val="00075953"/>
    <w:rsid w:val="000762F1"/>
    <w:rsid w:val="00080B46"/>
    <w:rsid w:val="00093902"/>
    <w:rsid w:val="000A3285"/>
    <w:rsid w:val="000C7A4D"/>
    <w:rsid w:val="000D4429"/>
    <w:rsid w:val="000E3316"/>
    <w:rsid w:val="000F4A8B"/>
    <w:rsid w:val="000F518F"/>
    <w:rsid w:val="000F6118"/>
    <w:rsid w:val="000F75AC"/>
    <w:rsid w:val="0010017A"/>
    <w:rsid w:val="00101AC6"/>
    <w:rsid w:val="00112317"/>
    <w:rsid w:val="00113DFE"/>
    <w:rsid w:val="00115D29"/>
    <w:rsid w:val="00123DAA"/>
    <w:rsid w:val="001360B2"/>
    <w:rsid w:val="00141ECD"/>
    <w:rsid w:val="00154C76"/>
    <w:rsid w:val="00155523"/>
    <w:rsid w:val="0015661C"/>
    <w:rsid w:val="00156F50"/>
    <w:rsid w:val="00160ABB"/>
    <w:rsid w:val="00171F5B"/>
    <w:rsid w:val="00172BBD"/>
    <w:rsid w:val="00180563"/>
    <w:rsid w:val="001854C8"/>
    <w:rsid w:val="0019121F"/>
    <w:rsid w:val="001961EA"/>
    <w:rsid w:val="001B33E6"/>
    <w:rsid w:val="001D07C9"/>
    <w:rsid w:val="001D49B3"/>
    <w:rsid w:val="001D66A6"/>
    <w:rsid w:val="001F6CF2"/>
    <w:rsid w:val="00201FB0"/>
    <w:rsid w:val="002047D0"/>
    <w:rsid w:val="00207CF1"/>
    <w:rsid w:val="0021162B"/>
    <w:rsid w:val="00214778"/>
    <w:rsid w:val="002176E4"/>
    <w:rsid w:val="00220C79"/>
    <w:rsid w:val="00223FDA"/>
    <w:rsid w:val="00227910"/>
    <w:rsid w:val="00232B86"/>
    <w:rsid w:val="002341A1"/>
    <w:rsid w:val="00234503"/>
    <w:rsid w:val="00236224"/>
    <w:rsid w:val="00236292"/>
    <w:rsid w:val="00244105"/>
    <w:rsid w:val="00251AFF"/>
    <w:rsid w:val="00255CD1"/>
    <w:rsid w:val="002626CF"/>
    <w:rsid w:val="00266077"/>
    <w:rsid w:val="00272F66"/>
    <w:rsid w:val="002736B8"/>
    <w:rsid w:val="00284EF3"/>
    <w:rsid w:val="00290101"/>
    <w:rsid w:val="00290A24"/>
    <w:rsid w:val="00291C14"/>
    <w:rsid w:val="002A1813"/>
    <w:rsid w:val="002A1DEE"/>
    <w:rsid w:val="002A7992"/>
    <w:rsid w:val="002B4E82"/>
    <w:rsid w:val="002B5B74"/>
    <w:rsid w:val="002B5DFE"/>
    <w:rsid w:val="002B6863"/>
    <w:rsid w:val="002B73A1"/>
    <w:rsid w:val="002C46E4"/>
    <w:rsid w:val="002D4A11"/>
    <w:rsid w:val="002E653A"/>
    <w:rsid w:val="002E681E"/>
    <w:rsid w:val="002F52BE"/>
    <w:rsid w:val="002F53BF"/>
    <w:rsid w:val="00301D77"/>
    <w:rsid w:val="00302FBF"/>
    <w:rsid w:val="00305B77"/>
    <w:rsid w:val="0031140E"/>
    <w:rsid w:val="00320E96"/>
    <w:rsid w:val="00332FAD"/>
    <w:rsid w:val="0033300D"/>
    <w:rsid w:val="00341AC4"/>
    <w:rsid w:val="00347058"/>
    <w:rsid w:val="00350093"/>
    <w:rsid w:val="0035672A"/>
    <w:rsid w:val="003747C5"/>
    <w:rsid w:val="00383F0A"/>
    <w:rsid w:val="00385A88"/>
    <w:rsid w:val="0039783F"/>
    <w:rsid w:val="003A134F"/>
    <w:rsid w:val="003A71FA"/>
    <w:rsid w:val="003B37B9"/>
    <w:rsid w:val="003B5257"/>
    <w:rsid w:val="003B634E"/>
    <w:rsid w:val="003C0AA7"/>
    <w:rsid w:val="003C6AC4"/>
    <w:rsid w:val="003D651E"/>
    <w:rsid w:val="003E2349"/>
    <w:rsid w:val="003E23A0"/>
    <w:rsid w:val="003E685E"/>
    <w:rsid w:val="003F394A"/>
    <w:rsid w:val="003F3E21"/>
    <w:rsid w:val="004355FD"/>
    <w:rsid w:val="00437EFA"/>
    <w:rsid w:val="00444FF2"/>
    <w:rsid w:val="004556D9"/>
    <w:rsid w:val="00455D7C"/>
    <w:rsid w:val="004616E0"/>
    <w:rsid w:val="004718D2"/>
    <w:rsid w:val="00481EFC"/>
    <w:rsid w:val="0048382B"/>
    <w:rsid w:val="0048639B"/>
    <w:rsid w:val="00487119"/>
    <w:rsid w:val="00494543"/>
    <w:rsid w:val="00494EDE"/>
    <w:rsid w:val="004964D2"/>
    <w:rsid w:val="004A43F5"/>
    <w:rsid w:val="004B22EC"/>
    <w:rsid w:val="004C1F9D"/>
    <w:rsid w:val="004D57B0"/>
    <w:rsid w:val="004D5A4D"/>
    <w:rsid w:val="004E227C"/>
    <w:rsid w:val="004E3E5B"/>
    <w:rsid w:val="004E54F4"/>
    <w:rsid w:val="004E644B"/>
    <w:rsid w:val="004F0996"/>
    <w:rsid w:val="004F44A3"/>
    <w:rsid w:val="004F4F79"/>
    <w:rsid w:val="004F58EC"/>
    <w:rsid w:val="0050260C"/>
    <w:rsid w:val="00506891"/>
    <w:rsid w:val="00506AEC"/>
    <w:rsid w:val="00507044"/>
    <w:rsid w:val="00516051"/>
    <w:rsid w:val="00516C97"/>
    <w:rsid w:val="00520CAC"/>
    <w:rsid w:val="00521EFD"/>
    <w:rsid w:val="00530DC4"/>
    <w:rsid w:val="00534E32"/>
    <w:rsid w:val="005358FF"/>
    <w:rsid w:val="00536509"/>
    <w:rsid w:val="0053792A"/>
    <w:rsid w:val="00551D5B"/>
    <w:rsid w:val="00564ABB"/>
    <w:rsid w:val="0056500A"/>
    <w:rsid w:val="005707F7"/>
    <w:rsid w:val="0057365A"/>
    <w:rsid w:val="00575F02"/>
    <w:rsid w:val="00575F48"/>
    <w:rsid w:val="00575F56"/>
    <w:rsid w:val="00580DE7"/>
    <w:rsid w:val="00580EC9"/>
    <w:rsid w:val="00586804"/>
    <w:rsid w:val="0058786F"/>
    <w:rsid w:val="00590CBE"/>
    <w:rsid w:val="0059152C"/>
    <w:rsid w:val="005B3D99"/>
    <w:rsid w:val="005C3A7E"/>
    <w:rsid w:val="005D27FE"/>
    <w:rsid w:val="005D3BA7"/>
    <w:rsid w:val="005F4F77"/>
    <w:rsid w:val="005F5D4D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C43D4"/>
    <w:rsid w:val="006C4FD9"/>
    <w:rsid w:val="006D1304"/>
    <w:rsid w:val="006D7FE4"/>
    <w:rsid w:val="007051F2"/>
    <w:rsid w:val="007059B9"/>
    <w:rsid w:val="00716016"/>
    <w:rsid w:val="007201D7"/>
    <w:rsid w:val="00725F0C"/>
    <w:rsid w:val="00730EB6"/>
    <w:rsid w:val="00731E2D"/>
    <w:rsid w:val="00734486"/>
    <w:rsid w:val="00742B5F"/>
    <w:rsid w:val="007434E2"/>
    <w:rsid w:val="0074626B"/>
    <w:rsid w:val="007640BC"/>
    <w:rsid w:val="00765488"/>
    <w:rsid w:val="00775A4D"/>
    <w:rsid w:val="00785298"/>
    <w:rsid w:val="00790248"/>
    <w:rsid w:val="0079336A"/>
    <w:rsid w:val="0079585F"/>
    <w:rsid w:val="007968D2"/>
    <w:rsid w:val="007A5312"/>
    <w:rsid w:val="007A5E54"/>
    <w:rsid w:val="007B46E6"/>
    <w:rsid w:val="007B7425"/>
    <w:rsid w:val="007B7815"/>
    <w:rsid w:val="007C0341"/>
    <w:rsid w:val="007E175B"/>
    <w:rsid w:val="0082291C"/>
    <w:rsid w:val="00826C88"/>
    <w:rsid w:val="00830A22"/>
    <w:rsid w:val="00843794"/>
    <w:rsid w:val="00850491"/>
    <w:rsid w:val="0085169B"/>
    <w:rsid w:val="00854281"/>
    <w:rsid w:val="00862062"/>
    <w:rsid w:val="00863FF0"/>
    <w:rsid w:val="00870DE6"/>
    <w:rsid w:val="00872B54"/>
    <w:rsid w:val="00880C56"/>
    <w:rsid w:val="0089137F"/>
    <w:rsid w:val="00892693"/>
    <w:rsid w:val="0089745C"/>
    <w:rsid w:val="008B41B0"/>
    <w:rsid w:val="008B4D6D"/>
    <w:rsid w:val="008B74BA"/>
    <w:rsid w:val="008C3036"/>
    <w:rsid w:val="008D46D5"/>
    <w:rsid w:val="008F7367"/>
    <w:rsid w:val="009013F0"/>
    <w:rsid w:val="0090320B"/>
    <w:rsid w:val="00910654"/>
    <w:rsid w:val="0091218D"/>
    <w:rsid w:val="00932674"/>
    <w:rsid w:val="00944E2D"/>
    <w:rsid w:val="009471A9"/>
    <w:rsid w:val="00974B7D"/>
    <w:rsid w:val="00980FC0"/>
    <w:rsid w:val="009A0E2A"/>
    <w:rsid w:val="009A174A"/>
    <w:rsid w:val="009A41D4"/>
    <w:rsid w:val="009A4D3C"/>
    <w:rsid w:val="009A7B1E"/>
    <w:rsid w:val="009B4C74"/>
    <w:rsid w:val="009B5A33"/>
    <w:rsid w:val="009C432E"/>
    <w:rsid w:val="009D1933"/>
    <w:rsid w:val="009D52D9"/>
    <w:rsid w:val="009E0575"/>
    <w:rsid w:val="009E65EB"/>
    <w:rsid w:val="009F2783"/>
    <w:rsid w:val="009F304C"/>
    <w:rsid w:val="009F366B"/>
    <w:rsid w:val="009F4ADE"/>
    <w:rsid w:val="00A26C0E"/>
    <w:rsid w:val="00A32F9F"/>
    <w:rsid w:val="00A447A0"/>
    <w:rsid w:val="00A504E5"/>
    <w:rsid w:val="00A55B69"/>
    <w:rsid w:val="00A6019D"/>
    <w:rsid w:val="00A61307"/>
    <w:rsid w:val="00A701CA"/>
    <w:rsid w:val="00A748C1"/>
    <w:rsid w:val="00A774F5"/>
    <w:rsid w:val="00A909B1"/>
    <w:rsid w:val="00A91EE6"/>
    <w:rsid w:val="00A94EFF"/>
    <w:rsid w:val="00A95C3C"/>
    <w:rsid w:val="00AA0269"/>
    <w:rsid w:val="00AA2A2E"/>
    <w:rsid w:val="00AA3F14"/>
    <w:rsid w:val="00AA465D"/>
    <w:rsid w:val="00AA53C3"/>
    <w:rsid w:val="00AA7332"/>
    <w:rsid w:val="00AA745F"/>
    <w:rsid w:val="00AA77DD"/>
    <w:rsid w:val="00AB5EC8"/>
    <w:rsid w:val="00AB7E52"/>
    <w:rsid w:val="00AC09CC"/>
    <w:rsid w:val="00AC7E3D"/>
    <w:rsid w:val="00AD0B1B"/>
    <w:rsid w:val="00AD4F8F"/>
    <w:rsid w:val="00AE54FB"/>
    <w:rsid w:val="00AE58F6"/>
    <w:rsid w:val="00AF6B98"/>
    <w:rsid w:val="00AF7617"/>
    <w:rsid w:val="00B12135"/>
    <w:rsid w:val="00B30159"/>
    <w:rsid w:val="00B308BA"/>
    <w:rsid w:val="00B32837"/>
    <w:rsid w:val="00B33F91"/>
    <w:rsid w:val="00B36D56"/>
    <w:rsid w:val="00B40E9F"/>
    <w:rsid w:val="00B42DA5"/>
    <w:rsid w:val="00B53C75"/>
    <w:rsid w:val="00B621D6"/>
    <w:rsid w:val="00B66969"/>
    <w:rsid w:val="00B73B86"/>
    <w:rsid w:val="00B7538F"/>
    <w:rsid w:val="00B77C0F"/>
    <w:rsid w:val="00B82E75"/>
    <w:rsid w:val="00B863BC"/>
    <w:rsid w:val="00B87581"/>
    <w:rsid w:val="00B9762F"/>
    <w:rsid w:val="00BA2918"/>
    <w:rsid w:val="00BA774C"/>
    <w:rsid w:val="00BB23C8"/>
    <w:rsid w:val="00BB3094"/>
    <w:rsid w:val="00BB6A5A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112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2739"/>
    <w:rsid w:val="00C64EEA"/>
    <w:rsid w:val="00C67E95"/>
    <w:rsid w:val="00C86282"/>
    <w:rsid w:val="00CA4270"/>
    <w:rsid w:val="00CA534B"/>
    <w:rsid w:val="00CB206F"/>
    <w:rsid w:val="00CD00AA"/>
    <w:rsid w:val="00CD3F7F"/>
    <w:rsid w:val="00CD5B36"/>
    <w:rsid w:val="00CF6713"/>
    <w:rsid w:val="00CF79AC"/>
    <w:rsid w:val="00D1424D"/>
    <w:rsid w:val="00D14C71"/>
    <w:rsid w:val="00D2200E"/>
    <w:rsid w:val="00D23C8F"/>
    <w:rsid w:val="00D24515"/>
    <w:rsid w:val="00D278CE"/>
    <w:rsid w:val="00D40429"/>
    <w:rsid w:val="00D565D8"/>
    <w:rsid w:val="00D64743"/>
    <w:rsid w:val="00D67448"/>
    <w:rsid w:val="00D75908"/>
    <w:rsid w:val="00D81A6B"/>
    <w:rsid w:val="00D8526E"/>
    <w:rsid w:val="00D8693B"/>
    <w:rsid w:val="00DB2890"/>
    <w:rsid w:val="00DC505F"/>
    <w:rsid w:val="00DD0C2B"/>
    <w:rsid w:val="00DD3EBC"/>
    <w:rsid w:val="00DD4C46"/>
    <w:rsid w:val="00DD775B"/>
    <w:rsid w:val="00DF1322"/>
    <w:rsid w:val="00DF2FA1"/>
    <w:rsid w:val="00E00CF1"/>
    <w:rsid w:val="00E03CE8"/>
    <w:rsid w:val="00E051BE"/>
    <w:rsid w:val="00E070C6"/>
    <w:rsid w:val="00E11358"/>
    <w:rsid w:val="00E209EA"/>
    <w:rsid w:val="00E318B4"/>
    <w:rsid w:val="00E36F8B"/>
    <w:rsid w:val="00E4233A"/>
    <w:rsid w:val="00E50666"/>
    <w:rsid w:val="00E576F6"/>
    <w:rsid w:val="00E71E6B"/>
    <w:rsid w:val="00E72D8B"/>
    <w:rsid w:val="00E736FE"/>
    <w:rsid w:val="00E73E1A"/>
    <w:rsid w:val="00E753A2"/>
    <w:rsid w:val="00E75900"/>
    <w:rsid w:val="00E82EDE"/>
    <w:rsid w:val="00E85594"/>
    <w:rsid w:val="00E87429"/>
    <w:rsid w:val="00EA06C9"/>
    <w:rsid w:val="00EA5F2F"/>
    <w:rsid w:val="00EB06EB"/>
    <w:rsid w:val="00EB0C2D"/>
    <w:rsid w:val="00EB162F"/>
    <w:rsid w:val="00EB48DF"/>
    <w:rsid w:val="00EB6AC3"/>
    <w:rsid w:val="00ED1DD7"/>
    <w:rsid w:val="00ED2E6E"/>
    <w:rsid w:val="00EE0209"/>
    <w:rsid w:val="00EE72D7"/>
    <w:rsid w:val="00EF1F9E"/>
    <w:rsid w:val="00EF3DD8"/>
    <w:rsid w:val="00F054D6"/>
    <w:rsid w:val="00F10241"/>
    <w:rsid w:val="00F2764A"/>
    <w:rsid w:val="00F346E1"/>
    <w:rsid w:val="00F37E63"/>
    <w:rsid w:val="00F54307"/>
    <w:rsid w:val="00F548C3"/>
    <w:rsid w:val="00F5508F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D6E0E"/>
    <w:rsid w:val="00FE5DBF"/>
    <w:rsid w:val="00FE653C"/>
    <w:rsid w:val="00FF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6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6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hyperlink" Target="http://www.dreambox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men.rodriguez@cobbk12.org" TargetMode="External"/><Relationship Id="rId17" Type="http://schemas.openxmlformats.org/officeDocument/2006/relationships/hyperlink" Target="http://www.dreambox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men.rodriguez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jf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Lisa Oliver</DisplayName>
        <AccountId>64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customXml/itemProps4.xml><?xml version="1.0" encoding="utf-8"?>
<ds:datastoreItem xmlns:ds="http://schemas.openxmlformats.org/officeDocument/2006/customXml" ds:itemID="{A183906C-6F24-411B-9A79-49F009F5C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Carmen Rodriguez</cp:lastModifiedBy>
  <cp:revision>17</cp:revision>
  <cp:lastPrinted>2022-03-28T15:32:00Z</cp:lastPrinted>
  <dcterms:created xsi:type="dcterms:W3CDTF">2024-08-16T14:37:00Z</dcterms:created>
  <dcterms:modified xsi:type="dcterms:W3CDTF">2024-09-12T16:14:00Z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