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665B6F8C" w:rsidR="00734486" w:rsidRDefault="00A55B69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2C1CAA66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09946E07" w:rsidR="003E2349" w:rsidRPr="00A55B69" w:rsidRDefault="00EF72DA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Aktivite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54D6" w:rsidRPr="009B4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Hollydale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devlope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Patenarya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C614B45" w14:textId="63B66369" w:rsidR="00D565D8" w:rsidRPr="00D928A9" w:rsidRDefault="00EF72DA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</w:pPr>
                            <w:proofErr w:type="spellStart"/>
                            <w:r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Tanpri</w:t>
                            </w:r>
                            <w:proofErr w:type="spellEnd"/>
                            <w:r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konsidere</w:t>
                            </w:r>
                            <w:proofErr w:type="spellEnd"/>
                            <w:r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rejwenn</w:t>
                            </w:r>
                            <w:proofErr w:type="spellEnd"/>
                            <w:r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nou</w:t>
                            </w:r>
                            <w:proofErr w:type="spellEnd"/>
                            <w:r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atravè</w:t>
                            </w:r>
                            <w:proofErr w:type="spellEnd"/>
                            <w:r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837317"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kèk</w:t>
                            </w:r>
                            <w:proofErr w:type="spellEnd"/>
                            <w:r w:rsidR="00837317"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837317"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aktivite</w:t>
                            </w:r>
                            <w:proofErr w:type="spellEnd"/>
                            <w:r w:rsidR="00837317"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ki </w:t>
                            </w:r>
                            <w:proofErr w:type="spellStart"/>
                            <w:r w:rsidR="00837317"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endike</w:t>
                            </w:r>
                            <w:proofErr w:type="spellEnd"/>
                            <w:r w:rsidR="00837317"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anba. </w:t>
                            </w:r>
                            <w:proofErr w:type="spellStart"/>
                            <w:r w:rsidR="00E30EDD"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Opòtinite</w:t>
                            </w:r>
                            <w:proofErr w:type="spellEnd"/>
                            <w:r w:rsid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volontè</w:t>
                            </w:r>
                            <w:proofErr w:type="spellEnd"/>
                            <w:r w:rsid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ka </w:t>
                            </w:r>
                            <w:proofErr w:type="spellStart"/>
                            <w:r w:rsid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vityèl</w:t>
                            </w:r>
                            <w:proofErr w:type="spellEnd"/>
                            <w:r w:rsid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oswa</w:t>
                            </w:r>
                            <w:proofErr w:type="spellEnd"/>
                            <w:r w:rsid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fasa</w:t>
                            </w:r>
                            <w:r w:rsidR="00E30EDD"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fas</w:t>
                            </w:r>
                            <w:proofErr w:type="spellEnd"/>
                            <w:r w:rsidR="005358FF" w:rsidRPr="00D928A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1AFA7142" w:rsidR="00641FD5" w:rsidRPr="00F824CF" w:rsidRDefault="00E30EDD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Opòtinite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Volontè</w:t>
                            </w:r>
                            <w:proofErr w:type="spellEnd"/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4A58B129" w14:textId="641AE3A6" w:rsidR="00641FD5" w:rsidRPr="009B4C74" w:rsidRDefault="00E30EDD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Lektè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nan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salklas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(An-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pèson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oswa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vityèl</w:t>
                            </w:r>
                            <w:proofErr w:type="spellEnd"/>
                            <w:r w:rsidR="0082291C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)</w:t>
                            </w:r>
                          </w:p>
                          <w:p w14:paraId="27C5173C" w14:textId="29BC9C97" w:rsidR="00AF7617" w:rsidRPr="009B4C74" w:rsidRDefault="00E30EDD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Jounen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Travay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Ewo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71B4E5DA" w14:textId="36E8E94D" w:rsidR="0056500A" w:rsidRPr="009B4C74" w:rsidRDefault="00E30EDD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Komite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Planifikasyon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T</w:t>
                            </w:r>
                            <w:r w:rsidR="0056500A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it I </w:t>
                            </w:r>
                          </w:p>
                          <w:p w14:paraId="17838D0A" w14:textId="77777777" w:rsidR="007A5E54" w:rsidRPr="009B4C74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4D74EC0A" w:rsidR="003B5257" w:rsidRPr="009B4C74" w:rsidRDefault="00E30EDD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Reyinyon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Patenarya</w:t>
                            </w:r>
                            <w:proofErr w:type="spellEnd"/>
                            <w:r w:rsidR="00641FD5" w:rsidRPr="009B4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6F5CFDF0" w14:textId="0935BEAD" w:rsidR="00641FD5" w:rsidRPr="009B4C74" w:rsidRDefault="00E30EDD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E30ED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Reyinyon</w:t>
                            </w:r>
                            <w:proofErr w:type="spellEnd"/>
                            <w:r w:rsidRPr="00E30ED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E30ED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Anyèl</w:t>
                            </w:r>
                            <w:proofErr w:type="spellEnd"/>
                            <w:r w:rsidRPr="00E30ED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E30ED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Enfòmasyon</w:t>
                            </w:r>
                            <w:proofErr w:type="spellEnd"/>
                            <w:r w:rsidRPr="00E30ED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sou </w:t>
                            </w:r>
                            <w:proofErr w:type="spellStart"/>
                            <w:r w:rsidRPr="00E30ED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Tit</w:t>
                            </w:r>
                            <w:r w:rsidR="00641FD5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</w:p>
                          <w:p w14:paraId="5D86D2E7" w14:textId="649DE94F" w:rsidR="00641FD5" w:rsidRPr="009B4C74" w:rsidRDefault="00E30EDD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Jounen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Pòt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Louvri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31439DB2" w14:textId="7A5CEFB9" w:rsidR="00F824CF" w:rsidRPr="009B4C74" w:rsidRDefault="004A3131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Rankontre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ak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salye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4827C2F2" w14:textId="5ED3465E" w:rsidR="0079585F" w:rsidRPr="009B4C74" w:rsidRDefault="004A3131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Reyinyo</w:t>
                            </w:r>
                            <w:r w:rsidR="00D928A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sou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Patisipasyon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ParanTit</w:t>
                            </w:r>
                            <w:proofErr w:type="spellEnd"/>
                            <w:r w:rsidR="00641FD5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</w:p>
                          <w:p w14:paraId="386E9E1F" w14:textId="46CDEA4F" w:rsidR="00341AC4" w:rsidRPr="009B4C74" w:rsidRDefault="004A3131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Semèn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Konferans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Paran-Pwofesè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54A9AEC6" w14:textId="77777777" w:rsidR="007A5E54" w:rsidRPr="009B4C74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492D9B8A" w:rsidR="00641FD5" w:rsidRPr="009B4C74" w:rsidRDefault="004A3131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Opòtinite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sou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Angajman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Fanmi</w:t>
                            </w:r>
                            <w:r w:rsidR="00641FD5" w:rsidRPr="009B4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0F4E9B9C" w14:textId="1B41432A" w:rsidR="0079585F" w:rsidRPr="009B4C74" w:rsidRDefault="00D55B4A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Sware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Alfabetizasyon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178F5D5C" w14:textId="77777777" w:rsidR="00D55B4A" w:rsidRPr="00A42EDC" w:rsidRDefault="00D55B4A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</w:pP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>Fòmasyon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>estrateji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>pou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>ede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>elèv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>lakay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 xml:space="preserve"> yo </w:t>
                            </w:r>
                          </w:p>
                          <w:p w14:paraId="0B15773A" w14:textId="04627A48" w:rsidR="0079585F" w:rsidRPr="00BD7EFF" w:rsidRDefault="00D55B4A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Sal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Resous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09946E07" w:rsidR="003E2349" w:rsidRPr="00A55B69" w:rsidRDefault="00EF72DA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Aktivite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F054D6" w:rsidRPr="009B4C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Hollydale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pou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devlope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Patenarya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C614B45" w14:textId="63B66369" w:rsidR="00D565D8" w:rsidRPr="00D928A9" w:rsidRDefault="00EF72DA" w:rsidP="00D278CE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</w:pPr>
                      <w:proofErr w:type="spellStart"/>
                      <w:r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Tanpri</w:t>
                      </w:r>
                      <w:proofErr w:type="spellEnd"/>
                      <w:r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konsidere</w:t>
                      </w:r>
                      <w:proofErr w:type="spellEnd"/>
                      <w:r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rejwenn</w:t>
                      </w:r>
                      <w:proofErr w:type="spellEnd"/>
                      <w:r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nou</w:t>
                      </w:r>
                      <w:proofErr w:type="spellEnd"/>
                      <w:r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atravè</w:t>
                      </w:r>
                      <w:proofErr w:type="spellEnd"/>
                      <w:r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837317"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kèk</w:t>
                      </w:r>
                      <w:proofErr w:type="spellEnd"/>
                      <w:r w:rsidR="00837317"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837317"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aktivite</w:t>
                      </w:r>
                      <w:proofErr w:type="spellEnd"/>
                      <w:r w:rsidR="00837317"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ki </w:t>
                      </w:r>
                      <w:proofErr w:type="spellStart"/>
                      <w:r w:rsidR="00837317"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endike</w:t>
                      </w:r>
                      <w:proofErr w:type="spellEnd"/>
                      <w:r w:rsidR="00837317"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anba. </w:t>
                      </w:r>
                      <w:proofErr w:type="spellStart"/>
                      <w:r w:rsidR="00E30EDD"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Opòtinite</w:t>
                      </w:r>
                      <w:proofErr w:type="spellEnd"/>
                      <w:r w:rsid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volontè</w:t>
                      </w:r>
                      <w:proofErr w:type="spellEnd"/>
                      <w:r w:rsid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ka </w:t>
                      </w:r>
                      <w:proofErr w:type="spellStart"/>
                      <w:r w:rsid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vityèl</w:t>
                      </w:r>
                      <w:proofErr w:type="spellEnd"/>
                      <w:r w:rsid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oswa</w:t>
                      </w:r>
                      <w:proofErr w:type="spellEnd"/>
                      <w:r w:rsid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fasa</w:t>
                      </w:r>
                      <w:r w:rsidR="00E30EDD"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fas</w:t>
                      </w:r>
                      <w:proofErr w:type="spellEnd"/>
                      <w:r w:rsidR="005358FF" w:rsidRPr="00D928A9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1AFA7142" w:rsidR="00641FD5" w:rsidRPr="00F824CF" w:rsidRDefault="00E30EDD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Opòtinite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Volontè</w:t>
                      </w:r>
                      <w:proofErr w:type="spellEnd"/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4A58B129" w14:textId="641AE3A6" w:rsidR="00641FD5" w:rsidRPr="009B4C74" w:rsidRDefault="00E30EDD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Lektè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nan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salklas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(An-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pèson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oswa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vityèl</w:t>
                      </w:r>
                      <w:proofErr w:type="spellEnd"/>
                      <w:r w:rsidR="0082291C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)</w:t>
                      </w:r>
                    </w:p>
                    <w:p w14:paraId="27C5173C" w14:textId="29BC9C97" w:rsidR="00AF7617" w:rsidRPr="009B4C74" w:rsidRDefault="00E30EDD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Jounen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Travay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Ewo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71B4E5DA" w14:textId="36E8E94D" w:rsidR="0056500A" w:rsidRPr="009B4C74" w:rsidRDefault="00E30EDD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Komite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Planifikasyon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T</w:t>
                      </w:r>
                      <w:r w:rsidR="0056500A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it I </w:t>
                      </w:r>
                    </w:p>
                    <w:p w14:paraId="17838D0A" w14:textId="77777777" w:rsidR="007A5E54" w:rsidRPr="009B4C74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4D74EC0A" w:rsidR="003B5257" w:rsidRPr="009B4C74" w:rsidRDefault="00E30EDD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Reyinyon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Patenarya</w:t>
                      </w:r>
                      <w:proofErr w:type="spellEnd"/>
                      <w:r w:rsidR="00641FD5" w:rsidRPr="009B4C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6F5CFDF0" w14:textId="0935BEAD" w:rsidR="00641FD5" w:rsidRPr="009B4C74" w:rsidRDefault="00E30EDD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E30EDD">
                        <w:rPr>
                          <w:rFonts w:asciiTheme="minorHAnsi" w:hAnsiTheme="minorHAnsi" w:cstheme="minorHAnsi"/>
                          <w:color w:val="auto"/>
                        </w:rPr>
                        <w:t>Reyinyon</w:t>
                      </w:r>
                      <w:proofErr w:type="spellEnd"/>
                      <w:r w:rsidRPr="00E30ED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E30EDD">
                        <w:rPr>
                          <w:rFonts w:asciiTheme="minorHAnsi" w:hAnsiTheme="minorHAnsi" w:cstheme="minorHAnsi"/>
                          <w:color w:val="auto"/>
                        </w:rPr>
                        <w:t>Anyèl</w:t>
                      </w:r>
                      <w:proofErr w:type="spellEnd"/>
                      <w:r w:rsidRPr="00E30ED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E30EDD">
                        <w:rPr>
                          <w:rFonts w:asciiTheme="minorHAnsi" w:hAnsiTheme="minorHAnsi" w:cstheme="minorHAnsi"/>
                          <w:color w:val="auto"/>
                        </w:rPr>
                        <w:t>Enfòmasyon</w:t>
                      </w:r>
                      <w:proofErr w:type="spellEnd"/>
                      <w:r w:rsidRPr="00E30ED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sou </w:t>
                      </w:r>
                      <w:proofErr w:type="spellStart"/>
                      <w:r w:rsidRPr="00E30EDD">
                        <w:rPr>
                          <w:rFonts w:asciiTheme="minorHAnsi" w:hAnsiTheme="minorHAnsi" w:cstheme="minorHAnsi"/>
                          <w:color w:val="auto"/>
                        </w:rPr>
                        <w:t>Paran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Tit</w:t>
                      </w:r>
                      <w:r w:rsidR="00641FD5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</w:p>
                    <w:p w14:paraId="5D86D2E7" w14:textId="649DE94F" w:rsidR="00641FD5" w:rsidRPr="009B4C74" w:rsidRDefault="00E30EDD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Jounen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Pòt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Louvri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31439DB2" w14:textId="7A5CEFB9" w:rsidR="00F824CF" w:rsidRPr="009B4C74" w:rsidRDefault="004A3131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Rankontre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ak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salye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4827C2F2" w14:textId="5ED3465E" w:rsidR="0079585F" w:rsidRPr="009B4C74" w:rsidRDefault="004A3131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Reyinyo</w:t>
                      </w:r>
                      <w:r w:rsidR="00D928A9">
                        <w:rPr>
                          <w:rFonts w:asciiTheme="minorHAnsi" w:hAnsiTheme="minorHAnsi" w:cstheme="minorHAnsi"/>
                          <w:color w:val="auto"/>
                        </w:rPr>
                        <w:t>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sou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Patisipasyon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ParanTit</w:t>
                      </w:r>
                      <w:proofErr w:type="spellEnd"/>
                      <w:r w:rsidR="00641FD5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</w:p>
                    <w:p w14:paraId="386E9E1F" w14:textId="46CDEA4F" w:rsidR="00341AC4" w:rsidRPr="009B4C74" w:rsidRDefault="004A3131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Semèn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Konferans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Paran-Pwofesè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54A9AEC6" w14:textId="77777777" w:rsidR="007A5E54" w:rsidRPr="009B4C74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492D9B8A" w:rsidR="00641FD5" w:rsidRPr="009B4C74" w:rsidRDefault="004A3131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Opòtinite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sou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Angajman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Fanmi</w:t>
                      </w:r>
                      <w:r w:rsidR="00641FD5" w:rsidRPr="009B4C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0F4E9B9C" w14:textId="1B41432A" w:rsidR="0079585F" w:rsidRPr="009B4C74" w:rsidRDefault="00D55B4A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Sware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Alfabetizasyon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178F5D5C" w14:textId="77777777" w:rsidR="00D55B4A" w:rsidRPr="00A42EDC" w:rsidRDefault="00D55B4A" w:rsidP="00F8350D">
                      <w:pPr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</w:pP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>Fòmasyon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>estrateji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>pou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>ede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>elèv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>lakay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 xml:space="preserve"> yo </w:t>
                      </w:r>
                    </w:p>
                    <w:p w14:paraId="0B15773A" w14:textId="04627A48" w:rsidR="0079585F" w:rsidRPr="00BD7EFF" w:rsidRDefault="00D55B4A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Sal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Resous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pou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paran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4DAF956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09899D16" w:rsidR="00D75908" w:rsidRPr="00A42EDC" w:rsidRDefault="00030E39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gramStart"/>
                            <w:r w:rsidRPr="00A42ED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Kisa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>yon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>Kontra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Paran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>Lekòl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ye</w:t>
                            </w:r>
                            <w:r w:rsidR="00AF6B98" w:rsidRPr="00A42ED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09899D16" w:rsidR="00D75908" w:rsidRPr="00A42EDC" w:rsidRDefault="00030E39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  <w:lang w:val="es-ES"/>
                        </w:rPr>
                      </w:pPr>
                      <w:proofErr w:type="gramStart"/>
                      <w:r w:rsidRPr="00A42ED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ES"/>
                        </w:rPr>
                        <w:t xml:space="preserve">Kisa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ES"/>
                        </w:rPr>
                        <w:t>yon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ES"/>
                        </w:rPr>
                        <w:t>Kontra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ES"/>
                        </w:rPr>
                        <w:t xml:space="preserve"> Paran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ES"/>
                        </w:rPr>
                        <w:t>Lekòl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ES"/>
                        </w:rPr>
                        <w:t xml:space="preserve"> ye</w:t>
                      </w:r>
                      <w:r w:rsidR="00AF6B98" w:rsidRPr="00A42ED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ES"/>
                        </w:rPr>
                        <w:t>?</w:t>
                      </w:r>
                      <w:proofErr w:type="gram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FB72A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5A3C8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8D533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9D418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04BC5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70521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C3FC0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9EDD9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89BF5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76D44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8BDEF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17434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B6D8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AB166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Pr="005A2BEB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rci</w:t>
                            </w:r>
                            <w:proofErr w:type="spellEnd"/>
                            <w:proofErr w:type="gram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tation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ullamcorper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nostru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exerci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tation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ullam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corper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et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iusto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odio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dig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nissim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qui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blandit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praesent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lupta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Tummer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delenit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</w:p>
                          <w:p w14:paraId="5074F4EF" w14:textId="77777777" w:rsidR="00D75908" w:rsidRPr="005A2BEB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augue</w:t>
                            </w:r>
                            <w:proofErr w:type="spellEnd"/>
                            <w:proofErr w:type="gram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duis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dolore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te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feugait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nulla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facilisi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. Con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erattis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sectetuer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adip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iscing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elit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sed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erat diam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nonummy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>nibh</w:t>
                            </w:r>
                            <w:proofErr w:type="spellEnd"/>
                            <w:r w:rsidRPr="005A2BEB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Pr="005A2BEB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fr-FR"/>
                        </w:rPr>
                      </w:pPr>
                      <w:proofErr w:type="spellStart"/>
                      <w:proofErr w:type="gram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rci</w:t>
                      </w:r>
                      <w:proofErr w:type="spellEnd"/>
                      <w:proofErr w:type="gram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tation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ullamcorper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nostru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exerci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tation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ullam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corper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et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iusto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odio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dig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nissim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qui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blandit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praesent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lupta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.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Tummer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delenit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</w:p>
                    <w:p w14:paraId="5074F4EF" w14:textId="77777777" w:rsidR="00D75908" w:rsidRPr="005A2BEB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fr-FR"/>
                        </w:rPr>
                      </w:pPr>
                      <w:proofErr w:type="spellStart"/>
                      <w:proofErr w:type="gram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augue</w:t>
                      </w:r>
                      <w:proofErr w:type="spellEnd"/>
                      <w:proofErr w:type="gram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duis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dolore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te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feugait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nulla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facilisi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. Con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erattis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sectetuer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adip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iscing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elit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,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sed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erat diam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nonummy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>nibh</w:t>
                      </w:r>
                      <w:proofErr w:type="spellEnd"/>
                      <w:r w:rsidRPr="005A2BEB">
                        <w:rPr>
                          <w:sz w:val="16"/>
                          <w:szCs w:val="16"/>
                          <w:lang w:val="fr-FR"/>
                        </w:rPr>
                        <w:t xml:space="preserve">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CE4A4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FF9AA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70E31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24820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9C01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3B71E54F" w:rsidR="004E644B" w:rsidRDefault="004556D9" w:rsidP="004F58EC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784367FD">
                <wp:simplePos x="0" y="0"/>
                <wp:positionH relativeFrom="margin">
                  <wp:align>center</wp:align>
                </wp:positionH>
                <wp:positionV relativeFrom="margin">
                  <wp:posOffset>1987550</wp:posOffset>
                </wp:positionV>
                <wp:extent cx="3006725" cy="2590800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7111C603" w:rsidR="006149CD" w:rsidRPr="006149CD" w:rsidRDefault="0050442E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442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Devlope</w:t>
                            </w:r>
                            <w:proofErr w:type="spellEnd"/>
                            <w:r w:rsidRPr="0050442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442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ansanm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475D2E1D" w:rsidR="00E36F8B" w:rsidRPr="00A42EDC" w:rsidRDefault="0050442E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Paran,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elèv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ak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anplwaye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Hollydale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yo te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travay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ansanm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epi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pataje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lide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pou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devlope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kontra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lekòl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-paran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pou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6C55E2"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siksè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Pwofesè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yo te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sijere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estrateji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nsèyman</w:t>
                            </w:r>
                            <w:proofErr w:type="spellEnd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nan</w:t>
                            </w:r>
                            <w:proofErr w:type="spellEnd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kay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, paran yo te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ajoute</w:t>
                            </w:r>
                            <w:proofErr w:type="spellEnd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ide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pou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fè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yo pi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espesifik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epi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elèv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yo te di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nou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kisa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ki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ta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ede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aprann</w:t>
                            </w:r>
                            <w:proofErr w:type="spellEnd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Nou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ankouraje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paran yo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pou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patisipe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nan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pwosesis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revizyon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anyèl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kontra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epi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fè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chanjman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ki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baze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sou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bezwen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elèv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yo. Nou envite paran yo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pou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bay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kòmantè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nenpòt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kilè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Tanpri</w:t>
                            </w:r>
                            <w:proofErr w:type="spellEnd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kontakte</w:t>
                            </w:r>
                            <w:proofErr w:type="spellEnd"/>
                            <w:r w:rsidR="00E36F8B" w:rsidRPr="00A42ED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4556D9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C</w:t>
                            </w:r>
                            <w:r w:rsidR="00290A24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ar</w:t>
                            </w:r>
                            <w:r w:rsidR="004556D9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men Rodriguez</w:t>
                            </w:r>
                            <w:r w:rsidR="00575F02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nan</w:t>
                            </w:r>
                            <w:proofErr w:type="spellEnd"/>
                            <w:r w:rsidR="00575F02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4556D9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678 594 8143</w:t>
                            </w:r>
                            <w:r w:rsidR="00575F02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575F02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swa</w:t>
                            </w:r>
                            <w:proofErr w:type="spellEnd"/>
                            <w:r w:rsidR="00575F02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hyperlink r:id="rId11" w:history="1">
                              <w:r w:rsidR="004556D9" w:rsidRPr="00A42EDC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  <w:lang w:val="es-ES"/>
                                </w:rPr>
                                <w:t>carmen.rodriguez@cobbk12.org</w:t>
                              </w:r>
                            </w:hyperlink>
                            <w:r w:rsidR="004556D9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pou</w:t>
                            </w:r>
                            <w:proofErr w:type="spellEnd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bay</w:t>
                            </w:r>
                            <w:proofErr w:type="spellEnd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F72DA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kòmantè</w:t>
                            </w:r>
                            <w:proofErr w:type="spellEnd"/>
                            <w:r w:rsidR="00575F02" w:rsidRPr="00A42ED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14:paraId="7F65D403" w14:textId="77777777" w:rsidR="00D75908" w:rsidRPr="00A42EDC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0;margin-top:156.5pt;width:236.75pt;height:204pt;z-index:25165516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88D2A69" w14:textId="7111C603" w:rsidR="006149CD" w:rsidRPr="006149CD" w:rsidRDefault="0050442E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0442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Devlope</w:t>
                      </w:r>
                      <w:proofErr w:type="spellEnd"/>
                      <w:r w:rsidRPr="0050442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442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ansanm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475D2E1D" w:rsidR="00E36F8B" w:rsidRPr="00A42EDC" w:rsidRDefault="0050442E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  <w:lang w:val="es-ES"/>
                        </w:rPr>
                      </w:pPr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Paran,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elèv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ak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anplwaye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Hollydale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yo te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travay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ansanm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epi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pataje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lide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pou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devlope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kontra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lekòl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-paran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pou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6C55E2"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siksè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Pwofesè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yo te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sijere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estrateji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a</w:t>
                      </w:r>
                      <w:r w:rsidR="00EF72DA"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nsèyman</w:t>
                      </w:r>
                      <w:proofErr w:type="spellEnd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nan</w:t>
                      </w:r>
                      <w:proofErr w:type="spellEnd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kay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, paran yo te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ajoute</w:t>
                      </w:r>
                      <w:proofErr w:type="spellEnd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l</w:t>
                      </w:r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ide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pou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fè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yo pi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espesifik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epi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elèv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yo te di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nou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kisa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ki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ta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ede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yo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>aprann</w:t>
                      </w:r>
                      <w:proofErr w:type="spellEnd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Nou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ankouraje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paran yo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pou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yo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patisipe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nan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pwosesis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revizyon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anyèl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kontra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a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epi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fè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chanjman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ki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baze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sou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bezwen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elèv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yo. Nou envite paran yo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pou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yo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bay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kòmantè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a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nenpòt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kilè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Tanpri</w:t>
                      </w:r>
                      <w:proofErr w:type="spellEnd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  <w:lang w:val="es-ES"/>
                        </w:rPr>
                        <w:t>kontakte</w:t>
                      </w:r>
                      <w:proofErr w:type="spellEnd"/>
                      <w:r w:rsidR="00E36F8B" w:rsidRPr="00A42ED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4556D9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>C</w:t>
                      </w:r>
                      <w:r w:rsidR="00290A24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>ar</w:t>
                      </w:r>
                      <w:r w:rsidR="004556D9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>men Rodriguez</w:t>
                      </w:r>
                      <w:r w:rsidR="00575F02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>nan</w:t>
                      </w:r>
                      <w:proofErr w:type="spellEnd"/>
                      <w:r w:rsidR="00575F02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4556D9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>678 594 8143</w:t>
                      </w:r>
                      <w:r w:rsidR="00575F02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575F02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>o</w:t>
                      </w:r>
                      <w:r w:rsidR="00EF72DA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>swa</w:t>
                      </w:r>
                      <w:proofErr w:type="spellEnd"/>
                      <w:r w:rsidR="00575F02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hyperlink r:id="rId12" w:history="1">
                        <w:r w:rsidR="004556D9" w:rsidRPr="00A42EDC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  <w:lang w:val="es-ES"/>
                          </w:rPr>
                          <w:t>carmen.rodriguez@cobbk12.org</w:t>
                        </w:r>
                      </w:hyperlink>
                      <w:r w:rsidR="004556D9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>pou</w:t>
                      </w:r>
                      <w:proofErr w:type="spellEnd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>bay</w:t>
                      </w:r>
                      <w:proofErr w:type="spellEnd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F72DA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>kòmantè</w:t>
                      </w:r>
                      <w:proofErr w:type="spellEnd"/>
                      <w:r w:rsidR="00575F02" w:rsidRPr="00A42ED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14:paraId="7F65D403" w14:textId="77777777" w:rsidR="00D75908" w:rsidRPr="00A42EDC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5D8CFBED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5D23E493" w:rsidR="00B863BC" w:rsidRPr="005A2BEB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</w:pPr>
                            <w:r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>20</w:t>
                            </w:r>
                            <w:r w:rsidR="00113DFE"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>2</w:t>
                            </w:r>
                            <w:r w:rsidR="00C702C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>4</w:t>
                            </w:r>
                            <w:r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>-20</w:t>
                            </w:r>
                            <w:r w:rsidR="00113DFE"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>2</w:t>
                            </w:r>
                            <w:r w:rsidR="00C702C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>5</w:t>
                            </w:r>
                          </w:p>
                          <w:p w14:paraId="0CC41EE6" w14:textId="0EFBFFA8" w:rsidR="00D75908" w:rsidRPr="005A2BEB" w:rsidRDefault="00030E39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</w:pPr>
                            <w:proofErr w:type="spellStart"/>
                            <w:r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>Lekòl</w:t>
                            </w:r>
                            <w:proofErr w:type="spellEnd"/>
                            <w:r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>Primè</w:t>
                            </w:r>
                            <w:proofErr w:type="spellEnd"/>
                            <w:r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EB48DF"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>Hollydale</w:t>
                            </w:r>
                            <w:proofErr w:type="spellEnd"/>
                            <w:r w:rsidR="00EB48DF"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 xml:space="preserve"> </w:t>
                            </w:r>
                          </w:p>
                          <w:p w14:paraId="5AE2118E" w14:textId="1F35F219" w:rsidR="000F4A8B" w:rsidRPr="005A2BEB" w:rsidRDefault="00030E39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</w:pPr>
                            <w:proofErr w:type="spellStart"/>
                            <w:r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>Kontra</w:t>
                            </w:r>
                            <w:proofErr w:type="spellEnd"/>
                            <w:r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 xml:space="preserve"> Paran pou </w:t>
                            </w:r>
                            <w:proofErr w:type="spellStart"/>
                            <w:r w:rsidR="006C55E2"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>Siksè</w:t>
                            </w:r>
                            <w:proofErr w:type="spellEnd"/>
                            <w:r w:rsidRPr="005A2BE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8"/>
                                <w:lang w:val="fr-FR"/>
                              </w:rPr>
                              <w:t xml:space="preserve"> </w:t>
                            </w:r>
                          </w:p>
                          <w:p w14:paraId="08AAB5D5" w14:textId="77777777" w:rsidR="00214778" w:rsidRPr="005A2BEB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  <w:p w14:paraId="57C5A5C3" w14:textId="06DD19FD" w:rsidR="00E87429" w:rsidRPr="00960DA1" w:rsidRDefault="00030E3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Klas</w:t>
                            </w:r>
                            <w:proofErr w:type="spellEnd"/>
                            <w:r w:rsidR="00E87429"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2176E4"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3</w:t>
                            </w:r>
                            <w:r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  <w:vertAlign w:val="superscript"/>
                              </w:rPr>
                              <w:t>yèm</w:t>
                            </w:r>
                            <w:r w:rsidR="006C43D4"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,</w:t>
                            </w:r>
                            <w:r w:rsidR="002176E4"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4</w:t>
                            </w:r>
                            <w:r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  <w:vertAlign w:val="superscript"/>
                              </w:rPr>
                              <w:t>yèm</w:t>
                            </w:r>
                            <w:r w:rsidR="006C43D4"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,and</w:t>
                            </w:r>
                            <w:proofErr w:type="spellEnd"/>
                            <w:proofErr w:type="gramEnd"/>
                            <w:r w:rsidR="006C43D4"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DD4C46"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5</w:t>
                            </w:r>
                            <w:r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  <w:vertAlign w:val="superscript"/>
                              </w:rPr>
                              <w:t>yèm</w:t>
                            </w:r>
                            <w:proofErr w:type="spellEnd"/>
                            <w:r w:rsidR="00DD4C46"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6C43D4" w:rsidRPr="00960DA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54750254" w14:textId="410F52B6" w:rsidR="00E87429" w:rsidRPr="00960DA1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50516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Revi</w:t>
                            </w:r>
                            <w:r w:rsidR="00030E39" w:rsidRPr="0050516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ze</w:t>
                            </w:r>
                            <w:proofErr w:type="spellEnd"/>
                            <w:r w:rsidRPr="0050516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5E61B7" w:rsidRPr="0050516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8"/>
                              </w:rPr>
                              <w:t xml:space="preserve">2 </w:t>
                            </w:r>
                            <w:r w:rsidR="008247E1" w:rsidRPr="0050516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Out,</w:t>
                            </w:r>
                            <w:r w:rsidR="00030E39" w:rsidRPr="0050516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9B4C74" w:rsidRPr="0050516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202</w:t>
                            </w:r>
                            <w:r w:rsidR="0050516F" w:rsidRPr="0050516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4</w:t>
                            </w:r>
                          </w:p>
                          <w:p w14:paraId="2DC850AD" w14:textId="77777777" w:rsidR="000F4A8B" w:rsidRPr="00960DA1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2" type="#_x0000_t202" style="position:absolute;margin-left:3pt;margin-top:50.5pt;width:232.1pt;height:177.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9rewH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5D23E493" w:rsidR="00B863BC" w:rsidRPr="005A2BEB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</w:pPr>
                      <w:r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>20</w:t>
                      </w:r>
                      <w:r w:rsidR="00113DFE"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>2</w:t>
                      </w:r>
                      <w:r w:rsidR="00C702C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>4</w:t>
                      </w:r>
                      <w:r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>-20</w:t>
                      </w:r>
                      <w:r w:rsidR="00113DFE"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>2</w:t>
                      </w:r>
                      <w:r w:rsidR="00C702C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>5</w:t>
                      </w:r>
                    </w:p>
                    <w:p w14:paraId="0CC41EE6" w14:textId="0EFBFFA8" w:rsidR="00D75908" w:rsidRPr="005A2BEB" w:rsidRDefault="00030E39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</w:pPr>
                      <w:proofErr w:type="spellStart"/>
                      <w:r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>Lekòl</w:t>
                      </w:r>
                      <w:proofErr w:type="spellEnd"/>
                      <w:r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>Primè</w:t>
                      </w:r>
                      <w:proofErr w:type="spellEnd"/>
                      <w:r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 xml:space="preserve"> </w:t>
                      </w:r>
                      <w:proofErr w:type="spellStart"/>
                      <w:r w:rsidR="00EB48DF"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>Hollydale</w:t>
                      </w:r>
                      <w:proofErr w:type="spellEnd"/>
                      <w:r w:rsidR="00EB48DF"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 xml:space="preserve"> </w:t>
                      </w:r>
                    </w:p>
                    <w:p w14:paraId="5AE2118E" w14:textId="1F35F219" w:rsidR="000F4A8B" w:rsidRPr="005A2BEB" w:rsidRDefault="00030E39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</w:pPr>
                      <w:proofErr w:type="spellStart"/>
                      <w:r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>Kontra</w:t>
                      </w:r>
                      <w:proofErr w:type="spellEnd"/>
                      <w:r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 xml:space="preserve"> Paran pou </w:t>
                      </w:r>
                      <w:proofErr w:type="spellStart"/>
                      <w:r w:rsidR="006C55E2"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>Siksè</w:t>
                      </w:r>
                      <w:proofErr w:type="spellEnd"/>
                      <w:r w:rsidRPr="005A2BE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8"/>
                          <w:lang w:val="fr-FR"/>
                        </w:rPr>
                        <w:t xml:space="preserve"> </w:t>
                      </w:r>
                    </w:p>
                    <w:p w14:paraId="08AAB5D5" w14:textId="77777777" w:rsidR="00214778" w:rsidRPr="005A2BEB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  <w:lang w:val="fr-FR"/>
                        </w:rPr>
                      </w:pPr>
                    </w:p>
                    <w:p w14:paraId="57C5A5C3" w14:textId="06DD19FD" w:rsidR="00E87429" w:rsidRPr="00960DA1" w:rsidRDefault="00030E3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</w:rPr>
                      </w:pPr>
                      <w:proofErr w:type="spellStart"/>
                      <w:r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</w:rPr>
                        <w:t>Klas</w:t>
                      </w:r>
                      <w:proofErr w:type="spellEnd"/>
                      <w:r w:rsidR="00E87429"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</w:rPr>
                        <w:t xml:space="preserve"> </w:t>
                      </w:r>
                      <w:r w:rsidR="002176E4"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</w:rPr>
                        <w:t>3</w:t>
                      </w:r>
                      <w:r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  <w:vertAlign w:val="superscript"/>
                        </w:rPr>
                        <w:t>yèm</w:t>
                      </w:r>
                      <w:r w:rsidR="006C43D4"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</w:rPr>
                        <w:t>,</w:t>
                      </w:r>
                      <w:r w:rsidR="002176E4"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</w:rPr>
                        <w:t>4</w:t>
                      </w:r>
                      <w:r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  <w:vertAlign w:val="superscript"/>
                        </w:rPr>
                        <w:t xml:space="preserve"> </w:t>
                      </w:r>
                      <w:proofErr w:type="spellStart"/>
                      <w:proofErr w:type="gramStart"/>
                      <w:r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  <w:vertAlign w:val="superscript"/>
                        </w:rPr>
                        <w:t>yèm</w:t>
                      </w:r>
                      <w:r w:rsidR="006C43D4"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</w:rPr>
                        <w:t>,and</w:t>
                      </w:r>
                      <w:proofErr w:type="spellEnd"/>
                      <w:proofErr w:type="gramEnd"/>
                      <w:r w:rsidR="006C43D4"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</w:rPr>
                        <w:t xml:space="preserve"> </w:t>
                      </w:r>
                      <w:r w:rsidR="00DD4C46"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</w:rPr>
                        <w:t>5</w:t>
                      </w:r>
                      <w:r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  <w:vertAlign w:val="superscript"/>
                        </w:rPr>
                        <w:t xml:space="preserve"> </w:t>
                      </w:r>
                      <w:proofErr w:type="spellStart"/>
                      <w:r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  <w:vertAlign w:val="superscript"/>
                        </w:rPr>
                        <w:t>yèm</w:t>
                      </w:r>
                      <w:proofErr w:type="spellEnd"/>
                      <w:r w:rsidR="00DD4C46"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</w:rPr>
                        <w:t xml:space="preserve"> </w:t>
                      </w:r>
                      <w:r w:rsidR="006C43D4" w:rsidRPr="00960DA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54750254" w14:textId="410F52B6" w:rsidR="00E87429" w:rsidRPr="00960DA1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4"/>
                          <w:szCs w:val="28"/>
                        </w:rPr>
                      </w:pPr>
                      <w:proofErr w:type="spellStart"/>
                      <w:r w:rsidRPr="0050516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4"/>
                          <w:szCs w:val="28"/>
                        </w:rPr>
                        <w:t>Revi</w:t>
                      </w:r>
                      <w:r w:rsidR="00030E39" w:rsidRPr="0050516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4"/>
                          <w:szCs w:val="28"/>
                        </w:rPr>
                        <w:t>ze</w:t>
                      </w:r>
                      <w:proofErr w:type="spellEnd"/>
                      <w:r w:rsidRPr="0050516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4"/>
                          <w:szCs w:val="28"/>
                        </w:rPr>
                        <w:t xml:space="preserve"> </w:t>
                      </w:r>
                      <w:r w:rsidR="005E61B7" w:rsidRPr="0050516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4"/>
                          <w:szCs w:val="28"/>
                        </w:rPr>
                        <w:t xml:space="preserve">2 </w:t>
                      </w:r>
                      <w:r w:rsidR="008247E1" w:rsidRPr="0050516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4"/>
                          <w:szCs w:val="28"/>
                        </w:rPr>
                        <w:t>Out,</w:t>
                      </w:r>
                      <w:r w:rsidR="00030E39" w:rsidRPr="0050516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4"/>
                          <w:szCs w:val="28"/>
                        </w:rPr>
                        <w:t xml:space="preserve"> </w:t>
                      </w:r>
                      <w:r w:rsidR="009B4C74" w:rsidRPr="0050516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4"/>
                          <w:szCs w:val="28"/>
                        </w:rPr>
                        <w:t>202</w:t>
                      </w:r>
                      <w:r w:rsidR="0050516F" w:rsidRPr="0050516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4"/>
                          <w:szCs w:val="28"/>
                        </w:rPr>
                        <w:t>4</w:t>
                      </w:r>
                    </w:p>
                    <w:p w14:paraId="2DC850AD" w14:textId="77777777" w:rsidR="000F4A8B" w:rsidRPr="00960DA1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793117EB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49EF8502" w:rsidR="00575F02" w:rsidRPr="00D23C8F" w:rsidRDefault="006C43D4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A3E0E" wp14:editId="7FC5282F">
                                  <wp:extent cx="1651000" cy="1454150"/>
                                  <wp:effectExtent l="0" t="0" r="6350" b="0"/>
                                  <wp:docPr id="6" name="Picture 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0" cy="145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2" o:spid="_x0000_s1033" type="#_x0000_t202" style="position:absolute;margin-left:0;margin-top:214.5pt;width:235.1pt;height:168.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CS4Mme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49EF8502" w:rsidR="00575F02" w:rsidRPr="00D23C8F" w:rsidRDefault="006C43D4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1A3E0E" wp14:editId="7FC5282F">
                            <wp:extent cx="1651000" cy="1454150"/>
                            <wp:effectExtent l="0" t="0" r="6350" b="0"/>
                            <wp:docPr id="6" name="Picture 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co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0" cy="145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43BB2964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077B44AF" w:rsidR="00BE0B4B" w:rsidRDefault="00F054D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69B5C" wp14:editId="1F631A38">
                                  <wp:extent cx="2823845" cy="20637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206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EBF2EF" w14:textId="04D236E2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4" type="#_x0000_t202" style="position:absolute;margin-left:266pt;margin-top:364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PjOgIAAIQ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077B44AF" w:rsidR="00BE0B4B" w:rsidRDefault="00F054D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69B5C" wp14:editId="1F631A38">
                            <wp:extent cx="2823845" cy="20637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206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EBF2EF" w14:textId="04D236E2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0755F703" w:rsidR="002A1DEE" w:rsidRPr="009B4C74" w:rsidRDefault="00281603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r w:rsidR="002A1DEE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CTLS </w:t>
                            </w:r>
                          </w:p>
                          <w:p w14:paraId="042CC696" w14:textId="30DF4E41" w:rsidR="002A1DEE" w:rsidRPr="009B4C74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</w:t>
                            </w:r>
                            <w:r w:rsidR="00960DA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</w:t>
                            </w:r>
                            <w:proofErr w:type="spellEnd"/>
                            <w:r w:rsidR="00960DA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VUE</w:t>
                            </w:r>
                          </w:p>
                          <w:p w14:paraId="2D512896" w14:textId="34E0E411" w:rsidR="00201FB0" w:rsidRPr="009B4C74" w:rsidRDefault="00281603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Dosye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chak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semèn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1D8ED477" w14:textId="35639E42" w:rsidR="00201FB0" w:rsidRPr="000D5FF0" w:rsidRDefault="000D5FF0" w:rsidP="0064239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0D5FF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Manyèl</w:t>
                            </w:r>
                            <w:proofErr w:type="spellEnd"/>
                            <w:r w:rsidRPr="000D5FF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0D5FF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paran</w:t>
                            </w:r>
                            <w:proofErr w:type="spellEnd"/>
                            <w:r w:rsidRPr="000D5FF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0D5FF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yo</w:t>
                            </w:r>
                            <w:proofErr w:type="spellEnd"/>
                            <w:r w:rsidRPr="000D5FF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5FF53FCB" w14:textId="52863CB6" w:rsidR="00115D29" w:rsidRPr="009B4C74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73008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it </w:t>
                            </w:r>
                            <w:proofErr w:type="spellStart"/>
                            <w:r w:rsidR="0073008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entènèt</w:t>
                            </w:r>
                            <w:proofErr w:type="spellEnd"/>
                            <w:r w:rsidR="0073008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="0073008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lekòl</w:t>
                            </w:r>
                            <w:proofErr w:type="spellEnd"/>
                            <w:r w:rsidR="0073008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4E4EE8BD" w14:textId="6ABD409E" w:rsidR="00AB7E52" w:rsidRPr="001C41CD" w:rsidRDefault="00730083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</w:pPr>
                            <w:proofErr w:type="spellStart"/>
                            <w:r w:rsidRPr="001C41CD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Nouvèl</w:t>
                            </w:r>
                            <w:proofErr w:type="spellEnd"/>
                            <w:r w:rsidRPr="001C41CD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&amp; </w:t>
                            </w:r>
                            <w:proofErr w:type="spellStart"/>
                            <w:r w:rsidRPr="001C41CD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Nòt</w:t>
                            </w:r>
                            <w:proofErr w:type="spellEnd"/>
                            <w:r w:rsidRPr="001C41CD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C41CD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chak</w:t>
                            </w:r>
                            <w:proofErr w:type="spellEnd"/>
                            <w:r w:rsidRPr="001C41CD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C41CD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>semèn</w:t>
                            </w:r>
                            <w:proofErr w:type="spellEnd"/>
                            <w:r w:rsidRPr="001C41CD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23AC8A62" w14:textId="16D292B1" w:rsidR="00B32837" w:rsidRPr="009B4C74" w:rsidRDefault="00730083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Imèl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5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h4FAIAACc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1TIjFA5FpBfSSyCOPk0kujTQv4k7Oeprbk/sdeoOLMfLTUneV0Po9jnoz5gmhyhpee&#10;6tIjrCSpkgfOxu0mpKcRuVm4pS42OvF9zuSUMk1jwn56OXHcL+106vl9r38B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FpnoeBQCAAAn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0755F703" w:rsidR="002A1DEE" w:rsidRPr="009B4C74" w:rsidRDefault="00281603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Paran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r w:rsidR="002A1DEE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CTLS </w:t>
                      </w:r>
                    </w:p>
                    <w:p w14:paraId="042CC696" w14:textId="30DF4E41" w:rsidR="002A1DEE" w:rsidRPr="009B4C74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Par</w:t>
                      </w:r>
                      <w:r w:rsidR="00960DA1">
                        <w:rPr>
                          <w:rFonts w:asciiTheme="minorHAnsi" w:hAnsiTheme="minorHAnsi" w:cstheme="minorHAnsi"/>
                          <w:color w:val="auto"/>
                        </w:rPr>
                        <w:t>an</w:t>
                      </w:r>
                      <w:proofErr w:type="spellEnd"/>
                      <w:r w:rsidR="00960DA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VUE</w:t>
                      </w:r>
                    </w:p>
                    <w:p w14:paraId="2D512896" w14:textId="34E0E411" w:rsidR="00201FB0" w:rsidRPr="009B4C74" w:rsidRDefault="00281603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Dosye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chak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semèn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1D8ED477" w14:textId="35639E42" w:rsidR="00201FB0" w:rsidRPr="000D5FF0" w:rsidRDefault="000D5FF0" w:rsidP="0064239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0D5FF0">
                        <w:rPr>
                          <w:rFonts w:asciiTheme="minorHAnsi" w:hAnsiTheme="minorHAnsi" w:cstheme="minorHAnsi"/>
                          <w:color w:val="auto"/>
                        </w:rPr>
                        <w:t>Manyèl</w:t>
                      </w:r>
                      <w:proofErr w:type="spellEnd"/>
                      <w:r w:rsidRPr="000D5FF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0D5FF0">
                        <w:rPr>
                          <w:rFonts w:asciiTheme="minorHAnsi" w:hAnsiTheme="minorHAnsi" w:cstheme="minorHAnsi"/>
                          <w:color w:val="auto"/>
                        </w:rPr>
                        <w:t>paran</w:t>
                      </w:r>
                      <w:proofErr w:type="spellEnd"/>
                      <w:r w:rsidRPr="000D5FF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0D5FF0">
                        <w:rPr>
                          <w:rFonts w:asciiTheme="minorHAnsi" w:hAnsiTheme="minorHAnsi" w:cstheme="minorHAnsi"/>
                          <w:color w:val="auto"/>
                        </w:rPr>
                        <w:t>yo</w:t>
                      </w:r>
                      <w:proofErr w:type="spellEnd"/>
                      <w:r w:rsidRPr="000D5FF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5FF53FCB" w14:textId="52863CB6" w:rsidR="00115D29" w:rsidRPr="009B4C74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73008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it </w:t>
                      </w:r>
                      <w:proofErr w:type="spellStart"/>
                      <w:r w:rsidR="00730083">
                        <w:rPr>
                          <w:rFonts w:asciiTheme="minorHAnsi" w:hAnsiTheme="minorHAnsi" w:cstheme="minorHAnsi"/>
                          <w:color w:val="auto"/>
                        </w:rPr>
                        <w:t>entènèt</w:t>
                      </w:r>
                      <w:proofErr w:type="spellEnd"/>
                      <w:r w:rsidR="0073008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="00730083">
                        <w:rPr>
                          <w:rFonts w:asciiTheme="minorHAnsi" w:hAnsiTheme="minorHAnsi" w:cstheme="minorHAnsi"/>
                          <w:color w:val="auto"/>
                        </w:rPr>
                        <w:t>lekòl</w:t>
                      </w:r>
                      <w:proofErr w:type="spellEnd"/>
                      <w:r w:rsidR="0073008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4E4EE8BD" w14:textId="6ABD409E" w:rsidR="00AB7E52" w:rsidRPr="001C41CD" w:rsidRDefault="00730083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</w:pPr>
                      <w:proofErr w:type="spellStart"/>
                      <w:r w:rsidRPr="001C41CD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Nouvèl</w:t>
                      </w:r>
                      <w:proofErr w:type="spellEnd"/>
                      <w:r w:rsidRPr="001C41CD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&amp; </w:t>
                      </w:r>
                      <w:proofErr w:type="spellStart"/>
                      <w:r w:rsidRPr="001C41CD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Nòt</w:t>
                      </w:r>
                      <w:proofErr w:type="spellEnd"/>
                      <w:r w:rsidRPr="001C41CD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C41CD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chak</w:t>
                      </w:r>
                      <w:proofErr w:type="spellEnd"/>
                      <w:r w:rsidRPr="001C41CD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C41CD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>semèn</w:t>
                      </w:r>
                      <w:proofErr w:type="spellEnd"/>
                      <w:r w:rsidRPr="001C41CD">
                        <w:rPr>
                          <w:rFonts w:asciiTheme="minorHAnsi" w:hAnsiTheme="minorHAnsi" w:cstheme="minorHAnsi"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23AC8A62" w14:textId="16D292B1" w:rsidR="00B32837" w:rsidRPr="009B4C74" w:rsidRDefault="00730083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Imèl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A499368" w:rsidR="00AB7E52" w:rsidRPr="009B4C74" w:rsidRDefault="00897A83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Konferans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="00AB7E52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</w:t>
                            </w:r>
                            <w:proofErr w:type="spellEnd"/>
                            <w:r w:rsidR="00AB7E52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Pwofesè</w:t>
                            </w:r>
                            <w:proofErr w:type="spellEnd"/>
                            <w:r w:rsidR="00AB7E52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0851F085" w14:textId="43A99F14" w:rsidR="001D49B3" w:rsidRPr="009B4C74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36BECFA3" w:rsidR="00E85594" w:rsidRPr="009B4C74" w:rsidRDefault="00897A8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Depliyan</w:t>
                            </w:r>
                            <w:proofErr w:type="spellEnd"/>
                          </w:p>
                          <w:p w14:paraId="1F806D0A" w14:textId="44008DE6" w:rsidR="001D49B3" w:rsidRPr="009B4C74" w:rsidRDefault="00897A83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it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entènèt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</w:t>
                            </w:r>
                            <w:r w:rsidR="0039783F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istri</w:t>
                            </w:r>
                            <w:proofErr w:type="spellEnd"/>
                            <w:r w:rsidR="0039783F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6AC09CB1" w14:textId="1AC74440" w:rsidR="00115D29" w:rsidRPr="009B4C74" w:rsidRDefault="00897A83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Ovan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r w:rsidR="00115D29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6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A499368" w:rsidR="00AB7E52" w:rsidRPr="009B4C74" w:rsidRDefault="00897A83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Konferans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="00AB7E52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Par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an</w:t>
                      </w:r>
                      <w:proofErr w:type="spellEnd"/>
                      <w:r w:rsidR="00AB7E52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/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Pwofesè</w:t>
                      </w:r>
                      <w:proofErr w:type="spellEnd"/>
                      <w:r w:rsidR="00AB7E52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0851F085" w14:textId="43A99F14" w:rsidR="001D49B3" w:rsidRPr="009B4C74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36BECFA3" w:rsidR="00E85594" w:rsidRPr="009B4C74" w:rsidRDefault="00897A8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Depliyan</w:t>
                      </w:r>
                      <w:proofErr w:type="spellEnd"/>
                    </w:p>
                    <w:p w14:paraId="1F806D0A" w14:textId="44008DE6" w:rsidR="001D49B3" w:rsidRPr="009B4C74" w:rsidRDefault="00897A83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it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entènèt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D</w:t>
                      </w:r>
                      <w:r w:rsidR="0039783F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istri</w:t>
                      </w:r>
                      <w:proofErr w:type="spellEnd"/>
                      <w:r w:rsidR="0039783F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6AC09CB1" w14:textId="1AC74440" w:rsidR="00115D29" w:rsidRPr="009B4C74" w:rsidRDefault="00897A83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Ovan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Lekòl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r w:rsidR="00115D29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41583A5" w:rsidR="00F346E1" w:rsidRPr="001656E7" w:rsidRDefault="00281603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kapab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 xml:space="preserve"> bay </w:t>
                            </w: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sèten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kominikasyon</w:t>
                            </w:r>
                            <w:proofErr w:type="spellEnd"/>
                            <w:r w:rsidR="00F346E1"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346E1"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vi</w:t>
                            </w:r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tyèlman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53E302D" w14:textId="7BA61981" w:rsidR="00F346E1" w:rsidRPr="001656E7" w:rsidRDefault="00F346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7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wGOg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AdlUwG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41583A5" w:rsidR="00F346E1" w:rsidRPr="001656E7" w:rsidRDefault="00281603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kapab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 xml:space="preserve"> bay </w:t>
                      </w: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sèten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kominikasyon</w:t>
                      </w:r>
                      <w:proofErr w:type="spellEnd"/>
                      <w:r w:rsidR="00F346E1" w:rsidRPr="001656E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346E1" w:rsidRPr="001656E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vi</w:t>
                      </w:r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tyèlman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53E302D" w14:textId="7BA61981" w:rsidR="00F346E1" w:rsidRPr="001656E7" w:rsidRDefault="00F346E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6B182255" w:rsidR="00632EC9" w:rsidRPr="005A2BEB" w:rsidRDefault="00281603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A2B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  <w:t xml:space="preserve">Si ou ta </w:t>
                            </w:r>
                            <w:proofErr w:type="spellStart"/>
                            <w:r w:rsidRPr="005A2B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  <w:t>renmen</w:t>
                            </w:r>
                            <w:proofErr w:type="spellEnd"/>
                            <w:r w:rsidRPr="005A2B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  <w:t>jwenn</w:t>
                            </w:r>
                            <w:proofErr w:type="spellEnd"/>
                            <w:r w:rsidRPr="005A2B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  <w:t xml:space="preserve"> plis </w:t>
                            </w:r>
                            <w:proofErr w:type="spellStart"/>
                            <w:r w:rsidRPr="005A2B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  <w:t>enfòmasyon</w:t>
                            </w:r>
                            <w:proofErr w:type="spellEnd"/>
                            <w:r w:rsidRPr="005A2B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A2B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  <w:t>tanpri</w:t>
                            </w:r>
                            <w:proofErr w:type="spellEnd"/>
                            <w:r w:rsidRPr="005A2B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A2B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  <w:t>kontakte</w:t>
                            </w:r>
                            <w:proofErr w:type="spellEnd"/>
                            <w:r w:rsidR="00632EC9" w:rsidRPr="005A2B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  <w:t>:</w:t>
                            </w:r>
                            <w:proofErr w:type="gramEnd"/>
                          </w:p>
                          <w:p w14:paraId="62996D20" w14:textId="77777777" w:rsidR="00632EC9" w:rsidRPr="005A2BEB" w:rsidRDefault="00632EC9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2FC4103" w14:textId="4AA2C8B2" w:rsidR="00632EC9" w:rsidRPr="001656E7" w:rsidRDefault="00F054D6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lang w:val="es-VE"/>
                              </w:rPr>
                            </w:pPr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lang w:val="es-VE"/>
                              </w:rPr>
                              <w:t>Carmen Rodriguez</w:t>
                            </w:r>
                          </w:p>
                          <w:p w14:paraId="1256E882" w14:textId="210CA22C" w:rsidR="00632EC9" w:rsidRPr="001656E7" w:rsidRDefault="00F054D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VE"/>
                              </w:rPr>
                            </w:pPr>
                            <w:r w:rsidRPr="001656E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VE"/>
                              </w:rPr>
                              <w:t xml:space="preserve">678 594 8143 </w:t>
                            </w:r>
                            <w:proofErr w:type="spellStart"/>
                            <w:r w:rsidR="00632EC9" w:rsidRPr="001656E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VE"/>
                              </w:rPr>
                              <w:t>o</w:t>
                            </w:r>
                            <w:r w:rsidR="00281603" w:rsidRPr="001656E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VE"/>
                              </w:rPr>
                              <w:t>swa</w:t>
                            </w:r>
                            <w:proofErr w:type="spellEnd"/>
                          </w:p>
                          <w:p w14:paraId="2B228397" w14:textId="65ECDD83" w:rsidR="00632EC9" w:rsidRPr="001656E7" w:rsidRDefault="00F054D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VE"/>
                              </w:rPr>
                            </w:pPr>
                            <w:r w:rsidRPr="001656E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VE"/>
                              </w:rPr>
                              <w:t>carmen.rodriguez@cobbk12.org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8" type="#_x0000_t202" style="position:absolute;margin-left:515pt;margin-top:492.5pt;width:237.9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w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hL/0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C7xU8D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6B182255" w:rsidR="00632EC9" w:rsidRPr="005A2BEB" w:rsidRDefault="00281603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</w:pPr>
                      <w:r w:rsidRPr="005A2BEB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  <w:t xml:space="preserve">Si ou ta </w:t>
                      </w:r>
                      <w:proofErr w:type="spellStart"/>
                      <w:r w:rsidRPr="005A2BEB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  <w:t>renmen</w:t>
                      </w:r>
                      <w:proofErr w:type="spellEnd"/>
                      <w:r w:rsidRPr="005A2BEB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  <w:t>jwenn</w:t>
                      </w:r>
                      <w:proofErr w:type="spellEnd"/>
                      <w:r w:rsidRPr="005A2BEB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  <w:t xml:space="preserve"> plis </w:t>
                      </w:r>
                      <w:proofErr w:type="spellStart"/>
                      <w:r w:rsidRPr="005A2BEB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  <w:t>enfòmasyon</w:t>
                      </w:r>
                      <w:proofErr w:type="spellEnd"/>
                      <w:r w:rsidRPr="005A2BEB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5A2BEB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  <w:t>tanpri</w:t>
                      </w:r>
                      <w:proofErr w:type="spellEnd"/>
                      <w:r w:rsidRPr="005A2BEB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 w:rsidRPr="005A2BEB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  <w:t>kontakte</w:t>
                      </w:r>
                      <w:proofErr w:type="spellEnd"/>
                      <w:r w:rsidR="00632EC9" w:rsidRPr="005A2BEB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  <w:t>:</w:t>
                      </w:r>
                      <w:proofErr w:type="gramEnd"/>
                    </w:p>
                    <w:p w14:paraId="62996D20" w14:textId="77777777" w:rsidR="00632EC9" w:rsidRPr="005A2BEB" w:rsidRDefault="00632EC9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fr-FR"/>
                        </w:rPr>
                      </w:pPr>
                    </w:p>
                    <w:p w14:paraId="32FC4103" w14:textId="4AA2C8B2" w:rsidR="00632EC9" w:rsidRPr="001656E7" w:rsidRDefault="00F054D6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lang w:val="es-VE"/>
                        </w:rPr>
                      </w:pPr>
                      <w:r w:rsidRPr="001656E7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lang w:val="es-VE"/>
                        </w:rPr>
                        <w:t>Carmen Rodriguez</w:t>
                      </w:r>
                    </w:p>
                    <w:p w14:paraId="1256E882" w14:textId="210CA22C" w:rsidR="00632EC9" w:rsidRPr="001656E7" w:rsidRDefault="00F054D6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VE"/>
                        </w:rPr>
                      </w:pPr>
                      <w:r w:rsidRPr="001656E7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VE"/>
                        </w:rPr>
                        <w:t xml:space="preserve">678 594 8143 </w:t>
                      </w:r>
                      <w:proofErr w:type="spellStart"/>
                      <w:r w:rsidR="00632EC9" w:rsidRPr="001656E7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VE"/>
                        </w:rPr>
                        <w:t>o</w:t>
                      </w:r>
                      <w:r w:rsidR="00281603" w:rsidRPr="001656E7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VE"/>
                        </w:rPr>
                        <w:t>swa</w:t>
                      </w:r>
                      <w:proofErr w:type="spellEnd"/>
                    </w:p>
                    <w:p w14:paraId="2B228397" w14:textId="65ECDD83" w:rsidR="00632EC9" w:rsidRPr="001656E7" w:rsidRDefault="00F054D6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VE"/>
                        </w:rPr>
                      </w:pPr>
                      <w:r w:rsidRPr="001656E7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VE"/>
                        </w:rPr>
                        <w:t>carmen.rodriguez@cobbk12.org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69B79699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8842B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765488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74FCEF59" w:rsidR="00575F02" w:rsidRPr="00E576F6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Jennifer Ridgway</w:t>
                            </w:r>
                            <w:r w:rsidR="00575F02" w:rsidRPr="009B4C74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EF72DA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Direktè</w:t>
                            </w:r>
                            <w:proofErr w:type="spellEnd"/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0B2D34A" w:rsidR="00BE0B4B" w:rsidRPr="00E576F6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Jennifer.ridgway@cobbk12.org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271F10D8" w:rsidR="00E87429" w:rsidRPr="009B4C74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2901 Bayberry Drive</w:t>
                            </w:r>
                          </w:p>
                          <w:p w14:paraId="12BDB3F6" w14:textId="158CB5EF" w:rsidR="00EB162F" w:rsidRPr="009B4C74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Marietta</w:t>
                            </w:r>
                            <w:r w:rsidR="00EB162F"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GA 30008</w:t>
                            </w:r>
                          </w:p>
                          <w:p w14:paraId="0002A604" w14:textId="6A6C8935" w:rsidR="00E87429" w:rsidRPr="009B4C74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678 594 8143</w:t>
                            </w:r>
                          </w:p>
                          <w:p w14:paraId="35F89047" w14:textId="5425692D" w:rsidR="00E87429" w:rsidRPr="00765488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bookmarkStart w:id="0" w:name="_Hlk102648872"/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www.cobbk12.org/hollydale</w:t>
                            </w:r>
                          </w:p>
                          <w:bookmarkEnd w:id="0"/>
                          <w:p w14:paraId="4F20EA33" w14:textId="77777777" w:rsidR="00E87429" w:rsidRPr="00F10241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39" type="#_x0000_t202" style="position:absolute;margin-left:7pt;margin-top:388pt;width:228.1pt;height:15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632E2D64" w14:textId="74FCEF59" w:rsidR="00575F02" w:rsidRPr="00E576F6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9B4C74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Jennifer Ridgway</w:t>
                      </w:r>
                      <w:r w:rsidR="00575F02" w:rsidRPr="009B4C74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EF72DA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Direktè</w:t>
                      </w:r>
                      <w:proofErr w:type="spellEnd"/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0B2D34A" w:rsidR="00BE0B4B" w:rsidRPr="00E576F6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Jennifer.ridgway@cobbk12.org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271F10D8" w:rsidR="00E87429" w:rsidRPr="009B4C74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2901 Bayberry Drive</w:t>
                      </w:r>
                    </w:p>
                    <w:p w14:paraId="12BDB3F6" w14:textId="158CB5EF" w:rsidR="00EB162F" w:rsidRPr="009B4C74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Marietta</w:t>
                      </w:r>
                      <w:r w:rsidR="00EB162F"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, </w:t>
                      </w:r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GA 30008</w:t>
                      </w:r>
                    </w:p>
                    <w:p w14:paraId="0002A604" w14:textId="6A6C8935" w:rsidR="00E87429" w:rsidRPr="009B4C74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678 594 8143</w:t>
                      </w:r>
                    </w:p>
                    <w:p w14:paraId="35F89047" w14:textId="5425692D" w:rsidR="00E87429" w:rsidRPr="00765488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bookmarkStart w:id="1" w:name="_Hlk102648872"/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www.cobbk12.org/hollydale</w:t>
                      </w:r>
                    </w:p>
                    <w:bookmarkEnd w:id="1"/>
                    <w:p w14:paraId="4F20EA33" w14:textId="77777777" w:rsidR="00E87429" w:rsidRPr="00F10241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F4E1BC3" w:rsidR="00E36F8B" w:rsidRPr="00A42EDC" w:rsidRDefault="0050442E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Yon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Kontra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Paran-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Lekòl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se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yon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akò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ke paran,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elèv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ak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pwofesè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devlope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ansanm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.  Li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eksplike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kijan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paran</w:t>
                            </w:r>
                            <w:r w:rsidR="00AF6B98"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ak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pwofesè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pral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travay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ansanm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pou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asire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ke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elèv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nou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reyisi</w:t>
                            </w:r>
                            <w:proofErr w:type="spellEnd"/>
                            <w:r w:rsidR="006149CD"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Kontra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sa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a gen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ladan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estrateji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pou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ede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konekte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ansèyman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nan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lekòl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ak</w:t>
                            </w:r>
                            <w:proofErr w:type="spellEnd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lakay</w:t>
                            </w:r>
                            <w:proofErr w:type="spellEnd"/>
                            <w:r w:rsidR="006149CD" w:rsidRPr="00A42ED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2245E563" w14:textId="4B645DA0" w:rsidR="00E36F8B" w:rsidRPr="00A42EDC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F4E1BC3" w:rsidR="00E36F8B" w:rsidRPr="00A42EDC" w:rsidRDefault="0050442E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Yon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Kontra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Paran-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Lekòl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se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yon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akò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ke paran,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elèv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ak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pwofesè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yo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devlope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ansanm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.  Li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eksplike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kijan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paran</w:t>
                      </w:r>
                      <w:r w:rsidR="00AF6B98"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ak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pwofesè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yo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pral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travay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ansanm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pou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asire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ke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elèv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nou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yo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reyisi</w:t>
                      </w:r>
                      <w:proofErr w:type="spellEnd"/>
                      <w:r w:rsidR="006149CD"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.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Kontra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sa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a gen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ladan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estrateji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pou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ede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konekte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ansèyman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nan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lekòl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ak</w:t>
                      </w:r>
                      <w:proofErr w:type="spellEnd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lakay</w:t>
                      </w:r>
                      <w:proofErr w:type="spellEnd"/>
                      <w:r w:rsidR="006149CD" w:rsidRPr="00A42ED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2245E563" w14:textId="4B645DA0" w:rsidR="00E36F8B" w:rsidRPr="00A42EDC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437188A3" w:rsidR="005358FF" w:rsidRPr="001656E7" w:rsidRDefault="00D55B4A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Aktivite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54D6"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Hollydale</w:t>
                            </w:r>
                            <w:r w:rsidR="005358FF"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pou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Devlope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Kominikasyon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437188A3" w:rsidR="005358FF" w:rsidRPr="001656E7" w:rsidRDefault="00D55B4A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Aktivite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054D6" w:rsidRPr="001656E7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Hollydale</w:t>
                      </w:r>
                      <w:r w:rsidR="005358FF" w:rsidRPr="001656E7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pou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Devlope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Kominikasyon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19857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6B96E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0ECF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CB379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46FBA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CF49F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1B76C9A4">
                <wp:simplePos x="0" y="0"/>
                <wp:positionH relativeFrom="margin">
                  <wp:align>left</wp:align>
                </wp:positionH>
                <wp:positionV relativeFrom="paragraph">
                  <wp:posOffset>2842895</wp:posOffset>
                </wp:positionV>
                <wp:extent cx="3074035" cy="29006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290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27BA" w14:textId="77777777" w:rsidR="00D83647" w:rsidRDefault="00D8364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7208BCC" w14:textId="7A83288A" w:rsidR="009B4C74" w:rsidRDefault="003C752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Objektif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54D6" w:rsidRPr="00EF1F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Hollydale</w:t>
                            </w:r>
                            <w:r w:rsidR="007968D2" w:rsidRPr="00EF1F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Siksè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Elèv</w:t>
                            </w:r>
                            <w:proofErr w:type="spellEnd"/>
                            <w:r w:rsidR="007968D2" w:rsidRPr="00EF1F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15530BB9" w14:textId="77777777" w:rsidR="00D83647" w:rsidRDefault="00D8364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898268C" w14:textId="77777777" w:rsidR="00EF1F9E" w:rsidRDefault="00EF1F9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1F3EC34" w14:textId="7AC6E3DA" w:rsidR="008E19BE" w:rsidRPr="00D83647" w:rsidRDefault="008E19BE" w:rsidP="008E19B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8E19BE">
                              <w:rPr>
                                <w:rFonts w:cstheme="minorHAnsi"/>
                                <w:b/>
                                <w:bCs/>
                              </w:rPr>
                              <w:t>Objektif</w:t>
                            </w:r>
                            <w:proofErr w:type="spellEnd"/>
                            <w:r w:rsidRPr="008E19B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# 1 </w:t>
                            </w:r>
                            <w:proofErr w:type="spellStart"/>
                            <w:r w:rsidRPr="008E19BE">
                              <w:rPr>
                                <w:rFonts w:cstheme="minorHAnsi"/>
                                <w:b/>
                                <w:bCs/>
                              </w:rPr>
                              <w:t>Lekti</w:t>
                            </w:r>
                            <w:proofErr w:type="spellEnd"/>
                            <w:r w:rsidRPr="008E19BE"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  <w:r w:rsidRPr="008E19B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0456CF" w:rsidRPr="00366D46">
                              <w:t>Pousantaj</w:t>
                            </w:r>
                            <w:proofErr w:type="spellEnd"/>
                            <w:r w:rsidR="000456CF" w:rsidRPr="00366D46">
                              <w:t xml:space="preserve"> </w:t>
                            </w:r>
                            <w:proofErr w:type="spellStart"/>
                            <w:r w:rsidR="000456CF" w:rsidRPr="00366D46">
                              <w:t>elèv</w:t>
                            </w:r>
                            <w:proofErr w:type="spellEnd"/>
                            <w:r w:rsidR="000456CF" w:rsidRPr="00366D46">
                              <w:t xml:space="preserve"> ki </w:t>
                            </w:r>
                            <w:proofErr w:type="spellStart"/>
                            <w:r w:rsidR="000456CF" w:rsidRPr="00366D46">
                              <w:t>fè</w:t>
                            </w:r>
                            <w:proofErr w:type="spellEnd"/>
                            <w:r w:rsidR="000456CF" w:rsidRPr="00366D46">
                              <w:t xml:space="preserve"> </w:t>
                            </w:r>
                            <w:proofErr w:type="spellStart"/>
                            <w:r w:rsidR="000456CF" w:rsidRPr="00366D46">
                              <w:t>nòt</w:t>
                            </w:r>
                            <w:proofErr w:type="spellEnd"/>
                            <w:r w:rsidR="000456CF" w:rsidRPr="00366D46">
                              <w:t xml:space="preserve"> </w:t>
                            </w:r>
                            <w:proofErr w:type="spellStart"/>
                            <w:r w:rsidR="000456CF" w:rsidRPr="00366D46">
                              <w:t>konpetans</w:t>
                            </w:r>
                            <w:proofErr w:type="spellEnd"/>
                            <w:r w:rsidR="000456CF" w:rsidRPr="00366D46">
                              <w:t xml:space="preserve"> </w:t>
                            </w:r>
                            <w:proofErr w:type="spellStart"/>
                            <w:r w:rsidR="000456CF" w:rsidRPr="00366D46">
                              <w:t>ak</w:t>
                            </w:r>
                            <w:proofErr w:type="spellEnd"/>
                            <w:r w:rsidR="000456CF" w:rsidRPr="00366D46">
                              <w:t xml:space="preserve"> </w:t>
                            </w:r>
                            <w:proofErr w:type="spellStart"/>
                            <w:r w:rsidR="000456CF" w:rsidRPr="00366D46">
                              <w:t>distenge</w:t>
                            </w:r>
                            <w:proofErr w:type="spellEnd"/>
                            <w:r w:rsidR="000456CF" w:rsidRPr="00366D46">
                              <w:t xml:space="preserve"> nan</w:t>
                            </w:r>
                            <w:r w:rsidR="000456CF">
                              <w:t xml:space="preserve"> </w:t>
                            </w:r>
                            <w:proofErr w:type="spellStart"/>
                            <w:r w:rsidR="000456CF">
                              <w:t>klas</w:t>
                            </w:r>
                            <w:proofErr w:type="spellEnd"/>
                            <w:r w:rsidR="000456CF" w:rsidRPr="00366D46">
                              <w:t xml:space="preserve"> 3</w:t>
                            </w:r>
                            <w:r w:rsidR="000456CF" w:rsidRPr="00366D46">
                              <w:rPr>
                                <w:vertAlign w:val="superscript"/>
                              </w:rPr>
                              <w:t>yèm</w:t>
                            </w:r>
                            <w:r w:rsidR="000456CF" w:rsidRPr="00366D46">
                              <w:t>, 4</w:t>
                            </w:r>
                            <w:r w:rsidR="000456CF" w:rsidRPr="00366D46">
                              <w:rPr>
                                <w:vertAlign w:val="superscript"/>
                              </w:rPr>
                              <w:t>yèm</w:t>
                            </w:r>
                            <w:r w:rsidR="000456CF" w:rsidRPr="00366D46">
                              <w:t xml:space="preserve">, </w:t>
                            </w:r>
                            <w:proofErr w:type="spellStart"/>
                            <w:r w:rsidR="000456CF" w:rsidRPr="00366D46">
                              <w:t>ak</w:t>
                            </w:r>
                            <w:proofErr w:type="spellEnd"/>
                            <w:r w:rsidR="000456CF" w:rsidRPr="00366D46">
                              <w:t xml:space="preserve"> 5</w:t>
                            </w:r>
                            <w:r w:rsidR="000456CF" w:rsidRPr="00366D46">
                              <w:rPr>
                                <w:vertAlign w:val="superscript"/>
                              </w:rPr>
                              <w:t>yèm</w:t>
                            </w:r>
                            <w:r w:rsidR="000456CF" w:rsidRPr="00366D46">
                              <w:t xml:space="preserve"> </w:t>
                            </w:r>
                            <w:proofErr w:type="spellStart"/>
                            <w:r w:rsidR="000456CF" w:rsidRPr="00366D46">
                              <w:t>ane</w:t>
                            </w:r>
                            <w:proofErr w:type="spellEnd"/>
                            <w:r w:rsidR="000456CF" w:rsidRPr="00366D46">
                              <w:t xml:space="preserve"> </w:t>
                            </w:r>
                            <w:proofErr w:type="spellStart"/>
                            <w:r w:rsidR="000456CF" w:rsidRPr="00366D46">
                              <w:t>pral</w:t>
                            </w:r>
                            <w:proofErr w:type="spellEnd"/>
                            <w:r w:rsidR="000456CF" w:rsidRPr="00366D46">
                              <w:t xml:space="preserve"> </w:t>
                            </w:r>
                            <w:proofErr w:type="spellStart"/>
                            <w:r w:rsidR="000456CF" w:rsidRPr="00366D46">
                              <w:t>ogmante</w:t>
                            </w:r>
                            <w:proofErr w:type="spellEnd"/>
                            <w:r w:rsidR="000456CF" w:rsidRPr="00366D46">
                              <w:t xml:space="preserve"> </w:t>
                            </w:r>
                            <w:r w:rsidR="000456CF">
                              <w:t>ant</w:t>
                            </w:r>
                            <w:r w:rsidR="000456CF" w:rsidRPr="00366D46">
                              <w:t xml:space="preserve"> 25% </w:t>
                            </w:r>
                            <w:proofErr w:type="spellStart"/>
                            <w:r w:rsidR="000456CF" w:rsidRPr="00366D46">
                              <w:t>a</w:t>
                            </w:r>
                            <w:r w:rsidR="000456CF">
                              <w:t>k</w:t>
                            </w:r>
                            <w:proofErr w:type="spellEnd"/>
                            <w:r w:rsidR="000456CF" w:rsidRPr="00366D46">
                              <w:t xml:space="preserve"> 30% </w:t>
                            </w:r>
                            <w:proofErr w:type="spellStart"/>
                            <w:r w:rsidR="000456CF" w:rsidRPr="00366D46">
                              <w:t>jan</w:t>
                            </w:r>
                            <w:proofErr w:type="spellEnd"/>
                            <w:r w:rsidR="000456CF" w:rsidRPr="00366D46">
                              <w:t xml:space="preserve"> </w:t>
                            </w:r>
                            <w:proofErr w:type="spellStart"/>
                            <w:r w:rsidR="000456CF" w:rsidRPr="00366D46">
                              <w:t>Evalyasyon</w:t>
                            </w:r>
                            <w:proofErr w:type="spellEnd"/>
                            <w:r w:rsidR="000456CF" w:rsidRPr="00366D46">
                              <w:t xml:space="preserve"> EOG ELA 2024-2025 </w:t>
                            </w:r>
                            <w:proofErr w:type="spellStart"/>
                            <w:r w:rsidR="000456CF" w:rsidRPr="00366D46">
                              <w:t>mezire</w:t>
                            </w:r>
                            <w:proofErr w:type="spellEnd"/>
                            <w:r w:rsidR="000456CF">
                              <w:t xml:space="preserve"> </w:t>
                            </w:r>
                            <w:proofErr w:type="spellStart"/>
                            <w:r w:rsidR="000456CF">
                              <w:t>sa</w:t>
                            </w:r>
                            <w:proofErr w:type="spellEnd"/>
                            <w:r w:rsidR="000456CF">
                              <w:t>.</w:t>
                            </w:r>
                          </w:p>
                          <w:p w14:paraId="3A0037F5" w14:textId="77777777" w:rsidR="00D83647" w:rsidRPr="008E19BE" w:rsidRDefault="00D83647" w:rsidP="00D83647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</w:rPr>
                            </w:pPr>
                          </w:p>
                          <w:p w14:paraId="747591D1" w14:textId="04B83A24" w:rsidR="008E19BE" w:rsidRPr="000456CF" w:rsidRDefault="008E19BE" w:rsidP="00AD45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spellStart"/>
                            <w:r w:rsidRPr="000456CF">
                              <w:rPr>
                                <w:rFonts w:cstheme="minorHAnsi"/>
                                <w:b/>
                                <w:bCs/>
                              </w:rPr>
                              <w:t>Objektif</w:t>
                            </w:r>
                            <w:proofErr w:type="spellEnd"/>
                            <w:r w:rsidRPr="000456C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# 2 </w:t>
                            </w:r>
                            <w:proofErr w:type="spellStart"/>
                            <w:r w:rsidRPr="000456CF">
                              <w:rPr>
                                <w:rFonts w:cstheme="minorHAnsi"/>
                                <w:b/>
                                <w:bCs/>
                              </w:rPr>
                              <w:t>Matematik</w:t>
                            </w:r>
                            <w:proofErr w:type="spellEnd"/>
                            <w:r w:rsidRPr="000456CF">
                              <w:rPr>
                                <w:rFonts w:cstheme="minorHAnsi"/>
                              </w:rPr>
                              <w:t xml:space="preserve">: </w:t>
                            </w:r>
                            <w:proofErr w:type="spellStart"/>
                            <w:r w:rsidR="00990045" w:rsidRPr="00366D46">
                              <w:t>Pousantaj</w:t>
                            </w:r>
                            <w:proofErr w:type="spellEnd"/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 w:rsidRPr="00366D46">
                              <w:t>elèv</w:t>
                            </w:r>
                            <w:proofErr w:type="spellEnd"/>
                            <w:r w:rsidR="00990045" w:rsidRPr="00366D46">
                              <w:t xml:space="preserve"> ki </w:t>
                            </w:r>
                            <w:proofErr w:type="spellStart"/>
                            <w:r w:rsidR="00990045" w:rsidRPr="00366D46">
                              <w:t>fè</w:t>
                            </w:r>
                            <w:proofErr w:type="spellEnd"/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 w:rsidRPr="00366D46">
                              <w:t>nòt</w:t>
                            </w:r>
                            <w:proofErr w:type="spellEnd"/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 w:rsidRPr="00366D46">
                              <w:t>konpetans</w:t>
                            </w:r>
                            <w:proofErr w:type="spellEnd"/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 w:rsidRPr="00366D46">
                              <w:t>ak</w:t>
                            </w:r>
                            <w:proofErr w:type="spellEnd"/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 w:rsidRPr="00366D46">
                              <w:t>distenge</w:t>
                            </w:r>
                            <w:proofErr w:type="spellEnd"/>
                            <w:r w:rsidR="00990045" w:rsidRPr="00366D46">
                              <w:t xml:space="preserve"> nan 3</w:t>
                            </w:r>
                            <w:r w:rsidR="00990045" w:rsidRPr="00366D46">
                              <w:rPr>
                                <w:vertAlign w:val="superscript"/>
                              </w:rPr>
                              <w:t xml:space="preserve">yèm </w:t>
                            </w:r>
                            <w:r w:rsidR="00990045" w:rsidRPr="00366D46">
                              <w:t>- 5</w:t>
                            </w:r>
                            <w:r w:rsidR="00990045" w:rsidRPr="00366D46">
                              <w:rPr>
                                <w:vertAlign w:val="superscript"/>
                              </w:rPr>
                              <w:t>yèm</w:t>
                            </w:r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 w:rsidRPr="00366D46">
                              <w:t>ane</w:t>
                            </w:r>
                            <w:proofErr w:type="spellEnd"/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 w:rsidRPr="00366D46">
                              <w:t>pral</w:t>
                            </w:r>
                            <w:proofErr w:type="spellEnd"/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 w:rsidRPr="00366D46">
                              <w:t>ogmante</w:t>
                            </w:r>
                            <w:proofErr w:type="spellEnd"/>
                            <w:r w:rsidR="00990045" w:rsidRPr="00366D46">
                              <w:t xml:space="preserve"> </w:t>
                            </w:r>
                            <w:r w:rsidR="00990045">
                              <w:t>a</w:t>
                            </w:r>
                            <w:r w:rsidR="00990045" w:rsidRPr="00366D46">
                              <w:t xml:space="preserve"> 5% </w:t>
                            </w:r>
                            <w:proofErr w:type="spellStart"/>
                            <w:proofErr w:type="gramStart"/>
                            <w:r w:rsidR="00990045">
                              <w:t>depi</w:t>
                            </w:r>
                            <w:proofErr w:type="spellEnd"/>
                            <w:r w:rsidR="00990045">
                              <w:t xml:space="preserve"> </w:t>
                            </w:r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 w:rsidRPr="00366D46">
                              <w:t>mwa</w:t>
                            </w:r>
                            <w:proofErr w:type="spellEnd"/>
                            <w:proofErr w:type="gramEnd"/>
                            <w:r w:rsidR="00990045" w:rsidRPr="00366D46">
                              <w:t xml:space="preserve"> Me 2024 </w:t>
                            </w:r>
                            <w:proofErr w:type="spellStart"/>
                            <w:r w:rsidR="00990045">
                              <w:t>jiska</w:t>
                            </w:r>
                            <w:proofErr w:type="spellEnd"/>
                            <w:r w:rsidR="00990045">
                              <w:t xml:space="preserve"> </w:t>
                            </w:r>
                            <w:r w:rsidR="00990045" w:rsidRPr="00366D46">
                              <w:t xml:space="preserve">Me 2025 </w:t>
                            </w:r>
                            <w:proofErr w:type="spellStart"/>
                            <w:r w:rsidR="00990045" w:rsidRPr="00366D46">
                              <w:t>jan</w:t>
                            </w:r>
                            <w:proofErr w:type="spellEnd"/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 w:rsidRPr="00366D46">
                              <w:t>Evalyasyon</w:t>
                            </w:r>
                            <w:proofErr w:type="spellEnd"/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 w:rsidRPr="00366D46">
                              <w:t>Matematik</w:t>
                            </w:r>
                            <w:proofErr w:type="spellEnd"/>
                            <w:r w:rsidR="00990045" w:rsidRPr="00366D46">
                              <w:t xml:space="preserve"> EOG </w:t>
                            </w:r>
                            <w:proofErr w:type="spellStart"/>
                            <w:r w:rsidR="00990045" w:rsidRPr="00366D46">
                              <w:t>mezire</w:t>
                            </w:r>
                            <w:proofErr w:type="spellEnd"/>
                            <w:r w:rsidR="00990045" w:rsidRPr="00366D46">
                              <w:t xml:space="preserve"> </w:t>
                            </w:r>
                            <w:proofErr w:type="spellStart"/>
                            <w:r w:rsidR="00990045">
                              <w:t>sa</w:t>
                            </w:r>
                            <w:proofErr w:type="spellEnd"/>
                            <w:r w:rsidR="00990045" w:rsidRPr="00366D4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0;margin-top:223.85pt;width:242.05pt;height:228.4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" filled="f" stroked="f">
                <v:textbox>
                  <w:txbxContent>
                    <w:p w14:paraId="14B727BA" w14:textId="77777777" w:rsidR="00D83647" w:rsidRDefault="00D8364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17208BCC" w14:textId="7A83288A" w:rsidR="009B4C74" w:rsidRDefault="003C752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Objektif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54D6" w:rsidRPr="00EF1F9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Hollydale</w:t>
                      </w:r>
                      <w:r w:rsidR="007968D2" w:rsidRPr="00EF1F9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pou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Siksè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Elèv</w:t>
                      </w:r>
                      <w:proofErr w:type="spellEnd"/>
                      <w:r w:rsidR="007968D2" w:rsidRPr="00EF1F9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15530BB9" w14:textId="77777777" w:rsidR="00D83647" w:rsidRDefault="00D8364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5898268C" w14:textId="77777777" w:rsidR="00EF1F9E" w:rsidRDefault="00EF1F9E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41F3EC34" w14:textId="7AC6E3DA" w:rsidR="008E19BE" w:rsidRPr="00D83647" w:rsidRDefault="008E19BE" w:rsidP="008E19B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</w:rPr>
                      </w:pPr>
                      <w:proofErr w:type="spellStart"/>
                      <w:r w:rsidRPr="008E19BE">
                        <w:rPr>
                          <w:rFonts w:cstheme="minorHAnsi"/>
                          <w:b/>
                          <w:bCs/>
                        </w:rPr>
                        <w:t>Objektif</w:t>
                      </w:r>
                      <w:proofErr w:type="spellEnd"/>
                      <w:r w:rsidRPr="008E19BE">
                        <w:rPr>
                          <w:rFonts w:cstheme="minorHAnsi"/>
                          <w:b/>
                          <w:bCs/>
                        </w:rPr>
                        <w:t xml:space="preserve"> # 1 </w:t>
                      </w:r>
                      <w:proofErr w:type="spellStart"/>
                      <w:r w:rsidRPr="008E19BE">
                        <w:rPr>
                          <w:rFonts w:cstheme="minorHAnsi"/>
                          <w:b/>
                          <w:bCs/>
                        </w:rPr>
                        <w:t>Lekti</w:t>
                      </w:r>
                      <w:proofErr w:type="spellEnd"/>
                      <w:r w:rsidRPr="008E19BE"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  <w:r w:rsidRPr="008E19BE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0456CF" w:rsidRPr="00366D46">
                        <w:t>Pousantaj</w:t>
                      </w:r>
                      <w:proofErr w:type="spellEnd"/>
                      <w:r w:rsidR="000456CF" w:rsidRPr="00366D46">
                        <w:t xml:space="preserve"> </w:t>
                      </w:r>
                      <w:proofErr w:type="spellStart"/>
                      <w:r w:rsidR="000456CF" w:rsidRPr="00366D46">
                        <w:t>elèv</w:t>
                      </w:r>
                      <w:proofErr w:type="spellEnd"/>
                      <w:r w:rsidR="000456CF" w:rsidRPr="00366D46">
                        <w:t xml:space="preserve"> ki </w:t>
                      </w:r>
                      <w:proofErr w:type="spellStart"/>
                      <w:r w:rsidR="000456CF" w:rsidRPr="00366D46">
                        <w:t>fè</w:t>
                      </w:r>
                      <w:proofErr w:type="spellEnd"/>
                      <w:r w:rsidR="000456CF" w:rsidRPr="00366D46">
                        <w:t xml:space="preserve"> </w:t>
                      </w:r>
                      <w:proofErr w:type="spellStart"/>
                      <w:r w:rsidR="000456CF" w:rsidRPr="00366D46">
                        <w:t>nòt</w:t>
                      </w:r>
                      <w:proofErr w:type="spellEnd"/>
                      <w:r w:rsidR="000456CF" w:rsidRPr="00366D46">
                        <w:t xml:space="preserve"> </w:t>
                      </w:r>
                      <w:proofErr w:type="spellStart"/>
                      <w:r w:rsidR="000456CF" w:rsidRPr="00366D46">
                        <w:t>konpetans</w:t>
                      </w:r>
                      <w:proofErr w:type="spellEnd"/>
                      <w:r w:rsidR="000456CF" w:rsidRPr="00366D46">
                        <w:t xml:space="preserve"> </w:t>
                      </w:r>
                      <w:proofErr w:type="spellStart"/>
                      <w:r w:rsidR="000456CF" w:rsidRPr="00366D46">
                        <w:t>ak</w:t>
                      </w:r>
                      <w:proofErr w:type="spellEnd"/>
                      <w:r w:rsidR="000456CF" w:rsidRPr="00366D46">
                        <w:t xml:space="preserve"> </w:t>
                      </w:r>
                      <w:proofErr w:type="spellStart"/>
                      <w:r w:rsidR="000456CF" w:rsidRPr="00366D46">
                        <w:t>distenge</w:t>
                      </w:r>
                      <w:proofErr w:type="spellEnd"/>
                      <w:r w:rsidR="000456CF" w:rsidRPr="00366D46">
                        <w:t xml:space="preserve"> nan</w:t>
                      </w:r>
                      <w:r w:rsidR="000456CF">
                        <w:t xml:space="preserve"> </w:t>
                      </w:r>
                      <w:proofErr w:type="spellStart"/>
                      <w:r w:rsidR="000456CF">
                        <w:t>klas</w:t>
                      </w:r>
                      <w:proofErr w:type="spellEnd"/>
                      <w:r w:rsidR="000456CF" w:rsidRPr="00366D46">
                        <w:t xml:space="preserve"> 3</w:t>
                      </w:r>
                      <w:r w:rsidR="000456CF" w:rsidRPr="00366D46">
                        <w:rPr>
                          <w:vertAlign w:val="superscript"/>
                        </w:rPr>
                        <w:t>yèm</w:t>
                      </w:r>
                      <w:r w:rsidR="000456CF" w:rsidRPr="00366D46">
                        <w:t>, 4</w:t>
                      </w:r>
                      <w:r w:rsidR="000456CF" w:rsidRPr="00366D46">
                        <w:rPr>
                          <w:vertAlign w:val="superscript"/>
                        </w:rPr>
                        <w:t>yèm</w:t>
                      </w:r>
                      <w:r w:rsidR="000456CF" w:rsidRPr="00366D46">
                        <w:t xml:space="preserve">, </w:t>
                      </w:r>
                      <w:proofErr w:type="spellStart"/>
                      <w:r w:rsidR="000456CF" w:rsidRPr="00366D46">
                        <w:t>ak</w:t>
                      </w:r>
                      <w:proofErr w:type="spellEnd"/>
                      <w:r w:rsidR="000456CF" w:rsidRPr="00366D46">
                        <w:t xml:space="preserve"> 5</w:t>
                      </w:r>
                      <w:r w:rsidR="000456CF" w:rsidRPr="00366D46">
                        <w:rPr>
                          <w:vertAlign w:val="superscript"/>
                        </w:rPr>
                        <w:t>yèm</w:t>
                      </w:r>
                      <w:r w:rsidR="000456CF" w:rsidRPr="00366D46">
                        <w:t xml:space="preserve"> </w:t>
                      </w:r>
                      <w:proofErr w:type="spellStart"/>
                      <w:r w:rsidR="000456CF" w:rsidRPr="00366D46">
                        <w:t>ane</w:t>
                      </w:r>
                      <w:proofErr w:type="spellEnd"/>
                      <w:r w:rsidR="000456CF" w:rsidRPr="00366D46">
                        <w:t xml:space="preserve"> </w:t>
                      </w:r>
                      <w:proofErr w:type="spellStart"/>
                      <w:r w:rsidR="000456CF" w:rsidRPr="00366D46">
                        <w:t>pral</w:t>
                      </w:r>
                      <w:proofErr w:type="spellEnd"/>
                      <w:r w:rsidR="000456CF" w:rsidRPr="00366D46">
                        <w:t xml:space="preserve"> </w:t>
                      </w:r>
                      <w:proofErr w:type="spellStart"/>
                      <w:r w:rsidR="000456CF" w:rsidRPr="00366D46">
                        <w:t>ogmante</w:t>
                      </w:r>
                      <w:proofErr w:type="spellEnd"/>
                      <w:r w:rsidR="000456CF" w:rsidRPr="00366D46">
                        <w:t xml:space="preserve"> </w:t>
                      </w:r>
                      <w:r w:rsidR="000456CF">
                        <w:t>ant</w:t>
                      </w:r>
                      <w:r w:rsidR="000456CF" w:rsidRPr="00366D46">
                        <w:t xml:space="preserve"> 25% </w:t>
                      </w:r>
                      <w:proofErr w:type="spellStart"/>
                      <w:r w:rsidR="000456CF" w:rsidRPr="00366D46">
                        <w:t>a</w:t>
                      </w:r>
                      <w:r w:rsidR="000456CF">
                        <w:t>k</w:t>
                      </w:r>
                      <w:proofErr w:type="spellEnd"/>
                      <w:r w:rsidR="000456CF" w:rsidRPr="00366D46">
                        <w:t xml:space="preserve"> 30% </w:t>
                      </w:r>
                      <w:proofErr w:type="spellStart"/>
                      <w:r w:rsidR="000456CF" w:rsidRPr="00366D46">
                        <w:t>jan</w:t>
                      </w:r>
                      <w:proofErr w:type="spellEnd"/>
                      <w:r w:rsidR="000456CF" w:rsidRPr="00366D46">
                        <w:t xml:space="preserve"> </w:t>
                      </w:r>
                      <w:proofErr w:type="spellStart"/>
                      <w:r w:rsidR="000456CF" w:rsidRPr="00366D46">
                        <w:t>Evalyasyon</w:t>
                      </w:r>
                      <w:proofErr w:type="spellEnd"/>
                      <w:r w:rsidR="000456CF" w:rsidRPr="00366D46">
                        <w:t xml:space="preserve"> EOG ELA 2024-2025 </w:t>
                      </w:r>
                      <w:proofErr w:type="spellStart"/>
                      <w:r w:rsidR="000456CF" w:rsidRPr="00366D46">
                        <w:t>mezire</w:t>
                      </w:r>
                      <w:proofErr w:type="spellEnd"/>
                      <w:r w:rsidR="000456CF">
                        <w:t xml:space="preserve"> </w:t>
                      </w:r>
                      <w:proofErr w:type="spellStart"/>
                      <w:r w:rsidR="000456CF">
                        <w:t>sa</w:t>
                      </w:r>
                      <w:proofErr w:type="spellEnd"/>
                      <w:r w:rsidR="000456CF">
                        <w:t>.</w:t>
                      </w:r>
                    </w:p>
                    <w:p w14:paraId="3A0037F5" w14:textId="77777777" w:rsidR="00D83647" w:rsidRPr="008E19BE" w:rsidRDefault="00D83647" w:rsidP="00D83647">
                      <w:pPr>
                        <w:pStyle w:val="ListParagraph"/>
                        <w:ind w:left="360"/>
                        <w:rPr>
                          <w:rFonts w:cstheme="minorHAnsi"/>
                        </w:rPr>
                      </w:pPr>
                    </w:p>
                    <w:p w14:paraId="747591D1" w14:textId="04B83A24" w:rsidR="008E19BE" w:rsidRPr="000456CF" w:rsidRDefault="008E19BE" w:rsidP="00AD45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proofErr w:type="spellStart"/>
                      <w:r w:rsidRPr="000456CF">
                        <w:rPr>
                          <w:rFonts w:cstheme="minorHAnsi"/>
                          <w:b/>
                          <w:bCs/>
                        </w:rPr>
                        <w:t>Objektif</w:t>
                      </w:r>
                      <w:proofErr w:type="spellEnd"/>
                      <w:r w:rsidRPr="000456CF">
                        <w:rPr>
                          <w:rFonts w:cstheme="minorHAnsi"/>
                          <w:b/>
                          <w:bCs/>
                        </w:rPr>
                        <w:t xml:space="preserve"> # 2 </w:t>
                      </w:r>
                      <w:proofErr w:type="spellStart"/>
                      <w:r w:rsidRPr="000456CF">
                        <w:rPr>
                          <w:rFonts w:cstheme="minorHAnsi"/>
                          <w:b/>
                          <w:bCs/>
                        </w:rPr>
                        <w:t>Matematik</w:t>
                      </w:r>
                      <w:proofErr w:type="spellEnd"/>
                      <w:r w:rsidRPr="000456CF">
                        <w:rPr>
                          <w:rFonts w:cstheme="minorHAnsi"/>
                        </w:rPr>
                        <w:t xml:space="preserve">: </w:t>
                      </w:r>
                      <w:proofErr w:type="spellStart"/>
                      <w:r w:rsidR="00990045" w:rsidRPr="00366D46">
                        <w:t>Pousantaj</w:t>
                      </w:r>
                      <w:proofErr w:type="spellEnd"/>
                      <w:r w:rsidR="00990045" w:rsidRPr="00366D46">
                        <w:t xml:space="preserve"> </w:t>
                      </w:r>
                      <w:proofErr w:type="spellStart"/>
                      <w:r w:rsidR="00990045" w:rsidRPr="00366D46">
                        <w:t>elèv</w:t>
                      </w:r>
                      <w:proofErr w:type="spellEnd"/>
                      <w:r w:rsidR="00990045" w:rsidRPr="00366D46">
                        <w:t xml:space="preserve"> ki </w:t>
                      </w:r>
                      <w:proofErr w:type="spellStart"/>
                      <w:r w:rsidR="00990045" w:rsidRPr="00366D46">
                        <w:t>fè</w:t>
                      </w:r>
                      <w:proofErr w:type="spellEnd"/>
                      <w:r w:rsidR="00990045" w:rsidRPr="00366D46">
                        <w:t xml:space="preserve"> </w:t>
                      </w:r>
                      <w:proofErr w:type="spellStart"/>
                      <w:r w:rsidR="00990045" w:rsidRPr="00366D46">
                        <w:t>nòt</w:t>
                      </w:r>
                      <w:proofErr w:type="spellEnd"/>
                      <w:r w:rsidR="00990045" w:rsidRPr="00366D46">
                        <w:t xml:space="preserve"> </w:t>
                      </w:r>
                      <w:proofErr w:type="spellStart"/>
                      <w:r w:rsidR="00990045" w:rsidRPr="00366D46">
                        <w:t>konpetans</w:t>
                      </w:r>
                      <w:proofErr w:type="spellEnd"/>
                      <w:r w:rsidR="00990045" w:rsidRPr="00366D46">
                        <w:t xml:space="preserve"> </w:t>
                      </w:r>
                      <w:proofErr w:type="spellStart"/>
                      <w:r w:rsidR="00990045" w:rsidRPr="00366D46">
                        <w:t>ak</w:t>
                      </w:r>
                      <w:proofErr w:type="spellEnd"/>
                      <w:r w:rsidR="00990045" w:rsidRPr="00366D46">
                        <w:t xml:space="preserve"> </w:t>
                      </w:r>
                      <w:proofErr w:type="spellStart"/>
                      <w:r w:rsidR="00990045" w:rsidRPr="00366D46">
                        <w:t>distenge</w:t>
                      </w:r>
                      <w:proofErr w:type="spellEnd"/>
                      <w:r w:rsidR="00990045" w:rsidRPr="00366D46">
                        <w:t xml:space="preserve"> nan 3</w:t>
                      </w:r>
                      <w:r w:rsidR="00990045" w:rsidRPr="00366D46">
                        <w:rPr>
                          <w:vertAlign w:val="superscript"/>
                        </w:rPr>
                        <w:t xml:space="preserve">yèm </w:t>
                      </w:r>
                      <w:r w:rsidR="00990045" w:rsidRPr="00366D46">
                        <w:t>- 5</w:t>
                      </w:r>
                      <w:r w:rsidR="00990045" w:rsidRPr="00366D46">
                        <w:rPr>
                          <w:vertAlign w:val="superscript"/>
                        </w:rPr>
                        <w:t>yèm</w:t>
                      </w:r>
                      <w:r w:rsidR="00990045" w:rsidRPr="00366D46">
                        <w:t xml:space="preserve"> </w:t>
                      </w:r>
                      <w:proofErr w:type="spellStart"/>
                      <w:r w:rsidR="00990045" w:rsidRPr="00366D46">
                        <w:t>ane</w:t>
                      </w:r>
                      <w:proofErr w:type="spellEnd"/>
                      <w:r w:rsidR="00990045" w:rsidRPr="00366D46">
                        <w:t xml:space="preserve"> </w:t>
                      </w:r>
                      <w:proofErr w:type="spellStart"/>
                      <w:r w:rsidR="00990045" w:rsidRPr="00366D46">
                        <w:t>pral</w:t>
                      </w:r>
                      <w:proofErr w:type="spellEnd"/>
                      <w:r w:rsidR="00990045" w:rsidRPr="00366D46">
                        <w:t xml:space="preserve"> </w:t>
                      </w:r>
                      <w:proofErr w:type="spellStart"/>
                      <w:r w:rsidR="00990045" w:rsidRPr="00366D46">
                        <w:t>ogmante</w:t>
                      </w:r>
                      <w:proofErr w:type="spellEnd"/>
                      <w:r w:rsidR="00990045" w:rsidRPr="00366D46">
                        <w:t xml:space="preserve"> </w:t>
                      </w:r>
                      <w:r w:rsidR="00990045">
                        <w:t>a</w:t>
                      </w:r>
                      <w:r w:rsidR="00990045" w:rsidRPr="00366D46">
                        <w:t xml:space="preserve"> 5% </w:t>
                      </w:r>
                      <w:proofErr w:type="spellStart"/>
                      <w:proofErr w:type="gramStart"/>
                      <w:r w:rsidR="00990045">
                        <w:t>depi</w:t>
                      </w:r>
                      <w:proofErr w:type="spellEnd"/>
                      <w:r w:rsidR="00990045">
                        <w:t xml:space="preserve"> </w:t>
                      </w:r>
                      <w:r w:rsidR="00990045" w:rsidRPr="00366D46">
                        <w:t xml:space="preserve"> </w:t>
                      </w:r>
                      <w:proofErr w:type="spellStart"/>
                      <w:r w:rsidR="00990045" w:rsidRPr="00366D46">
                        <w:t>mwa</w:t>
                      </w:r>
                      <w:proofErr w:type="spellEnd"/>
                      <w:proofErr w:type="gramEnd"/>
                      <w:r w:rsidR="00990045" w:rsidRPr="00366D46">
                        <w:t xml:space="preserve"> Me 2024 </w:t>
                      </w:r>
                      <w:proofErr w:type="spellStart"/>
                      <w:r w:rsidR="00990045">
                        <w:t>jiska</w:t>
                      </w:r>
                      <w:proofErr w:type="spellEnd"/>
                      <w:r w:rsidR="00990045">
                        <w:t xml:space="preserve"> </w:t>
                      </w:r>
                      <w:r w:rsidR="00990045" w:rsidRPr="00366D46">
                        <w:t xml:space="preserve">Me 2025 </w:t>
                      </w:r>
                      <w:proofErr w:type="spellStart"/>
                      <w:r w:rsidR="00990045" w:rsidRPr="00366D46">
                        <w:t>jan</w:t>
                      </w:r>
                      <w:proofErr w:type="spellEnd"/>
                      <w:r w:rsidR="00990045" w:rsidRPr="00366D46">
                        <w:t xml:space="preserve"> </w:t>
                      </w:r>
                      <w:proofErr w:type="spellStart"/>
                      <w:r w:rsidR="00990045" w:rsidRPr="00366D46">
                        <w:t>Evalyasyon</w:t>
                      </w:r>
                      <w:proofErr w:type="spellEnd"/>
                      <w:r w:rsidR="00990045" w:rsidRPr="00366D46">
                        <w:t xml:space="preserve"> </w:t>
                      </w:r>
                      <w:proofErr w:type="spellStart"/>
                      <w:r w:rsidR="00990045" w:rsidRPr="00366D46">
                        <w:t>Matematik</w:t>
                      </w:r>
                      <w:proofErr w:type="spellEnd"/>
                      <w:r w:rsidR="00990045" w:rsidRPr="00366D46">
                        <w:t xml:space="preserve"> EOG </w:t>
                      </w:r>
                      <w:proofErr w:type="spellStart"/>
                      <w:r w:rsidR="00990045" w:rsidRPr="00366D46">
                        <w:t>mezire</w:t>
                      </w:r>
                      <w:proofErr w:type="spellEnd"/>
                      <w:r w:rsidR="00990045" w:rsidRPr="00366D46">
                        <w:t xml:space="preserve"> </w:t>
                      </w:r>
                      <w:proofErr w:type="spellStart"/>
                      <w:r w:rsidR="00990045">
                        <w:t>sa</w:t>
                      </w:r>
                      <w:proofErr w:type="spellEnd"/>
                      <w:r w:rsidR="00990045" w:rsidRPr="00366D46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49F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4BABEF53">
                <wp:simplePos x="0" y="0"/>
                <wp:positionH relativeFrom="margin">
                  <wp:align>left</wp:align>
                </wp:positionH>
                <wp:positionV relativeFrom="paragraph">
                  <wp:posOffset>2590800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D41C3" id="Rectangle 25" o:spid="_x0000_s1026" style="position:absolute;margin-left:0;margin-top:204pt;width:246.75pt;height:7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CF49F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62893427">
                <wp:simplePos x="0" y="0"/>
                <wp:positionH relativeFrom="margin">
                  <wp:posOffset>57785</wp:posOffset>
                </wp:positionH>
                <wp:positionV relativeFrom="paragraph">
                  <wp:posOffset>207645</wp:posOffset>
                </wp:positionV>
                <wp:extent cx="2971800" cy="2449830"/>
                <wp:effectExtent l="0" t="0" r="0" b="7620"/>
                <wp:wrapThrough wrapText="bothSides">
                  <wp:wrapPolygon edited="0">
                    <wp:start x="0" y="0"/>
                    <wp:lineTo x="0" y="21499"/>
                    <wp:lineTo x="21462" y="21499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44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739805" w14:textId="137D727B" w:rsidR="00980FC0" w:rsidRDefault="009100A9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spellStart"/>
                            <w:r w:rsidRPr="009100A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fr-FR"/>
                              </w:rPr>
                              <w:t>Objektif</w:t>
                            </w:r>
                            <w:proofErr w:type="spellEnd"/>
                            <w:r w:rsidRPr="009100A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fr-FR"/>
                              </w:rPr>
                              <w:t xml:space="preserve"> Distri a pou </w:t>
                            </w:r>
                            <w:proofErr w:type="spellStart"/>
                            <w:r w:rsidRPr="009100A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fr-FR"/>
                              </w:rPr>
                              <w:t>Siksè</w:t>
                            </w:r>
                            <w:proofErr w:type="spellEnd"/>
                            <w:r w:rsidRPr="009100A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100A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fr-FR"/>
                              </w:rPr>
                              <w:t>elèv</w:t>
                            </w:r>
                            <w:proofErr w:type="spellEnd"/>
                            <w:r w:rsidRPr="009100A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fr-FR"/>
                              </w:rPr>
                              <w:t xml:space="preserve"> yo</w:t>
                            </w:r>
                          </w:p>
                          <w:p w14:paraId="4E9D91B4" w14:textId="77777777" w:rsidR="009100A9" w:rsidRPr="009100A9" w:rsidRDefault="009100A9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lang w:val="fr-FR"/>
                              </w:rPr>
                            </w:pPr>
                          </w:p>
                          <w:p w14:paraId="23084766" w14:textId="77777777" w:rsidR="001D66A6" w:rsidRPr="009100A9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45BCF1A0" w14:textId="054F706F" w:rsidR="00494EDE" w:rsidRDefault="00143777" w:rsidP="00A60CD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</w:pPr>
                            <w:r w:rsidRPr="00366D46">
                              <w:t xml:space="preserve">Nan </w:t>
                            </w:r>
                            <w:proofErr w:type="spellStart"/>
                            <w:r w:rsidRPr="00366D46">
                              <w:t>Ane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proofErr w:type="gramStart"/>
                            <w:r w:rsidRPr="00366D46">
                              <w:t>Lekòl</w:t>
                            </w:r>
                            <w:proofErr w:type="spellEnd"/>
                            <w:r w:rsidRPr="00366D46">
                              <w:t xml:space="preserve">  26</w:t>
                            </w:r>
                            <w:proofErr w:type="gramEnd"/>
                            <w:r w:rsidRPr="00366D46">
                              <w:t xml:space="preserve">, </w:t>
                            </w:r>
                            <w:proofErr w:type="spellStart"/>
                            <w:r w:rsidRPr="00366D46">
                              <w:t>ogmante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kwasans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r>
                              <w:t>n</w:t>
                            </w:r>
                            <w:r w:rsidRPr="00366D46">
                              <w:t>a</w:t>
                            </w:r>
                            <w:r>
                              <w:t>n</w:t>
                            </w:r>
                            <w:r w:rsidRPr="00366D46">
                              <w:t xml:space="preserve"> yon </w:t>
                            </w:r>
                            <w:proofErr w:type="spellStart"/>
                            <w:r w:rsidRPr="00366D46">
                              <w:t>pousantaj</w:t>
                            </w:r>
                            <w:proofErr w:type="spellEnd"/>
                            <w:r w:rsidRPr="00366D46">
                              <w:t xml:space="preserve"> 2 </w:t>
                            </w:r>
                            <w:proofErr w:type="spellStart"/>
                            <w:r w:rsidRPr="00366D46">
                              <w:t>pwen</w:t>
                            </w:r>
                            <w:proofErr w:type="spellEnd"/>
                            <w:r w:rsidRPr="00366D46">
                              <w:t xml:space="preserve">, </w:t>
                            </w:r>
                            <w:proofErr w:type="spellStart"/>
                            <w:r w:rsidRPr="00366D46">
                              <w:t>pou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elèv</w:t>
                            </w:r>
                            <w:proofErr w:type="spellEnd"/>
                            <w:r w:rsidRPr="00366D46">
                              <w:t xml:space="preserve"> ki </w:t>
                            </w:r>
                            <w:proofErr w:type="spellStart"/>
                            <w:r w:rsidRPr="00366D46">
                              <w:t>fè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nòt</w:t>
                            </w:r>
                            <w:proofErr w:type="spellEnd"/>
                            <w:r w:rsidRPr="00366D46">
                              <w:t xml:space="preserve"> nan </w:t>
                            </w:r>
                            <w:proofErr w:type="spellStart"/>
                            <w:r w:rsidRPr="00366D46">
                              <w:t>nivo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konpetans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ak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distenge</w:t>
                            </w:r>
                            <w:proofErr w:type="spellEnd"/>
                            <w:r w:rsidRPr="00366D46">
                              <w:t xml:space="preserve">, </w:t>
                            </w:r>
                            <w:proofErr w:type="spellStart"/>
                            <w:r w:rsidRPr="00366D46">
                              <w:t>jan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evalyasyon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>
                              <w:t>leta</w:t>
                            </w:r>
                            <w:proofErr w:type="spellEnd"/>
                            <w:r w:rsidRPr="00366D46">
                              <w:t xml:space="preserve"> montre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sa</w:t>
                            </w:r>
                            <w:proofErr w:type="spellEnd"/>
                            <w:r w:rsidRPr="00366D46">
                              <w:t>.</w:t>
                            </w:r>
                          </w:p>
                          <w:p w14:paraId="4A47ACB8" w14:textId="77777777" w:rsidR="00CF49FB" w:rsidRDefault="00CF49FB" w:rsidP="00CF49FB">
                            <w:pPr>
                              <w:widowControl w:val="0"/>
                            </w:pPr>
                          </w:p>
                          <w:p w14:paraId="1CA404B0" w14:textId="77777777" w:rsidR="00A60CDF" w:rsidRPr="00366D46" w:rsidRDefault="00A60CDF" w:rsidP="00CF49F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jc w:val="center"/>
                            </w:pPr>
                            <w:r w:rsidRPr="00366D46">
                              <w:t xml:space="preserve">Nan </w:t>
                            </w:r>
                            <w:proofErr w:type="spellStart"/>
                            <w:r w:rsidRPr="00366D46">
                              <w:t>Ane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proofErr w:type="gramStart"/>
                            <w:r w:rsidRPr="00366D46">
                              <w:t>Lekòl</w:t>
                            </w:r>
                            <w:proofErr w:type="spellEnd"/>
                            <w:r w:rsidRPr="00366D46">
                              <w:t xml:space="preserve">  28</w:t>
                            </w:r>
                            <w:proofErr w:type="gramEnd"/>
                            <w:r w:rsidRPr="00366D46">
                              <w:t xml:space="preserve">, </w:t>
                            </w:r>
                            <w:proofErr w:type="spellStart"/>
                            <w:r w:rsidRPr="00366D46">
                              <w:t>ogmante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>
                              <w:t>pousantaj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elèv</w:t>
                            </w:r>
                            <w:proofErr w:type="spellEnd"/>
                            <w:r>
                              <w:t xml:space="preserve"> ki </w:t>
                            </w:r>
                            <w:proofErr w:type="spellStart"/>
                            <w:r>
                              <w:t>diplome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depi</w:t>
                            </w:r>
                            <w:proofErr w:type="spellEnd"/>
                            <w:r w:rsidRPr="00366D46">
                              <w:t xml:space="preserve"> 87% </w:t>
                            </w:r>
                            <w:proofErr w:type="spellStart"/>
                            <w:r>
                              <w:t>jiska</w:t>
                            </w:r>
                            <w:proofErr w:type="spellEnd"/>
                            <w:r w:rsidRPr="00366D46">
                              <w:t xml:space="preserve"> 88% </w:t>
                            </w:r>
                            <w:proofErr w:type="spellStart"/>
                            <w:r w:rsidRPr="00366D46">
                              <w:t>jan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yo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mezire</w:t>
                            </w:r>
                            <w:proofErr w:type="spellEnd"/>
                            <w:r w:rsidRPr="00366D46">
                              <w:t xml:space="preserve"> nan </w:t>
                            </w:r>
                            <w:proofErr w:type="spellStart"/>
                            <w:r w:rsidRPr="00366D46">
                              <w:t>pousantaj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gradyasyon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kòwòt</w:t>
                            </w:r>
                            <w:proofErr w:type="spellEnd"/>
                            <w:r w:rsidRPr="00366D46">
                              <w:t xml:space="preserve"> </w:t>
                            </w:r>
                            <w:proofErr w:type="spellStart"/>
                            <w:r w:rsidRPr="00366D46">
                              <w:t>ajiste</w:t>
                            </w:r>
                            <w:proofErr w:type="spellEnd"/>
                            <w:r w:rsidRPr="00366D46">
                              <w:t xml:space="preserve"> GaDOE.</w:t>
                            </w:r>
                          </w:p>
                          <w:p w14:paraId="3CA5F66C" w14:textId="77777777" w:rsidR="00A60CDF" w:rsidRDefault="00A60CDF" w:rsidP="00A60CDF">
                            <w:pPr>
                              <w:widowControl w:val="0"/>
                            </w:pPr>
                          </w:p>
                          <w:p w14:paraId="164DEF9A" w14:textId="2FD3C7AE" w:rsidR="003119F0" w:rsidRPr="00366D46" w:rsidRDefault="003119F0" w:rsidP="00A60CDF">
                            <w:pPr>
                              <w:pStyle w:val="ListParagraph"/>
                              <w:ind w:left="1800"/>
                            </w:pPr>
                          </w:p>
                          <w:p w14:paraId="013AFCAD" w14:textId="77777777" w:rsidR="00537E12" w:rsidRPr="009100A9" w:rsidRDefault="00537E12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55pt;margin-top:16.35pt;width:234pt;height:192.9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" filled="f" stroked="f">
                <v:textbox inset="2.88pt,2.88pt,2.88pt,2.88pt">
                  <w:txbxContent>
                    <w:p w14:paraId="70739805" w14:textId="137D727B" w:rsidR="00980FC0" w:rsidRDefault="009100A9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fr-FR"/>
                        </w:rPr>
                      </w:pPr>
                      <w:proofErr w:type="spellStart"/>
                      <w:r w:rsidRPr="009100A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fr-FR"/>
                        </w:rPr>
                        <w:t>Objektif</w:t>
                      </w:r>
                      <w:proofErr w:type="spellEnd"/>
                      <w:r w:rsidRPr="009100A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fr-FR"/>
                        </w:rPr>
                        <w:t xml:space="preserve"> Distri a pou </w:t>
                      </w:r>
                      <w:proofErr w:type="spellStart"/>
                      <w:r w:rsidRPr="009100A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fr-FR"/>
                        </w:rPr>
                        <w:t>Siksè</w:t>
                      </w:r>
                      <w:proofErr w:type="spellEnd"/>
                      <w:r w:rsidRPr="009100A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9100A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fr-FR"/>
                        </w:rPr>
                        <w:t>elèv</w:t>
                      </w:r>
                      <w:proofErr w:type="spellEnd"/>
                      <w:r w:rsidRPr="009100A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fr-FR"/>
                        </w:rPr>
                        <w:t xml:space="preserve"> yo</w:t>
                      </w:r>
                    </w:p>
                    <w:p w14:paraId="4E9D91B4" w14:textId="77777777" w:rsidR="009100A9" w:rsidRPr="009100A9" w:rsidRDefault="009100A9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lang w:val="fr-FR"/>
                        </w:rPr>
                      </w:pPr>
                    </w:p>
                    <w:p w14:paraId="23084766" w14:textId="77777777" w:rsidR="001D66A6" w:rsidRPr="009100A9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s-ES"/>
                        </w:rPr>
                      </w:pPr>
                    </w:p>
                    <w:p w14:paraId="45BCF1A0" w14:textId="054F706F" w:rsidR="00494EDE" w:rsidRDefault="00143777" w:rsidP="00A60CDF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</w:pPr>
                      <w:r w:rsidRPr="00366D46">
                        <w:t xml:space="preserve">Nan </w:t>
                      </w:r>
                      <w:proofErr w:type="spellStart"/>
                      <w:r w:rsidRPr="00366D46">
                        <w:t>Ane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proofErr w:type="gramStart"/>
                      <w:r w:rsidRPr="00366D46">
                        <w:t>Lekòl</w:t>
                      </w:r>
                      <w:proofErr w:type="spellEnd"/>
                      <w:r w:rsidRPr="00366D46">
                        <w:t xml:space="preserve">  26</w:t>
                      </w:r>
                      <w:proofErr w:type="gramEnd"/>
                      <w:r w:rsidRPr="00366D46">
                        <w:t xml:space="preserve">, </w:t>
                      </w:r>
                      <w:proofErr w:type="spellStart"/>
                      <w:r w:rsidRPr="00366D46">
                        <w:t>ogmante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kwasans</w:t>
                      </w:r>
                      <w:proofErr w:type="spellEnd"/>
                      <w:r w:rsidRPr="00366D46">
                        <w:t xml:space="preserve"> </w:t>
                      </w:r>
                      <w:r>
                        <w:t>n</w:t>
                      </w:r>
                      <w:r w:rsidRPr="00366D46">
                        <w:t>a</w:t>
                      </w:r>
                      <w:r>
                        <w:t>n</w:t>
                      </w:r>
                      <w:r w:rsidRPr="00366D46">
                        <w:t xml:space="preserve"> yon </w:t>
                      </w:r>
                      <w:proofErr w:type="spellStart"/>
                      <w:r w:rsidRPr="00366D46">
                        <w:t>pousantaj</w:t>
                      </w:r>
                      <w:proofErr w:type="spellEnd"/>
                      <w:r w:rsidRPr="00366D46">
                        <w:t xml:space="preserve"> 2 </w:t>
                      </w:r>
                      <w:proofErr w:type="spellStart"/>
                      <w:r w:rsidRPr="00366D46">
                        <w:t>pwen</w:t>
                      </w:r>
                      <w:proofErr w:type="spellEnd"/>
                      <w:r w:rsidRPr="00366D46">
                        <w:t xml:space="preserve">, </w:t>
                      </w:r>
                      <w:proofErr w:type="spellStart"/>
                      <w:r w:rsidRPr="00366D46">
                        <w:t>pou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elèv</w:t>
                      </w:r>
                      <w:proofErr w:type="spellEnd"/>
                      <w:r w:rsidRPr="00366D46">
                        <w:t xml:space="preserve"> ki </w:t>
                      </w:r>
                      <w:proofErr w:type="spellStart"/>
                      <w:r w:rsidRPr="00366D46">
                        <w:t>fè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nòt</w:t>
                      </w:r>
                      <w:proofErr w:type="spellEnd"/>
                      <w:r w:rsidRPr="00366D46">
                        <w:t xml:space="preserve"> nan </w:t>
                      </w:r>
                      <w:proofErr w:type="spellStart"/>
                      <w:r w:rsidRPr="00366D46">
                        <w:t>nivo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konpetans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ak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distenge</w:t>
                      </w:r>
                      <w:proofErr w:type="spellEnd"/>
                      <w:r w:rsidRPr="00366D46">
                        <w:t xml:space="preserve">, </w:t>
                      </w:r>
                      <w:proofErr w:type="spellStart"/>
                      <w:r w:rsidRPr="00366D46">
                        <w:t>jan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evalyasyon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>
                        <w:t>leta</w:t>
                      </w:r>
                      <w:proofErr w:type="spellEnd"/>
                      <w:r w:rsidRPr="00366D46">
                        <w:t xml:space="preserve"> montre</w:t>
                      </w:r>
                      <w:r>
                        <w:t xml:space="preserve"> </w:t>
                      </w:r>
                      <w:proofErr w:type="spellStart"/>
                      <w:r>
                        <w:t>sa</w:t>
                      </w:r>
                      <w:proofErr w:type="spellEnd"/>
                      <w:r w:rsidRPr="00366D46">
                        <w:t>.</w:t>
                      </w:r>
                    </w:p>
                    <w:p w14:paraId="4A47ACB8" w14:textId="77777777" w:rsidR="00CF49FB" w:rsidRDefault="00CF49FB" w:rsidP="00CF49FB">
                      <w:pPr>
                        <w:widowControl w:val="0"/>
                      </w:pPr>
                    </w:p>
                    <w:p w14:paraId="1CA404B0" w14:textId="77777777" w:rsidR="00A60CDF" w:rsidRPr="00366D46" w:rsidRDefault="00A60CDF" w:rsidP="00CF49F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jc w:val="center"/>
                      </w:pPr>
                      <w:r w:rsidRPr="00366D46">
                        <w:t xml:space="preserve">Nan </w:t>
                      </w:r>
                      <w:proofErr w:type="spellStart"/>
                      <w:r w:rsidRPr="00366D46">
                        <w:t>Ane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proofErr w:type="gramStart"/>
                      <w:r w:rsidRPr="00366D46">
                        <w:t>Lekòl</w:t>
                      </w:r>
                      <w:proofErr w:type="spellEnd"/>
                      <w:r w:rsidRPr="00366D46">
                        <w:t xml:space="preserve">  28</w:t>
                      </w:r>
                      <w:proofErr w:type="gramEnd"/>
                      <w:r w:rsidRPr="00366D46">
                        <w:t xml:space="preserve">, </w:t>
                      </w:r>
                      <w:proofErr w:type="spellStart"/>
                      <w:r w:rsidRPr="00366D46">
                        <w:t>ogmante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>
                        <w:t>pousantaj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elèv</w:t>
                      </w:r>
                      <w:proofErr w:type="spellEnd"/>
                      <w:r>
                        <w:t xml:space="preserve"> ki </w:t>
                      </w:r>
                      <w:proofErr w:type="spellStart"/>
                      <w:r>
                        <w:t>diplome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depi</w:t>
                      </w:r>
                      <w:proofErr w:type="spellEnd"/>
                      <w:r w:rsidRPr="00366D46">
                        <w:t xml:space="preserve"> 87% </w:t>
                      </w:r>
                      <w:proofErr w:type="spellStart"/>
                      <w:r>
                        <w:t>jiska</w:t>
                      </w:r>
                      <w:proofErr w:type="spellEnd"/>
                      <w:r w:rsidRPr="00366D46">
                        <w:t xml:space="preserve"> 88% </w:t>
                      </w:r>
                      <w:proofErr w:type="spellStart"/>
                      <w:r w:rsidRPr="00366D46">
                        <w:t>jan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yo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mezire</w:t>
                      </w:r>
                      <w:proofErr w:type="spellEnd"/>
                      <w:r w:rsidRPr="00366D46">
                        <w:t xml:space="preserve"> nan </w:t>
                      </w:r>
                      <w:proofErr w:type="spellStart"/>
                      <w:r w:rsidRPr="00366D46">
                        <w:t>pousantaj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gradyasyon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kòwòt</w:t>
                      </w:r>
                      <w:proofErr w:type="spellEnd"/>
                      <w:r w:rsidRPr="00366D46">
                        <w:t xml:space="preserve"> </w:t>
                      </w:r>
                      <w:proofErr w:type="spellStart"/>
                      <w:r w:rsidRPr="00366D46">
                        <w:t>ajiste</w:t>
                      </w:r>
                      <w:proofErr w:type="spellEnd"/>
                      <w:r w:rsidRPr="00366D46">
                        <w:t xml:space="preserve"> GaDOE.</w:t>
                      </w:r>
                    </w:p>
                    <w:p w14:paraId="3CA5F66C" w14:textId="77777777" w:rsidR="00A60CDF" w:rsidRDefault="00A60CDF" w:rsidP="00A60CDF">
                      <w:pPr>
                        <w:widowControl w:val="0"/>
                      </w:pPr>
                    </w:p>
                    <w:p w14:paraId="164DEF9A" w14:textId="2FD3C7AE" w:rsidR="003119F0" w:rsidRPr="00366D46" w:rsidRDefault="003119F0" w:rsidP="00A60CDF">
                      <w:pPr>
                        <w:pStyle w:val="ListParagraph"/>
                        <w:ind w:left="1800"/>
                      </w:pPr>
                    </w:p>
                    <w:p w14:paraId="013AFCAD" w14:textId="77777777" w:rsidR="00537E12" w:rsidRPr="009100A9" w:rsidRDefault="00537E12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16C9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42684E27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90750" cy="5175250"/>
                <wp:effectExtent l="0" t="0" r="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69EE9DD4" w:rsidR="00B30159" w:rsidRPr="001656E7" w:rsidRDefault="000F489A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Fanmi </w:t>
                            </w:r>
                            <w:r w:rsidR="00F054D6"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Hollydale</w:t>
                            </w:r>
                            <w:r w:rsidR="00B30159"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9414BA8" w14:textId="77777777" w:rsidR="00B42DA5" w:rsidRPr="001656E7" w:rsidRDefault="00B42DA5" w:rsidP="00EB06EB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36AEDB78" w14:textId="44E4FBAE" w:rsidR="00CF6713" w:rsidRPr="005A2BEB" w:rsidRDefault="0071256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</w:pP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Paran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Lekòl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Primè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r w:rsidR="00CF6713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Hollydale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rejwenn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anplwaye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pou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devlope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lide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sou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fason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fanmi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ka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sipòte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elèv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nan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lekti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matematik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. </w:t>
                            </w:r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Fanmi </w:t>
                            </w: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ka gen </w:t>
                            </w: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lòt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lide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pou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ajoute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nan </w:t>
                            </w: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lis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la.</w:t>
                            </w:r>
                            <w:r w:rsidR="00CF6713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35D7EC98" w14:textId="77777777" w:rsidR="000D4429" w:rsidRPr="005A2BEB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0AE88523" w14:textId="0B7C612B" w:rsidR="00712562" w:rsidRPr="005A2BEB" w:rsidRDefault="0079336A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</w:pPr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Estrateji</w:t>
                            </w:r>
                            <w:proofErr w:type="spellEnd"/>
                            <w:r w:rsidR="005E5690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/</w:t>
                            </w:r>
                            <w:proofErr w:type="spellStart"/>
                            <w:r w:rsidR="005E5690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aktivite</w:t>
                            </w:r>
                            <w:proofErr w:type="spellEnd"/>
                            <w:r w:rsidR="005E5690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 xml:space="preserve"> </w:t>
                            </w:r>
                            <w:r w:rsidR="003747C5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#1</w:t>
                            </w:r>
                            <w:r w:rsidR="00CF6713" w:rsidRPr="005A2BEB">
                              <w:rPr>
                                <w:rFonts w:ascii="Calibri" w:hAnsi="Calibri" w:cs="Calibri"/>
                                <w:color w:val="auto"/>
                                <w:szCs w:val="21"/>
                              </w:rPr>
                              <w:t>:</w:t>
                            </w:r>
                            <w:r w:rsidR="00CF6713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Patisipe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nan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aktivite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pedagojik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oswa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jwenn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enfòmasyon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nan men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pwofesè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pitit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mwen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an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si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yon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manm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fanmi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pa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kapab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ale.</w:t>
                            </w:r>
                          </w:p>
                          <w:p w14:paraId="1CB3CA09" w14:textId="77777777" w:rsidR="000D4429" w:rsidRPr="005A2BEB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</w:pPr>
                          </w:p>
                          <w:p w14:paraId="55206263" w14:textId="77777777" w:rsidR="00712562" w:rsidRPr="005A2BEB" w:rsidRDefault="005E5690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</w:pP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Estrateji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/</w:t>
                            </w: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aktivite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 xml:space="preserve"> </w:t>
                            </w:r>
                            <w:r w:rsidR="0079336A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#2</w:t>
                            </w:r>
                            <w:r w:rsidR="00CF6713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:</w:t>
                            </w:r>
                            <w:r w:rsidR="00CF6713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Tcheke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kominikasyon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chak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jou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epi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ankouraje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lekti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ekri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pratike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matematik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lakay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ou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regilyèman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.</w:t>
                            </w:r>
                          </w:p>
                          <w:p w14:paraId="0D626ABE" w14:textId="77777777" w:rsidR="000D4429" w:rsidRPr="005A2BEB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</w:pPr>
                          </w:p>
                          <w:p w14:paraId="2A538368" w14:textId="294E8C7B" w:rsidR="00734486" w:rsidRPr="005A2BEB" w:rsidRDefault="005E5690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</w:pP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Estrateji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/</w:t>
                            </w: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aktivite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 xml:space="preserve"> </w:t>
                            </w:r>
                            <w:r w:rsidR="0079336A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#3</w:t>
                            </w:r>
                            <w:r w:rsidR="00CF6713" w:rsidRPr="005A2BEB">
                              <w:rPr>
                                <w:rFonts w:ascii="Calibri" w:hAnsi="Calibri" w:cs="Calibri"/>
                                <w:color w:val="auto"/>
                                <w:szCs w:val="21"/>
                              </w:rPr>
                              <w:t>:</w:t>
                            </w:r>
                            <w:r w:rsidR="00CF6713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Ede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kontwole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, epi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ankouraje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elèv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site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prèv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tèks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lè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w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itilize</w:t>
                            </w:r>
                            <w:proofErr w:type="spellEnd"/>
                            <w:r w:rsidR="00712562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divès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estrateji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nan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klas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la</w:t>
                            </w:r>
                            <w:r w:rsidR="00CF6713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.</w:t>
                            </w:r>
                          </w:p>
                          <w:p w14:paraId="210C0124" w14:textId="77777777" w:rsidR="000D4429" w:rsidRPr="005A2BEB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</w:pPr>
                          </w:p>
                          <w:p w14:paraId="5AA77E95" w14:textId="1FC48CE3" w:rsidR="00CF6713" w:rsidRPr="005A2BEB" w:rsidRDefault="005E5690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</w:pP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Estrateji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/</w:t>
                            </w: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aktivite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 xml:space="preserve"> </w:t>
                            </w:r>
                            <w:r w:rsidR="00CF6713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#4:</w:t>
                            </w:r>
                            <w:r w:rsidR="00CF6713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Ede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elèv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itilize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resous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sou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Entènèt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pou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pratike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lekti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matematik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lakay</w:t>
                            </w:r>
                            <w:proofErr w:type="spellEnd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4420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="00516C9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.</w:t>
                            </w:r>
                          </w:p>
                          <w:p w14:paraId="2CF892FB" w14:textId="7DCB8A1A" w:rsidR="00516C97" w:rsidRPr="009100A9" w:rsidRDefault="005845A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</w:pPr>
                            <w:hyperlink r:id="rId15" w:history="1">
                              <w:r w:rsidRPr="004368AB">
                                <w:rPr>
                                  <w:rStyle w:val="Hyperlink"/>
                                  <w:rFonts w:ascii="Calibri" w:hAnsi="Calibri" w:cs="Calibri"/>
                                  <w:sz w:val="18"/>
                                </w:rPr>
                                <w:t>www.Zearn.com</w:t>
                              </w:r>
                            </w:hyperlink>
                          </w:p>
                          <w:p w14:paraId="749B1A66" w14:textId="58387B21" w:rsidR="00516C97" w:rsidRPr="009100A9" w:rsidRDefault="00C44207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</w:pPr>
                            <w:proofErr w:type="spellStart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Resous</w:t>
                            </w:r>
                            <w:proofErr w:type="spellEnd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bibliyotèk</w:t>
                            </w:r>
                            <w:proofErr w:type="spellEnd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dijital</w:t>
                            </w:r>
                            <w:proofErr w:type="spellEnd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r w:rsidR="00516C97"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Cobb </w:t>
                            </w:r>
                          </w:p>
                          <w:p w14:paraId="588520FE" w14:textId="35BC9AB4" w:rsidR="00516C97" w:rsidRPr="009100A9" w:rsidRDefault="00C44207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</w:pPr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Ou ka </w:t>
                            </w:r>
                            <w:proofErr w:type="spellStart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jwenn</w:t>
                            </w:r>
                            <w:proofErr w:type="spellEnd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aksè</w:t>
                            </w:r>
                            <w:proofErr w:type="spellEnd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nan </w:t>
                            </w:r>
                            <w:proofErr w:type="spellStart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resous</w:t>
                            </w:r>
                            <w:proofErr w:type="spellEnd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atravè</w:t>
                            </w:r>
                            <w:proofErr w:type="spellEnd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kont</w:t>
                            </w:r>
                            <w:proofErr w:type="spellEnd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Clever </w:t>
                            </w:r>
                            <w:proofErr w:type="spellStart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elèv</w:t>
                            </w:r>
                            <w:proofErr w:type="spellEnd"/>
                            <w:r w:rsidRPr="009100A9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la.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5" type="#_x0000_t202" style="position:absolute;margin-left:418pt;margin-top:45.5pt;width:172.5pt;height:4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4AA7696A" w14:textId="69EE9DD4" w:rsidR="00B30159" w:rsidRPr="001656E7" w:rsidRDefault="000F489A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32"/>
                          <w:szCs w:val="32"/>
                        </w:rPr>
                      </w:pPr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Fanmi </w:t>
                      </w:r>
                      <w:r w:rsidR="00F054D6" w:rsidRPr="001656E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Hollydale</w:t>
                      </w:r>
                      <w:r w:rsidR="00B30159" w:rsidRPr="001656E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9414BA8" w14:textId="77777777" w:rsidR="00B42DA5" w:rsidRPr="001656E7" w:rsidRDefault="00B42DA5" w:rsidP="00EB06EB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36AEDB78" w14:textId="44E4FBAE" w:rsidR="00CF6713" w:rsidRPr="005A2BEB" w:rsidRDefault="00712562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</w:rPr>
                      </w:pP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Paran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Lekòl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Primè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r w:rsidR="00CF6713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Hollydale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rejwenn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anplwaye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pou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devlope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lide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sou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fason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fanmi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ka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sipòte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elèv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nan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lekti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matematik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. </w:t>
                      </w:r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Fanmi </w:t>
                      </w:r>
                      <w:proofErr w:type="spellStart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ka gen </w:t>
                      </w:r>
                      <w:proofErr w:type="spellStart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lòt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lide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pou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ajoute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nan </w:t>
                      </w:r>
                      <w:proofErr w:type="spellStart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lis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la.</w:t>
                      </w:r>
                      <w:r w:rsidR="00CF6713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35D7EC98" w14:textId="77777777" w:rsidR="000D4429" w:rsidRPr="005A2BEB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</w:rPr>
                      </w:pPr>
                    </w:p>
                    <w:p w14:paraId="0AE88523" w14:textId="0B7C612B" w:rsidR="00712562" w:rsidRPr="005A2BEB" w:rsidRDefault="0079336A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</w:rPr>
                      </w:pPr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Estrateji</w:t>
                      </w:r>
                      <w:proofErr w:type="spellEnd"/>
                      <w:r w:rsidR="005E5690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/</w:t>
                      </w:r>
                      <w:proofErr w:type="spellStart"/>
                      <w:r w:rsidR="005E5690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aktivite</w:t>
                      </w:r>
                      <w:proofErr w:type="spellEnd"/>
                      <w:r w:rsidR="005E5690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 xml:space="preserve"> </w:t>
                      </w:r>
                      <w:r w:rsidR="003747C5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#1</w:t>
                      </w:r>
                      <w:r w:rsidR="00CF6713" w:rsidRPr="005A2BEB">
                        <w:rPr>
                          <w:rFonts w:ascii="Calibri" w:hAnsi="Calibri" w:cs="Calibri"/>
                          <w:color w:val="auto"/>
                          <w:szCs w:val="21"/>
                        </w:rPr>
                        <w:t>:</w:t>
                      </w:r>
                      <w:r w:rsidR="00CF6713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Patisipe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nan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aktivite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pedagojik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oswa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jwenn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enfòmasyon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nan men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pwofesè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pitit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mwen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an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si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yon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manm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fanmi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pa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kapab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ale.</w:t>
                      </w:r>
                    </w:p>
                    <w:p w14:paraId="1CB3CA09" w14:textId="77777777" w:rsidR="000D4429" w:rsidRPr="005A2BEB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</w:pPr>
                    </w:p>
                    <w:p w14:paraId="55206263" w14:textId="77777777" w:rsidR="00712562" w:rsidRPr="005A2BEB" w:rsidRDefault="005E5690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</w:rPr>
                      </w:pPr>
                      <w:proofErr w:type="spellStart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Estrateji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/</w:t>
                      </w:r>
                      <w:proofErr w:type="spellStart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aktivite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 xml:space="preserve"> </w:t>
                      </w:r>
                      <w:r w:rsidR="0079336A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#2</w:t>
                      </w:r>
                      <w:r w:rsidR="00CF6713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:</w:t>
                      </w:r>
                      <w:r w:rsidR="00CF6713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Tcheke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kominikasyon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chak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jou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epi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ankouraje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lekti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,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ekri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,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pratike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matematik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lakay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ou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regilyèman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.</w:t>
                      </w:r>
                    </w:p>
                    <w:p w14:paraId="0D626ABE" w14:textId="77777777" w:rsidR="000D4429" w:rsidRPr="005A2BEB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</w:pPr>
                    </w:p>
                    <w:p w14:paraId="2A538368" w14:textId="294E8C7B" w:rsidR="00734486" w:rsidRPr="005A2BEB" w:rsidRDefault="005E5690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</w:rPr>
                      </w:pPr>
                      <w:proofErr w:type="spellStart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Estrateji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/</w:t>
                      </w:r>
                      <w:proofErr w:type="spellStart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aktivite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 xml:space="preserve"> </w:t>
                      </w:r>
                      <w:r w:rsidR="0079336A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#3</w:t>
                      </w:r>
                      <w:r w:rsidR="00CF6713" w:rsidRPr="005A2BEB">
                        <w:rPr>
                          <w:rFonts w:ascii="Calibri" w:hAnsi="Calibri" w:cs="Calibri"/>
                          <w:color w:val="auto"/>
                          <w:szCs w:val="21"/>
                        </w:rPr>
                        <w:t>:</w:t>
                      </w:r>
                      <w:r w:rsidR="00CF6713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Ede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kontwole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, epi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ankouraje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elèv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site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prèv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tèks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lè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w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itilize</w:t>
                      </w:r>
                      <w:proofErr w:type="spellEnd"/>
                      <w:r w:rsidR="00712562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divès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estrateji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nan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klas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la</w:t>
                      </w:r>
                      <w:r w:rsidR="00CF6713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.</w:t>
                      </w:r>
                    </w:p>
                    <w:p w14:paraId="210C0124" w14:textId="77777777" w:rsidR="000D4429" w:rsidRPr="005A2BEB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</w:pPr>
                    </w:p>
                    <w:p w14:paraId="5AA77E95" w14:textId="1FC48CE3" w:rsidR="00CF6713" w:rsidRPr="005A2BEB" w:rsidRDefault="005E5690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</w:rPr>
                      </w:pPr>
                      <w:proofErr w:type="spellStart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Estrateji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/</w:t>
                      </w:r>
                      <w:proofErr w:type="spellStart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aktivite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 xml:space="preserve"> </w:t>
                      </w:r>
                      <w:r w:rsidR="00CF6713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#4:</w:t>
                      </w:r>
                      <w:r w:rsidR="00CF6713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Ede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elèv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itilize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resous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sou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Entènèt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pou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pratike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lekti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matematik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lakay</w:t>
                      </w:r>
                      <w:proofErr w:type="spellEnd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C4420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="00516C97" w:rsidRPr="005A2BEB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.</w:t>
                      </w:r>
                    </w:p>
                    <w:p w14:paraId="2CF892FB" w14:textId="7DCB8A1A" w:rsidR="00516C97" w:rsidRPr="009100A9" w:rsidRDefault="005845A2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</w:rPr>
                      </w:pPr>
                      <w:hyperlink r:id="rId16" w:history="1">
                        <w:r w:rsidRPr="004368AB">
                          <w:rPr>
                            <w:rStyle w:val="Hyperlink"/>
                            <w:rFonts w:ascii="Calibri" w:hAnsi="Calibri" w:cs="Calibri"/>
                            <w:sz w:val="18"/>
                          </w:rPr>
                          <w:t>www.Zearn.com</w:t>
                        </w:r>
                      </w:hyperlink>
                    </w:p>
                    <w:p w14:paraId="749B1A66" w14:textId="58387B21" w:rsidR="00516C97" w:rsidRPr="009100A9" w:rsidRDefault="00C44207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</w:rPr>
                      </w:pPr>
                      <w:proofErr w:type="spellStart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Resous</w:t>
                      </w:r>
                      <w:proofErr w:type="spellEnd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bibliyotèk</w:t>
                      </w:r>
                      <w:proofErr w:type="spellEnd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dijital</w:t>
                      </w:r>
                      <w:proofErr w:type="spellEnd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r w:rsidR="00516C97"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Cobb </w:t>
                      </w:r>
                    </w:p>
                    <w:p w14:paraId="588520FE" w14:textId="35BC9AB4" w:rsidR="00516C97" w:rsidRPr="009100A9" w:rsidRDefault="00C44207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</w:rPr>
                      </w:pPr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Ou ka </w:t>
                      </w:r>
                      <w:proofErr w:type="spellStart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jwenn</w:t>
                      </w:r>
                      <w:proofErr w:type="spellEnd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aksè</w:t>
                      </w:r>
                      <w:proofErr w:type="spellEnd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nan </w:t>
                      </w:r>
                      <w:proofErr w:type="spellStart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resous</w:t>
                      </w:r>
                      <w:proofErr w:type="spellEnd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atravè</w:t>
                      </w:r>
                      <w:proofErr w:type="spellEnd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kont</w:t>
                      </w:r>
                      <w:proofErr w:type="spellEnd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Clever </w:t>
                      </w:r>
                      <w:proofErr w:type="spellStart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elèv</w:t>
                      </w:r>
                      <w:proofErr w:type="spellEnd"/>
                      <w:r w:rsidRPr="009100A9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la. </w:t>
                      </w:r>
                    </w:p>
                  </w:txbxContent>
                </v:textbox>
              </v:shape>
            </w:pict>
          </mc:Fallback>
        </mc:AlternateContent>
      </w:r>
      <w:r w:rsidR="00CF6713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1F4658E6">
                <wp:simplePos x="0" y="0"/>
                <wp:positionH relativeFrom="column">
                  <wp:posOffset>3384550</wp:posOffset>
                </wp:positionH>
                <wp:positionV relativeFrom="paragraph">
                  <wp:posOffset>609600</wp:posOffset>
                </wp:positionV>
                <wp:extent cx="1873250" cy="5232400"/>
                <wp:effectExtent l="0" t="0" r="0" b="635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523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6E858488" w:rsidR="00C21984" w:rsidRPr="001656E7" w:rsidRDefault="000F489A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Pwofesè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054D6"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Hollydale </w:t>
                            </w:r>
                          </w:p>
                          <w:p w14:paraId="00987ECD" w14:textId="77777777" w:rsidR="00B42DA5" w:rsidRPr="001656E7" w:rsidRDefault="00B42DA5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1"/>
                                <w:szCs w:val="24"/>
                              </w:rPr>
                            </w:pPr>
                          </w:p>
                          <w:p w14:paraId="49616951" w14:textId="503799B6" w:rsidR="00CF6713" w:rsidRPr="001656E7" w:rsidRDefault="005E5690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</w:pP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Pwofesè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3</w:t>
                            </w:r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vertAlign w:val="superscript"/>
                              </w:rPr>
                              <w:t>yèm</w:t>
                            </w:r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, 4</w:t>
                            </w:r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vertAlign w:val="superscript"/>
                              </w:rPr>
                              <w:t>yèm</w:t>
                            </w:r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5</w:t>
                            </w:r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vertAlign w:val="superscript"/>
                              </w:rPr>
                              <w:t>yèm</w:t>
                            </w:r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ane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travay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elèv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fanmi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pou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devlope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siksè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elèv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nan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lekti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matematik</w:t>
                            </w:r>
                            <w:proofErr w:type="spellEnd"/>
                            <w:r w:rsidR="009B4C74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. 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Objektif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relasyon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kle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nou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avèk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fanmi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se</w:t>
                            </w:r>
                            <w:r w:rsidR="009B4C74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:</w:t>
                            </w:r>
                          </w:p>
                          <w:p w14:paraId="3D863DC6" w14:textId="77777777" w:rsidR="000D4429" w:rsidRPr="001656E7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0591C4DF" w14:textId="27B1F5D1" w:rsidR="0079336A" w:rsidRPr="001656E7" w:rsidRDefault="004A43F5" w:rsidP="00EB06E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Es</w:t>
                            </w:r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trate</w:t>
                            </w:r>
                            <w:r w:rsidR="005E5690"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ji</w:t>
                            </w:r>
                            <w:proofErr w:type="spellEnd"/>
                            <w:r w:rsidR="000D4429"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/</w:t>
                            </w:r>
                            <w:proofErr w:type="spellStart"/>
                            <w:r w:rsidR="000D4429"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a</w:t>
                            </w:r>
                            <w:r w:rsidR="005E5690"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k</w:t>
                            </w:r>
                            <w:r w:rsidR="000D4429"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tivit</w:t>
                            </w:r>
                            <w:r w:rsidR="005E5690"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e</w:t>
                            </w:r>
                            <w:proofErr w:type="spellEnd"/>
                            <w:r w:rsidR="003747C5"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 xml:space="preserve"> </w:t>
                            </w:r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#1</w:t>
                            </w:r>
                            <w:r w:rsidR="00CF6713" w:rsidRPr="001656E7">
                              <w:rPr>
                                <w:rFonts w:ascii="Calibri" w:hAnsi="Calibri" w:cs="Calibri"/>
                                <w:color w:val="auto"/>
                                <w:szCs w:val="21"/>
                              </w:rPr>
                              <w:t>:</w:t>
                            </w:r>
                            <w:r w:rsidR="00CF6713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Ofri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aktivite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pedagojik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pou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adrese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estrateji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pou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siksè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elèv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nan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lekti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ekriti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E5690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matematik</w:t>
                            </w:r>
                            <w:proofErr w:type="spellEnd"/>
                            <w:r w:rsidR="00CF6713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.</w:t>
                            </w:r>
                          </w:p>
                          <w:p w14:paraId="26BE460B" w14:textId="77777777" w:rsidR="000D4429" w:rsidRPr="001656E7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6CEE678E" w14:textId="754BBAA2" w:rsidR="00CF6713" w:rsidRPr="001656E7" w:rsidRDefault="005E5690" w:rsidP="00EB06E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Estrateji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/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aktivite</w:t>
                            </w:r>
                            <w:proofErr w:type="spellEnd"/>
                            <w:r w:rsidR="0079336A" w:rsidRPr="001656E7">
                              <w:rPr>
                                <w:rFonts w:ascii="Calibri" w:hAnsi="Calibri" w:cs="Calibri"/>
                                <w:b/>
                                <w:bCs/>
                                <w:szCs w:val="21"/>
                              </w:rPr>
                              <w:t xml:space="preserve"> #2</w:t>
                            </w:r>
                            <w:r w:rsidR="00CF6713" w:rsidRPr="001656E7">
                              <w:rPr>
                                <w:rFonts w:ascii="Calibri" w:hAnsi="Calibri" w:cs="Calibri"/>
                                <w:szCs w:val="21"/>
                              </w:rPr>
                              <w:t>:</w:t>
                            </w:r>
                            <w:r w:rsidR="00CF6713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Bay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fanmi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kominikasyon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chak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jou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devwa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pou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pratike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lekti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ekriti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matematik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.</w:t>
                            </w:r>
                            <w:r w:rsidR="00CF6713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</w:p>
                          <w:p w14:paraId="57F8C117" w14:textId="77777777" w:rsidR="000D4429" w:rsidRPr="001656E7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15D4B527" w14:textId="0301CC44" w:rsidR="000D4429" w:rsidRPr="001656E7" w:rsidRDefault="005E5690" w:rsidP="00EB06E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Estrateji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/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aktivite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 xml:space="preserve"> </w:t>
                            </w:r>
                            <w:r w:rsidR="0079336A" w:rsidRPr="001656E7">
                              <w:rPr>
                                <w:rFonts w:ascii="Calibri" w:hAnsi="Calibri" w:cs="Calibri"/>
                                <w:b/>
                                <w:bCs/>
                                <w:szCs w:val="21"/>
                              </w:rPr>
                              <w:t>#3</w:t>
                            </w:r>
                            <w:r w:rsidR="00CF6713" w:rsidRPr="001656E7">
                              <w:rPr>
                                <w:rFonts w:ascii="Calibri" w:hAnsi="Calibri" w:cs="Calibri"/>
                                <w:szCs w:val="21"/>
                              </w:rPr>
                              <w:t>:</w:t>
                            </w:r>
                            <w:r w:rsidR="00CF6713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Bay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fanmi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egzanp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estrateji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pou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site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prèv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tèks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tankou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souliye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repons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mwen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an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lè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w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itilize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souliyè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lè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w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itilize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nòt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post-it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zouti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dijital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. </w:t>
                            </w:r>
                          </w:p>
                          <w:p w14:paraId="741A5530" w14:textId="77777777" w:rsidR="000D4429" w:rsidRPr="001656E7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23A0E924" w14:textId="62329253" w:rsidR="00CF6713" w:rsidRPr="001656E7" w:rsidRDefault="005E5690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</w:pP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Estrateji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/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>aktivite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  <w:t xml:space="preserve"> </w:t>
                            </w:r>
                            <w:r w:rsidR="00CF6713" w:rsidRPr="001656E7">
                              <w:rPr>
                                <w:rFonts w:ascii="Calibri" w:hAnsi="Calibri" w:cs="Calibri"/>
                                <w:b/>
                                <w:bCs/>
                                <w:szCs w:val="21"/>
                              </w:rPr>
                              <w:t>#4</w:t>
                            </w:r>
                            <w:r w:rsidR="00CF6713" w:rsidRPr="001656E7">
                              <w:rPr>
                                <w:rFonts w:ascii="Calibri" w:hAnsi="Calibri" w:cs="Calibri"/>
                                <w:szCs w:val="21"/>
                              </w:rPr>
                              <w:t>:</w:t>
                            </w:r>
                            <w:r w:rsidR="00CF6713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Bay </w:t>
                            </w:r>
                            <w:proofErr w:type="spellStart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resous</w:t>
                            </w:r>
                            <w:proofErr w:type="spellEnd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ki </w:t>
                            </w:r>
                            <w:proofErr w:type="spellStart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baze</w:t>
                            </w:r>
                            <w:proofErr w:type="spellEnd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sou </w:t>
                            </w:r>
                            <w:proofErr w:type="spellStart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teknoloji</w:t>
                            </w:r>
                            <w:proofErr w:type="spellEnd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pou</w:t>
                            </w:r>
                            <w:proofErr w:type="spellEnd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ede</w:t>
                            </w:r>
                            <w:proofErr w:type="spellEnd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pratike</w:t>
                            </w:r>
                            <w:proofErr w:type="spellEnd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FC2416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konpet</w:t>
                            </w:r>
                            <w:r w:rsidR="00712562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ans</w:t>
                            </w:r>
                            <w:proofErr w:type="spellEnd"/>
                            <w:r w:rsidR="00712562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lekti</w:t>
                            </w:r>
                            <w:proofErr w:type="spellEnd"/>
                            <w:r w:rsidR="00712562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ak</w:t>
                            </w:r>
                            <w:proofErr w:type="spellEnd"/>
                            <w:r w:rsidR="00712562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matematik</w:t>
                            </w:r>
                            <w:proofErr w:type="spellEnd"/>
                            <w:r w:rsidR="00712562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lakay</w:t>
                            </w:r>
                            <w:proofErr w:type="spellEnd"/>
                            <w:r w:rsidR="00712562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12562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ou</w:t>
                            </w:r>
                            <w:proofErr w:type="spellEnd"/>
                            <w:r w:rsidR="00CF6713" w:rsidRPr="001656E7">
                              <w:rPr>
                                <w:rFonts w:ascii="Calibri" w:hAnsi="Calibri" w:cs="Calibri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6" type="#_x0000_t202" style="position:absolute;margin-left:266.5pt;margin-top:48pt;width:147.5pt;height:41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4CB79962" w14:textId="6E858488" w:rsidR="00C21984" w:rsidRPr="001656E7" w:rsidRDefault="000F489A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32"/>
                          <w:szCs w:val="32"/>
                        </w:rPr>
                      </w:pP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Pwofesè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r w:rsidR="00F054D6" w:rsidRPr="001656E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Hollydale </w:t>
                      </w:r>
                    </w:p>
                    <w:p w14:paraId="00987ECD" w14:textId="77777777" w:rsidR="00B42DA5" w:rsidRPr="001656E7" w:rsidRDefault="00B42DA5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1"/>
                          <w:szCs w:val="24"/>
                        </w:rPr>
                      </w:pPr>
                    </w:p>
                    <w:p w14:paraId="49616951" w14:textId="503799B6" w:rsidR="00CF6713" w:rsidRPr="001656E7" w:rsidRDefault="005E5690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</w:rPr>
                      </w:pP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Pwofesè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3</w:t>
                      </w:r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  <w:vertAlign w:val="superscript"/>
                        </w:rPr>
                        <w:t>yèm</w:t>
                      </w:r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, 4</w:t>
                      </w:r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  <w:vertAlign w:val="superscript"/>
                        </w:rPr>
                        <w:t>yèm</w:t>
                      </w:r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,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5</w:t>
                      </w:r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  <w:vertAlign w:val="superscript"/>
                        </w:rPr>
                        <w:t>yèm</w:t>
                      </w:r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ane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travay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elèv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fanmi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pou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devlope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siksè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elèv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nan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lekti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matematik</w:t>
                      </w:r>
                      <w:proofErr w:type="spellEnd"/>
                      <w:r w:rsidR="009B4C74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. 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Objektif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relasyon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kle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nou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avèk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fanmi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se</w:t>
                      </w:r>
                      <w:r w:rsidR="009B4C74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:</w:t>
                      </w:r>
                    </w:p>
                    <w:p w14:paraId="3D863DC6" w14:textId="77777777" w:rsidR="000D4429" w:rsidRPr="001656E7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</w:rPr>
                      </w:pPr>
                    </w:p>
                    <w:p w14:paraId="0591C4DF" w14:textId="27B1F5D1" w:rsidR="0079336A" w:rsidRPr="001656E7" w:rsidRDefault="004A43F5" w:rsidP="00EB06E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Es</w:t>
                      </w:r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trate</w:t>
                      </w:r>
                      <w:r w:rsidR="005E5690"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ji</w:t>
                      </w:r>
                      <w:proofErr w:type="spellEnd"/>
                      <w:r w:rsidR="000D4429"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/</w:t>
                      </w:r>
                      <w:proofErr w:type="spellStart"/>
                      <w:r w:rsidR="000D4429"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a</w:t>
                      </w:r>
                      <w:r w:rsidR="005E5690"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k</w:t>
                      </w:r>
                      <w:r w:rsidR="000D4429"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tivit</w:t>
                      </w:r>
                      <w:r w:rsidR="005E5690"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e</w:t>
                      </w:r>
                      <w:proofErr w:type="spellEnd"/>
                      <w:r w:rsidR="003747C5"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 xml:space="preserve"> </w:t>
                      </w:r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#1</w:t>
                      </w:r>
                      <w:r w:rsidR="00CF6713" w:rsidRPr="001656E7">
                        <w:rPr>
                          <w:rFonts w:ascii="Calibri" w:hAnsi="Calibri" w:cs="Calibri"/>
                          <w:color w:val="auto"/>
                          <w:szCs w:val="21"/>
                        </w:rPr>
                        <w:t>:</w:t>
                      </w:r>
                      <w:r w:rsidR="00CF6713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Ofri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aktivite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pedagojik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pou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adrese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estrateji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pou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siksè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elèv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nan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lekti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,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ekriti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="005E5690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matematik</w:t>
                      </w:r>
                      <w:proofErr w:type="spellEnd"/>
                      <w:r w:rsidR="00CF6713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.</w:t>
                      </w:r>
                    </w:p>
                    <w:p w14:paraId="26BE460B" w14:textId="77777777" w:rsidR="000D4429" w:rsidRPr="001656E7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szCs w:val="21"/>
                        </w:rPr>
                      </w:pPr>
                    </w:p>
                    <w:p w14:paraId="6CEE678E" w14:textId="754BBAA2" w:rsidR="00CF6713" w:rsidRPr="001656E7" w:rsidRDefault="005E5690" w:rsidP="00EB06E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proofErr w:type="spellStart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Estrateji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/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aktivite</w:t>
                      </w:r>
                      <w:proofErr w:type="spellEnd"/>
                      <w:r w:rsidR="0079336A" w:rsidRPr="001656E7">
                        <w:rPr>
                          <w:rFonts w:ascii="Calibri" w:hAnsi="Calibri" w:cs="Calibri"/>
                          <w:b/>
                          <w:bCs/>
                          <w:szCs w:val="21"/>
                        </w:rPr>
                        <w:t xml:space="preserve"> #2</w:t>
                      </w:r>
                      <w:r w:rsidR="00CF6713" w:rsidRPr="001656E7">
                        <w:rPr>
                          <w:rFonts w:ascii="Calibri" w:hAnsi="Calibri" w:cs="Calibri"/>
                          <w:szCs w:val="21"/>
                        </w:rPr>
                        <w:t>:</w:t>
                      </w:r>
                      <w:r w:rsidR="00CF6713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Bay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fanmi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kominikasyon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chak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jou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devwa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pou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pratike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lekti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,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ekriti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matematik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.</w:t>
                      </w:r>
                      <w:r w:rsidR="00CF6713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</w:p>
                    <w:p w14:paraId="57F8C117" w14:textId="77777777" w:rsidR="000D4429" w:rsidRPr="001656E7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szCs w:val="21"/>
                        </w:rPr>
                      </w:pPr>
                    </w:p>
                    <w:p w14:paraId="15D4B527" w14:textId="0301CC44" w:rsidR="000D4429" w:rsidRPr="001656E7" w:rsidRDefault="005E5690" w:rsidP="00EB06E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proofErr w:type="spellStart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Estrateji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/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aktivite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 xml:space="preserve"> </w:t>
                      </w:r>
                      <w:r w:rsidR="0079336A" w:rsidRPr="001656E7">
                        <w:rPr>
                          <w:rFonts w:ascii="Calibri" w:hAnsi="Calibri" w:cs="Calibri"/>
                          <w:b/>
                          <w:bCs/>
                          <w:szCs w:val="21"/>
                        </w:rPr>
                        <w:t>#3</w:t>
                      </w:r>
                      <w:r w:rsidR="00CF6713" w:rsidRPr="001656E7">
                        <w:rPr>
                          <w:rFonts w:ascii="Calibri" w:hAnsi="Calibri" w:cs="Calibri"/>
                          <w:szCs w:val="21"/>
                        </w:rPr>
                        <w:t>:</w:t>
                      </w:r>
                      <w:r w:rsidR="00CF6713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Bay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fanmi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egzanp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estrateji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pou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site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prèv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tèks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tankou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souliye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repons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mwen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an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lè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w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itilize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souliyè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,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lè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w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itilize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nòt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post-it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zouti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>dijital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sz w:val="18"/>
                        </w:rPr>
                        <w:t xml:space="preserve">. </w:t>
                      </w:r>
                    </w:p>
                    <w:p w14:paraId="741A5530" w14:textId="77777777" w:rsidR="000D4429" w:rsidRPr="001656E7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szCs w:val="21"/>
                        </w:rPr>
                      </w:pPr>
                    </w:p>
                    <w:p w14:paraId="23A0E924" w14:textId="62329253" w:rsidR="00CF6713" w:rsidRPr="001656E7" w:rsidRDefault="005E5690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18"/>
                        </w:rPr>
                      </w:pPr>
                      <w:proofErr w:type="spellStart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Estrateji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/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>aktivite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  <w:t xml:space="preserve"> </w:t>
                      </w:r>
                      <w:r w:rsidR="00CF6713" w:rsidRPr="001656E7">
                        <w:rPr>
                          <w:rFonts w:ascii="Calibri" w:hAnsi="Calibri" w:cs="Calibri"/>
                          <w:b/>
                          <w:bCs/>
                          <w:szCs w:val="21"/>
                        </w:rPr>
                        <w:t>#4</w:t>
                      </w:r>
                      <w:r w:rsidR="00CF6713" w:rsidRPr="001656E7">
                        <w:rPr>
                          <w:rFonts w:ascii="Calibri" w:hAnsi="Calibri" w:cs="Calibri"/>
                          <w:szCs w:val="21"/>
                        </w:rPr>
                        <w:t>:</w:t>
                      </w:r>
                      <w:r w:rsidR="00CF6713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 xml:space="preserve">Bay </w:t>
                      </w:r>
                      <w:proofErr w:type="spellStart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>resous</w:t>
                      </w:r>
                      <w:proofErr w:type="spellEnd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 xml:space="preserve"> ki </w:t>
                      </w:r>
                      <w:proofErr w:type="spellStart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>baze</w:t>
                      </w:r>
                      <w:proofErr w:type="spellEnd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 xml:space="preserve"> sou </w:t>
                      </w:r>
                      <w:proofErr w:type="spellStart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>teknoloji</w:t>
                      </w:r>
                      <w:proofErr w:type="spellEnd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>pou</w:t>
                      </w:r>
                      <w:proofErr w:type="spellEnd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>ede</w:t>
                      </w:r>
                      <w:proofErr w:type="spellEnd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>pratike</w:t>
                      </w:r>
                      <w:proofErr w:type="spellEnd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="00FC2416" w:rsidRPr="001656E7">
                        <w:rPr>
                          <w:rFonts w:ascii="Calibri" w:hAnsi="Calibri" w:cs="Calibri"/>
                          <w:sz w:val="18"/>
                        </w:rPr>
                        <w:t>konpet</w:t>
                      </w:r>
                      <w:r w:rsidR="00712562" w:rsidRPr="001656E7">
                        <w:rPr>
                          <w:rFonts w:ascii="Calibri" w:hAnsi="Calibri" w:cs="Calibri"/>
                          <w:sz w:val="18"/>
                        </w:rPr>
                        <w:t>ans</w:t>
                      </w:r>
                      <w:proofErr w:type="spellEnd"/>
                      <w:r w:rsidR="00712562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1656E7">
                        <w:rPr>
                          <w:rFonts w:ascii="Calibri" w:hAnsi="Calibri" w:cs="Calibri"/>
                          <w:sz w:val="18"/>
                        </w:rPr>
                        <w:t>lekti</w:t>
                      </w:r>
                      <w:proofErr w:type="spellEnd"/>
                      <w:r w:rsidR="00712562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1656E7">
                        <w:rPr>
                          <w:rFonts w:ascii="Calibri" w:hAnsi="Calibri" w:cs="Calibri"/>
                          <w:sz w:val="18"/>
                        </w:rPr>
                        <w:t>ak</w:t>
                      </w:r>
                      <w:proofErr w:type="spellEnd"/>
                      <w:r w:rsidR="00712562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1656E7">
                        <w:rPr>
                          <w:rFonts w:ascii="Calibri" w:hAnsi="Calibri" w:cs="Calibri"/>
                          <w:sz w:val="18"/>
                        </w:rPr>
                        <w:t>matematik</w:t>
                      </w:r>
                      <w:proofErr w:type="spellEnd"/>
                      <w:r w:rsidR="00712562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1656E7">
                        <w:rPr>
                          <w:rFonts w:ascii="Calibri" w:hAnsi="Calibri" w:cs="Calibri"/>
                          <w:sz w:val="18"/>
                        </w:rPr>
                        <w:t>lakay</w:t>
                      </w:r>
                      <w:proofErr w:type="spellEnd"/>
                      <w:r w:rsidR="00712562" w:rsidRPr="001656E7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proofErr w:type="spellStart"/>
                      <w:r w:rsidR="00712562" w:rsidRPr="001656E7">
                        <w:rPr>
                          <w:rFonts w:ascii="Calibri" w:hAnsi="Calibri" w:cs="Calibri"/>
                          <w:sz w:val="18"/>
                        </w:rPr>
                        <w:t>ou</w:t>
                      </w:r>
                      <w:proofErr w:type="spellEnd"/>
                      <w:r w:rsidR="00CF6713" w:rsidRPr="001656E7">
                        <w:rPr>
                          <w:rFonts w:ascii="Calibri" w:hAnsi="Calibri" w:cs="Calibri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0B2BC0EE">
                <wp:simplePos x="0" y="0"/>
                <wp:positionH relativeFrom="column">
                  <wp:posOffset>7620000</wp:posOffset>
                </wp:positionH>
                <wp:positionV relativeFrom="paragraph">
                  <wp:posOffset>609600</wp:posOffset>
                </wp:positionV>
                <wp:extent cx="1879600" cy="5149850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627BF642" w:rsidR="00123DAA" w:rsidRPr="001656E7" w:rsidRDefault="000F489A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Elèv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2A2E"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Hollydale</w:t>
                            </w:r>
                            <w:r w:rsidR="00123DAA" w:rsidRPr="001656E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98EB4F9" w14:textId="77777777" w:rsidR="00B42DA5" w:rsidRPr="001656E7" w:rsidRDefault="00B42DA5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4D7FEC8" w14:textId="5FE0013C" w:rsidR="00516C97" w:rsidRPr="001656E7" w:rsidRDefault="00960DA1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</w:pP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Elèv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Lekòl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primè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r w:rsidR="00516C97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Hollydale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rejwenn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anplwaye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paran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pou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devlope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lide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sou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kijan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pou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reyisi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nan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lekòl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pou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yo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“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</w:t>
                            </w:r>
                            <w:r w:rsidR="00516C97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nga</w:t>
                            </w:r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je</w:t>
                            </w:r>
                            <w:proofErr w:type="spellEnd"/>
                            <w:r w:rsidR="00516C97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="00516C97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E</w:t>
                            </w:r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kipe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Abilite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” nan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lekti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matematik</w:t>
                            </w:r>
                            <w:proofErr w:type="spellEnd"/>
                            <w:r w:rsidR="00516C97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</w:rPr>
                              <w:t>.</w:t>
                            </w:r>
                          </w:p>
                          <w:p w14:paraId="285F2122" w14:textId="77777777" w:rsidR="000D4429" w:rsidRPr="001656E7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</w:rPr>
                            </w:pPr>
                          </w:p>
                          <w:p w14:paraId="12906E72" w14:textId="4BC834BF" w:rsidR="00123DAA" w:rsidRPr="001656E7" w:rsidRDefault="005E5690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</w:pP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Estrateji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/</w:t>
                            </w:r>
                            <w:proofErr w:type="spellStart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aktivite</w:t>
                            </w:r>
                            <w:proofErr w:type="spellEnd"/>
                            <w:r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3747C5" w:rsidRPr="001656E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#1</w:t>
                            </w:r>
                            <w:r w:rsidR="00516C97" w:rsidRPr="001656E7">
                              <w:rPr>
                                <w:rFonts w:ascii="Calibri" w:hAnsi="Calibri" w:cs="Calibri"/>
                                <w:color w:val="auto"/>
                                <w:szCs w:val="21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Travay</w:t>
                            </w:r>
                            <w:proofErr w:type="spellEnd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ak</w:t>
                            </w:r>
                            <w:proofErr w:type="spellEnd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fanmi</w:t>
                            </w:r>
                            <w:proofErr w:type="spellEnd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sou</w:t>
                            </w:r>
                            <w:proofErr w:type="spellEnd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estrateji</w:t>
                            </w:r>
                            <w:proofErr w:type="spellEnd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paran yo te </w:t>
                            </w:r>
                            <w:proofErr w:type="spellStart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aprann</w:t>
                            </w:r>
                            <w:proofErr w:type="spellEnd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pandan</w:t>
                            </w:r>
                            <w:proofErr w:type="spellEnd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aktivite</w:t>
                            </w:r>
                            <w:proofErr w:type="spellEnd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pedagojik</w:t>
                            </w:r>
                            <w:proofErr w:type="spellEnd"/>
                            <w:r w:rsidR="00960DA1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la</w:t>
                            </w:r>
                            <w:r w:rsidR="00516C97" w:rsidRPr="001656E7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.</w:t>
                            </w:r>
                          </w:p>
                          <w:p w14:paraId="02628F86" w14:textId="77777777" w:rsidR="000D4429" w:rsidRPr="001656E7" w:rsidRDefault="000D4429" w:rsidP="00516C97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</w:pPr>
                          </w:p>
                          <w:p w14:paraId="5C3FC523" w14:textId="1F45CD0F" w:rsidR="002C2CAC" w:rsidRPr="008F0955" w:rsidRDefault="005E5690" w:rsidP="00516C97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</w:pPr>
                            <w:proofErr w:type="spellStart"/>
                            <w:r w:rsidRPr="008F0955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Estrateji</w:t>
                            </w:r>
                            <w:proofErr w:type="spellEnd"/>
                            <w:r w:rsidRPr="008F0955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/</w:t>
                            </w:r>
                            <w:proofErr w:type="spellStart"/>
                            <w:r w:rsidRPr="008F0955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aktivite</w:t>
                            </w:r>
                            <w:proofErr w:type="spellEnd"/>
                            <w:r w:rsidRPr="008F0955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79336A" w:rsidRPr="008F0955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#2</w:t>
                            </w:r>
                            <w:r w:rsidR="00516C97" w:rsidRPr="008F0955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:</w:t>
                            </w:r>
                            <w:r w:rsidR="00516C97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Pataje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kominikasyon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nan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men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pwofesè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epi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konplete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devwa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mwen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li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20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minit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chak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jou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epi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pratike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matematik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lakay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ou</w:t>
                            </w:r>
                            <w:proofErr w:type="spellEnd"/>
                            <w:r w:rsidR="002C2CAC"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.</w:t>
                            </w:r>
                          </w:p>
                          <w:p w14:paraId="29B15254" w14:textId="34B92658" w:rsidR="000D4429" w:rsidRPr="008F0955" w:rsidRDefault="00516C97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18"/>
                                <w:lang w:val="es-ES"/>
                              </w:rPr>
                            </w:pPr>
                            <w:r w:rsidRPr="008F0955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39137501" w14:textId="4972FB75" w:rsidR="00123DAA" w:rsidRPr="005A2BEB" w:rsidRDefault="005E5690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</w:pP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Estrateji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/</w:t>
                            </w: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aktivite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79336A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#</w:t>
                            </w:r>
                            <w:r w:rsidR="00155523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3</w:t>
                            </w:r>
                            <w:r w:rsidR="00516C97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lang w:val="es-ES"/>
                              </w:rPr>
                              <w:t>:</w:t>
                            </w:r>
                            <w:r w:rsidR="00516C9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Pratike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site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prèv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tèks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lè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w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sèvi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avèk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estrateji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aprann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nan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klas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la. </w:t>
                            </w:r>
                          </w:p>
                          <w:p w14:paraId="2E157E45" w14:textId="77777777" w:rsidR="000D4429" w:rsidRPr="005A2BEB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</w:pPr>
                          </w:p>
                          <w:p w14:paraId="079468D7" w14:textId="77777777" w:rsidR="003C7529" w:rsidRPr="005A2BEB" w:rsidRDefault="005E5690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</w:pP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Estrateji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/</w:t>
                            </w:r>
                            <w:proofErr w:type="spellStart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aktivite</w:t>
                            </w:r>
                            <w:proofErr w:type="spellEnd"/>
                            <w:r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516C97" w:rsidRPr="005A2BE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1"/>
                                <w:lang w:val="es-ES"/>
                              </w:rPr>
                              <w:t>#4:</w:t>
                            </w:r>
                            <w:r w:rsidR="00516C97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Sèvi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ak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resous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teknoloji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pwofesè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bay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pou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pratike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lekti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>ekriti</w:t>
                            </w:r>
                            <w:proofErr w:type="spellEnd"/>
                            <w:r w:rsidR="003C7529" w:rsidRPr="005A2BEB">
                              <w:rPr>
                                <w:rFonts w:ascii="Calibri" w:hAnsi="Calibri" w:cs="Calibri"/>
                                <w:color w:val="auto"/>
                                <w:sz w:val="18"/>
                                <w:lang w:val="es-ES"/>
                              </w:rPr>
                              <w:t xml:space="preserve"> ak matematik.</w:t>
                            </w:r>
                          </w:p>
                          <w:p w14:paraId="7EE88178" w14:textId="1D0BAE6E" w:rsidR="00516C97" w:rsidRPr="005A2BEB" w:rsidRDefault="00516C97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</w:p>
                          <w:p w14:paraId="273CA4A0" w14:textId="11869C03" w:rsidR="00734486" w:rsidRPr="005A2BEB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7" type="#_x0000_t202" style="position:absolute;margin-left:600pt;margin-top:48pt;width:148pt;height:4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ta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" filled="f" fillcolor="#fffffe" stroked="f" strokecolor="#212120" insetpen="t">
                <v:textbox inset="2.88pt,2.88pt,2.88pt,2.88pt">
                  <w:txbxContent>
                    <w:p w14:paraId="3FF90BF2" w14:textId="627BF642" w:rsidR="00123DAA" w:rsidRPr="001656E7" w:rsidRDefault="000F489A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32"/>
                          <w:szCs w:val="32"/>
                        </w:rPr>
                      </w:pP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Elèv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r w:rsidR="00AA2A2E" w:rsidRPr="001656E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Hollydale</w:t>
                      </w:r>
                      <w:r w:rsidR="00123DAA" w:rsidRPr="001656E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98EB4F9" w14:textId="77777777" w:rsidR="00B42DA5" w:rsidRPr="001656E7" w:rsidRDefault="00B42DA5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4D7FEC8" w14:textId="5FE0013C" w:rsidR="00516C97" w:rsidRPr="001656E7" w:rsidRDefault="00960DA1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</w:rPr>
                      </w:pP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Elèv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Lekòl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primè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r w:rsidR="00516C97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Hollydale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rejwenn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anplwaye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paran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pou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devlope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lide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sou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kijan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pou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reyisi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nan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lekòl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pou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yo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“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</w:t>
                      </w:r>
                      <w:r w:rsidR="00516C97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nga</w:t>
                      </w:r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je</w:t>
                      </w:r>
                      <w:proofErr w:type="spellEnd"/>
                      <w:r w:rsidR="00516C97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, </w:t>
                      </w:r>
                      <w:proofErr w:type="spellStart"/>
                      <w:r w:rsidR="00516C97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E</w:t>
                      </w:r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kipe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Abilite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” nan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lekti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matematik</w:t>
                      </w:r>
                      <w:proofErr w:type="spellEnd"/>
                      <w:r w:rsidR="00516C97" w:rsidRPr="001656E7">
                        <w:rPr>
                          <w:rFonts w:ascii="Calibri" w:hAnsi="Calibri" w:cs="Calibri"/>
                          <w:color w:val="auto"/>
                          <w:sz w:val="18"/>
                        </w:rPr>
                        <w:t>.</w:t>
                      </w:r>
                    </w:p>
                    <w:p w14:paraId="285F2122" w14:textId="77777777" w:rsidR="000D4429" w:rsidRPr="001656E7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</w:rPr>
                      </w:pPr>
                    </w:p>
                    <w:p w14:paraId="12906E72" w14:textId="4BC834BF" w:rsidR="00123DAA" w:rsidRPr="001656E7" w:rsidRDefault="005E5690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</w:pPr>
                      <w:proofErr w:type="spellStart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Estrateji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/</w:t>
                      </w:r>
                      <w:proofErr w:type="spellStart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aktivite</w:t>
                      </w:r>
                      <w:proofErr w:type="spellEnd"/>
                      <w:r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 xml:space="preserve"> </w:t>
                      </w:r>
                      <w:r w:rsidR="003747C5" w:rsidRPr="001656E7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#1</w:t>
                      </w:r>
                      <w:r w:rsidR="00516C97" w:rsidRPr="001656E7">
                        <w:rPr>
                          <w:rFonts w:ascii="Calibri" w:hAnsi="Calibri" w:cs="Calibri"/>
                          <w:color w:val="auto"/>
                          <w:szCs w:val="21"/>
                          <w:lang w:val="es-ES"/>
                        </w:rPr>
                        <w:t xml:space="preserve">: </w:t>
                      </w:r>
                      <w:proofErr w:type="spellStart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Travay</w:t>
                      </w:r>
                      <w:proofErr w:type="spellEnd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ak</w:t>
                      </w:r>
                      <w:proofErr w:type="spellEnd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fanmi</w:t>
                      </w:r>
                      <w:proofErr w:type="spellEnd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yo </w:t>
                      </w:r>
                      <w:proofErr w:type="spellStart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sou</w:t>
                      </w:r>
                      <w:proofErr w:type="spellEnd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estrateji</w:t>
                      </w:r>
                      <w:proofErr w:type="spellEnd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paran yo te </w:t>
                      </w:r>
                      <w:proofErr w:type="spellStart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aprann</w:t>
                      </w:r>
                      <w:proofErr w:type="spellEnd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pandan</w:t>
                      </w:r>
                      <w:proofErr w:type="spellEnd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aktivite</w:t>
                      </w:r>
                      <w:proofErr w:type="spellEnd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pedagojik</w:t>
                      </w:r>
                      <w:proofErr w:type="spellEnd"/>
                      <w:r w:rsidR="00960DA1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la</w:t>
                      </w:r>
                      <w:r w:rsidR="00516C97" w:rsidRPr="001656E7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.</w:t>
                      </w:r>
                    </w:p>
                    <w:p w14:paraId="02628F86" w14:textId="77777777" w:rsidR="000D4429" w:rsidRPr="001656E7" w:rsidRDefault="000D4429" w:rsidP="00516C97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</w:pPr>
                    </w:p>
                    <w:p w14:paraId="5C3FC523" w14:textId="1F45CD0F" w:rsidR="002C2CAC" w:rsidRPr="008F0955" w:rsidRDefault="005E5690" w:rsidP="00516C97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</w:pPr>
                      <w:proofErr w:type="spellStart"/>
                      <w:r w:rsidRPr="008F0955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Estrateji</w:t>
                      </w:r>
                      <w:proofErr w:type="spellEnd"/>
                      <w:r w:rsidRPr="008F0955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/</w:t>
                      </w:r>
                      <w:proofErr w:type="spellStart"/>
                      <w:r w:rsidRPr="008F0955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aktivite</w:t>
                      </w:r>
                      <w:proofErr w:type="spellEnd"/>
                      <w:r w:rsidRPr="008F0955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 xml:space="preserve"> </w:t>
                      </w:r>
                      <w:r w:rsidR="0079336A" w:rsidRPr="008F0955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#2</w:t>
                      </w:r>
                      <w:r w:rsidR="00516C97" w:rsidRPr="008F0955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:</w:t>
                      </w:r>
                      <w:r w:rsidR="00516C97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Pataje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kominikasyon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nan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men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pwofesè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a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epi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konplete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devwa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mwen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,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li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20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minit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chak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jou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epi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pratike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matematik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lakay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ou</w:t>
                      </w:r>
                      <w:proofErr w:type="spellEnd"/>
                      <w:r w:rsidR="002C2CAC"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.</w:t>
                      </w:r>
                    </w:p>
                    <w:p w14:paraId="29B15254" w14:textId="34B92658" w:rsidR="000D4429" w:rsidRPr="008F0955" w:rsidRDefault="00516C97" w:rsidP="00123DAA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18"/>
                          <w:lang w:val="es-ES"/>
                        </w:rPr>
                      </w:pPr>
                      <w:r w:rsidRPr="008F0955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</w:p>
                    <w:p w14:paraId="39137501" w14:textId="4972FB75" w:rsidR="00123DAA" w:rsidRPr="005A2BEB" w:rsidRDefault="005E5690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</w:pPr>
                      <w:proofErr w:type="spellStart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Estrateji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/</w:t>
                      </w:r>
                      <w:proofErr w:type="spellStart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aktivite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 xml:space="preserve"> </w:t>
                      </w:r>
                      <w:r w:rsidR="0079336A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#</w:t>
                      </w:r>
                      <w:r w:rsidR="00155523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3</w:t>
                      </w:r>
                      <w:r w:rsidR="00516C97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lang w:val="es-ES"/>
                        </w:rPr>
                        <w:t>:</w:t>
                      </w:r>
                      <w:r w:rsidR="00516C97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Pratike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site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prèv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tèks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lè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w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sèvi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avèk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estrateji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yo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aprann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nan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klas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la. </w:t>
                      </w:r>
                    </w:p>
                    <w:p w14:paraId="2E157E45" w14:textId="77777777" w:rsidR="000D4429" w:rsidRPr="005A2BEB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</w:pPr>
                    </w:p>
                    <w:p w14:paraId="079468D7" w14:textId="77777777" w:rsidR="003C7529" w:rsidRPr="005A2BEB" w:rsidRDefault="005E5690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</w:pPr>
                      <w:proofErr w:type="spellStart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Estrateji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/</w:t>
                      </w:r>
                      <w:proofErr w:type="spellStart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aktivite</w:t>
                      </w:r>
                      <w:proofErr w:type="spellEnd"/>
                      <w:r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 xml:space="preserve"> </w:t>
                      </w:r>
                      <w:r w:rsidR="00516C97" w:rsidRPr="005A2BEB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1"/>
                          <w:lang w:val="es-ES"/>
                        </w:rPr>
                        <w:t>#4:</w:t>
                      </w:r>
                      <w:r w:rsidR="00516C97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Sèvi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ak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resous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teknoloji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pwofesè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a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bay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pou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pratike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lekti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, </w:t>
                      </w:r>
                      <w:proofErr w:type="spellStart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>ekriti</w:t>
                      </w:r>
                      <w:proofErr w:type="spellEnd"/>
                      <w:r w:rsidR="003C7529" w:rsidRPr="005A2BEB">
                        <w:rPr>
                          <w:rFonts w:ascii="Calibri" w:hAnsi="Calibri" w:cs="Calibri"/>
                          <w:color w:val="auto"/>
                          <w:sz w:val="18"/>
                          <w:lang w:val="es-ES"/>
                        </w:rPr>
                        <w:t xml:space="preserve"> ak matematik.</w:t>
                      </w:r>
                    </w:p>
                    <w:p w14:paraId="7EE88178" w14:textId="1D0BAE6E" w:rsidR="00516C97" w:rsidRPr="005A2BEB" w:rsidRDefault="00516C97" w:rsidP="00123DAA">
                      <w:pPr>
                        <w:widowControl w:val="0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</w:p>
                    <w:p w14:paraId="273CA4A0" w14:textId="11869C03" w:rsidR="00734486" w:rsidRPr="005A2BEB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42BFD1E8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1C30EF16" w:rsidR="00734486" w:rsidRPr="005A2BEB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 xml:space="preserve">                     </w:t>
                            </w:r>
                            <w:proofErr w:type="spellStart"/>
                            <w:r w:rsidR="00DD775B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>Vi</w:t>
                            </w:r>
                            <w:r w:rsidR="00D55B4A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>z</w:t>
                            </w:r>
                            <w:r w:rsidR="00DD775B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>it</w:t>
                            </w:r>
                            <w:r w:rsidR="00D55B4A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proofErr w:type="spellEnd"/>
                            <w:r w:rsidR="00D55B4A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55B4A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>Sit</w:t>
                            </w:r>
                            <w:proofErr w:type="spellEnd"/>
                            <w:r w:rsidR="00D55B4A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55B4A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>entènèt</w:t>
                            </w:r>
                            <w:proofErr w:type="spellEnd"/>
                            <w:r w:rsidR="00D55B4A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55B4A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>nou</w:t>
                            </w:r>
                            <w:proofErr w:type="spellEnd"/>
                            <w:r w:rsidR="00D55B4A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="00D55B4A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>an</w:t>
                            </w:r>
                            <w:r w:rsidR="002C46E4" w:rsidRPr="005A2BE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proofErr w:type="gramEnd"/>
                          </w:p>
                          <w:p w14:paraId="23CE7CEB" w14:textId="439AF6FF" w:rsidR="00C23AE6" w:rsidRPr="005A2BEB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3125F642" w14:textId="77777777" w:rsidR="007B7425" w:rsidRPr="00765488" w:rsidRDefault="007B7425" w:rsidP="007B7425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www.cobbk12.org/hollydale</w:t>
                            </w:r>
                          </w:p>
                          <w:p w14:paraId="2B02743F" w14:textId="02D8822B" w:rsidR="00C23AE6" w:rsidRPr="00C23AE6" w:rsidRDefault="00C23AE6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1C30EF16" w:rsidR="00734486" w:rsidRPr="005A2BEB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  <w:lang w:val="fr-FR"/>
                        </w:rPr>
                      </w:pPr>
                      <w:r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 xml:space="preserve">                     </w:t>
                      </w:r>
                      <w:proofErr w:type="spellStart"/>
                      <w:r w:rsidR="00DD775B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>Vi</w:t>
                      </w:r>
                      <w:r w:rsidR="00D55B4A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>z</w:t>
                      </w:r>
                      <w:r w:rsidR="00DD775B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>it</w:t>
                      </w:r>
                      <w:r w:rsidR="00D55B4A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>e</w:t>
                      </w:r>
                      <w:proofErr w:type="spellEnd"/>
                      <w:r w:rsidR="00D55B4A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="00D55B4A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>Sit</w:t>
                      </w:r>
                      <w:proofErr w:type="spellEnd"/>
                      <w:r w:rsidR="00D55B4A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="00D55B4A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>entènèt</w:t>
                      </w:r>
                      <w:proofErr w:type="spellEnd"/>
                      <w:r w:rsidR="00D55B4A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="00D55B4A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>nou</w:t>
                      </w:r>
                      <w:proofErr w:type="spellEnd"/>
                      <w:r w:rsidR="00D55B4A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gramStart"/>
                      <w:r w:rsidR="00D55B4A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>an</w:t>
                      </w:r>
                      <w:r w:rsidR="002C46E4" w:rsidRPr="005A2BE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  <w:t>:</w:t>
                      </w:r>
                      <w:proofErr w:type="gramEnd"/>
                    </w:p>
                    <w:p w14:paraId="23CE7CEB" w14:textId="439AF6FF" w:rsidR="00C23AE6" w:rsidRPr="005A2BEB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  <w:lang w:val="fr-FR"/>
                        </w:rPr>
                      </w:pPr>
                    </w:p>
                    <w:p w14:paraId="3125F642" w14:textId="77777777" w:rsidR="007B7425" w:rsidRPr="00765488" w:rsidRDefault="007B7425" w:rsidP="007B7425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www.cobbk12.org/hollydale</w:t>
                      </w:r>
                    </w:p>
                    <w:p w14:paraId="2B02743F" w14:textId="02D8822B" w:rsidR="00C23AE6" w:rsidRPr="00C23AE6" w:rsidRDefault="00C23AE6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18D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6524D" id="Rectangle 3" o:spid="_x0000_s1026" style="position:absolute;margin-left:0;margin-top:12pt;width:246pt;height:439.9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6B41D412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="00897A8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Yon </w:t>
                            </w:r>
                            <w:proofErr w:type="spellStart"/>
                            <w:r w:rsidR="00897A8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Ekip</w:t>
                            </w:r>
                            <w:proofErr w:type="spellEnd"/>
                            <w:r w:rsidR="00897A8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, Yon </w:t>
                            </w:r>
                            <w:proofErr w:type="spellStart"/>
                            <w:r w:rsidR="00897A8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Objektif</w:t>
                            </w:r>
                            <w:proofErr w:type="spellEnd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</w:t>
                            </w:r>
                            <w:r w:rsidR="000F489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iksè</w:t>
                            </w:r>
                            <w:proofErr w:type="spellEnd"/>
                            <w:r w:rsidR="000F489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0F489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Elèv</w:t>
                            </w:r>
                            <w:proofErr w:type="spellEnd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6B41D412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="00897A8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Yon </w:t>
                      </w:r>
                      <w:proofErr w:type="spellStart"/>
                      <w:r w:rsidR="00897A8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Ekip</w:t>
                      </w:r>
                      <w:proofErr w:type="spellEnd"/>
                      <w:r w:rsidR="00897A8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, Yon </w:t>
                      </w:r>
                      <w:proofErr w:type="spellStart"/>
                      <w:r w:rsidR="00897A8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Objektif</w:t>
                      </w:r>
                      <w:proofErr w:type="spellEnd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</w:t>
                      </w:r>
                      <w:r w:rsidR="000F489A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iksè</w:t>
                      </w:r>
                      <w:proofErr w:type="spellEnd"/>
                      <w:r w:rsidR="000F489A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0F489A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Elèv</w:t>
                      </w:r>
                      <w:proofErr w:type="spellEnd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51A7101B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07D39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617E9764" w:rsidR="00734486" w:rsidRPr="001656E7" w:rsidRDefault="000F489A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>Pwofesè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>Paran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>ak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>Elèv-Ansanm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>pou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>Siksè</w:t>
                            </w:r>
                            <w:proofErr w:type="spellEnd"/>
                            <w:r w:rsidRPr="001656E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2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617E9764" w:rsidR="00734486" w:rsidRPr="001656E7" w:rsidRDefault="000F489A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>Pwofesè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 xml:space="preserve">, </w:t>
                      </w: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>Paran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 xml:space="preserve">, </w:t>
                      </w: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>ak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>Elèv-Ansanm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>pou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 xml:space="preserve"> </w:t>
                      </w:r>
                      <w:proofErr w:type="spellStart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>Siksè</w:t>
                      </w:r>
                      <w:proofErr w:type="spellEnd"/>
                      <w:r w:rsidRPr="001656E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2"/>
                        </w:rPr>
                        <w:t xml:space="preserve"> 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01092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25DDB503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45E3A5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B1D84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5BE21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DAC22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98A96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B7139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DA773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628E2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0EB84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34141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33BB1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2548F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B70BE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A9E7B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25A70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8C9AC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9094B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624BE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0E01D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9EF4B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C177B" w14:textId="77777777" w:rsidR="0068778C" w:rsidRDefault="0068778C" w:rsidP="00101AC6">
      <w:r>
        <w:separator/>
      </w:r>
    </w:p>
  </w:endnote>
  <w:endnote w:type="continuationSeparator" w:id="0">
    <w:p w14:paraId="5A66A0F9" w14:textId="77777777" w:rsidR="0068778C" w:rsidRDefault="0068778C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EBC47" w14:textId="77777777" w:rsidR="0068778C" w:rsidRDefault="0068778C" w:rsidP="00101AC6">
      <w:r>
        <w:separator/>
      </w:r>
    </w:p>
  </w:footnote>
  <w:footnote w:type="continuationSeparator" w:id="0">
    <w:p w14:paraId="363894EB" w14:textId="77777777" w:rsidR="0068778C" w:rsidRDefault="0068778C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112ABE"/>
    <w:multiLevelType w:val="hybridMultilevel"/>
    <w:tmpl w:val="D934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A312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589348">
    <w:abstractNumId w:val="8"/>
  </w:num>
  <w:num w:numId="2" w16cid:durableId="1184636999">
    <w:abstractNumId w:val="4"/>
  </w:num>
  <w:num w:numId="3" w16cid:durableId="267124987">
    <w:abstractNumId w:val="14"/>
  </w:num>
  <w:num w:numId="4" w16cid:durableId="1693605543">
    <w:abstractNumId w:val="19"/>
  </w:num>
  <w:num w:numId="5" w16cid:durableId="908610645">
    <w:abstractNumId w:val="9"/>
  </w:num>
  <w:num w:numId="6" w16cid:durableId="1148211201">
    <w:abstractNumId w:val="18"/>
  </w:num>
  <w:num w:numId="7" w16cid:durableId="391464857">
    <w:abstractNumId w:val="13"/>
  </w:num>
  <w:num w:numId="8" w16cid:durableId="1004746278">
    <w:abstractNumId w:val="1"/>
  </w:num>
  <w:num w:numId="9" w16cid:durableId="1867518101">
    <w:abstractNumId w:val="15"/>
  </w:num>
  <w:num w:numId="10" w16cid:durableId="854342811">
    <w:abstractNumId w:val="17"/>
  </w:num>
  <w:num w:numId="11" w16cid:durableId="1589001908">
    <w:abstractNumId w:val="0"/>
  </w:num>
  <w:num w:numId="12" w16cid:durableId="531306744">
    <w:abstractNumId w:val="16"/>
  </w:num>
  <w:num w:numId="13" w16cid:durableId="1126236223">
    <w:abstractNumId w:val="5"/>
  </w:num>
  <w:num w:numId="14" w16cid:durableId="1839072686">
    <w:abstractNumId w:val="7"/>
  </w:num>
  <w:num w:numId="15" w16cid:durableId="2143381355">
    <w:abstractNumId w:val="3"/>
  </w:num>
  <w:num w:numId="16" w16cid:durableId="1367830046">
    <w:abstractNumId w:val="10"/>
  </w:num>
  <w:num w:numId="17" w16cid:durableId="383020500">
    <w:abstractNumId w:val="2"/>
  </w:num>
  <w:num w:numId="18" w16cid:durableId="1745640293">
    <w:abstractNumId w:val="11"/>
  </w:num>
  <w:num w:numId="19" w16cid:durableId="1088190193">
    <w:abstractNumId w:val="12"/>
  </w:num>
  <w:num w:numId="20" w16cid:durableId="7971858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B98"/>
    <w:rsid w:val="0002177C"/>
    <w:rsid w:val="0002286D"/>
    <w:rsid w:val="00030E39"/>
    <w:rsid w:val="00033B8E"/>
    <w:rsid w:val="00034552"/>
    <w:rsid w:val="0003479F"/>
    <w:rsid w:val="00035DEC"/>
    <w:rsid w:val="00035EF6"/>
    <w:rsid w:val="000456CF"/>
    <w:rsid w:val="000458C2"/>
    <w:rsid w:val="00055D85"/>
    <w:rsid w:val="0007229E"/>
    <w:rsid w:val="00074661"/>
    <w:rsid w:val="00075953"/>
    <w:rsid w:val="000762F1"/>
    <w:rsid w:val="00093902"/>
    <w:rsid w:val="00094BBC"/>
    <w:rsid w:val="0009755E"/>
    <w:rsid w:val="000A3285"/>
    <w:rsid w:val="000C7A4D"/>
    <w:rsid w:val="000D4429"/>
    <w:rsid w:val="000D5FF0"/>
    <w:rsid w:val="000E3316"/>
    <w:rsid w:val="000F489A"/>
    <w:rsid w:val="000F4A8B"/>
    <w:rsid w:val="000F518F"/>
    <w:rsid w:val="000F6118"/>
    <w:rsid w:val="000F75AC"/>
    <w:rsid w:val="0010017A"/>
    <w:rsid w:val="00101AC6"/>
    <w:rsid w:val="00112317"/>
    <w:rsid w:val="00113DFE"/>
    <w:rsid w:val="00115D29"/>
    <w:rsid w:val="00123DAA"/>
    <w:rsid w:val="00141ECD"/>
    <w:rsid w:val="00143777"/>
    <w:rsid w:val="00154C76"/>
    <w:rsid w:val="00155523"/>
    <w:rsid w:val="0015661C"/>
    <w:rsid w:val="00156F50"/>
    <w:rsid w:val="001656E7"/>
    <w:rsid w:val="00171F5B"/>
    <w:rsid w:val="00172BBD"/>
    <w:rsid w:val="00180563"/>
    <w:rsid w:val="001854C8"/>
    <w:rsid w:val="001961EA"/>
    <w:rsid w:val="00196DAC"/>
    <w:rsid w:val="001B33E6"/>
    <w:rsid w:val="001C41CD"/>
    <w:rsid w:val="001D07C9"/>
    <w:rsid w:val="001D49B3"/>
    <w:rsid w:val="001D66A6"/>
    <w:rsid w:val="00201FB0"/>
    <w:rsid w:val="0021162B"/>
    <w:rsid w:val="00214778"/>
    <w:rsid w:val="002176E4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72F66"/>
    <w:rsid w:val="002736B8"/>
    <w:rsid w:val="00281603"/>
    <w:rsid w:val="00290A24"/>
    <w:rsid w:val="00291C14"/>
    <w:rsid w:val="00292E2A"/>
    <w:rsid w:val="002A1DEE"/>
    <w:rsid w:val="002A38F1"/>
    <w:rsid w:val="002A7992"/>
    <w:rsid w:val="002B5B74"/>
    <w:rsid w:val="002B5DFE"/>
    <w:rsid w:val="002B6863"/>
    <w:rsid w:val="002B73A1"/>
    <w:rsid w:val="002C2CAC"/>
    <w:rsid w:val="002C46E4"/>
    <w:rsid w:val="002E653A"/>
    <w:rsid w:val="002E681E"/>
    <w:rsid w:val="00301D77"/>
    <w:rsid w:val="00305B77"/>
    <w:rsid w:val="003119F0"/>
    <w:rsid w:val="00332FAD"/>
    <w:rsid w:val="0033300D"/>
    <w:rsid w:val="00341AC4"/>
    <w:rsid w:val="00347058"/>
    <w:rsid w:val="00350093"/>
    <w:rsid w:val="003747C5"/>
    <w:rsid w:val="00383F0A"/>
    <w:rsid w:val="00385A88"/>
    <w:rsid w:val="0039783F"/>
    <w:rsid w:val="003A134F"/>
    <w:rsid w:val="003A71FA"/>
    <w:rsid w:val="003B5257"/>
    <w:rsid w:val="003B634E"/>
    <w:rsid w:val="003C6AC4"/>
    <w:rsid w:val="003C7529"/>
    <w:rsid w:val="003D651E"/>
    <w:rsid w:val="003E2349"/>
    <w:rsid w:val="003E23A0"/>
    <w:rsid w:val="003E685E"/>
    <w:rsid w:val="003F394A"/>
    <w:rsid w:val="003F3E21"/>
    <w:rsid w:val="004355FD"/>
    <w:rsid w:val="00437EFA"/>
    <w:rsid w:val="00444FF2"/>
    <w:rsid w:val="004556D9"/>
    <w:rsid w:val="00455D7C"/>
    <w:rsid w:val="004616E0"/>
    <w:rsid w:val="0048382B"/>
    <w:rsid w:val="0048639B"/>
    <w:rsid w:val="00490E50"/>
    <w:rsid w:val="00494543"/>
    <w:rsid w:val="00494EDE"/>
    <w:rsid w:val="004964D2"/>
    <w:rsid w:val="004A3131"/>
    <w:rsid w:val="004A43F5"/>
    <w:rsid w:val="004B22EC"/>
    <w:rsid w:val="004D5A4D"/>
    <w:rsid w:val="004E1DE2"/>
    <w:rsid w:val="004E227C"/>
    <w:rsid w:val="004E3E5B"/>
    <w:rsid w:val="004E644B"/>
    <w:rsid w:val="004F44A3"/>
    <w:rsid w:val="004F4F79"/>
    <w:rsid w:val="004F58EC"/>
    <w:rsid w:val="0050260C"/>
    <w:rsid w:val="0050442E"/>
    <w:rsid w:val="0050516F"/>
    <w:rsid w:val="00506891"/>
    <w:rsid w:val="00506AEC"/>
    <w:rsid w:val="00507044"/>
    <w:rsid w:val="00516051"/>
    <w:rsid w:val="00516C97"/>
    <w:rsid w:val="00520CAC"/>
    <w:rsid w:val="00521EFD"/>
    <w:rsid w:val="00534E32"/>
    <w:rsid w:val="005358FF"/>
    <w:rsid w:val="00536509"/>
    <w:rsid w:val="00537E12"/>
    <w:rsid w:val="005472BE"/>
    <w:rsid w:val="00564ABB"/>
    <w:rsid w:val="0056500A"/>
    <w:rsid w:val="005707F7"/>
    <w:rsid w:val="0057365A"/>
    <w:rsid w:val="00575F02"/>
    <w:rsid w:val="00575F48"/>
    <w:rsid w:val="00575F56"/>
    <w:rsid w:val="00580DE7"/>
    <w:rsid w:val="005845A2"/>
    <w:rsid w:val="00586804"/>
    <w:rsid w:val="0058786F"/>
    <w:rsid w:val="0059152C"/>
    <w:rsid w:val="005A2BEB"/>
    <w:rsid w:val="005B3D99"/>
    <w:rsid w:val="005D3BA7"/>
    <w:rsid w:val="005E5690"/>
    <w:rsid w:val="005E61B7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8778C"/>
    <w:rsid w:val="00690FCF"/>
    <w:rsid w:val="00691169"/>
    <w:rsid w:val="006A4542"/>
    <w:rsid w:val="006B442A"/>
    <w:rsid w:val="006C43D4"/>
    <w:rsid w:val="006C55E2"/>
    <w:rsid w:val="006D7FE4"/>
    <w:rsid w:val="007051F2"/>
    <w:rsid w:val="007059B9"/>
    <w:rsid w:val="00712562"/>
    <w:rsid w:val="00716016"/>
    <w:rsid w:val="007201D7"/>
    <w:rsid w:val="00730083"/>
    <w:rsid w:val="00731E2D"/>
    <w:rsid w:val="00734486"/>
    <w:rsid w:val="007434E2"/>
    <w:rsid w:val="0074626B"/>
    <w:rsid w:val="007640BC"/>
    <w:rsid w:val="00765488"/>
    <w:rsid w:val="00785298"/>
    <w:rsid w:val="00790248"/>
    <w:rsid w:val="0079336A"/>
    <w:rsid w:val="0079585F"/>
    <w:rsid w:val="007968D2"/>
    <w:rsid w:val="007A5312"/>
    <w:rsid w:val="007A5E54"/>
    <w:rsid w:val="007B05DE"/>
    <w:rsid w:val="007B46E6"/>
    <w:rsid w:val="007B7425"/>
    <w:rsid w:val="007B7815"/>
    <w:rsid w:val="007C0341"/>
    <w:rsid w:val="007F2D28"/>
    <w:rsid w:val="0082291C"/>
    <w:rsid w:val="008247E1"/>
    <w:rsid w:val="00830A22"/>
    <w:rsid w:val="00836A6C"/>
    <w:rsid w:val="00837317"/>
    <w:rsid w:val="00843794"/>
    <w:rsid w:val="00850491"/>
    <w:rsid w:val="0085169B"/>
    <w:rsid w:val="00854281"/>
    <w:rsid w:val="00870DE6"/>
    <w:rsid w:val="0089137F"/>
    <w:rsid w:val="00892693"/>
    <w:rsid w:val="00895DD3"/>
    <w:rsid w:val="0089745C"/>
    <w:rsid w:val="00897A83"/>
    <w:rsid w:val="008B41B0"/>
    <w:rsid w:val="008B4D6D"/>
    <w:rsid w:val="008B74BA"/>
    <w:rsid w:val="008C3036"/>
    <w:rsid w:val="008E19BE"/>
    <w:rsid w:val="008F0955"/>
    <w:rsid w:val="008F7367"/>
    <w:rsid w:val="0090320B"/>
    <w:rsid w:val="009100A9"/>
    <w:rsid w:val="00910654"/>
    <w:rsid w:val="0091218D"/>
    <w:rsid w:val="00932674"/>
    <w:rsid w:val="00941A49"/>
    <w:rsid w:val="00942234"/>
    <w:rsid w:val="00944E2D"/>
    <w:rsid w:val="009471A9"/>
    <w:rsid w:val="00960DA1"/>
    <w:rsid w:val="00974B7D"/>
    <w:rsid w:val="009752FE"/>
    <w:rsid w:val="00980FC0"/>
    <w:rsid w:val="00990045"/>
    <w:rsid w:val="009A0E2A"/>
    <w:rsid w:val="009A174A"/>
    <w:rsid w:val="009A41D4"/>
    <w:rsid w:val="009A4D3C"/>
    <w:rsid w:val="009A7B1E"/>
    <w:rsid w:val="009B4C74"/>
    <w:rsid w:val="009B5A33"/>
    <w:rsid w:val="009D1933"/>
    <w:rsid w:val="009D52D9"/>
    <w:rsid w:val="009E0575"/>
    <w:rsid w:val="009F366B"/>
    <w:rsid w:val="009F4ADE"/>
    <w:rsid w:val="00A02B6A"/>
    <w:rsid w:val="00A26C0E"/>
    <w:rsid w:val="00A32F9F"/>
    <w:rsid w:val="00A42EDC"/>
    <w:rsid w:val="00A55B69"/>
    <w:rsid w:val="00A6019D"/>
    <w:rsid w:val="00A60CDF"/>
    <w:rsid w:val="00A61307"/>
    <w:rsid w:val="00A701CA"/>
    <w:rsid w:val="00A748C1"/>
    <w:rsid w:val="00A909B1"/>
    <w:rsid w:val="00A91EE6"/>
    <w:rsid w:val="00A94EFF"/>
    <w:rsid w:val="00AA0269"/>
    <w:rsid w:val="00AA2A2E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45C6"/>
    <w:rsid w:val="00AF6B98"/>
    <w:rsid w:val="00AF7617"/>
    <w:rsid w:val="00B27BA2"/>
    <w:rsid w:val="00B30159"/>
    <w:rsid w:val="00B32837"/>
    <w:rsid w:val="00B33F91"/>
    <w:rsid w:val="00B42DA5"/>
    <w:rsid w:val="00B45B5E"/>
    <w:rsid w:val="00B66969"/>
    <w:rsid w:val="00B71B36"/>
    <w:rsid w:val="00B7538F"/>
    <w:rsid w:val="00B82E75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112"/>
    <w:rsid w:val="00C14FE7"/>
    <w:rsid w:val="00C16404"/>
    <w:rsid w:val="00C20FF9"/>
    <w:rsid w:val="00C21984"/>
    <w:rsid w:val="00C23AE6"/>
    <w:rsid w:val="00C30034"/>
    <w:rsid w:val="00C44207"/>
    <w:rsid w:val="00C45DF1"/>
    <w:rsid w:val="00C54FD8"/>
    <w:rsid w:val="00C57195"/>
    <w:rsid w:val="00C64EEA"/>
    <w:rsid w:val="00C67E95"/>
    <w:rsid w:val="00C702C3"/>
    <w:rsid w:val="00C86282"/>
    <w:rsid w:val="00CA4270"/>
    <w:rsid w:val="00CA534B"/>
    <w:rsid w:val="00CB11CE"/>
    <w:rsid w:val="00CB206F"/>
    <w:rsid w:val="00CD00AA"/>
    <w:rsid w:val="00CD5B36"/>
    <w:rsid w:val="00CF49FB"/>
    <w:rsid w:val="00CF6713"/>
    <w:rsid w:val="00CF79AC"/>
    <w:rsid w:val="00D1424D"/>
    <w:rsid w:val="00D2200E"/>
    <w:rsid w:val="00D23C8F"/>
    <w:rsid w:val="00D24515"/>
    <w:rsid w:val="00D278CE"/>
    <w:rsid w:val="00D40429"/>
    <w:rsid w:val="00D41924"/>
    <w:rsid w:val="00D50FAB"/>
    <w:rsid w:val="00D55B4A"/>
    <w:rsid w:val="00D565D8"/>
    <w:rsid w:val="00D64743"/>
    <w:rsid w:val="00D67448"/>
    <w:rsid w:val="00D75908"/>
    <w:rsid w:val="00D83647"/>
    <w:rsid w:val="00D8526E"/>
    <w:rsid w:val="00D8693B"/>
    <w:rsid w:val="00D928A9"/>
    <w:rsid w:val="00DB2890"/>
    <w:rsid w:val="00DC505F"/>
    <w:rsid w:val="00DD3EBC"/>
    <w:rsid w:val="00DD4C46"/>
    <w:rsid w:val="00DD775B"/>
    <w:rsid w:val="00DF3DE1"/>
    <w:rsid w:val="00E00CF1"/>
    <w:rsid w:val="00E03CE8"/>
    <w:rsid w:val="00E051BE"/>
    <w:rsid w:val="00E11358"/>
    <w:rsid w:val="00E209EA"/>
    <w:rsid w:val="00E30EDD"/>
    <w:rsid w:val="00E318B4"/>
    <w:rsid w:val="00E36F8B"/>
    <w:rsid w:val="00E4233A"/>
    <w:rsid w:val="00E50666"/>
    <w:rsid w:val="00E53B2D"/>
    <w:rsid w:val="00E576F6"/>
    <w:rsid w:val="00E71E6B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62F"/>
    <w:rsid w:val="00EB48DF"/>
    <w:rsid w:val="00EB6AC3"/>
    <w:rsid w:val="00ED1DD7"/>
    <w:rsid w:val="00EE0209"/>
    <w:rsid w:val="00EE72D7"/>
    <w:rsid w:val="00EF1F9E"/>
    <w:rsid w:val="00EF3DD8"/>
    <w:rsid w:val="00EF72DA"/>
    <w:rsid w:val="00F054D6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2416"/>
    <w:rsid w:val="00FC7A89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docId w15:val="{1A48694C-7684-4F94-9313-B5245F16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56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6D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845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f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rmen.rodriguez@cobbk12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Zearn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rmen.rodriguez@cobbk12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Zearn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48ba1f-ce71-4276-b661-eb7ba89f98ae">
      <UserInfo>
        <DisplayName>Lisa Oliver</DisplayName>
        <AccountId>64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A2EC06C216B40BA2A5F721BE279AE" ma:contentTypeVersion="6" ma:contentTypeDescription="Create a new document." ma:contentTypeScope="" ma:versionID="c577c496797395268f1e09ffa16520d7">
  <xsd:schema xmlns:xsd="http://www.w3.org/2001/XMLSchema" xmlns:xs="http://www.w3.org/2001/XMLSchema" xmlns:p="http://schemas.microsoft.com/office/2006/metadata/properties" xmlns:ns2="b3c85c66-b7c7-431c-bcac-473113660957" xmlns:ns3="f448ba1f-ce71-4276-b661-eb7ba89f98ae" targetNamespace="http://schemas.microsoft.com/office/2006/metadata/properties" ma:root="true" ma:fieldsID="8054f6630dd7345faadca60a775f13cc" ns2:_="" ns3:_="">
    <xsd:import namespace="b3c85c66-b7c7-431c-bcac-473113660957"/>
    <xsd:import namespace="f448ba1f-ce71-4276-b661-eb7ba89f9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85c66-b7c7-431c-bcac-473113660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8ba1f-ce71-4276-b661-eb7ba89f9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f448ba1f-ce71-4276-b661-eb7ba89f98ae"/>
  </ds:schemaRefs>
</ds:datastoreItem>
</file>

<file path=customXml/itemProps2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83906C-6F24-411B-9A79-49F009F5C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85c66-b7c7-431c-bcac-473113660957"/>
    <ds:schemaRef ds:uri="f448ba1f-ce71-4276-b661-eb7ba89f9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9FD58E-0246-4F11-9C19-B735CB912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9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Carmen Rodriguez</cp:lastModifiedBy>
  <cp:revision>16</cp:revision>
  <cp:lastPrinted>2024-09-12T15:50:00Z</cp:lastPrinted>
  <dcterms:created xsi:type="dcterms:W3CDTF">2024-05-06T12:42:00Z</dcterms:created>
  <dcterms:modified xsi:type="dcterms:W3CDTF">2024-09-12T15:51:00Z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0x010100438A2EC06C216B40BA2A5F721BE279AE</vt:lpwstr>
  </property>
</Properties>
</file>