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C8C85" w14:textId="5AF7621E" w:rsidR="00734486" w:rsidRDefault="009B23E3">
      <w:r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7520" behindDoc="0" locked="0" layoutInCell="1" allowOverlap="1" wp14:anchorId="75459B03" wp14:editId="65FD571F">
                <wp:simplePos x="0" y="0"/>
                <wp:positionH relativeFrom="margin">
                  <wp:posOffset>3429000</wp:posOffset>
                </wp:positionH>
                <wp:positionV relativeFrom="margin">
                  <wp:posOffset>-4157</wp:posOffset>
                </wp:positionV>
                <wp:extent cx="2733675" cy="382385"/>
                <wp:effectExtent l="0" t="0" r="0" b="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82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3F2F75" w14:textId="77777777" w:rsidR="00D75908" w:rsidRPr="00066D55" w:rsidRDefault="00AF6B98" w:rsidP="00AF6B98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7A6F30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066D55">
                              <w:rPr>
                                <w:rFonts w:asciiTheme="minorHAnsi" w:hAnsiTheme="minorHAnsi"/>
                                <w:b/>
                                <w:sz w:val="24"/>
                                <w:szCs w:val="18"/>
                              </w:rPr>
                              <w:t>O que é o acordo entre a escola e os pais?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459B03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270pt;margin-top:-.35pt;width:215.25pt;height:30.1pt;z-index:25162752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" filled="f" fillcolor="#fffffe" stroked="f" strokecolor="#212120" insetpen="t">
                <v:textbox inset="2.88pt,2.88pt,2.88pt,2.88pt">
                  <w:txbxContent>
                    <w:p w14:paraId="1E3F2F75" w14:textId="77777777" w:rsidR="00D75908" w:rsidRPr="00066D55" w:rsidRDefault="00AF6B98" w:rsidP="00AF6B98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7A6F30"/>
                          <w:w w:val="80"/>
                          <w:sz w:val="24"/>
                          <w:szCs w:val="24"/>
                        </w:rPr>
                      </w:pPr>
                      <w:r w:rsidRPr="00066D55">
                        <w:rPr>
                          <w:rFonts w:asciiTheme="minorHAnsi" w:hAnsiTheme="minorHAnsi"/>
                          <w:b/>
                          <w:sz w:val="24"/>
                          <w:szCs w:val="18"/>
                        </w:rPr>
                        <w:t>O que é o acordo entre a escola e os pais?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889693" wp14:editId="4C6E3990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3072130" cy="3498850"/>
                <wp:effectExtent l="0" t="0" r="13970" b="254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49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BC4C18" w14:textId="2D1EE437" w:rsidR="003E2349" w:rsidRPr="00A55B69" w:rsidRDefault="00F054D6" w:rsidP="003E234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2F5496" w:themeColor="accent1" w:themeShade="BF"/>
                                <w:sz w:val="28"/>
                              </w:rPr>
                              <w:t xml:space="preserve">Atividades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2F5496" w:themeColor="accent1" w:themeShade="BF"/>
                                <w:sz w:val="28"/>
                              </w:rPr>
                              <w:t>da Hollydale para cultivar parcerias</w:t>
                            </w:r>
                          </w:p>
                          <w:p w14:paraId="6C614B45" w14:textId="6722F382" w:rsidR="00D565D8" w:rsidRPr="00A55B69" w:rsidRDefault="005358FF" w:rsidP="00D278CE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Junte-se a nós em alguns dos eventos listados abaixo. As oportunidades de voluntariado podem ser virtuais ou presenciais.</w:t>
                            </w:r>
                          </w:p>
                          <w:p w14:paraId="5B9A0CFB" w14:textId="77777777" w:rsidR="00D278CE" w:rsidRPr="005358FF" w:rsidRDefault="00D278CE" w:rsidP="00D278C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6B919046" w14:textId="77777777" w:rsidR="00641FD5" w:rsidRPr="00F824CF" w:rsidRDefault="00641FD5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2F5496" w:themeColor="accent1" w:themeShade="BF"/>
                              </w:rPr>
                              <w:t>Oportunidades de voluntariado:</w:t>
                            </w:r>
                          </w:p>
                          <w:p w14:paraId="4A58B129" w14:textId="452A042D" w:rsidR="00641FD5" w:rsidRPr="009B4C74" w:rsidRDefault="00641FD5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Leitores em sala de aula (presenciais ou virtuais)</w:t>
                            </w:r>
                          </w:p>
                          <w:p w14:paraId="27C5173C" w14:textId="120BAE15" w:rsidR="00AF7617" w:rsidRPr="009B4C74" w:rsidRDefault="009B4C74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 xml:space="preserve">Hero Workday </w:t>
                            </w:r>
                          </w:p>
                          <w:p w14:paraId="71B4E5DA" w14:textId="42E4A8BB" w:rsidR="0056500A" w:rsidRPr="009B4C74" w:rsidRDefault="0056500A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Comitê de planejamento do Título I</w:t>
                            </w:r>
                          </w:p>
                          <w:p w14:paraId="17838D0A" w14:textId="77777777" w:rsidR="007A5E54" w:rsidRPr="009B4C74" w:rsidRDefault="007A5E54" w:rsidP="00FD3B3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48152C9A" w14:textId="77777777" w:rsidR="003B5257" w:rsidRPr="009B4C74" w:rsidRDefault="00641FD5" w:rsidP="00641FD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2F5496" w:themeColor="accent1" w:themeShade="BF"/>
                              </w:rPr>
                              <w:t>Reuniões de parceria:</w:t>
                            </w:r>
                          </w:p>
                          <w:p w14:paraId="6F5CFDF0" w14:textId="5929D3FE" w:rsidR="00641FD5" w:rsidRPr="009B4C74" w:rsidRDefault="00641FD5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Reunião anual informativa aos pais sobre o Título I</w:t>
                            </w:r>
                          </w:p>
                          <w:p w14:paraId="5D86D2E7" w14:textId="2B23230C" w:rsidR="00641FD5" w:rsidRPr="009B4C74" w:rsidRDefault="0082291C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Open House</w:t>
                            </w:r>
                          </w:p>
                          <w:p w14:paraId="31439DB2" w14:textId="59F58233" w:rsidR="00F824CF" w:rsidRPr="009B4C74" w:rsidRDefault="00F824C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 xml:space="preserve">Encontros para se conhecer melhor </w:t>
                            </w:r>
                          </w:p>
                          <w:p w14:paraId="4827C2F2" w14:textId="5DAD17EE" w:rsidR="0079585F" w:rsidRPr="009B4C74" w:rsidRDefault="00641FD5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Reunião de pais para sugestões sobre o Título I</w:t>
                            </w:r>
                          </w:p>
                          <w:p w14:paraId="386E9E1F" w14:textId="63018AFF" w:rsidR="00341AC4" w:rsidRPr="009B4C74" w:rsidRDefault="00FD3B37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Semana da conferência de pais e mestres</w:t>
                            </w:r>
                          </w:p>
                          <w:p w14:paraId="54A9AEC6" w14:textId="77777777" w:rsidR="007A5E54" w:rsidRPr="009B4C74" w:rsidRDefault="007A5E54" w:rsidP="00641FD5">
                            <w:pP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06B4EDCC" w14:textId="77777777" w:rsidR="00641FD5" w:rsidRPr="009B4C74" w:rsidRDefault="00341AC4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2F5496" w:themeColor="accent1" w:themeShade="BF"/>
                              </w:rPr>
                              <w:t>Oportunidades para engajamento familiar:</w:t>
                            </w:r>
                          </w:p>
                          <w:p w14:paraId="0F4E9B9C" w14:textId="547BF002" w:rsidR="0079585F" w:rsidRPr="009B4C74" w:rsidRDefault="00F824C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Noites de alfabetização</w:t>
                            </w:r>
                          </w:p>
                          <w:p w14:paraId="55B45CA1" w14:textId="68C6C599" w:rsidR="0079585F" w:rsidRPr="009B4C74" w:rsidRDefault="005358F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Treinamento de estratégia para auxiliar alunos em casa</w:t>
                            </w:r>
                          </w:p>
                          <w:p w14:paraId="0B15773A" w14:textId="2C9774F8" w:rsidR="0079585F" w:rsidRPr="00BD7EFF" w:rsidRDefault="0079585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Sala de recursos dos pais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9693" id="Text Box 345" o:spid="_x0000_s1027" type="#_x0000_t202" style="position:absolute;margin-left:190.7pt;margin-top:3pt;width:241.9pt;height:275.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" fillcolor="white [3201]" strokeweight=".5pt">
                <v:textbox>
                  <w:txbxContent>
                    <w:p w14:paraId="4BBC4C18" w14:textId="2D1EE437" w:rsidR="003E2349" w:rsidRPr="00A55B69" w:rsidRDefault="00F054D6" w:rsidP="003E234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2F5496" w:themeColor="accent1" w:themeShade="BF"/>
                          <w:sz w:val="28"/>
                        </w:rPr>
                        <w:t xml:space="preserve">Atividades </w:t>
                      </w:r>
                      <w:r>
                        <w:rPr>
                          <w:rFonts w:asciiTheme="minorHAnsi" w:hAnsiTheme="minorHAnsi"/>
                          <w:b/>
                          <w:color w:val="2F5496" w:themeColor="accent1" w:themeShade="BF"/>
                          <w:sz w:val="28"/>
                        </w:rPr>
                        <w:t>da Hollydale para cultivar parcerias</w:t>
                      </w:r>
                    </w:p>
                    <w:p w14:paraId="6C614B45" w14:textId="6722F382" w:rsidR="00D565D8" w:rsidRPr="00A55B69" w:rsidRDefault="005358FF" w:rsidP="00D278CE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Junte-se a nós em alguns dos eventos listados abaixo. As oportunidades de voluntariado podem ser virtuais ou presenciais.</w:t>
                      </w:r>
                    </w:p>
                    <w:p w14:paraId="5B9A0CFB" w14:textId="77777777" w:rsidR="00D278CE" w:rsidRPr="005358FF" w:rsidRDefault="00D278CE" w:rsidP="00D278C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6B919046" w14:textId="77777777" w:rsidR="00641FD5" w:rsidRPr="00F824CF" w:rsidRDefault="00641FD5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2F5496" w:themeColor="accent1" w:themeShade="BF"/>
                        </w:rPr>
                        <w:t>Oportunidades de voluntariado:</w:t>
                      </w:r>
                    </w:p>
                    <w:p w14:paraId="4A58B129" w14:textId="452A042D" w:rsidR="00641FD5" w:rsidRPr="009B4C74" w:rsidRDefault="00641FD5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Leitores em sala de aula (presenciais ou virtuais)</w:t>
                      </w:r>
                    </w:p>
                    <w:p w14:paraId="27C5173C" w14:textId="120BAE15" w:rsidR="00AF7617" w:rsidRPr="009B4C74" w:rsidRDefault="009B4C74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 xml:space="preserve">Hero Workday </w:t>
                      </w:r>
                    </w:p>
                    <w:p w14:paraId="71B4E5DA" w14:textId="42E4A8BB" w:rsidR="0056500A" w:rsidRPr="009B4C74" w:rsidRDefault="0056500A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Comitê de planejamento do Título I</w:t>
                      </w:r>
                    </w:p>
                    <w:p w14:paraId="17838D0A" w14:textId="77777777" w:rsidR="007A5E54" w:rsidRPr="009B4C74" w:rsidRDefault="007A5E54" w:rsidP="00FD3B37">
                      <w:pPr>
                        <w:rPr>
                          <w:rFonts w:asciiTheme="minorHAnsi" w:hAnsiTheme="minorHAnsi" w:cstheme="minorHAnsi"/>
                          <w:color w:val="auto"/>
                          <w:sz w:val="12"/>
                          <w:szCs w:val="12"/>
                        </w:rPr>
                      </w:pPr>
                    </w:p>
                    <w:p w14:paraId="48152C9A" w14:textId="77777777" w:rsidR="003B5257" w:rsidRPr="009B4C74" w:rsidRDefault="00641FD5" w:rsidP="00641FD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2F5496" w:themeColor="accent1" w:themeShade="BF"/>
                        </w:rPr>
                        <w:t>Reuniões de parceria:</w:t>
                      </w:r>
                    </w:p>
                    <w:p w14:paraId="6F5CFDF0" w14:textId="5929D3FE" w:rsidR="00641FD5" w:rsidRPr="009B4C74" w:rsidRDefault="00641FD5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Reunião anual informativa aos pais sobre o Título I</w:t>
                      </w:r>
                    </w:p>
                    <w:p w14:paraId="5D86D2E7" w14:textId="2B23230C" w:rsidR="00641FD5" w:rsidRPr="009B4C74" w:rsidRDefault="0082291C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Open House</w:t>
                      </w:r>
                    </w:p>
                    <w:p w14:paraId="31439DB2" w14:textId="59F58233" w:rsidR="00F824CF" w:rsidRPr="009B4C74" w:rsidRDefault="00F824C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 xml:space="preserve">Encontros para se conhecer melhor </w:t>
                      </w:r>
                    </w:p>
                    <w:p w14:paraId="4827C2F2" w14:textId="5DAD17EE" w:rsidR="0079585F" w:rsidRPr="009B4C74" w:rsidRDefault="00641FD5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Reunião de pais para sugestões sobre o Título I</w:t>
                      </w:r>
                    </w:p>
                    <w:p w14:paraId="386E9E1F" w14:textId="63018AFF" w:rsidR="00341AC4" w:rsidRPr="009B4C74" w:rsidRDefault="00FD3B37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Semana da conferência de pais e mestres</w:t>
                      </w:r>
                    </w:p>
                    <w:p w14:paraId="54A9AEC6" w14:textId="77777777" w:rsidR="007A5E54" w:rsidRPr="009B4C74" w:rsidRDefault="007A5E54" w:rsidP="00641FD5">
                      <w:pPr>
                        <w:rPr>
                          <w:rFonts w:asciiTheme="minorHAnsi" w:hAnsiTheme="minorHAnsi" w:cstheme="minorHAnsi"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06B4EDCC" w14:textId="77777777" w:rsidR="00641FD5" w:rsidRPr="009B4C74" w:rsidRDefault="00341AC4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2F5496" w:themeColor="accent1" w:themeShade="BF"/>
                        </w:rPr>
                        <w:t>Oportunidades para engajamento familiar:</w:t>
                      </w:r>
                    </w:p>
                    <w:p w14:paraId="0F4E9B9C" w14:textId="547BF002" w:rsidR="0079585F" w:rsidRPr="009B4C74" w:rsidRDefault="00F824C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Noites de alfabetização</w:t>
                      </w:r>
                    </w:p>
                    <w:p w14:paraId="55B45CA1" w14:textId="68C6C599" w:rsidR="0079585F" w:rsidRPr="009B4C74" w:rsidRDefault="005358F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Treinamento de estratégia para auxiliar alunos em casa</w:t>
                      </w:r>
                    </w:p>
                    <w:p w14:paraId="0B15773A" w14:textId="2C9774F8" w:rsidR="0079585F" w:rsidRPr="00BD7EFF" w:rsidRDefault="0079585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Sala de recursos dos pais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18304" behindDoc="0" locked="0" layoutInCell="1" allowOverlap="1" wp14:anchorId="11332F53" wp14:editId="7F883784">
                <wp:simplePos x="0" y="0"/>
                <wp:positionH relativeFrom="margin">
                  <wp:posOffset>-146050</wp:posOffset>
                </wp:positionH>
                <wp:positionV relativeFrom="margin">
                  <wp:align>bottom</wp:align>
                </wp:positionV>
                <wp:extent cx="3308985" cy="7258050"/>
                <wp:effectExtent l="0" t="0" r="5715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72580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8FEB34" id="Rectangle 7" o:spid="_x0000_s1026" style="position:absolute;margin-left:-11.5pt;margin-top:0;width:260.55pt;height:571.5pt;z-index:251618304;visibility:visible;mso-wrap-style:non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" fillcolor="#f4ede2" stroked="f" insetpen="t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6B1BD7D2" wp14:editId="51F3AA6C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D7D2" id="Text Box 181" o:spid="_x0000_s1028" type="#_x0000_t202" style="position:absolute;margin-left:657.65pt;margin-top:552.3pt;width:81pt;height:20.2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394709C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6496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BF02E" id="Line 23" o:spid="_x0000_s1026" style="position:absolute;z-index:251626496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6E7B9" id="Line 299" o:spid="_x0000_s1026" style="position:absolute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59.6pt" to="576.45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B520" id="Text Box 180" o:spid="_x0000_s1029" type="#_x0000_t202" style="position:absolute;margin-left:671.9pt;margin-top:567.2pt;width:51.75pt;height:15.7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B7xhpA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25764EA" w14:textId="77777777" w:rsidR="00D75908" w:rsidRDefault="00D75908" w:rsidP="00632EC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F5E8B" id="Line 179" o:spid="_x0000_s1026" style="position:absolute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673F4" id="Line 178" o:spid="_x0000_s1026" style="position:absolute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FAE45" id="Line 177" o:spid="_x0000_s1026" style="position:absolute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l+cOu+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45952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4238A" id="Line 176" o:spid="_x0000_s1026" style="position:absolute;z-index: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2o8D7O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44928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41CCA" id="Line 175" o:spid="_x0000_s1026" style="position:absolute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HX+2DT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43904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FECCE1" id="Line 174" o:spid="_x0000_s1026" style="position:absolute;z-index:251643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Mkdvvr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42880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875F2" id="Line 173" o:spid="_x0000_s1026" style="position:absolute;z-index:251642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n5yBleEAAAAN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37760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CCC97" id="Line 159" o:spid="_x0000_s1026" style="position:absolute;z-index:251637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0.4pt" to="241.4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KFDyKXgAAAACwEAAA8AAABkcnMvZG93bnJldi54&#10;bWxMj0tPwzAQhO9I/AdrkbhRm4BKGuJUlIfohQNtpYqbk2zjiNiObOfBv2eRkOC2uzOa/SZfz6Zj&#10;I/rQOivheiGAoa1c3dpGwmH/cpUCC1HZWnXOooQvDLAuzs9yldVusu847mLDKMSGTEnQMfYZ56HS&#10;aFRYuB4taSfnjYq0+obXXk0UbjqeCLHkRrWWPmjV46PG6nM3GAl+enLbzWncJB/a75/Lu9ehfztK&#10;eXkxP9wDizjHPzP84BM6FMRUusHWgXUSblbLFVklpEJQB3LcpgkN5e+F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KFDyKX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36736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27A0B" id="Line 158" o:spid="_x0000_s1026" style="position:absolute;z-index:251636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1.1pt" to="241.4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EQG6gLgAAAACwEAAA8AAABkcnMvZG93bnJldi54&#10;bWxMj8tOwzAQRfdI/IM1SOyog0FpG+JUlIdgw4IWqerOSaZxRDyObOfB32MkJFjOzNGdc/PNbDo2&#10;ovOtJQnXiwQYUmXrlhoJH/vnqxUwHxTVqrOEEr7Qw6Y4P8tVVtuJ3nHchYbFEPKZkqBD6DPOfaXR&#10;KL+wPVK8nawzKsTRNbx2aorhpuMiSVJuVEvxg1Y9PmisPneDkeCmR/u6PY1bcdRu/1QuX4b+7SDl&#10;5cV8fwcs4Bz+YPjRj+pQRKfSDlR71km4WafriEpYpkIAi8TtSsQy5e+G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EQG6gL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31616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517C5" id="Line 32" o:spid="_x0000_s1026" style="position:absolute;z-index:251631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CLTBfb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30592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AF3BF" id="Line 31" o:spid="_x0000_s1026" style="position:absolute;z-index:251630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NP1tzr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9568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Congue </w:t>
                            </w:r>
                            <w:r>
                              <w:rPr>
                                <w:sz w:val="16"/>
                              </w:rPr>
                              <w:t>nihil imperdiet doming id quod mazim placerat facer minim veni am ut wisi enim ad minimeniam, quis erat nostr uexe</w:t>
                            </w:r>
                          </w:p>
                          <w:p w14:paraId="1532946E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rci tation ullamcorper nostru exerci tation ullam corper et iusto odio dig nissim qui blandit praesent lupta. Tummer delenit </w:t>
                            </w:r>
                          </w:p>
                          <w:p w14:paraId="5074F4EF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augue duis dolore te feugait nulla facilisi. Con erattis sectetuer adip iscing elit, sed erat diam nonummy nibh magna erat.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0F24" id="Text Box 30" o:spid="_x0000_s1030" type="#_x0000_t202" style="position:absolute;margin-left:1026.1pt;margin-top:155.35pt;width:166.5pt;height:157.5pt;z-index:251629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02777FA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</w:rPr>
                        <w:t xml:space="preserve">Congue </w:t>
                      </w:r>
                      <w:r>
                        <w:rPr>
                          <w:sz w:val="16"/>
                        </w:rPr>
                        <w:t>nihil imperdiet doming id quod mazim placerat facer minim veni am ut wisi enim ad minimeniam, quis erat nostr uexe</w:t>
                      </w:r>
                    </w:p>
                    <w:p w14:paraId="1532946E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</w:rPr>
                        <w:t xml:space="preserve">rci tation ullamcorper nostru exerci tation ullam corper et iusto odio dig nissim qui blandit praesent lupta. Tummer delenit </w:t>
                      </w:r>
                    </w:p>
                    <w:p w14:paraId="5074F4EF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</w:rPr>
                        <w:t>augue duis dolore te feugait nulla facilisi. Con erattis sectetuer adip iscing elit, sed erat diam nonummy nibh magna erat.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4448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949B1" id="Line 19" o:spid="_x0000_s1026" style="position:absolute;z-index:251624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75.15pt" to="250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IlcHBr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3424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42C66" id="Line 18" o:spid="_x0000_s1026" style="position:absolute;z-index:251623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1376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80862" id="Line 17" o:spid="_x0000_s1026" style="position:absolute;z-index:251621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D6XqYn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0352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60FA4" id="Line 16" o:spid="_x0000_s1026" style="position:absolute;z-index:251620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LXgP2D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19328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F38CD" id="Line 15" o:spid="_x0000_s1026" style="position:absolute;z-index:251619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HUfowHgAAAACw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373E712D" w14:textId="74E16A9A" w:rsidR="004E644B" w:rsidRDefault="009B23E3" w:rsidP="004F58EC">
      <w:r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8544" behindDoc="0" locked="0" layoutInCell="1" allowOverlap="1" wp14:anchorId="34105E88" wp14:editId="7BFD97FF">
                <wp:simplePos x="0" y="0"/>
                <wp:positionH relativeFrom="column">
                  <wp:posOffset>35169</wp:posOffset>
                </wp:positionH>
                <wp:positionV relativeFrom="page">
                  <wp:posOffset>633045</wp:posOffset>
                </wp:positionV>
                <wp:extent cx="2947670" cy="2602523"/>
                <wp:effectExtent l="0" t="0" r="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6025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71FDD9" w14:textId="6F906723" w:rsidR="00B863BC" w:rsidRPr="00066D55" w:rsidRDefault="00B863BC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4"/>
                                <w:szCs w:val="44"/>
                              </w:rPr>
                            </w:pPr>
                            <w:r w:rsidRPr="00066D55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44"/>
                                <w:szCs w:val="18"/>
                              </w:rPr>
                              <w:t>202</w:t>
                            </w:r>
                            <w:r w:rsidR="00F4345E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44"/>
                                <w:szCs w:val="18"/>
                              </w:rPr>
                              <w:t>4</w:t>
                            </w:r>
                            <w:r w:rsidRPr="00066D55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44"/>
                                <w:szCs w:val="18"/>
                              </w:rPr>
                              <w:t>-202</w:t>
                            </w:r>
                            <w:r w:rsidR="00F4345E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44"/>
                                <w:szCs w:val="18"/>
                              </w:rPr>
                              <w:t>5</w:t>
                            </w:r>
                          </w:p>
                          <w:p w14:paraId="0CC41EE6" w14:textId="31B361CE" w:rsidR="00D75908" w:rsidRPr="00066D55" w:rsidRDefault="00EB48DF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4"/>
                                <w:szCs w:val="44"/>
                              </w:rPr>
                            </w:pPr>
                            <w:r w:rsidRPr="00066D55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44"/>
                                <w:szCs w:val="18"/>
                              </w:rPr>
                              <w:t>Hollydale Elementary</w:t>
                            </w:r>
                          </w:p>
                          <w:p w14:paraId="5AE2118E" w14:textId="49BBF6F3" w:rsidR="000F4A8B" w:rsidRPr="00066D55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4"/>
                                <w:szCs w:val="44"/>
                              </w:rPr>
                            </w:pPr>
                            <w:r w:rsidRPr="00066D55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44"/>
                                <w:szCs w:val="18"/>
                              </w:rPr>
                              <w:t>Acordo entre escola e pais para alcançar objetivos</w:t>
                            </w:r>
                          </w:p>
                          <w:p w14:paraId="08AAB5D5" w14:textId="77777777" w:rsidR="00214778" w:rsidRPr="00066D55" w:rsidRDefault="00214778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14:paraId="57C5A5C3" w14:textId="4AFD9D52" w:rsidR="00E87429" w:rsidRPr="00066D55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066D55">
                              <w:rPr>
                                <w:rFonts w:asciiTheme="minorHAnsi" w:hAnsiTheme="minorHAnsi"/>
                                <w:color w:val="2F5496" w:themeColor="accent1" w:themeShade="BF"/>
                                <w:sz w:val="24"/>
                                <w:szCs w:val="18"/>
                              </w:rPr>
                              <w:t xml:space="preserve">3º, 4º e 5º anos  </w:t>
                            </w:r>
                          </w:p>
                          <w:p w14:paraId="54750254" w14:textId="2F403E6F" w:rsidR="00E87429" w:rsidRPr="00066D55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066D55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24"/>
                                <w:szCs w:val="18"/>
                              </w:rPr>
                              <w:t xml:space="preserve">Revisado em 2 de </w:t>
                            </w:r>
                            <w:r w:rsidR="002038A8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24"/>
                                <w:szCs w:val="18"/>
                              </w:rPr>
                              <w:t>Agosto</w:t>
                            </w:r>
                            <w:r w:rsidRPr="00066D55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24"/>
                                <w:szCs w:val="18"/>
                              </w:rPr>
                              <w:t xml:space="preserve"> de 202</w:t>
                            </w:r>
                            <w:r w:rsidR="00F4345E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24"/>
                                <w:szCs w:val="18"/>
                              </w:rPr>
                              <w:t>4</w:t>
                            </w:r>
                          </w:p>
                          <w:p w14:paraId="2DC850AD" w14:textId="77777777" w:rsidR="000F4A8B" w:rsidRPr="00066D55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14:paraId="78CBB963" w14:textId="77777777" w:rsidR="00E36F8B" w:rsidRPr="00066D55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14:paraId="3A94022D" w14:textId="77777777" w:rsidR="00E36F8B" w:rsidRPr="00066D55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14:paraId="5B2451E3" w14:textId="77777777" w:rsidR="00E36F8B" w:rsidRPr="00066D55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14:paraId="1B664DA1" w14:textId="77777777" w:rsidR="00E36F8B" w:rsidRPr="00066D55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14:paraId="3EBCDD00" w14:textId="77777777" w:rsidR="00E36F8B" w:rsidRPr="00066D55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14:paraId="6E7715B9" w14:textId="57EE8084" w:rsidR="000F4A8B" w:rsidRPr="00066D55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14:paraId="69895A68" w14:textId="77777777" w:rsidR="000F4A8B" w:rsidRPr="00066D55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14:paraId="555E3FE4" w14:textId="77777777" w:rsidR="000F4A8B" w:rsidRPr="00066D55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14:paraId="1BC5EE30" w14:textId="77777777" w:rsidR="000F4A8B" w:rsidRPr="00066D55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5E88" id="Text Box 25" o:spid="_x0000_s1031" type="#_x0000_t202" style="position:absolute;margin-left:2.75pt;margin-top:49.85pt;width:232.1pt;height:204.9pt;z-index:251628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" filled="f" fillcolor="#fffffe" stroked="f" strokecolor="#212120" insetpen="t">
                <v:textbox inset="2.88pt,2.88pt,2.88pt,2.88pt">
                  <w:txbxContent>
                    <w:p w14:paraId="5F71FDD9" w14:textId="6F906723" w:rsidR="00B863BC" w:rsidRPr="00066D55" w:rsidRDefault="00B863BC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4"/>
                          <w:szCs w:val="44"/>
                        </w:rPr>
                      </w:pPr>
                      <w:r w:rsidRPr="00066D55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44"/>
                          <w:szCs w:val="18"/>
                        </w:rPr>
                        <w:t>202</w:t>
                      </w:r>
                      <w:r w:rsidR="00F4345E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44"/>
                          <w:szCs w:val="18"/>
                        </w:rPr>
                        <w:t>4</w:t>
                      </w:r>
                      <w:r w:rsidRPr="00066D55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44"/>
                          <w:szCs w:val="18"/>
                        </w:rPr>
                        <w:t>-202</w:t>
                      </w:r>
                      <w:r w:rsidR="00F4345E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44"/>
                          <w:szCs w:val="18"/>
                        </w:rPr>
                        <w:t>5</w:t>
                      </w:r>
                    </w:p>
                    <w:p w14:paraId="0CC41EE6" w14:textId="31B361CE" w:rsidR="00D75908" w:rsidRPr="00066D55" w:rsidRDefault="00EB48DF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4"/>
                          <w:szCs w:val="44"/>
                        </w:rPr>
                      </w:pPr>
                      <w:r w:rsidRPr="00066D55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44"/>
                          <w:szCs w:val="18"/>
                        </w:rPr>
                        <w:t>Hollydale Elementary</w:t>
                      </w:r>
                    </w:p>
                    <w:p w14:paraId="5AE2118E" w14:textId="49BBF6F3" w:rsidR="000F4A8B" w:rsidRPr="00066D55" w:rsidRDefault="000F4A8B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4"/>
                          <w:szCs w:val="44"/>
                        </w:rPr>
                      </w:pPr>
                      <w:r w:rsidRPr="00066D55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44"/>
                          <w:szCs w:val="18"/>
                        </w:rPr>
                        <w:t>Acordo entre escola e pais para alcançar objetivos</w:t>
                      </w:r>
                    </w:p>
                    <w:p w14:paraId="08AAB5D5" w14:textId="77777777" w:rsidR="00214778" w:rsidRPr="00066D55" w:rsidRDefault="00214778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  <w:p w14:paraId="57C5A5C3" w14:textId="4AFD9D52" w:rsidR="00E87429" w:rsidRPr="00066D55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066D55">
                        <w:rPr>
                          <w:rFonts w:asciiTheme="minorHAnsi" w:hAnsiTheme="minorHAnsi"/>
                          <w:color w:val="2F5496" w:themeColor="accent1" w:themeShade="BF"/>
                          <w:sz w:val="24"/>
                          <w:szCs w:val="18"/>
                        </w:rPr>
                        <w:t xml:space="preserve">3º, 4º e 5º anos  </w:t>
                      </w:r>
                    </w:p>
                    <w:p w14:paraId="54750254" w14:textId="2F403E6F" w:rsidR="00E87429" w:rsidRPr="00066D55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066D55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24"/>
                          <w:szCs w:val="18"/>
                        </w:rPr>
                        <w:t xml:space="preserve">Revisado em 2 de </w:t>
                      </w:r>
                      <w:r w:rsidR="002038A8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24"/>
                          <w:szCs w:val="18"/>
                        </w:rPr>
                        <w:t>Agosto</w:t>
                      </w:r>
                      <w:r w:rsidRPr="00066D55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24"/>
                          <w:szCs w:val="18"/>
                        </w:rPr>
                        <w:t xml:space="preserve"> de 202</w:t>
                      </w:r>
                      <w:r w:rsidR="00F4345E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24"/>
                          <w:szCs w:val="18"/>
                        </w:rPr>
                        <w:t>4</w:t>
                      </w:r>
                    </w:p>
                    <w:p w14:paraId="2DC850AD" w14:textId="77777777" w:rsidR="000F4A8B" w:rsidRPr="00066D55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sz w:val="18"/>
                          <w:szCs w:val="18"/>
                        </w:rPr>
                      </w:pPr>
                    </w:p>
                    <w:p w14:paraId="78CBB963" w14:textId="77777777" w:rsidR="00E36F8B" w:rsidRPr="00066D55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sz w:val="18"/>
                          <w:szCs w:val="18"/>
                        </w:rPr>
                      </w:pPr>
                    </w:p>
                    <w:p w14:paraId="3A94022D" w14:textId="77777777" w:rsidR="00E36F8B" w:rsidRPr="00066D55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sz w:val="18"/>
                          <w:szCs w:val="18"/>
                        </w:rPr>
                      </w:pPr>
                    </w:p>
                    <w:p w14:paraId="5B2451E3" w14:textId="77777777" w:rsidR="00E36F8B" w:rsidRPr="00066D55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sz w:val="18"/>
                          <w:szCs w:val="18"/>
                        </w:rPr>
                      </w:pPr>
                    </w:p>
                    <w:p w14:paraId="1B664DA1" w14:textId="77777777" w:rsidR="00E36F8B" w:rsidRPr="00066D55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sz w:val="18"/>
                          <w:szCs w:val="18"/>
                        </w:rPr>
                      </w:pPr>
                    </w:p>
                    <w:p w14:paraId="3EBCDD00" w14:textId="77777777" w:rsidR="00E36F8B" w:rsidRPr="00066D55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sz w:val="18"/>
                          <w:szCs w:val="18"/>
                        </w:rPr>
                      </w:pPr>
                    </w:p>
                    <w:p w14:paraId="6E7715B9" w14:textId="57EE8084" w:rsidR="000F4A8B" w:rsidRPr="00066D55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  <w:sz w:val="18"/>
                          <w:szCs w:val="18"/>
                        </w:rPr>
                      </w:pPr>
                    </w:p>
                    <w:p w14:paraId="69895A68" w14:textId="77777777" w:rsidR="000F4A8B" w:rsidRPr="00066D55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sz w:val="18"/>
                          <w:szCs w:val="18"/>
                        </w:rPr>
                      </w:pPr>
                    </w:p>
                    <w:p w14:paraId="555E3FE4" w14:textId="77777777" w:rsidR="000F4A8B" w:rsidRPr="00066D55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sz w:val="18"/>
                          <w:szCs w:val="18"/>
                        </w:rPr>
                      </w:pPr>
                    </w:p>
                    <w:p w14:paraId="1BC5EE30" w14:textId="77777777" w:rsidR="000F4A8B" w:rsidRPr="00066D55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556D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438B176F" wp14:editId="6D56E8D3">
                <wp:simplePos x="0" y="0"/>
                <wp:positionH relativeFrom="margin">
                  <wp:align>center</wp:align>
                </wp:positionH>
                <wp:positionV relativeFrom="margin">
                  <wp:posOffset>1987550</wp:posOffset>
                </wp:positionV>
                <wp:extent cx="3006725" cy="2590800"/>
                <wp:effectExtent l="0" t="0" r="3175" b="0"/>
                <wp:wrapNone/>
                <wp:docPr id="30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59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8D2A69" w14:textId="4A9ACF37" w:rsidR="006149CD" w:rsidRPr="00066D55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066D55">
                              <w:rPr>
                                <w:rFonts w:asciiTheme="minorHAnsi" w:hAnsiTheme="minorHAnsi"/>
                                <w:b/>
                                <w:sz w:val="24"/>
                                <w:szCs w:val="18"/>
                              </w:rPr>
                              <w:t>Desenvolvido em conjunto</w:t>
                            </w:r>
                          </w:p>
                          <w:p w14:paraId="300C4D4B" w14:textId="77777777" w:rsidR="006149CD" w:rsidRPr="00066D55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3150AF67" w14:textId="3055A287" w:rsidR="00E36F8B" w:rsidRPr="00066D55" w:rsidRDefault="00E36F8B" w:rsidP="006149CD">
                            <w:pPr>
                              <w:pStyle w:val="Default"/>
                              <w:rPr>
                                <w:rFonts w:asciiTheme="minorHAnsi" w:hAnsiTheme="minorHAnsi"/>
                                <w:color w:val="0563C1" w:themeColor="hyperlink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66D5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Os pais, alunos e funcionários da Hollydale trabalharam juntos e compartilharam ideias para desenvolvimento do acordos entre a escola e os pais para  alcançar os objetivos. Os professores sugeriram estratégias de aprendizado em casa, os pais acrescentaram ideias para torná-las mais específicas e os alunos nos disseram o que os auxiliaria no aprendizado. </w:t>
                            </w:r>
                            <w:r w:rsidRPr="00066D55">
                              <w:rPr>
                                <w:rFonts w:ascii="Calibri" w:hAnsi="Calibri"/>
                                <w:color w:val="auto"/>
                                <w:sz w:val="20"/>
                                <w:szCs w:val="20"/>
                              </w:rPr>
                              <w:t>Os pais são incentivados a participar</w:t>
                            </w:r>
                            <w:r w:rsidRPr="00066D5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do processo de revisão anual do acordo e fazer alterações com base nas necessidades dos alunos </w:t>
                            </w:r>
                            <w:r w:rsidRPr="00066D55">
                              <w:rPr>
                                <w:rFonts w:asciiTheme="minorHAnsi" w:hAnsiTheme="minorHAnsi"/>
                                <w:color w:val="auto"/>
                                <w:sz w:val="20"/>
                                <w:szCs w:val="20"/>
                              </w:rPr>
                              <w:t xml:space="preserve"> Os pais podem contribuir com comentários a qualquer momento.  Entre em contato com Carmen Rodriguez pelo telefone 678 594 8143, ou envie um e-mail para</w:t>
                            </w:r>
                            <w:r w:rsidR="009B23E3" w:rsidRPr="00F764FC">
                              <w:rPr>
                                <w:rFonts w:asciiTheme="minorHAnsi" w:hAnsiTheme="minorHAnsi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1" w:history="1">
                              <w:r w:rsidR="009B23E3" w:rsidRPr="00F764FC">
                                <w:rPr>
                                  <w:rStyle w:val="Hyperlink"/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carmen.rodriguez@cobbk12.org</w:t>
                              </w:r>
                            </w:hyperlink>
                            <w:r w:rsidRPr="00066D55">
                              <w:rPr>
                                <w:rFonts w:asciiTheme="minorHAnsi" w:hAnsiTheme="minorHAnsi"/>
                                <w:color w:val="auto"/>
                                <w:sz w:val="20"/>
                                <w:szCs w:val="20"/>
                              </w:rPr>
                              <w:t xml:space="preserve"> para dar feedback.</w:t>
                            </w:r>
                          </w:p>
                          <w:p w14:paraId="7F65D403" w14:textId="77777777" w:rsidR="00D75908" w:rsidRPr="00066D55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176F" id="Text Box 302" o:spid="_x0000_s1032" type="#_x0000_t202" style="position:absolute;margin-left:0;margin-top:156.5pt;width:236.75pt;height:204pt;z-index:251655168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588D2A69" w14:textId="4A9ACF37" w:rsidR="006149CD" w:rsidRPr="00066D55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066D55">
                        <w:rPr>
                          <w:rFonts w:asciiTheme="minorHAnsi" w:hAnsiTheme="minorHAnsi"/>
                          <w:b/>
                          <w:sz w:val="24"/>
                          <w:szCs w:val="18"/>
                        </w:rPr>
                        <w:t>Desenvolvido em conjunto</w:t>
                      </w:r>
                    </w:p>
                    <w:p w14:paraId="300C4D4B" w14:textId="77777777" w:rsidR="006149CD" w:rsidRPr="00066D55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="Arial" w:hAnsi="Arial" w:cs="Arial"/>
                          <w:bCs/>
                          <w:sz w:val="21"/>
                          <w:szCs w:val="21"/>
                        </w:rPr>
                      </w:pPr>
                    </w:p>
                    <w:p w14:paraId="3150AF67" w14:textId="3055A287" w:rsidR="00E36F8B" w:rsidRPr="00066D55" w:rsidRDefault="00E36F8B" w:rsidP="006149CD">
                      <w:pPr>
                        <w:pStyle w:val="Default"/>
                        <w:rPr>
                          <w:rFonts w:asciiTheme="minorHAnsi" w:hAnsiTheme="minorHAnsi"/>
                          <w:color w:val="0563C1" w:themeColor="hyperlink"/>
                          <w:sz w:val="20"/>
                          <w:szCs w:val="20"/>
                          <w:u w:val="single"/>
                        </w:rPr>
                      </w:pPr>
                      <w:r w:rsidRPr="00066D55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Os pais, alunos e funcionários da Hollydale trabalharam juntos e compartilharam ideias para desenvolvimento do acordos entre a escola e os pais para  alcançar os objetivos. Os professores sugeriram estratégias de aprendizado em casa, os pais acrescentaram ideias para torná-las mais específicas e os alunos nos disseram o que os auxiliaria no aprendizado. </w:t>
                      </w:r>
                      <w:r w:rsidRPr="00066D55">
                        <w:rPr>
                          <w:rFonts w:ascii="Calibri" w:hAnsi="Calibri"/>
                          <w:color w:val="auto"/>
                          <w:sz w:val="20"/>
                          <w:szCs w:val="20"/>
                        </w:rPr>
                        <w:t>Os pais são incentivados a participar</w:t>
                      </w:r>
                      <w:r w:rsidRPr="00066D55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do processo de revisão anual do acordo e fazer alterações com base nas necessidades dos alunos </w:t>
                      </w:r>
                      <w:r w:rsidRPr="00066D55">
                        <w:rPr>
                          <w:rFonts w:asciiTheme="minorHAnsi" w:hAnsiTheme="minorHAnsi"/>
                          <w:color w:val="auto"/>
                          <w:sz w:val="20"/>
                          <w:szCs w:val="20"/>
                        </w:rPr>
                        <w:t xml:space="preserve"> Os pais podem contribuir com comentários a qualquer momento.  Entre em contato com Carmen Rodriguez pelo telefone 678 594 8143, ou envie um e-mail para</w:t>
                      </w:r>
                      <w:r w:rsidR="009B23E3" w:rsidRPr="00F764FC">
                        <w:rPr>
                          <w:rFonts w:asciiTheme="minorHAnsi" w:hAnsiTheme="minorHAnsi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hyperlink r:id="rId12" w:history="1">
                        <w:r w:rsidR="009B23E3" w:rsidRPr="00F764FC">
                          <w:rPr>
                            <w:rStyle w:val="Hyperlink"/>
                            <w:rFonts w:asciiTheme="minorHAnsi" w:hAnsiTheme="minorHAnsi"/>
                            <w:sz w:val="20"/>
                            <w:szCs w:val="20"/>
                          </w:rPr>
                          <w:t>carmen.rodriguez@cobbk12.org</w:t>
                        </w:r>
                      </w:hyperlink>
                      <w:r w:rsidRPr="00066D55">
                        <w:rPr>
                          <w:rFonts w:asciiTheme="minorHAnsi" w:hAnsiTheme="minorHAnsi"/>
                          <w:color w:val="auto"/>
                          <w:sz w:val="20"/>
                          <w:szCs w:val="20"/>
                        </w:rPr>
                        <w:t xml:space="preserve"> para dar feedback.</w:t>
                      </w:r>
                    </w:p>
                    <w:p w14:paraId="7F65D403" w14:textId="77777777" w:rsidR="00D75908" w:rsidRPr="00066D55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556D9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891925D" wp14:editId="793117EB">
                <wp:simplePos x="0" y="0"/>
                <wp:positionH relativeFrom="margin">
                  <wp:align>left</wp:align>
                </wp:positionH>
                <wp:positionV relativeFrom="paragraph">
                  <wp:posOffset>2724150</wp:posOffset>
                </wp:positionV>
                <wp:extent cx="2985770" cy="2139950"/>
                <wp:effectExtent l="0" t="0" r="24130" b="127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139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57585D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14F700A7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006DB75D" w14:textId="49EF8502" w:rsidR="00575F02" w:rsidRPr="00D23C8F" w:rsidRDefault="006C43D4" w:rsidP="00575F0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1A3E0E" wp14:editId="7FC5282F">
                                  <wp:extent cx="1651000" cy="1454150"/>
                                  <wp:effectExtent l="0" t="0" r="6350" b="0"/>
                                  <wp:docPr id="6" name="Picture 6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1000" cy="145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925D" id="Text Box 2" o:spid="_x0000_s1033" type="#_x0000_t202" style="position:absolute;margin-left:0;margin-top:214.5pt;width:235.1pt;height:168.5pt;z-index:2516930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" filled="f">
                <v:textbox>
                  <w:txbxContent>
                    <w:p w14:paraId="4E57585D" w14:textId="77777777" w:rsidR="00575F02" w:rsidRDefault="00575F02" w:rsidP="00575F02">
                      <w:pPr>
                        <w:jc w:val="center"/>
                      </w:pPr>
                    </w:p>
                    <w:p w14:paraId="14F700A7" w14:textId="77777777" w:rsidR="00575F02" w:rsidRDefault="00575F02" w:rsidP="00575F02">
                      <w:pPr>
                        <w:jc w:val="center"/>
                      </w:pPr>
                    </w:p>
                    <w:p w14:paraId="006DB75D" w14:textId="49EF8502" w:rsidR="00575F02" w:rsidRPr="00D23C8F" w:rsidRDefault="006C43D4" w:rsidP="00575F02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1A3E0E" wp14:editId="7FC5282F">
                            <wp:extent cx="1651000" cy="1454150"/>
                            <wp:effectExtent l="0" t="0" r="6350" b="0"/>
                            <wp:docPr id="6" name="Picture 6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Icon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1000" cy="145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56D9">
        <w:rPr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F1E0BD" wp14:editId="43BB2964">
                <wp:simplePos x="0" y="0"/>
                <wp:positionH relativeFrom="margin">
                  <wp:posOffset>3378200</wp:posOffset>
                </wp:positionH>
                <wp:positionV relativeFrom="paragraph">
                  <wp:posOffset>4622800</wp:posOffset>
                </wp:positionV>
                <wp:extent cx="3013075" cy="2520950"/>
                <wp:effectExtent l="0" t="0" r="15875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E1ADE6" w14:textId="77777777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0D2F9C22" w14:textId="077B44AF" w:rsidR="00BE0B4B" w:rsidRDefault="00F054D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069B5C" wp14:editId="1F631A38">
                                  <wp:extent cx="2823845" cy="206375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3845" cy="2063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EBF2EF" w14:textId="04D236E2" w:rsidR="008B4D6D" w:rsidRPr="00D23C8F" w:rsidRDefault="008B4D6D" w:rsidP="00BE0B4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0BD" id="Text Box 47" o:spid="_x0000_s1034" type="#_x0000_t202" style="position:absolute;margin-left:266pt;margin-top:364pt;width:237.25pt;height:198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" fillcolor="white [3201]" strokeweight=".5pt">
                <v:textbox>
                  <w:txbxContent>
                    <w:p w14:paraId="63E1ADE6" w14:textId="77777777" w:rsidR="00BE0B4B" w:rsidRDefault="00BE0B4B">
                      <w:pPr>
                        <w:rPr>
                          <w:noProof/>
                        </w:rPr>
                      </w:pPr>
                    </w:p>
                    <w:p w14:paraId="0D2F9C22" w14:textId="077B44AF" w:rsidR="00BE0B4B" w:rsidRDefault="00F054D6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069B5C" wp14:editId="1F631A38">
                            <wp:extent cx="2823845" cy="206375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3845" cy="2063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EBF2EF" w14:textId="04D236E2" w:rsidR="008B4D6D" w:rsidRPr="00D23C8F" w:rsidRDefault="008B4D6D" w:rsidP="00BE0B4B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556D9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5F1B64C" wp14:editId="342E446B">
                <wp:simplePos x="0" y="0"/>
                <wp:positionH relativeFrom="page">
                  <wp:posOffset>6794500</wp:posOffset>
                </wp:positionH>
                <wp:positionV relativeFrom="paragraph">
                  <wp:posOffset>4375150</wp:posOffset>
                </wp:positionV>
                <wp:extent cx="1494790" cy="1720850"/>
                <wp:effectExtent l="0" t="0" r="10160" b="1270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3D27" w14:textId="77777777" w:rsidR="00B32837" w:rsidRPr="00B32837" w:rsidRDefault="00B32837" w:rsidP="00201F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23F65C41" w14:textId="77777777" w:rsidR="002A1DEE" w:rsidRPr="009B4C74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 xml:space="preserve">CTLS </w:t>
                            </w: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Parent</w:t>
                            </w:r>
                          </w:p>
                          <w:p w14:paraId="042CC696" w14:textId="77777777" w:rsidR="002A1DEE" w:rsidRPr="009B4C74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ParentVUE</w:t>
                            </w:r>
                          </w:p>
                          <w:p w14:paraId="2D512896" w14:textId="5CE8138E" w:rsidR="00201FB0" w:rsidRPr="009B4C74" w:rsidRDefault="00201FB0" w:rsidP="00115D2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Folhetos semanais</w:t>
                            </w:r>
                          </w:p>
                          <w:p w14:paraId="4118A0BF" w14:textId="77777777" w:rsidR="00A858AF" w:rsidRPr="00A858AF" w:rsidRDefault="00A858AF" w:rsidP="00A858A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  <w:lang w:val="es-ES"/>
                              </w:rPr>
                            </w:pPr>
                            <w:proofErr w:type="spellStart"/>
                            <w:r w:rsidRPr="00A858AF">
                              <w:rPr>
                                <w:rFonts w:asciiTheme="minorHAnsi" w:hAnsiTheme="minorHAnsi" w:cstheme="minorHAnsi"/>
                                <w:color w:val="auto"/>
                                <w:lang w:val="es-ES"/>
                              </w:rPr>
                              <w:t>Guia</w:t>
                            </w:r>
                            <w:proofErr w:type="spellEnd"/>
                            <w:r w:rsidRPr="00A858AF">
                              <w:rPr>
                                <w:rFonts w:asciiTheme="minorHAnsi" w:hAnsiTheme="minorHAnsi" w:cstheme="minorHAnsi"/>
                                <w:color w:val="auto"/>
                                <w:lang w:val="es-ES"/>
                              </w:rPr>
                              <w:t xml:space="preserve"> para </w:t>
                            </w:r>
                            <w:proofErr w:type="spellStart"/>
                            <w:r w:rsidRPr="00A858AF">
                              <w:rPr>
                                <w:rFonts w:asciiTheme="minorHAnsi" w:hAnsiTheme="minorHAnsi" w:cstheme="minorHAnsi"/>
                                <w:color w:val="auto"/>
                                <w:lang w:val="es-ES"/>
                              </w:rPr>
                              <w:t>pais</w:t>
                            </w:r>
                            <w:proofErr w:type="spellEnd"/>
                            <w:r w:rsidRPr="00A858AF">
                              <w:rPr>
                                <w:rFonts w:asciiTheme="minorHAnsi" w:hAnsiTheme="minorHAnsi" w:cstheme="minorHAnsi"/>
                                <w:color w:val="auto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A858AF">
                              <w:rPr>
                                <w:rFonts w:asciiTheme="minorHAnsi" w:hAnsiTheme="minorHAnsi" w:cstheme="minorHAnsi"/>
                                <w:color w:val="auto"/>
                                <w:lang w:val="es-ES"/>
                              </w:rPr>
                              <w:t>mães</w:t>
                            </w:r>
                            <w:proofErr w:type="spellEnd"/>
                            <w:r w:rsidRPr="00A858AF">
                              <w:rPr>
                                <w:rFonts w:asciiTheme="minorHAnsi" w:hAnsiTheme="minorHAnsi" w:cstheme="minorHAnsi"/>
                                <w:color w:val="auto"/>
                                <w:lang w:val="es-ES"/>
                              </w:rPr>
                              <w:t xml:space="preserve"> e </w:t>
                            </w:r>
                            <w:proofErr w:type="spellStart"/>
                            <w:r w:rsidRPr="00A858AF">
                              <w:rPr>
                                <w:rFonts w:asciiTheme="minorHAnsi" w:hAnsiTheme="minorHAnsi" w:cstheme="minorHAnsi"/>
                                <w:color w:val="auto"/>
                                <w:lang w:val="es-ES"/>
                              </w:rPr>
                              <w:t>responsáveis</w:t>
                            </w:r>
                            <w:proofErr w:type="spellEnd"/>
                            <w:r w:rsidRPr="00A858AF">
                              <w:rPr>
                                <w:rFonts w:asciiTheme="minorHAnsi" w:hAnsiTheme="minorHAnsi" w:cstheme="minorHAnsi"/>
                                <w:color w:val="auto"/>
                                <w:lang w:val="es-ES"/>
                              </w:rPr>
                              <w:t xml:space="preserve"> </w:t>
                            </w:r>
                          </w:p>
                          <w:p w14:paraId="5FF53FCB" w14:textId="77777777" w:rsidR="00115D29" w:rsidRPr="009B4C74" w:rsidRDefault="00115D29" w:rsidP="002736B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Site da escola</w:t>
                            </w:r>
                          </w:p>
                          <w:p w14:paraId="4E4EE8BD" w14:textId="4C897B65" w:rsidR="00AB7E52" w:rsidRPr="009B4C74" w:rsidRDefault="00F054D6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Notícias e Notas Semanais</w:t>
                            </w:r>
                          </w:p>
                          <w:p w14:paraId="23AC8A62" w14:textId="2BC514F6" w:rsidR="00B32837" w:rsidRPr="009B4C74" w:rsidRDefault="00B32837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E-mail</w:t>
                            </w:r>
                          </w:p>
                          <w:p w14:paraId="41DC0BF8" w14:textId="7E8D1488" w:rsidR="001D49B3" w:rsidRPr="00AB7E52" w:rsidRDefault="001D49B3" w:rsidP="00D8526E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31C40D59" w14:textId="634FDD2E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940EA85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71CC5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B88E74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53DCD1B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EF28443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8C8D722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BF1F031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987486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2BB01BC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3E66F5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400A0CA" w14:textId="77777777" w:rsidR="00201FB0" w:rsidRPr="00AA733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072552C8" w14:textId="77777777" w:rsidR="00201FB0" w:rsidRDefault="00201F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64C" id="_x0000_s1035" type="#_x0000_t202" style="position:absolute;margin-left:535pt;margin-top:344.5pt;width:117.7pt;height:135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">
                <v:textbox>
                  <w:txbxContent>
                    <w:p w14:paraId="51BC3D27" w14:textId="77777777" w:rsidR="00B32837" w:rsidRPr="00B32837" w:rsidRDefault="00B32837" w:rsidP="00201FB0">
                      <w:p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14:paraId="23F65C41" w14:textId="77777777" w:rsidR="002A1DEE" w:rsidRPr="009B4C74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 xml:space="preserve">CTLS </w:t>
                      </w:r>
                      <w:r>
                        <w:rPr>
                          <w:rFonts w:asciiTheme="minorHAnsi" w:hAnsiTheme="minorHAnsi"/>
                          <w:color w:val="auto"/>
                        </w:rPr>
                        <w:t>Parent</w:t>
                      </w:r>
                    </w:p>
                    <w:p w14:paraId="042CC696" w14:textId="77777777" w:rsidR="002A1DEE" w:rsidRPr="009B4C74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ParentVUE</w:t>
                      </w:r>
                    </w:p>
                    <w:p w14:paraId="2D512896" w14:textId="5CE8138E" w:rsidR="00201FB0" w:rsidRPr="009B4C74" w:rsidRDefault="00201FB0" w:rsidP="00115D2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Folhetos semanais</w:t>
                      </w:r>
                    </w:p>
                    <w:p w14:paraId="4118A0BF" w14:textId="77777777" w:rsidR="00A858AF" w:rsidRPr="00A858AF" w:rsidRDefault="00A858AF" w:rsidP="00A858A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  <w:lang w:val="es-ES"/>
                        </w:rPr>
                      </w:pPr>
                      <w:proofErr w:type="spellStart"/>
                      <w:r w:rsidRPr="00A858AF">
                        <w:rPr>
                          <w:rFonts w:asciiTheme="minorHAnsi" w:hAnsiTheme="minorHAnsi" w:cstheme="minorHAnsi"/>
                          <w:color w:val="auto"/>
                          <w:lang w:val="es-ES"/>
                        </w:rPr>
                        <w:t>Guia</w:t>
                      </w:r>
                      <w:proofErr w:type="spellEnd"/>
                      <w:r w:rsidRPr="00A858AF">
                        <w:rPr>
                          <w:rFonts w:asciiTheme="minorHAnsi" w:hAnsiTheme="minorHAnsi" w:cstheme="minorHAnsi"/>
                          <w:color w:val="auto"/>
                          <w:lang w:val="es-ES"/>
                        </w:rPr>
                        <w:t xml:space="preserve"> para </w:t>
                      </w:r>
                      <w:proofErr w:type="spellStart"/>
                      <w:r w:rsidRPr="00A858AF">
                        <w:rPr>
                          <w:rFonts w:asciiTheme="minorHAnsi" w:hAnsiTheme="minorHAnsi" w:cstheme="minorHAnsi"/>
                          <w:color w:val="auto"/>
                          <w:lang w:val="es-ES"/>
                        </w:rPr>
                        <w:t>pais</w:t>
                      </w:r>
                      <w:proofErr w:type="spellEnd"/>
                      <w:r w:rsidRPr="00A858AF">
                        <w:rPr>
                          <w:rFonts w:asciiTheme="minorHAnsi" w:hAnsiTheme="minorHAnsi" w:cstheme="minorHAnsi"/>
                          <w:color w:val="auto"/>
                          <w:lang w:val="es-ES"/>
                        </w:rPr>
                        <w:t xml:space="preserve">, </w:t>
                      </w:r>
                      <w:proofErr w:type="spellStart"/>
                      <w:r w:rsidRPr="00A858AF">
                        <w:rPr>
                          <w:rFonts w:asciiTheme="minorHAnsi" w:hAnsiTheme="minorHAnsi" w:cstheme="minorHAnsi"/>
                          <w:color w:val="auto"/>
                          <w:lang w:val="es-ES"/>
                        </w:rPr>
                        <w:t>mães</w:t>
                      </w:r>
                      <w:proofErr w:type="spellEnd"/>
                      <w:r w:rsidRPr="00A858AF">
                        <w:rPr>
                          <w:rFonts w:asciiTheme="minorHAnsi" w:hAnsiTheme="minorHAnsi" w:cstheme="minorHAnsi"/>
                          <w:color w:val="auto"/>
                          <w:lang w:val="es-ES"/>
                        </w:rPr>
                        <w:t xml:space="preserve"> e </w:t>
                      </w:r>
                      <w:proofErr w:type="spellStart"/>
                      <w:r w:rsidRPr="00A858AF">
                        <w:rPr>
                          <w:rFonts w:asciiTheme="minorHAnsi" w:hAnsiTheme="minorHAnsi" w:cstheme="minorHAnsi"/>
                          <w:color w:val="auto"/>
                          <w:lang w:val="es-ES"/>
                        </w:rPr>
                        <w:t>responsáveis</w:t>
                      </w:r>
                      <w:proofErr w:type="spellEnd"/>
                      <w:r w:rsidRPr="00A858AF">
                        <w:rPr>
                          <w:rFonts w:asciiTheme="minorHAnsi" w:hAnsiTheme="minorHAnsi" w:cstheme="minorHAnsi"/>
                          <w:color w:val="auto"/>
                          <w:lang w:val="es-ES"/>
                        </w:rPr>
                        <w:t xml:space="preserve"> </w:t>
                      </w:r>
                    </w:p>
                    <w:p w14:paraId="5FF53FCB" w14:textId="77777777" w:rsidR="00115D29" w:rsidRPr="009B4C74" w:rsidRDefault="00115D29" w:rsidP="002736B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Site da escola</w:t>
                      </w:r>
                    </w:p>
                    <w:p w14:paraId="4E4EE8BD" w14:textId="4C897B65" w:rsidR="00AB7E52" w:rsidRPr="009B4C74" w:rsidRDefault="00F054D6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Notícias e Notas Semanais</w:t>
                      </w:r>
                    </w:p>
                    <w:p w14:paraId="23AC8A62" w14:textId="2BC514F6" w:rsidR="00B32837" w:rsidRPr="009B4C74" w:rsidRDefault="00B32837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E-mail</w:t>
                      </w:r>
                    </w:p>
                    <w:p w14:paraId="41DC0BF8" w14:textId="7E8D1488" w:rsidR="001D49B3" w:rsidRPr="00AB7E52" w:rsidRDefault="001D49B3" w:rsidP="00D8526E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31C40D59" w14:textId="634FDD2E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940EA85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71CC5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B88E74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53DCD1B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EF28443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8C8D722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BF1F031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987486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2BB01BC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3E66F5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400A0CA" w14:textId="77777777" w:rsidR="00201FB0" w:rsidRPr="00AA7332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072552C8" w14:textId="77777777" w:rsidR="00201FB0" w:rsidRDefault="00201FB0"/>
                  </w:txbxContent>
                </v:textbox>
                <w10:wrap type="square" anchorx="page"/>
              </v:shape>
            </w:pict>
          </mc:Fallback>
        </mc:AlternateContent>
      </w:r>
      <w:r w:rsidR="004556D9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D1BD07B" wp14:editId="324BDF7A">
                <wp:simplePos x="0" y="0"/>
                <wp:positionH relativeFrom="margin">
                  <wp:posOffset>8102600</wp:posOffset>
                </wp:positionH>
                <wp:positionV relativeFrom="paragraph">
                  <wp:posOffset>4375150</wp:posOffset>
                </wp:positionV>
                <wp:extent cx="1430655" cy="1733550"/>
                <wp:effectExtent l="0" t="0" r="17145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B25A" w14:textId="04FDC3E1" w:rsidR="00AB7E52" w:rsidRPr="00232B86" w:rsidRDefault="00AB7E52" w:rsidP="00232B8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5D489044" w14:textId="6048ED62" w:rsidR="00AB7E52" w:rsidRPr="009B4C74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Reuniões de pais/mestres</w:t>
                            </w:r>
                          </w:p>
                          <w:p w14:paraId="0851F085" w14:textId="43A99F14" w:rsidR="001D49B3" w:rsidRPr="009B4C74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 xml:space="preserve">Facebook e Twitter </w:t>
                            </w:r>
                          </w:p>
                          <w:p w14:paraId="29A677DC" w14:textId="4A251139" w:rsidR="00E85594" w:rsidRPr="009B4C74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Folhetos</w:t>
                            </w:r>
                          </w:p>
                          <w:p w14:paraId="1F806D0A" w14:textId="3C88E4DC" w:rsidR="001D49B3" w:rsidRPr="009B4C74" w:rsidRDefault="0039783F" w:rsidP="002A1DE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Site do distrito</w:t>
                            </w:r>
                          </w:p>
                          <w:p w14:paraId="6AC09CB1" w14:textId="1754CCEF" w:rsidR="00115D29" w:rsidRPr="009B4C74" w:rsidRDefault="00115D29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Marquise da escola</w:t>
                            </w:r>
                          </w:p>
                          <w:p w14:paraId="1CE3E80F" w14:textId="77777777" w:rsidR="001D49B3" w:rsidRPr="00BD7EFF" w:rsidRDefault="001D49B3" w:rsidP="001D49B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6E4A4F9A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3DCC41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5AF3EE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4CC1E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6B8CAD0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A4950F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9B532C1" w14:textId="77777777" w:rsidR="001D49B3" w:rsidRPr="00AA733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691A70" w14:textId="77777777" w:rsidR="001D49B3" w:rsidRDefault="001D49B3" w:rsidP="001D4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D07B" id="_x0000_s1036" type="#_x0000_t202" style="position:absolute;margin-left:638pt;margin-top:344.5pt;width:112.65pt;height:136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">
                <v:textbox>
                  <w:txbxContent>
                    <w:p w14:paraId="1EC6B25A" w14:textId="04FDC3E1" w:rsidR="00AB7E52" w:rsidRPr="00232B86" w:rsidRDefault="00AB7E52" w:rsidP="00232B86">
                      <w:pPr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5D489044" w14:textId="6048ED62" w:rsidR="00AB7E52" w:rsidRPr="009B4C74" w:rsidRDefault="00AB7E52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Reuniões de pais/mestres</w:t>
                      </w:r>
                    </w:p>
                    <w:p w14:paraId="0851F085" w14:textId="43A99F14" w:rsidR="001D49B3" w:rsidRPr="009B4C74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 xml:space="preserve">Facebook e Twitter </w:t>
                      </w:r>
                    </w:p>
                    <w:p w14:paraId="29A677DC" w14:textId="4A251139" w:rsidR="00E85594" w:rsidRPr="009B4C74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Folhetos</w:t>
                      </w:r>
                    </w:p>
                    <w:p w14:paraId="1F806D0A" w14:textId="3C88E4DC" w:rsidR="001D49B3" w:rsidRPr="009B4C74" w:rsidRDefault="0039783F" w:rsidP="002A1DE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Site do distrito</w:t>
                      </w:r>
                    </w:p>
                    <w:p w14:paraId="6AC09CB1" w14:textId="1754CCEF" w:rsidR="00115D29" w:rsidRPr="009B4C74" w:rsidRDefault="00115D29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Marquise da escola</w:t>
                      </w:r>
                    </w:p>
                    <w:p w14:paraId="1CE3E80F" w14:textId="77777777" w:rsidR="001D49B3" w:rsidRPr="00BD7EFF" w:rsidRDefault="001D49B3" w:rsidP="001D49B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6E4A4F9A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3DCC41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5AF3EE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4CC1E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6B8CAD0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A4950F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9B532C1" w14:textId="77777777" w:rsidR="001D49B3" w:rsidRPr="00AA7332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691A70" w14:textId="77777777" w:rsidR="001D49B3" w:rsidRDefault="001D49B3" w:rsidP="001D49B3"/>
                  </w:txbxContent>
                </v:textbox>
                <w10:wrap type="square" anchorx="margin"/>
              </v:shape>
            </w:pict>
          </mc:Fallback>
        </mc:AlternateContent>
      </w:r>
      <w:r w:rsidR="004556D9">
        <w:rPr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15AEF7" wp14:editId="38894689">
                <wp:simplePos x="0" y="0"/>
                <wp:positionH relativeFrom="column">
                  <wp:posOffset>6565900</wp:posOffset>
                </wp:positionH>
                <wp:positionV relativeFrom="paragraph">
                  <wp:posOffset>4076700</wp:posOffset>
                </wp:positionV>
                <wp:extent cx="2954020" cy="237600"/>
                <wp:effectExtent l="0" t="0" r="17780" b="1651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23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3E302D" w14:textId="4E92B081" w:rsidR="00F346E1" w:rsidRPr="00066D55" w:rsidRDefault="005358FF" w:rsidP="00066D55">
                            <w:pPr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 w:rsidRPr="00066D55">
                              <w:rPr>
                                <w:rFonts w:asciiTheme="minorHAnsi" w:hAnsiTheme="minorHAnsi"/>
                                <w:b/>
                                <w:color w:val="2F5496" w:themeColor="accent1" w:themeShade="BF"/>
                                <w:sz w:val="16"/>
                                <w:szCs w:val="16"/>
                              </w:rPr>
                              <w:t>Algumas comunicações podem ser enviadas virtualmente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AEF7" id="Text Box 19" o:spid="_x0000_s1037" type="#_x0000_t202" style="position:absolute;margin-left:517pt;margin-top:321pt;width:232.6pt;height:18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" fillcolor="white [3201]" strokeweight=".5pt">
                <v:textbox>
                  <w:txbxContent>
                    <w:p w14:paraId="553E302D" w14:textId="4E92B081" w:rsidR="00F346E1" w:rsidRPr="00066D55" w:rsidRDefault="005358FF" w:rsidP="00066D55">
                      <w:pPr>
                        <w:jc w:val="center"/>
                        <w:rPr>
                          <w:sz w:val="13"/>
                          <w:szCs w:val="13"/>
                        </w:rPr>
                      </w:pPr>
                      <w:r w:rsidRPr="00066D55">
                        <w:rPr>
                          <w:rFonts w:asciiTheme="minorHAnsi" w:hAnsiTheme="minorHAnsi"/>
                          <w:b/>
                          <w:color w:val="2F5496" w:themeColor="accent1" w:themeShade="BF"/>
                          <w:sz w:val="16"/>
                          <w:szCs w:val="16"/>
                        </w:rPr>
                        <w:t>Algumas comunicações podem ser enviadas virtualmente</w:t>
                      </w:r>
                    </w:p>
                  </w:txbxContent>
                </v:textbox>
              </v:shape>
            </w:pict>
          </mc:Fallback>
        </mc:AlternateContent>
      </w:r>
      <w:r w:rsidR="004556D9">
        <w:rPr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6E5D6C" wp14:editId="1B23F102">
                <wp:simplePos x="0" y="0"/>
                <wp:positionH relativeFrom="margin">
                  <wp:posOffset>6540500</wp:posOffset>
                </wp:positionH>
                <wp:positionV relativeFrom="paragraph">
                  <wp:posOffset>6254750</wp:posOffset>
                </wp:positionV>
                <wp:extent cx="3021330" cy="895350"/>
                <wp:effectExtent l="0" t="0" r="2667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58F5C" w14:textId="77777777" w:rsidR="00632EC9" w:rsidRPr="00BD7EFF" w:rsidRDefault="006D7FE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Para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mais informações, entre em contato com:</w:t>
                            </w:r>
                          </w:p>
                          <w:p w14:paraId="62996D20" w14:textId="77777777" w:rsidR="00632EC9" w:rsidRPr="00BD7EFF" w:rsidRDefault="00632EC9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2FC4103" w14:textId="4AA2C8B2" w:rsidR="00632EC9" w:rsidRPr="009B4C74" w:rsidRDefault="00F054D6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Carmen Rodriguez</w:t>
                            </w:r>
                          </w:p>
                          <w:p w14:paraId="1256E882" w14:textId="2C0A4E91" w:rsidR="00632EC9" w:rsidRPr="009B4C74" w:rsidRDefault="00F054D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678 594 8143 ou</w:t>
                            </w:r>
                          </w:p>
                          <w:p w14:paraId="2B228397" w14:textId="65ECDD83" w:rsidR="00632EC9" w:rsidRPr="00BD7EFF" w:rsidRDefault="00F054D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carmen.rodriguez@cobbk12.org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D6C" id="Text Box 350" o:spid="_x0000_s1038" type="#_x0000_t202" style="position:absolute;margin-left:515pt;margin-top:492.5pt;width:237.9pt;height:70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" fillcolor="white [3201]" strokeweight=".5pt">
                <v:textbox>
                  <w:txbxContent>
                    <w:p w14:paraId="17458F5C" w14:textId="77777777" w:rsidR="00632EC9" w:rsidRPr="00BD7EFF" w:rsidRDefault="006D7FE4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Para </w:t>
                      </w:r>
                      <w:r>
                        <w:rPr>
                          <w:rFonts w:asciiTheme="minorHAnsi" w:hAnsiTheme="minorHAnsi"/>
                        </w:rPr>
                        <w:t>mais informações, entre em contato com:</w:t>
                      </w:r>
                    </w:p>
                    <w:p w14:paraId="62996D20" w14:textId="77777777" w:rsidR="00632EC9" w:rsidRPr="00BD7EFF" w:rsidRDefault="00632EC9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32FC4103" w14:textId="4AA2C8B2" w:rsidR="00632EC9" w:rsidRPr="009B4C74" w:rsidRDefault="00F054D6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Carmen Rodriguez</w:t>
                      </w:r>
                    </w:p>
                    <w:p w14:paraId="1256E882" w14:textId="2C0A4E91" w:rsidR="00632EC9" w:rsidRPr="009B4C74" w:rsidRDefault="00F054D6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678 594 8143 ou</w:t>
                      </w:r>
                    </w:p>
                    <w:p w14:paraId="2B228397" w14:textId="65ECDD83" w:rsidR="00632EC9" w:rsidRPr="00BD7EFF" w:rsidRDefault="00F054D6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carmen.rodriguez@cobbk12.org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56D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33664" behindDoc="0" locked="0" layoutInCell="1" allowOverlap="1" wp14:anchorId="4B9690DE" wp14:editId="69B79699">
                <wp:simplePos x="0" y="0"/>
                <wp:positionH relativeFrom="margin">
                  <wp:posOffset>3302000</wp:posOffset>
                </wp:positionH>
                <wp:positionV relativeFrom="page">
                  <wp:posOffset>2051050</wp:posOffset>
                </wp:positionV>
                <wp:extent cx="3111500" cy="101600"/>
                <wp:effectExtent l="0" t="0" r="0" b="0"/>
                <wp:wrapNone/>
                <wp:docPr id="15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B97AF" id="Rectangle 155" o:spid="_x0000_s1026" style="position:absolute;margin-left:260pt;margin-top:161.5pt;width:245pt;height:8pt;z-index:2516336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4556D9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B2D877E" wp14:editId="740FB06B">
                <wp:simplePos x="0" y="0"/>
                <wp:positionH relativeFrom="margin">
                  <wp:posOffset>88900</wp:posOffset>
                </wp:positionH>
                <wp:positionV relativeFrom="paragraph">
                  <wp:posOffset>4927600</wp:posOffset>
                </wp:positionV>
                <wp:extent cx="2896870" cy="2025650"/>
                <wp:effectExtent l="0" t="0" r="17780" b="127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025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632E2D64" w14:textId="6C8A31F5" w:rsidR="00575F02" w:rsidRPr="00E576F6" w:rsidRDefault="006C43D4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2"/>
                              </w:rPr>
                              <w:t>Jennifer Ridgway, diretora</w:t>
                            </w:r>
                          </w:p>
                          <w:p w14:paraId="7D902FEA" w14:textId="1AC6EA0C" w:rsidR="00575F02" w:rsidRPr="00E576F6" w:rsidRDefault="00575F02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C0D8462" w14:textId="10B2D34A" w:rsidR="00BE0B4B" w:rsidRPr="00E576F6" w:rsidRDefault="006C43D4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2"/>
                              </w:rPr>
                              <w:t>Jennifer.ridgway@cobbk12.org</w:t>
                            </w:r>
                          </w:p>
                          <w:p w14:paraId="557D5480" w14:textId="77777777" w:rsidR="00765488" w:rsidRDefault="0076548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14:paraId="3CC5816A" w14:textId="271F10D8" w:rsidR="00E87429" w:rsidRPr="009B4C74" w:rsidRDefault="006C43D4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2060"/>
                                <w:sz w:val="28"/>
                              </w:rPr>
                              <w:t>2901 Bayberry Drive</w:t>
                            </w:r>
                          </w:p>
                          <w:p w14:paraId="12BDB3F6" w14:textId="158CB5EF" w:rsidR="00EB162F" w:rsidRPr="009B4C74" w:rsidRDefault="006C43D4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2060"/>
                                <w:sz w:val="28"/>
                              </w:rPr>
                              <w:t>Marietta, GA 30008</w:t>
                            </w:r>
                          </w:p>
                          <w:p w14:paraId="0002A604" w14:textId="6A6C8935" w:rsidR="00E87429" w:rsidRPr="009B4C74" w:rsidRDefault="006C43D4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1F3864" w:themeColor="accent1" w:themeShade="80"/>
                                <w:sz w:val="28"/>
                              </w:rPr>
                              <w:t>678 594 8143</w:t>
                            </w:r>
                          </w:p>
                          <w:p w14:paraId="35F89047" w14:textId="5425692D" w:rsidR="00E87429" w:rsidRPr="00765488" w:rsidRDefault="006C43D4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bookmarkStart w:id="0" w:name="_Hlk102648872"/>
                            <w:r>
                              <w:rPr>
                                <w:rFonts w:ascii="Calibri" w:hAnsi="Calibri"/>
                                <w:b/>
                                <w:color w:val="002060"/>
                                <w:sz w:val="28"/>
                              </w:rPr>
                              <w:t>www.cobbk12.org/hollydale</w:t>
                            </w:r>
                          </w:p>
                          <w:bookmarkEnd w:id="0"/>
                          <w:p w14:paraId="4F20EA33" w14:textId="77777777" w:rsidR="00E87429" w:rsidRPr="00F10241" w:rsidRDefault="00E87429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877E" id="_x0000_s1039" type="#_x0000_t202" style="position:absolute;margin-left:7pt;margin-top:388pt;width:228.1pt;height:159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" filled="f">
                <v:textbox>
                  <w:txbxContent>
                    <w:p w14:paraId="632E2D64" w14:textId="6C8A31F5" w:rsidR="00575F02" w:rsidRPr="00E576F6" w:rsidRDefault="006C43D4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sz w:val="32"/>
                        </w:rPr>
                        <w:t>Jennifer Ridgway, diretora</w:t>
                      </w:r>
                    </w:p>
                    <w:p w14:paraId="7D902FEA" w14:textId="1AC6EA0C" w:rsidR="00575F02" w:rsidRPr="00E576F6" w:rsidRDefault="00575F02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C0D8462" w14:textId="10B2D34A" w:rsidR="00BE0B4B" w:rsidRPr="00E576F6" w:rsidRDefault="006C43D4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sz w:val="32"/>
                        </w:rPr>
                        <w:t>Jennifer.ridgway@cobbk12.org</w:t>
                      </w:r>
                    </w:p>
                    <w:p w14:paraId="557D5480" w14:textId="77777777" w:rsidR="00765488" w:rsidRDefault="0076548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highlight w:val="yellow"/>
                        </w:rPr>
                      </w:pPr>
                    </w:p>
                    <w:p w14:paraId="3CC5816A" w14:textId="271F10D8" w:rsidR="00E87429" w:rsidRPr="009B4C74" w:rsidRDefault="006C43D4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2060"/>
                          <w:sz w:val="28"/>
                        </w:rPr>
                        <w:t>2901 Bayberry Drive</w:t>
                      </w:r>
                    </w:p>
                    <w:p w14:paraId="12BDB3F6" w14:textId="158CB5EF" w:rsidR="00EB162F" w:rsidRPr="009B4C74" w:rsidRDefault="006C43D4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2060"/>
                          <w:sz w:val="28"/>
                        </w:rPr>
                        <w:t>Marietta, GA 30008</w:t>
                      </w:r>
                    </w:p>
                    <w:p w14:paraId="0002A604" w14:textId="6A6C8935" w:rsidR="00E87429" w:rsidRPr="009B4C74" w:rsidRDefault="006C43D4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1F3864" w:themeColor="accent1" w:themeShade="80"/>
                          <w:sz w:val="28"/>
                        </w:rPr>
                        <w:t>678 594 8143</w:t>
                      </w:r>
                    </w:p>
                    <w:p w14:paraId="35F89047" w14:textId="5425692D" w:rsidR="00E87429" w:rsidRPr="00765488" w:rsidRDefault="006C43D4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</w:pPr>
                      <w:bookmarkStart w:id="1" w:name="_Hlk102648872"/>
                      <w:r>
                        <w:rPr>
                          <w:rFonts w:ascii="Calibri" w:hAnsi="Calibri"/>
                          <w:b/>
                          <w:color w:val="002060"/>
                          <w:sz w:val="28"/>
                        </w:rPr>
                        <w:t>www.cobbk12.org/hollydale</w:t>
                      </w:r>
                    </w:p>
                    <w:bookmarkEnd w:id="1"/>
                    <w:p w14:paraId="4F20EA33" w14:textId="77777777" w:rsidR="00E87429" w:rsidRPr="00F10241" w:rsidRDefault="00E87429" w:rsidP="00575F02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56D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5472" behindDoc="0" locked="0" layoutInCell="1" allowOverlap="1" wp14:anchorId="7B41D58A" wp14:editId="4E6C6B8F">
                <wp:simplePos x="0" y="0"/>
                <wp:positionH relativeFrom="margin">
                  <wp:posOffset>3400425</wp:posOffset>
                </wp:positionH>
                <wp:positionV relativeFrom="page">
                  <wp:posOffset>584835</wp:posOffset>
                </wp:positionV>
                <wp:extent cx="2828925" cy="1395350"/>
                <wp:effectExtent l="0" t="0" r="9525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3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45E563" w14:textId="6AD7D918" w:rsidR="00E36F8B" w:rsidRPr="00066D55" w:rsidRDefault="00AF6B98" w:rsidP="00066D55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066D55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>O acordo entre a escola e os pais é um acordo que</w:t>
                            </w:r>
                            <w:r w:rsidR="0031489F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 xml:space="preserve"> os</w:t>
                            </w:r>
                            <w:r w:rsidRPr="00066D55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 xml:space="preserve"> pais, </w:t>
                            </w:r>
                            <w:r w:rsidR="0031489F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 xml:space="preserve">os </w:t>
                            </w:r>
                            <w:r w:rsidRPr="00066D55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 xml:space="preserve">alunos e </w:t>
                            </w:r>
                            <w:r w:rsidR="0031489F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 xml:space="preserve">os </w:t>
                            </w:r>
                            <w:r w:rsidRPr="00066D55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 xml:space="preserve">professores criam juntos. Ele explica como </w:t>
                            </w:r>
                            <w:r w:rsidR="0031489F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 xml:space="preserve">os </w:t>
                            </w:r>
                            <w:r w:rsidRPr="00066D55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 xml:space="preserve">pais e </w:t>
                            </w:r>
                            <w:r w:rsidR="0031489F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 xml:space="preserve">os </w:t>
                            </w:r>
                            <w:r w:rsidRPr="00066D55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>professores trabalharão juntos para garantir que todos os nossos alunos tenham sucesso. Este acordo inclui estratégias para ajudar a conectar o aprendizado na escola ao aprendizado em casa.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58A" id="Text Box 20" o:spid="_x0000_s1040" type="#_x0000_t202" style="position:absolute;margin-left:267.75pt;margin-top:46.05pt;width:222.75pt;height:109.85pt;z-index:25162547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2245E563" w14:textId="6AD7D918" w:rsidR="00E36F8B" w:rsidRPr="00066D55" w:rsidRDefault="00AF6B98" w:rsidP="00066D55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 w:rsidRPr="00066D55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>O acordo entre a escola e os pais é um acordo que</w:t>
                      </w:r>
                      <w:r w:rsidR="0031489F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 xml:space="preserve"> os</w:t>
                      </w:r>
                      <w:r w:rsidRPr="00066D55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 xml:space="preserve"> pais, </w:t>
                      </w:r>
                      <w:r w:rsidR="0031489F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 xml:space="preserve">os </w:t>
                      </w:r>
                      <w:r w:rsidRPr="00066D55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 xml:space="preserve">alunos e </w:t>
                      </w:r>
                      <w:r w:rsidR="0031489F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 xml:space="preserve">os </w:t>
                      </w:r>
                      <w:r w:rsidRPr="00066D55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 xml:space="preserve">professores criam juntos. Ele explica como </w:t>
                      </w:r>
                      <w:r w:rsidR="0031489F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 xml:space="preserve">os </w:t>
                      </w:r>
                      <w:r w:rsidRPr="00066D55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 xml:space="preserve">pais e </w:t>
                      </w:r>
                      <w:r w:rsidR="0031489F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 xml:space="preserve">os </w:t>
                      </w:r>
                      <w:r w:rsidRPr="00066D55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>professores trabalharão juntos para garantir que todos os nossos alunos tenham sucesso. Este acordo inclui estratégias para ajudar a conectar o aprendizado na escola ao aprendizado em casa.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556D9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590FA78" wp14:editId="5B1D84CD">
                <wp:simplePos x="0" y="0"/>
                <wp:positionH relativeFrom="margin">
                  <wp:posOffset>6587267</wp:posOffset>
                </wp:positionH>
                <wp:positionV relativeFrom="paragraph">
                  <wp:posOffset>3549650</wp:posOffset>
                </wp:positionV>
                <wp:extent cx="2914650" cy="492760"/>
                <wp:effectExtent l="0" t="0" r="1905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BE4" w14:textId="5BAE9E83" w:rsidR="005358FF" w:rsidRPr="00B66969" w:rsidRDefault="00F054D6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</w:rPr>
                              <w:t xml:space="preserve">Atividades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</w:rPr>
                              <w:t>da Hollydale para desenvolver a comunicação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FA78" id="_x0000_s1041" type="#_x0000_t202" style="position:absolute;margin-left:518.7pt;margin-top:279.5pt;width:229.5pt;height:38.8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">
                <v:textbox>
                  <w:txbxContent>
                    <w:p w14:paraId="2EAB7BE4" w14:textId="5BAE9E83" w:rsidR="005358FF" w:rsidRPr="00B66969" w:rsidRDefault="00F054D6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</w:rPr>
                        <w:t xml:space="preserve">Atividades </w:t>
                      </w:r>
                      <w:r>
                        <w:rPr>
                          <w:rFonts w:asciiTheme="minorHAnsi" w:hAnsiTheme="minorHAnsi"/>
                          <w:b/>
                          <w:sz w:val="28"/>
                        </w:rPr>
                        <w:t>da Hollydale para desenvolver a comunicação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56D9">
        <w:rPr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5C78E6" wp14:editId="20C4A938">
                <wp:simplePos x="0" y="0"/>
                <wp:positionH relativeFrom="margin">
                  <wp:align>right</wp:align>
                </wp:positionH>
                <wp:positionV relativeFrom="paragraph">
                  <wp:posOffset>3526394</wp:posOffset>
                </wp:positionV>
                <wp:extent cx="3052313" cy="2647784"/>
                <wp:effectExtent l="0" t="0" r="1524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313" cy="2647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78E6" id="Rectangle 5" o:spid="_x0000_s1042" style="position:absolute;margin-left:189.15pt;margin-top:277.65pt;width:240.35pt;height:208.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" fillcolor="#4472c4 [3204]" strokecolor="#1f3763 [1604]" strokeweight="1pt">
                <v:textbox>
                  <w:txbxContent>
                    <w:p w14:paraId="7B69AA63" w14:textId="4FCB242E" w:rsidR="00F346E1" w:rsidRDefault="00F346E1" w:rsidP="00F346E1"/>
                  </w:txbxContent>
                </v:textbox>
                <w10:wrap anchorx="margin"/>
              </v:rect>
            </w:pict>
          </mc:Fallback>
        </mc:AlternateContent>
      </w:r>
      <w:r w:rsidR="004556D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38784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99046" id="Line 161" o:spid="_x0000_s1026" style="position:absolute;flip:x y;z-index:251638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4pt,439pt" to="241.4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4556D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39808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6F3EA" id="Line 162" o:spid="_x0000_s1026" style="position:absolute;flip:x y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95pt,458.25pt" to="243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4556D9">
        <w:rPr>
          <w:noProof/>
          <w:color w:val="auto"/>
          <w:sz w:val="24"/>
        </w:rPr>
        <mc:AlternateContent>
          <mc:Choice Requires="wps">
            <w:drawing>
              <wp:anchor distT="0" distB="0" distL="36576" distR="36576" simplePos="0" relativeHeight="251634688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47327" id="Rectangle 156" o:spid="_x0000_s1026" style="position:absolute;margin-left:-1.5pt;margin-top:375.75pt;width:243.35pt;height:0;z-index:251634688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" fillcolor="#f60" stroked="f">
                <v:textbox inset="2.88pt,2.88pt,2.88pt,2.88pt"/>
                <w10:wrap type="topAndBottom" anchorx="margin" anchory="page"/>
              </v:rect>
            </w:pict>
          </mc:Fallback>
        </mc:AlternateContent>
      </w:r>
      <w:r w:rsidR="004556D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35712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068126" id="Rectangle 157" o:spid="_x0000_s1026" style="position:absolute;margin-left:0;margin-top:397.55pt;width:241.9pt;height:0;z-index:25163571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4556D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40832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05CDC" id="Line 165" o:spid="_x0000_s1026" style="position:absolute;flip:x;z-index:251640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5pt,348.75pt" to="241.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4556D9">
        <w:br w:type="page"/>
      </w:r>
      <w:r w:rsidR="00261198" w:rsidRPr="003A5EE9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AB4E5BF" wp14:editId="7A4C8F59">
                <wp:simplePos x="0" y="0"/>
                <wp:positionH relativeFrom="margin">
                  <wp:align>left</wp:align>
                </wp:positionH>
                <wp:positionV relativeFrom="paragraph">
                  <wp:posOffset>3177540</wp:posOffset>
                </wp:positionV>
                <wp:extent cx="3074035" cy="246824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035" cy="24682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08BCC" w14:textId="250C013C" w:rsidR="009B4C74" w:rsidRDefault="00F054D6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8"/>
                                <w:u w:val="single"/>
                              </w:rPr>
                            </w:pPr>
                            <w:r w:rsidRPr="00066D55">
                              <w:rPr>
                                <w:rFonts w:asciiTheme="minorHAnsi" w:hAnsiTheme="minorHAnsi"/>
                                <w:b/>
                                <w:sz w:val="16"/>
                                <w:szCs w:val="18"/>
                                <w:u w:val="single"/>
                              </w:rPr>
                              <w:t>Objetivos da Hollydale para desempenho dos alunos</w:t>
                            </w:r>
                          </w:p>
                          <w:p w14:paraId="3441370C" w14:textId="77777777" w:rsidR="00261198" w:rsidRDefault="00261198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8"/>
                                <w:u w:val="single"/>
                              </w:rPr>
                            </w:pPr>
                          </w:p>
                          <w:p w14:paraId="7A6AF771" w14:textId="77777777" w:rsidR="00261198" w:rsidRPr="00066D55" w:rsidRDefault="0026119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5DC7A882" w14:textId="55F770E2" w:rsidR="00370867" w:rsidRPr="00261198" w:rsidRDefault="00370867" w:rsidP="0037086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28" w:lineRule="auto"/>
                              <w:rPr>
                                <w:rFonts w:cstheme="minorHAnsi"/>
                                <w:spacing w:val="-4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370867">
                              <w:rPr>
                                <w:rFonts w:cstheme="minorHAnsi"/>
                                <w:b/>
                                <w:bCs/>
                                <w:spacing w:val="-4"/>
                                <w:sz w:val="18"/>
                                <w:szCs w:val="18"/>
                              </w:rPr>
                              <w:t>1º objetivo ― Leitura:</w:t>
                            </w:r>
                            <w:r w:rsidRPr="00370867">
                              <w:rPr>
                                <w:rFonts w:cstheme="minorHAnsi"/>
                                <w:spacing w:val="-4"/>
                                <w:sz w:val="18"/>
                                <w:szCs w:val="18"/>
                              </w:rPr>
                              <w:t>.</w:t>
                            </w:r>
                            <w:r w:rsidR="00F31D46" w:rsidRPr="00F31D46">
                              <w:t xml:space="preserve"> </w:t>
                            </w:r>
                            <w:r w:rsidR="00F31D46">
                              <w:t>A porcentagem de estudantes na 3ª, 4ª e 5ª séries com classificação "Proficiente" e "Com distinção" aumentará de 25% para 30%, conforme medido pela Avaliação EOG ELA 2024-2025.</w:t>
                            </w:r>
                          </w:p>
                          <w:p w14:paraId="436323E9" w14:textId="77777777" w:rsidR="00261198" w:rsidRPr="00261198" w:rsidRDefault="00261198" w:rsidP="00261198">
                            <w:pPr>
                              <w:spacing w:line="228" w:lineRule="auto"/>
                              <w:rPr>
                                <w:rFonts w:cstheme="minorHAnsi"/>
                                <w:spacing w:val="-4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119BF3B4" w14:textId="22726ED4" w:rsidR="00370867" w:rsidRPr="00B015CB" w:rsidRDefault="00B015CB" w:rsidP="0037086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28" w:lineRule="auto"/>
                              <w:rPr>
                                <w:rFonts w:cstheme="minorHAnsi"/>
                                <w:spacing w:val="-4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015CB">
                              <w:rPr>
                                <w:rFonts w:cstheme="minorHAnsi"/>
                                <w:b/>
                                <w:bCs/>
                                <w:spacing w:val="-4"/>
                                <w:sz w:val="18"/>
                                <w:szCs w:val="18"/>
                              </w:rPr>
                              <w:t>2º objetivo ― Matemática:</w:t>
                            </w:r>
                            <w:r w:rsidRPr="00B015CB">
                              <w:rPr>
                                <w:rFonts w:cstheme="minorHAnsi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F985F03" w14:textId="15DB0594" w:rsidR="00370867" w:rsidRPr="00370867" w:rsidRDefault="00667DB1" w:rsidP="00370867">
                            <w:pPr>
                              <w:pStyle w:val="ListParagraph"/>
                              <w:spacing w:line="228" w:lineRule="auto"/>
                              <w:ind w:left="360"/>
                              <w:rPr>
                                <w:rFonts w:cstheme="minorHAnsi"/>
                                <w:spacing w:val="-4"/>
                                <w:sz w:val="8"/>
                                <w:szCs w:val="8"/>
                                <w:lang w:val="es-ES"/>
                              </w:rPr>
                            </w:pPr>
                            <w:r>
                              <w:t>A porcentagem de estudantes da 3º à 5º série com classificação "Proficiente" e "Com distinção" aumentará em 5% de maio de 2024 a maio de 2025, conforme medido pela Avaliação de Matemática EOG.</w:t>
                            </w:r>
                          </w:p>
                          <w:p w14:paraId="5898268C" w14:textId="06186BE9" w:rsidR="00EF1F9E" w:rsidRPr="00066D55" w:rsidRDefault="00EF1F9E" w:rsidP="00370867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E5BF" id="_x0000_s1043" type="#_x0000_t202" style="position:absolute;margin-left:0;margin-top:250.2pt;width:242.05pt;height:194.35pt;z-index:2516992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" filled="f" stroked="f">
                <v:textbox>
                  <w:txbxContent>
                    <w:p w14:paraId="17208BCC" w14:textId="250C013C" w:rsidR="009B4C74" w:rsidRDefault="00F054D6">
                      <w:pPr>
                        <w:rPr>
                          <w:rFonts w:asciiTheme="minorHAnsi" w:hAnsiTheme="minorHAnsi"/>
                          <w:b/>
                          <w:sz w:val="16"/>
                          <w:szCs w:val="18"/>
                          <w:u w:val="single"/>
                        </w:rPr>
                      </w:pPr>
                      <w:r w:rsidRPr="00066D55">
                        <w:rPr>
                          <w:rFonts w:asciiTheme="minorHAnsi" w:hAnsiTheme="minorHAnsi"/>
                          <w:b/>
                          <w:sz w:val="16"/>
                          <w:szCs w:val="18"/>
                          <w:u w:val="single"/>
                        </w:rPr>
                        <w:t>Objetivos da Hollydale para desempenho dos alunos</w:t>
                      </w:r>
                    </w:p>
                    <w:p w14:paraId="3441370C" w14:textId="77777777" w:rsidR="00261198" w:rsidRDefault="00261198">
                      <w:pPr>
                        <w:rPr>
                          <w:rFonts w:asciiTheme="minorHAnsi" w:hAnsiTheme="minorHAnsi"/>
                          <w:b/>
                          <w:sz w:val="16"/>
                          <w:szCs w:val="18"/>
                          <w:u w:val="single"/>
                        </w:rPr>
                      </w:pPr>
                    </w:p>
                    <w:p w14:paraId="7A6AF771" w14:textId="77777777" w:rsidR="00261198" w:rsidRPr="00066D55" w:rsidRDefault="00261198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  <w:p w14:paraId="5DC7A882" w14:textId="55F770E2" w:rsidR="00370867" w:rsidRPr="00261198" w:rsidRDefault="00370867" w:rsidP="0037086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28" w:lineRule="auto"/>
                        <w:rPr>
                          <w:rFonts w:cstheme="minorHAnsi"/>
                          <w:spacing w:val="-4"/>
                          <w:sz w:val="18"/>
                          <w:szCs w:val="18"/>
                          <w:lang w:val="es-ES"/>
                        </w:rPr>
                      </w:pPr>
                      <w:r w:rsidRPr="00370867">
                        <w:rPr>
                          <w:rFonts w:cstheme="minorHAnsi"/>
                          <w:b/>
                          <w:bCs/>
                          <w:spacing w:val="-4"/>
                          <w:sz w:val="18"/>
                          <w:szCs w:val="18"/>
                        </w:rPr>
                        <w:t>1º objetivo ― Leitura:</w:t>
                      </w:r>
                      <w:r w:rsidRPr="00370867">
                        <w:rPr>
                          <w:rFonts w:cstheme="minorHAnsi"/>
                          <w:spacing w:val="-4"/>
                          <w:sz w:val="18"/>
                          <w:szCs w:val="18"/>
                        </w:rPr>
                        <w:t>.</w:t>
                      </w:r>
                      <w:r w:rsidR="00F31D46" w:rsidRPr="00F31D46">
                        <w:t xml:space="preserve"> </w:t>
                      </w:r>
                      <w:r w:rsidR="00F31D46">
                        <w:t>A porcentagem de estudantes na 3ª, 4ª e 5ª séries com classificação "Proficiente" e "Com distinção" aumentará de 25% para 30%, conforme medido pela Avaliação EOG ELA 2024-2025.</w:t>
                      </w:r>
                    </w:p>
                    <w:p w14:paraId="436323E9" w14:textId="77777777" w:rsidR="00261198" w:rsidRPr="00261198" w:rsidRDefault="00261198" w:rsidP="00261198">
                      <w:pPr>
                        <w:spacing w:line="228" w:lineRule="auto"/>
                        <w:rPr>
                          <w:rFonts w:cstheme="minorHAnsi"/>
                          <w:spacing w:val="-4"/>
                          <w:sz w:val="18"/>
                          <w:szCs w:val="18"/>
                          <w:lang w:val="es-ES"/>
                        </w:rPr>
                      </w:pPr>
                    </w:p>
                    <w:p w14:paraId="119BF3B4" w14:textId="22726ED4" w:rsidR="00370867" w:rsidRPr="00B015CB" w:rsidRDefault="00B015CB" w:rsidP="0037086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28" w:lineRule="auto"/>
                        <w:rPr>
                          <w:rFonts w:cstheme="minorHAnsi"/>
                          <w:spacing w:val="-4"/>
                          <w:sz w:val="18"/>
                          <w:szCs w:val="18"/>
                          <w:lang w:val="es-ES"/>
                        </w:rPr>
                      </w:pPr>
                      <w:r w:rsidRPr="00B015CB">
                        <w:rPr>
                          <w:rFonts w:cstheme="minorHAnsi"/>
                          <w:b/>
                          <w:bCs/>
                          <w:spacing w:val="-4"/>
                          <w:sz w:val="18"/>
                          <w:szCs w:val="18"/>
                        </w:rPr>
                        <w:t>2º objetivo ― Matemática:</w:t>
                      </w:r>
                      <w:r w:rsidRPr="00B015CB">
                        <w:rPr>
                          <w:rFonts w:cstheme="minorHAnsi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F985F03" w14:textId="15DB0594" w:rsidR="00370867" w:rsidRPr="00370867" w:rsidRDefault="00667DB1" w:rsidP="00370867">
                      <w:pPr>
                        <w:pStyle w:val="ListParagraph"/>
                        <w:spacing w:line="228" w:lineRule="auto"/>
                        <w:ind w:left="360"/>
                        <w:rPr>
                          <w:rFonts w:cstheme="minorHAnsi"/>
                          <w:spacing w:val="-4"/>
                          <w:sz w:val="8"/>
                          <w:szCs w:val="8"/>
                          <w:lang w:val="es-ES"/>
                        </w:rPr>
                      </w:pPr>
                      <w:r>
                        <w:t>A porcentagem de estudantes da 3º à 5º série com classificação "Proficiente" e "Com distinção" aumentará em 5% de maio de 2024 a maio de 2025, conforme medido pela Avaliação de Matemática EOG.</w:t>
                      </w:r>
                    </w:p>
                    <w:p w14:paraId="5898268C" w14:textId="06186BE9" w:rsidR="00EF1F9E" w:rsidRPr="00066D55" w:rsidRDefault="00EF1F9E" w:rsidP="00370867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61198" w:rsidRPr="003A5EE9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2E6259" wp14:editId="61FC5DC4">
                <wp:simplePos x="0" y="0"/>
                <wp:positionH relativeFrom="margin">
                  <wp:posOffset>-5977</wp:posOffset>
                </wp:positionH>
                <wp:positionV relativeFrom="paragraph">
                  <wp:posOffset>2728259</wp:posOffset>
                </wp:positionV>
                <wp:extent cx="3133725" cy="91811"/>
                <wp:effectExtent l="0" t="0" r="952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74E83" id="Rectangle 25" o:spid="_x0000_s1026" style="position:absolute;margin-left:-.45pt;margin-top:214.8pt;width:246.75pt;height:7.2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A7CPsk4QAAAAk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261198" w:rsidRPr="003A5EE9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7464556" wp14:editId="41A239A4">
                <wp:simplePos x="0" y="0"/>
                <wp:positionH relativeFrom="margin">
                  <wp:posOffset>57785</wp:posOffset>
                </wp:positionH>
                <wp:positionV relativeFrom="paragraph">
                  <wp:posOffset>207645</wp:posOffset>
                </wp:positionV>
                <wp:extent cx="2971800" cy="2563495"/>
                <wp:effectExtent l="0" t="0" r="0" b="8255"/>
                <wp:wrapThrough wrapText="bothSides">
                  <wp:wrapPolygon edited="0">
                    <wp:start x="0" y="0"/>
                    <wp:lineTo x="0" y="21509"/>
                    <wp:lineTo x="21462" y="21509"/>
                    <wp:lineTo x="21462" y="0"/>
                    <wp:lineTo x="0" y="0"/>
                  </wp:wrapPolygon>
                </wp:wrapThrough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563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A345E3" w14:textId="1A36B7F0" w:rsidR="00734486" w:rsidRDefault="00974B7D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/>
                                <w:b/>
                                <w:color w:val="auto"/>
                                <w:sz w:val="28"/>
                                <w:szCs w:val="18"/>
                              </w:rPr>
                            </w:pPr>
                            <w:r w:rsidRPr="00066D55">
                              <w:rPr>
                                <w:rFonts w:asciiTheme="minorHAnsi" w:hAnsiTheme="minorHAnsi"/>
                                <w:b/>
                                <w:color w:val="auto"/>
                                <w:sz w:val="28"/>
                                <w:szCs w:val="18"/>
                              </w:rPr>
                              <w:t xml:space="preserve">Objetivos do distrito para </w:t>
                            </w:r>
                            <w:r w:rsidR="0031489F">
                              <w:rPr>
                                <w:rFonts w:asciiTheme="minorHAnsi" w:hAnsiTheme="minorHAnsi"/>
                                <w:b/>
                                <w:color w:val="auto"/>
                                <w:sz w:val="28"/>
                                <w:szCs w:val="18"/>
                              </w:rPr>
                              <w:br/>
                            </w:r>
                            <w:r w:rsidRPr="00066D55">
                              <w:rPr>
                                <w:rFonts w:asciiTheme="minorHAnsi" w:hAnsiTheme="minorHAnsi"/>
                                <w:b/>
                                <w:color w:val="auto"/>
                                <w:sz w:val="28"/>
                                <w:szCs w:val="18"/>
                              </w:rPr>
                              <w:t>desempenho dos alunos</w:t>
                            </w:r>
                          </w:p>
                          <w:p w14:paraId="4DFB693A" w14:textId="77777777" w:rsidR="00667DB1" w:rsidRPr="00066D55" w:rsidRDefault="00667DB1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  <w:p w14:paraId="70739805" w14:textId="2E4C1C9A" w:rsidR="00980FC0" w:rsidRDefault="004F1F59" w:rsidP="0026119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0"/>
                              </w:numPr>
                              <w:jc w:val="center"/>
                            </w:pPr>
                            <w:r>
                              <w:t>Até o ano letivo de 2026, o crescimento será de 2 pontos percentuais para estudantes com classificação "Proficiente" e "Com distinção", conforme evidenciado pelas avaliações estaduais.</w:t>
                            </w:r>
                          </w:p>
                          <w:p w14:paraId="1DAE17EC" w14:textId="77777777" w:rsidR="004F1F59" w:rsidRDefault="004F1F59" w:rsidP="00033B8E">
                            <w:pPr>
                              <w:widowControl w:val="0"/>
                              <w:jc w:val="center"/>
                            </w:pPr>
                          </w:p>
                          <w:p w14:paraId="1D659227" w14:textId="10C0BD12" w:rsidR="004F1F59" w:rsidRPr="00261198" w:rsidRDefault="00764689" w:rsidP="0026119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0"/>
                              </w:numP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</w:pPr>
                            <w:r>
                              <w:t>Até o ano letivo de 2028, a taxa de graduação aumentará de 87% para 88%, conforme medido pela taxa de graduação de coorte ajustada pelo GaDOE.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4556" id="Text Box 8" o:spid="_x0000_s1044" type="#_x0000_t202" style="position:absolute;margin-left:4.55pt;margin-top:16.35pt;width:234pt;height:201.8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" filled="f" stroked="f">
                <v:textbox inset="2.88pt,2.88pt,2.88pt,2.88pt">
                  <w:txbxContent>
                    <w:p w14:paraId="4FA345E3" w14:textId="1A36B7F0" w:rsidR="00734486" w:rsidRDefault="00974B7D" w:rsidP="00033B8E">
                      <w:pPr>
                        <w:widowControl w:val="0"/>
                        <w:jc w:val="center"/>
                        <w:rPr>
                          <w:rFonts w:asciiTheme="minorHAnsi" w:hAnsiTheme="minorHAnsi"/>
                          <w:b/>
                          <w:color w:val="auto"/>
                          <w:sz w:val="28"/>
                          <w:szCs w:val="18"/>
                        </w:rPr>
                      </w:pPr>
                      <w:r w:rsidRPr="00066D55">
                        <w:rPr>
                          <w:rFonts w:asciiTheme="minorHAnsi" w:hAnsiTheme="minorHAnsi"/>
                          <w:b/>
                          <w:color w:val="auto"/>
                          <w:sz w:val="28"/>
                          <w:szCs w:val="18"/>
                        </w:rPr>
                        <w:t xml:space="preserve">Objetivos do distrito para </w:t>
                      </w:r>
                      <w:r w:rsidR="0031489F">
                        <w:rPr>
                          <w:rFonts w:asciiTheme="minorHAnsi" w:hAnsiTheme="minorHAnsi"/>
                          <w:b/>
                          <w:color w:val="auto"/>
                          <w:sz w:val="28"/>
                          <w:szCs w:val="18"/>
                        </w:rPr>
                        <w:br/>
                      </w:r>
                      <w:r w:rsidRPr="00066D55">
                        <w:rPr>
                          <w:rFonts w:asciiTheme="minorHAnsi" w:hAnsiTheme="minorHAnsi"/>
                          <w:b/>
                          <w:color w:val="auto"/>
                          <w:sz w:val="28"/>
                          <w:szCs w:val="18"/>
                        </w:rPr>
                        <w:t>desempenho dos alunos</w:t>
                      </w:r>
                    </w:p>
                    <w:p w14:paraId="4DFB693A" w14:textId="77777777" w:rsidR="00667DB1" w:rsidRPr="00066D55" w:rsidRDefault="00667DB1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</w:p>
                    <w:p w14:paraId="70739805" w14:textId="2E4C1C9A" w:rsidR="00980FC0" w:rsidRDefault="004F1F59" w:rsidP="00261198">
                      <w:pPr>
                        <w:pStyle w:val="ListParagraph"/>
                        <w:widowControl w:val="0"/>
                        <w:numPr>
                          <w:ilvl w:val="0"/>
                          <w:numId w:val="20"/>
                        </w:numPr>
                        <w:jc w:val="center"/>
                      </w:pPr>
                      <w:r>
                        <w:t>Até o ano letivo de 2026, o crescimento será de 2 pontos percentuais para estudantes com classificação "Proficiente" e "Com distinção", conforme evidenciado pelas avaliações estaduais.</w:t>
                      </w:r>
                    </w:p>
                    <w:p w14:paraId="1DAE17EC" w14:textId="77777777" w:rsidR="004F1F59" w:rsidRDefault="004F1F59" w:rsidP="00033B8E">
                      <w:pPr>
                        <w:widowControl w:val="0"/>
                        <w:jc w:val="center"/>
                      </w:pPr>
                    </w:p>
                    <w:p w14:paraId="1D659227" w14:textId="10C0BD12" w:rsidR="004F1F59" w:rsidRPr="00261198" w:rsidRDefault="00764689" w:rsidP="00261198">
                      <w:pPr>
                        <w:pStyle w:val="ListParagraph"/>
                        <w:widowControl w:val="0"/>
                        <w:numPr>
                          <w:ilvl w:val="0"/>
                          <w:numId w:val="20"/>
                        </w:numP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18"/>
                          <w:szCs w:val="18"/>
                        </w:rPr>
                      </w:pPr>
                      <w:r>
                        <w:t>Até o ano letivo de 2028, a taxa de graduação aumentará de 87% para 88%, conforme medido pela taxa de graduação de coorte ajustada pelo GaDOE.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4556D9" w:rsidRPr="003A5EE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89FBDB" wp14:editId="42684E27">
                <wp:simplePos x="0" y="0"/>
                <wp:positionH relativeFrom="column">
                  <wp:posOffset>5308600</wp:posOffset>
                </wp:positionH>
                <wp:positionV relativeFrom="paragraph">
                  <wp:posOffset>577850</wp:posOffset>
                </wp:positionV>
                <wp:extent cx="2190750" cy="5175250"/>
                <wp:effectExtent l="0" t="0" r="0" b="6350"/>
                <wp:wrapNone/>
                <wp:docPr id="3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17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A7696A" w14:textId="25AD5C87" w:rsidR="00B30159" w:rsidRPr="00066D55" w:rsidRDefault="00F054D6" w:rsidP="00B30159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066D55">
                              <w:rPr>
                                <w:rFonts w:asciiTheme="minorHAnsi" w:hAnsiTheme="minorHAnsi"/>
                                <w:b/>
                                <w:color w:val="auto"/>
                                <w:sz w:val="24"/>
                                <w:szCs w:val="18"/>
                              </w:rPr>
                              <w:t>Famílias de Hollydale</w:t>
                            </w:r>
                          </w:p>
                          <w:p w14:paraId="1D2CE4F8" w14:textId="02A118CE" w:rsidR="00CD5B36" w:rsidRPr="00066D55" w:rsidRDefault="00CD5B36" w:rsidP="00EB06EB">
                            <w:pP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</w:p>
                          <w:p w14:paraId="79414BA8" w14:textId="77777777" w:rsidR="00B42DA5" w:rsidRPr="00066D55" w:rsidRDefault="00B42DA5" w:rsidP="00EB06EB">
                            <w:pP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</w:p>
                          <w:p w14:paraId="36AEDB78" w14:textId="154E1FEC" w:rsidR="00CF6713" w:rsidRPr="00066D55" w:rsidRDefault="00CF6713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066D55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>Os pais da escola primária Hollydale juntam-se à equipe para criar ideias sobre como as famílias podem apoiar os alunos na leitura e matemática. As famílias podem oferecer outras ideias para adicionar à lista.</w:t>
                            </w:r>
                          </w:p>
                          <w:p w14:paraId="35D7EC98" w14:textId="77777777" w:rsidR="000D4429" w:rsidRPr="00066D55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62A24677" w14:textId="61FCAF24" w:rsidR="00B42DA5" w:rsidRPr="00066D55" w:rsidRDefault="0079336A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sz w:val="16"/>
                                <w:szCs w:val="16"/>
                              </w:rPr>
                            </w:pPr>
                            <w:r w:rsidRPr="00066D55">
                              <w:rPr>
                                <w:rFonts w:ascii="Calibri" w:hAnsi="Calibri"/>
                                <w:b/>
                                <w:color w:val="auto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066D55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Estratégia/atividade nº 1:</w:t>
                            </w:r>
                            <w:r w:rsidRPr="00066D55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 xml:space="preserve"> Participar de eventos curriculares ou obter informações do professor do meu filho se um membro da família não puder comparecer.</w:t>
                            </w:r>
                          </w:p>
                          <w:p w14:paraId="3502008E" w14:textId="77777777" w:rsidR="000D4429" w:rsidRPr="00066D55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1CB3CA09" w14:textId="77777777" w:rsidR="000D4429" w:rsidRPr="00066D55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4EE1B409" w14:textId="28DC0B8C" w:rsidR="00B82E75" w:rsidRPr="00066D55" w:rsidRDefault="00CF6713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sz w:val="16"/>
                                <w:szCs w:val="16"/>
                              </w:rPr>
                            </w:pPr>
                            <w:r w:rsidRPr="00066D55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Estratégias/atividade nº 2:</w:t>
                            </w:r>
                            <w:r w:rsidRPr="00066D55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 xml:space="preserve"> Verificar a comunicação diária e incentivar a leitura, a escrita e a prática de matemática em casa regularmente.</w:t>
                            </w:r>
                          </w:p>
                          <w:p w14:paraId="3360C919" w14:textId="77777777" w:rsidR="000D4429" w:rsidRPr="00066D55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0D626ABE" w14:textId="77777777" w:rsidR="000D4429" w:rsidRPr="00066D55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2A538368" w14:textId="12B03809" w:rsidR="00734486" w:rsidRPr="00066D55" w:rsidRDefault="00CF6713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066D55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Estratégias/atividade nº 3:</w:t>
                            </w:r>
                            <w:r w:rsidRPr="00066D55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 xml:space="preserve"> Ajudar a monitorar e incentivar os alunos a citar evidências textuais utilizando diversas estratégias da aula.</w:t>
                            </w:r>
                          </w:p>
                          <w:p w14:paraId="6E03FB1F" w14:textId="77777777" w:rsidR="000D4429" w:rsidRPr="00066D55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25A868A7" w14:textId="77777777" w:rsidR="000D4429" w:rsidRPr="00066D55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210C0124" w14:textId="77777777" w:rsidR="000D4429" w:rsidRPr="00066D55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5AA77E95" w14:textId="66B0A08C" w:rsidR="00CF6713" w:rsidRPr="00066D55" w:rsidRDefault="00CF6713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066D55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Estratégias/atividade nº 4:</w:t>
                            </w:r>
                            <w:r w:rsidRPr="00066D55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 xml:space="preserve"> Ajudar seus alunos a usarem os recursos on-line para praticar a leitura e matemática em casa.</w:t>
                            </w:r>
                          </w:p>
                          <w:p w14:paraId="2CF892FB" w14:textId="3542415B" w:rsidR="00516C97" w:rsidRPr="00066D55" w:rsidRDefault="00000000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</w:pPr>
                            <w:hyperlink r:id="rId15" w:history="1">
                              <w:r w:rsidR="000D4429" w:rsidRPr="00066D55">
                                <w:rPr>
                                  <w:rStyle w:val="Hyperlink"/>
                                  <w:rFonts w:ascii="Calibri" w:hAnsi="Calibri"/>
                                  <w:sz w:val="16"/>
                                  <w:szCs w:val="18"/>
                                </w:rPr>
                                <w:t>www.</w:t>
                              </w:r>
                              <w:r w:rsidR="008D052C">
                                <w:rPr>
                                  <w:rStyle w:val="Hyperlink"/>
                                  <w:rFonts w:ascii="Calibri" w:hAnsi="Calibri"/>
                                  <w:sz w:val="16"/>
                                  <w:szCs w:val="18"/>
                                </w:rPr>
                                <w:t>Zearn</w:t>
                              </w:r>
                              <w:r w:rsidR="000D4429" w:rsidRPr="00066D55">
                                <w:rPr>
                                  <w:rStyle w:val="Hyperlink"/>
                                  <w:rFonts w:ascii="Calibri" w:hAnsi="Calibri"/>
                                  <w:sz w:val="16"/>
                                  <w:szCs w:val="18"/>
                                </w:rPr>
                                <w:t>.com</w:t>
                              </w:r>
                            </w:hyperlink>
                            <w:r w:rsidR="000D4429" w:rsidRPr="00066D55">
                              <w:rPr>
                                <w:rStyle w:val="Hyperlink"/>
                                <w:rFonts w:ascii="Calibri" w:hAnsi="Calibri"/>
                                <w:sz w:val="16"/>
                                <w:szCs w:val="18"/>
                              </w:rPr>
                              <w:t>,</w:t>
                            </w:r>
                            <w:r w:rsidR="00EE06A7" w:rsidRPr="00066D55"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49B1A66" w14:textId="319266F9" w:rsidR="00516C97" w:rsidRPr="00066D55" w:rsidRDefault="00516C97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066D55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>Recursos da biblioteca digital de Cobb</w:t>
                            </w:r>
                          </w:p>
                          <w:p w14:paraId="588520FE" w14:textId="712B4D3D" w:rsidR="00516C97" w:rsidRPr="00066D55" w:rsidRDefault="00516C97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066D55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>Os recursos podem ser acessados pela conta Clever do aluno.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FBDB" id="Text Box 57" o:spid="_x0000_s1045" type="#_x0000_t202" style="position:absolute;margin-left:418pt;margin-top:45.5pt;width:172.5pt;height:40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4AA7696A" w14:textId="25AD5C87" w:rsidR="00B30159" w:rsidRPr="00066D55" w:rsidRDefault="00F054D6" w:rsidP="00B30159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4"/>
                          <w:szCs w:val="24"/>
                        </w:rPr>
                      </w:pPr>
                      <w:r w:rsidRPr="00066D55">
                        <w:rPr>
                          <w:rFonts w:asciiTheme="minorHAnsi" w:hAnsiTheme="minorHAnsi"/>
                          <w:b/>
                          <w:color w:val="auto"/>
                          <w:sz w:val="24"/>
                          <w:szCs w:val="18"/>
                        </w:rPr>
                        <w:t>Famílias de Hollydale</w:t>
                      </w:r>
                    </w:p>
                    <w:p w14:paraId="1D2CE4F8" w14:textId="02A118CE" w:rsidR="00CD5B36" w:rsidRPr="00066D55" w:rsidRDefault="00CD5B36" w:rsidP="00EB06EB">
                      <w:pPr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</w:p>
                    <w:p w14:paraId="79414BA8" w14:textId="77777777" w:rsidR="00B42DA5" w:rsidRPr="00066D55" w:rsidRDefault="00B42DA5" w:rsidP="00EB06EB">
                      <w:pPr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</w:p>
                    <w:p w14:paraId="36AEDB78" w14:textId="154E1FEC" w:rsidR="00CF6713" w:rsidRPr="00066D55" w:rsidRDefault="00CF6713" w:rsidP="00EB06EB">
                      <w:pPr>
                        <w:rPr>
                          <w:rFonts w:ascii="Calibri" w:hAnsi="Calibri" w:cs="Calibri"/>
                          <w:color w:val="auto"/>
                          <w:sz w:val="16"/>
                          <w:szCs w:val="16"/>
                        </w:rPr>
                      </w:pPr>
                      <w:r w:rsidRPr="00066D55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>Os pais da escola primária Hollydale juntam-se à equipe para criar ideias sobre como as famílias podem apoiar os alunos na leitura e matemática. As famílias podem oferecer outras ideias para adicionar à lista.</w:t>
                      </w:r>
                    </w:p>
                    <w:p w14:paraId="35D7EC98" w14:textId="77777777" w:rsidR="000D4429" w:rsidRPr="00066D55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14:paraId="62A24677" w14:textId="61FCAF24" w:rsidR="00B42DA5" w:rsidRPr="00066D55" w:rsidRDefault="0079336A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sz w:val="16"/>
                          <w:szCs w:val="16"/>
                        </w:rPr>
                      </w:pPr>
                      <w:r w:rsidRPr="00066D55">
                        <w:rPr>
                          <w:rFonts w:ascii="Calibri" w:hAnsi="Calibri"/>
                          <w:b/>
                          <w:color w:val="auto"/>
                          <w:sz w:val="16"/>
                          <w:szCs w:val="18"/>
                        </w:rPr>
                        <w:t xml:space="preserve"> </w:t>
                      </w:r>
                      <w:r w:rsidRPr="00066D55">
                        <w:rPr>
                          <w:rFonts w:ascii="Calibri" w:hAnsi="Calibri"/>
                          <w:b/>
                          <w:bCs/>
                          <w:color w:val="auto"/>
                          <w:sz w:val="18"/>
                          <w:szCs w:val="18"/>
                        </w:rPr>
                        <w:t>Estratégia/atividade nº 1:</w:t>
                      </w:r>
                      <w:r w:rsidRPr="00066D55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 xml:space="preserve"> Participar de eventos curriculares ou obter informações do professor do meu filho se um membro da família não puder comparecer.</w:t>
                      </w:r>
                    </w:p>
                    <w:p w14:paraId="3502008E" w14:textId="77777777" w:rsidR="000D4429" w:rsidRPr="00066D55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1CB3CA09" w14:textId="77777777" w:rsidR="000D4429" w:rsidRPr="00066D55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4EE1B409" w14:textId="28DC0B8C" w:rsidR="00B82E75" w:rsidRPr="00066D55" w:rsidRDefault="00CF6713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sz w:val="16"/>
                          <w:szCs w:val="16"/>
                        </w:rPr>
                      </w:pPr>
                      <w:r w:rsidRPr="00066D55">
                        <w:rPr>
                          <w:rFonts w:ascii="Calibri" w:hAnsi="Calibri"/>
                          <w:b/>
                          <w:bCs/>
                          <w:color w:val="auto"/>
                          <w:sz w:val="18"/>
                          <w:szCs w:val="18"/>
                        </w:rPr>
                        <w:t>Estratégias/atividade nº 2:</w:t>
                      </w:r>
                      <w:r w:rsidRPr="00066D55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 xml:space="preserve"> Verificar a comunicação diária e incentivar a leitura, a escrita e a prática de matemática em casa regularmente.</w:t>
                      </w:r>
                    </w:p>
                    <w:p w14:paraId="3360C919" w14:textId="77777777" w:rsidR="000D4429" w:rsidRPr="00066D55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0D626ABE" w14:textId="77777777" w:rsidR="000D4429" w:rsidRPr="00066D55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2A538368" w14:textId="12B03809" w:rsidR="00734486" w:rsidRPr="00066D55" w:rsidRDefault="00CF6713" w:rsidP="00EB06EB">
                      <w:pPr>
                        <w:rPr>
                          <w:rFonts w:ascii="Calibri" w:hAnsi="Calibri" w:cs="Calibri"/>
                          <w:color w:val="auto"/>
                          <w:sz w:val="16"/>
                          <w:szCs w:val="16"/>
                        </w:rPr>
                      </w:pPr>
                      <w:r w:rsidRPr="00066D55">
                        <w:rPr>
                          <w:rFonts w:ascii="Calibri" w:hAnsi="Calibri"/>
                          <w:b/>
                          <w:bCs/>
                          <w:color w:val="auto"/>
                          <w:sz w:val="18"/>
                          <w:szCs w:val="18"/>
                        </w:rPr>
                        <w:t>Estratégias/atividade nº 3:</w:t>
                      </w:r>
                      <w:r w:rsidRPr="00066D55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 xml:space="preserve"> Ajudar a monitorar e incentivar os alunos a citar evidências textuais utilizando diversas estratégias da aula.</w:t>
                      </w:r>
                    </w:p>
                    <w:p w14:paraId="6E03FB1F" w14:textId="77777777" w:rsidR="000D4429" w:rsidRPr="00066D55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25A868A7" w14:textId="77777777" w:rsidR="000D4429" w:rsidRPr="00066D55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210C0124" w14:textId="77777777" w:rsidR="000D4429" w:rsidRPr="00066D55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5AA77E95" w14:textId="66B0A08C" w:rsidR="00CF6713" w:rsidRPr="00066D55" w:rsidRDefault="00CF6713" w:rsidP="00EB06EB">
                      <w:pPr>
                        <w:rPr>
                          <w:rFonts w:ascii="Calibri" w:hAnsi="Calibri" w:cs="Calibri"/>
                          <w:color w:val="auto"/>
                          <w:sz w:val="16"/>
                          <w:szCs w:val="16"/>
                        </w:rPr>
                      </w:pPr>
                      <w:r w:rsidRPr="00066D55">
                        <w:rPr>
                          <w:rFonts w:ascii="Calibri" w:hAnsi="Calibri"/>
                          <w:b/>
                          <w:bCs/>
                          <w:color w:val="auto"/>
                          <w:sz w:val="18"/>
                          <w:szCs w:val="18"/>
                        </w:rPr>
                        <w:t>Estratégias/atividade nº 4:</w:t>
                      </w:r>
                      <w:r w:rsidRPr="00066D55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 xml:space="preserve"> Ajudar seus alunos a usarem os recursos on-line para praticar a leitura e matemática em casa.</w:t>
                      </w:r>
                    </w:p>
                    <w:p w14:paraId="2CF892FB" w14:textId="3542415B" w:rsidR="00516C97" w:rsidRPr="00066D55" w:rsidRDefault="00000000" w:rsidP="00EB06EB">
                      <w:pPr>
                        <w:rPr>
                          <w:rFonts w:ascii="Calibri" w:hAnsi="Calibri" w:cs="Calibri"/>
                          <w:color w:val="auto"/>
                          <w:sz w:val="16"/>
                          <w:szCs w:val="16"/>
                        </w:rPr>
                      </w:pPr>
                      <w:hyperlink r:id="rId16" w:history="1">
                        <w:r w:rsidR="000D4429" w:rsidRPr="00066D55">
                          <w:rPr>
                            <w:rStyle w:val="Hyperlink"/>
                            <w:rFonts w:ascii="Calibri" w:hAnsi="Calibri"/>
                            <w:sz w:val="16"/>
                            <w:szCs w:val="18"/>
                          </w:rPr>
                          <w:t>www.</w:t>
                        </w:r>
                        <w:r w:rsidR="008D052C">
                          <w:rPr>
                            <w:rStyle w:val="Hyperlink"/>
                            <w:rFonts w:ascii="Calibri" w:hAnsi="Calibri"/>
                            <w:sz w:val="16"/>
                            <w:szCs w:val="18"/>
                          </w:rPr>
                          <w:t>Zearn</w:t>
                        </w:r>
                        <w:r w:rsidR="000D4429" w:rsidRPr="00066D55">
                          <w:rPr>
                            <w:rStyle w:val="Hyperlink"/>
                            <w:rFonts w:ascii="Calibri" w:hAnsi="Calibri"/>
                            <w:sz w:val="16"/>
                            <w:szCs w:val="18"/>
                          </w:rPr>
                          <w:t>.com</w:t>
                        </w:r>
                      </w:hyperlink>
                      <w:r w:rsidR="000D4429" w:rsidRPr="00066D55">
                        <w:rPr>
                          <w:rStyle w:val="Hyperlink"/>
                          <w:rFonts w:ascii="Calibri" w:hAnsi="Calibri"/>
                          <w:sz w:val="16"/>
                          <w:szCs w:val="18"/>
                        </w:rPr>
                        <w:t>,</w:t>
                      </w:r>
                      <w:r w:rsidR="00EE06A7" w:rsidRPr="00066D55">
                        <w:rPr>
                          <w:rFonts w:ascii="Calibri" w:hAnsi="Calibri" w:cs="Calibri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49B1A66" w14:textId="319266F9" w:rsidR="00516C97" w:rsidRPr="00066D55" w:rsidRDefault="00516C97" w:rsidP="00EB06EB">
                      <w:pPr>
                        <w:rPr>
                          <w:rFonts w:ascii="Calibri" w:hAnsi="Calibri" w:cs="Calibri"/>
                          <w:color w:val="auto"/>
                          <w:sz w:val="16"/>
                          <w:szCs w:val="16"/>
                        </w:rPr>
                      </w:pPr>
                      <w:r w:rsidRPr="00066D55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>Recursos da biblioteca digital de Cobb</w:t>
                      </w:r>
                    </w:p>
                    <w:p w14:paraId="588520FE" w14:textId="712B4D3D" w:rsidR="00516C97" w:rsidRPr="00066D55" w:rsidRDefault="00516C97" w:rsidP="00EB06EB">
                      <w:pPr>
                        <w:rPr>
                          <w:rFonts w:ascii="Calibri" w:hAnsi="Calibri" w:cs="Calibri"/>
                          <w:color w:val="auto"/>
                          <w:sz w:val="16"/>
                          <w:szCs w:val="16"/>
                        </w:rPr>
                      </w:pPr>
                      <w:r w:rsidRPr="00066D55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>Os recursos podem ser acessados pela conta Clever do aluno.</w:t>
                      </w:r>
                    </w:p>
                  </w:txbxContent>
                </v:textbox>
              </v:shape>
            </w:pict>
          </mc:Fallback>
        </mc:AlternateContent>
      </w:r>
      <w:r w:rsidR="004556D9" w:rsidRPr="003A5EE9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08BA0C2" wp14:editId="1F4658E6">
                <wp:simplePos x="0" y="0"/>
                <wp:positionH relativeFrom="column">
                  <wp:posOffset>3384550</wp:posOffset>
                </wp:positionH>
                <wp:positionV relativeFrom="paragraph">
                  <wp:posOffset>609600</wp:posOffset>
                </wp:positionV>
                <wp:extent cx="1873250" cy="5232400"/>
                <wp:effectExtent l="0" t="0" r="0" b="6350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0" cy="523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B79962" w14:textId="246B6EE1" w:rsidR="00C21984" w:rsidRPr="00066D55" w:rsidRDefault="00F054D6" w:rsidP="00C21984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066D55">
                              <w:rPr>
                                <w:rFonts w:asciiTheme="minorHAnsi" w:hAnsiTheme="minorHAnsi"/>
                                <w:b/>
                                <w:color w:val="auto"/>
                                <w:sz w:val="24"/>
                                <w:szCs w:val="18"/>
                              </w:rPr>
                              <w:t>Professores de Hollydale</w:t>
                            </w:r>
                          </w:p>
                          <w:p w14:paraId="3A841BBE" w14:textId="59006E68" w:rsidR="009A41D4" w:rsidRPr="00066D55" w:rsidRDefault="009A41D4" w:rsidP="0091065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1"/>
                                <w:szCs w:val="21"/>
                              </w:rPr>
                            </w:pPr>
                          </w:p>
                          <w:p w14:paraId="00987ECD" w14:textId="77777777" w:rsidR="00B42DA5" w:rsidRPr="00066D55" w:rsidRDefault="00B42DA5" w:rsidP="0091065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1"/>
                                <w:szCs w:val="21"/>
                              </w:rPr>
                            </w:pPr>
                          </w:p>
                          <w:p w14:paraId="49616951" w14:textId="2B2DF55C" w:rsidR="00CF6713" w:rsidRPr="00066D55" w:rsidRDefault="009B4C74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066D55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>Os professores da 3º, 4º e 5º anos trabalham com os alunos e suas famílias para desenvolver o sucesso dos alunos em leitura e matemática.  O nosso foco principal de contato com as famílias é:</w:t>
                            </w:r>
                          </w:p>
                          <w:p w14:paraId="3D863DC6" w14:textId="77777777" w:rsidR="000D4429" w:rsidRPr="00066D55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0591C4DF" w14:textId="442E4127" w:rsidR="0079336A" w:rsidRPr="00066D55" w:rsidRDefault="004A43F5" w:rsidP="00EB06EB">
                            <w:pP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66D55">
                              <w:rPr>
                                <w:rFonts w:ascii="Calibri" w:hAnsi="Calibri"/>
                                <w:b/>
                                <w:color w:val="auto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066D55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Estratégia/atividade nº 1:</w:t>
                            </w:r>
                            <w:r w:rsidRPr="00066D55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 xml:space="preserve"> Oferecer eventos curriculares para abordar estratégias para o sucesso dos alunos em leitura, escrita e matemática.</w:t>
                            </w:r>
                          </w:p>
                          <w:p w14:paraId="26BE460B" w14:textId="77777777" w:rsidR="000D4429" w:rsidRPr="00066D55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CEE678E" w14:textId="1D2AA068" w:rsidR="00CF6713" w:rsidRPr="00066D55" w:rsidRDefault="00CF6713" w:rsidP="00EB06EB">
                            <w:pP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66D55"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  <w:t>Estratégia/atividade nº 2:</w:t>
                            </w:r>
                            <w:r w:rsidRPr="00066D55">
                              <w:rPr>
                                <w:rFonts w:ascii="Calibri" w:hAnsi="Calibri"/>
                                <w:sz w:val="16"/>
                                <w:szCs w:val="18"/>
                              </w:rPr>
                              <w:t xml:space="preserve"> Proporcionar às famílias comunicação diária com lição de casa para praticar a leitura, escrita e matemática.</w:t>
                            </w:r>
                          </w:p>
                          <w:p w14:paraId="2A24A23D" w14:textId="77777777" w:rsidR="000D4429" w:rsidRPr="00066D55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7F8C117" w14:textId="77777777" w:rsidR="000D4429" w:rsidRPr="00066D55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5D4B527" w14:textId="6567AF1C" w:rsidR="000D4429" w:rsidRPr="00066D55" w:rsidRDefault="00CF6713" w:rsidP="00EB06EB">
                            <w:pP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66D55"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  <w:t>Estratégia/atividade nº 3:</w:t>
                            </w:r>
                            <w:r w:rsidRPr="00066D55">
                              <w:rPr>
                                <w:rFonts w:ascii="Calibri" w:hAnsi="Calibri"/>
                                <w:sz w:val="16"/>
                                <w:szCs w:val="18"/>
                              </w:rPr>
                              <w:t xml:space="preserve"> Proporcionar às famílias exemplos de estratégias para citar evidências de texto, tais como sublinhar minha resposta usando marcadores, post-its e ferramentas digitais.</w:t>
                            </w:r>
                          </w:p>
                          <w:p w14:paraId="741A5530" w14:textId="77777777" w:rsidR="000D4429" w:rsidRPr="00066D55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3A0E924" w14:textId="55B5A677" w:rsidR="00CF6713" w:rsidRPr="00066D55" w:rsidRDefault="00CF6713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16"/>
                                <w:szCs w:val="16"/>
                              </w:rPr>
                            </w:pPr>
                            <w:r w:rsidRPr="00066D55"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  <w:t>Estratégia/atividade nº 4:</w:t>
                            </w:r>
                            <w:r w:rsidRPr="00066D55">
                              <w:rPr>
                                <w:rFonts w:ascii="Calibri" w:hAnsi="Calibri"/>
                                <w:sz w:val="16"/>
                                <w:szCs w:val="18"/>
                              </w:rPr>
                              <w:t xml:space="preserve"> Proporcionar recursos baseados em tecnologia para ajudar na prática de habilidades de leitura e matemática em casa.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A0C2" id="Text Box 4" o:spid="_x0000_s1046" type="#_x0000_t202" style="position:absolute;margin-left:266.5pt;margin-top:48pt;width:147.5pt;height:41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4CB79962" w14:textId="246B6EE1" w:rsidR="00C21984" w:rsidRPr="00066D55" w:rsidRDefault="00F054D6" w:rsidP="00C21984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4"/>
                          <w:szCs w:val="24"/>
                        </w:rPr>
                      </w:pPr>
                      <w:r w:rsidRPr="00066D55">
                        <w:rPr>
                          <w:rFonts w:asciiTheme="minorHAnsi" w:hAnsiTheme="minorHAnsi"/>
                          <w:b/>
                          <w:color w:val="auto"/>
                          <w:sz w:val="24"/>
                          <w:szCs w:val="18"/>
                        </w:rPr>
                        <w:t>Professores de Hollydale</w:t>
                      </w:r>
                    </w:p>
                    <w:p w14:paraId="3A841BBE" w14:textId="59006E68" w:rsidR="009A41D4" w:rsidRPr="00066D55" w:rsidRDefault="009A41D4" w:rsidP="00910654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1"/>
                          <w:szCs w:val="21"/>
                        </w:rPr>
                      </w:pPr>
                    </w:p>
                    <w:p w14:paraId="00987ECD" w14:textId="77777777" w:rsidR="00B42DA5" w:rsidRPr="00066D55" w:rsidRDefault="00B42DA5" w:rsidP="00910654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1"/>
                          <w:szCs w:val="21"/>
                        </w:rPr>
                      </w:pPr>
                    </w:p>
                    <w:p w14:paraId="49616951" w14:textId="2B2DF55C" w:rsidR="00CF6713" w:rsidRPr="00066D55" w:rsidRDefault="009B4C74" w:rsidP="00EB06EB">
                      <w:pPr>
                        <w:rPr>
                          <w:rFonts w:ascii="Calibri" w:hAnsi="Calibri" w:cs="Calibri"/>
                          <w:color w:val="auto"/>
                          <w:sz w:val="16"/>
                          <w:szCs w:val="16"/>
                        </w:rPr>
                      </w:pPr>
                      <w:r w:rsidRPr="00066D55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>Os professores da 3º, 4º e 5º anos trabalham com os alunos e suas famílias para desenvolver o sucesso dos alunos em leitura e matemática.  O nosso foco principal de contato com as famílias é:</w:t>
                      </w:r>
                    </w:p>
                    <w:p w14:paraId="3D863DC6" w14:textId="77777777" w:rsidR="000D4429" w:rsidRPr="00066D55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14:paraId="0591C4DF" w14:textId="442E4127" w:rsidR="0079336A" w:rsidRPr="00066D55" w:rsidRDefault="004A43F5" w:rsidP="00EB06EB">
                      <w:pPr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066D55">
                        <w:rPr>
                          <w:rFonts w:ascii="Calibri" w:hAnsi="Calibri"/>
                          <w:b/>
                          <w:color w:val="auto"/>
                          <w:sz w:val="16"/>
                          <w:szCs w:val="18"/>
                        </w:rPr>
                        <w:t xml:space="preserve"> </w:t>
                      </w:r>
                      <w:r w:rsidRPr="00066D55">
                        <w:rPr>
                          <w:rFonts w:ascii="Calibri" w:hAnsi="Calibri"/>
                          <w:b/>
                          <w:bCs/>
                          <w:color w:val="auto"/>
                          <w:sz w:val="18"/>
                          <w:szCs w:val="18"/>
                        </w:rPr>
                        <w:t>Estratégia/atividade nº 1:</w:t>
                      </w:r>
                      <w:r w:rsidRPr="00066D55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 xml:space="preserve"> Oferecer eventos curriculares para abordar estratégias para o sucesso dos alunos em leitura, escrita e matemática.</w:t>
                      </w:r>
                    </w:p>
                    <w:p w14:paraId="26BE460B" w14:textId="77777777" w:rsidR="000D4429" w:rsidRPr="00066D55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CEE678E" w14:textId="1D2AA068" w:rsidR="00CF6713" w:rsidRPr="00066D55" w:rsidRDefault="00CF6713" w:rsidP="00EB06EB">
                      <w:pPr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066D55"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  <w:t>Estratégia/atividade nº 2:</w:t>
                      </w:r>
                      <w:r w:rsidRPr="00066D55">
                        <w:rPr>
                          <w:rFonts w:ascii="Calibri" w:hAnsi="Calibri"/>
                          <w:sz w:val="16"/>
                          <w:szCs w:val="18"/>
                        </w:rPr>
                        <w:t xml:space="preserve"> Proporcionar às famílias comunicação diária com lição de casa para praticar a leitura, escrita e matemática.</w:t>
                      </w:r>
                    </w:p>
                    <w:p w14:paraId="2A24A23D" w14:textId="77777777" w:rsidR="000D4429" w:rsidRPr="00066D55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7F8C117" w14:textId="77777777" w:rsidR="000D4429" w:rsidRPr="00066D55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5D4B527" w14:textId="6567AF1C" w:rsidR="000D4429" w:rsidRPr="00066D55" w:rsidRDefault="00CF6713" w:rsidP="00EB06EB">
                      <w:pPr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066D55"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  <w:t>Estratégia/atividade nº 3:</w:t>
                      </w:r>
                      <w:r w:rsidRPr="00066D55">
                        <w:rPr>
                          <w:rFonts w:ascii="Calibri" w:hAnsi="Calibri"/>
                          <w:sz w:val="16"/>
                          <w:szCs w:val="18"/>
                        </w:rPr>
                        <w:t xml:space="preserve"> Proporcionar às famílias exemplos de estratégias para citar evidências de texto, tais como sublinhar minha resposta usando marcadores, post-its e ferramentas digitais.</w:t>
                      </w:r>
                    </w:p>
                    <w:p w14:paraId="741A5530" w14:textId="77777777" w:rsidR="000D4429" w:rsidRPr="00066D55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3A0E924" w14:textId="55B5A677" w:rsidR="00CF6713" w:rsidRPr="00066D55" w:rsidRDefault="00CF6713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16"/>
                          <w:szCs w:val="16"/>
                        </w:rPr>
                      </w:pPr>
                      <w:r w:rsidRPr="00066D55"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  <w:t>Estratégia/atividade nº 4:</w:t>
                      </w:r>
                      <w:r w:rsidRPr="00066D55">
                        <w:rPr>
                          <w:rFonts w:ascii="Calibri" w:hAnsi="Calibri"/>
                          <w:sz w:val="16"/>
                          <w:szCs w:val="18"/>
                        </w:rPr>
                        <w:t xml:space="preserve"> Proporcionar recursos baseados em tecnologia para ajudar na prática de habilidades de leitura e matemática em casa.</w:t>
                      </w:r>
                    </w:p>
                  </w:txbxContent>
                </v:textbox>
              </v:shape>
            </w:pict>
          </mc:Fallback>
        </mc:AlternateContent>
      </w:r>
      <w:r w:rsidR="004556D9" w:rsidRPr="003A5EE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08B489" wp14:editId="0B2BC0EE">
                <wp:simplePos x="0" y="0"/>
                <wp:positionH relativeFrom="column">
                  <wp:posOffset>7620000</wp:posOffset>
                </wp:positionH>
                <wp:positionV relativeFrom="paragraph">
                  <wp:posOffset>609600</wp:posOffset>
                </wp:positionV>
                <wp:extent cx="1879600" cy="5149850"/>
                <wp:effectExtent l="0" t="0" r="6350" b="0"/>
                <wp:wrapNone/>
                <wp:docPr id="3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514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F90BF2" w14:textId="74D37437" w:rsidR="00123DAA" w:rsidRPr="00066D55" w:rsidRDefault="00AA2A2E" w:rsidP="00123DAA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066D55">
                              <w:rPr>
                                <w:rFonts w:asciiTheme="minorHAnsi" w:hAnsiTheme="minorHAnsi"/>
                                <w:b/>
                                <w:color w:val="auto"/>
                                <w:sz w:val="24"/>
                                <w:szCs w:val="18"/>
                              </w:rPr>
                              <w:t>Alunos da Hollydale</w:t>
                            </w:r>
                          </w:p>
                          <w:p w14:paraId="504C1A0E" w14:textId="75452AFA" w:rsidR="00123DAA" w:rsidRPr="00066D55" w:rsidRDefault="00123DAA" w:rsidP="00123DA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1"/>
                                <w:szCs w:val="21"/>
                              </w:rPr>
                            </w:pPr>
                          </w:p>
                          <w:p w14:paraId="798EB4F9" w14:textId="77777777" w:rsidR="00B42DA5" w:rsidRPr="00066D55" w:rsidRDefault="00B42DA5" w:rsidP="00123DA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  <w:p w14:paraId="24D7FEC8" w14:textId="664D8995" w:rsidR="00516C97" w:rsidRPr="00066D55" w:rsidRDefault="00516C97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066D55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>Os alunos da escola primária Hollydale juntaram-se à equipe e aos pais para desenvolver ideias sobre como podem ter sucesso na escola e serem “engajados, equipados e capacitados” em leitura e matemática.</w:t>
                            </w:r>
                          </w:p>
                          <w:p w14:paraId="285F2122" w14:textId="77777777" w:rsidR="000D4429" w:rsidRPr="00066D55" w:rsidRDefault="000D4429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12906E72" w14:textId="0FF0EA74" w:rsidR="00123DAA" w:rsidRPr="00066D55" w:rsidRDefault="00516C97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066D55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Estratégia/atividade nº 1:</w:t>
                            </w:r>
                            <w:r w:rsidRPr="00066D55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66D55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>Trabalhar com suas famílias nas estratégias que os pais aprenderam durante os eventos curriculares.</w:t>
                            </w:r>
                          </w:p>
                          <w:p w14:paraId="02628F86" w14:textId="77777777" w:rsidR="000D4429" w:rsidRPr="00066D55" w:rsidRDefault="000D4429" w:rsidP="00516C97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57B4D93B" w14:textId="34C00AEF" w:rsidR="0079336A" w:rsidRPr="00066D55" w:rsidRDefault="00516C97" w:rsidP="00516C97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sz w:val="16"/>
                                <w:szCs w:val="16"/>
                              </w:rPr>
                            </w:pPr>
                            <w:r w:rsidRPr="00066D55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Estratégia/atividade nº 2:</w:t>
                            </w:r>
                            <w:r w:rsidRPr="00066D55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 xml:space="preserve"> Compartilhar a comunicação do professor e concluir a lição de casa, praticar a leitura por 20 minutos todos os dias e praticar matemática em casa.</w:t>
                            </w:r>
                          </w:p>
                          <w:p w14:paraId="29B15254" w14:textId="77777777" w:rsidR="000D4429" w:rsidRPr="00066D55" w:rsidRDefault="000D4429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39137501" w14:textId="230FA172" w:rsidR="00123DAA" w:rsidRPr="00066D55" w:rsidRDefault="00516C97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066D55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Estratégia/atividade nº 3:</w:t>
                            </w:r>
                            <w:r w:rsidRPr="00066D55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 xml:space="preserve">  Praticar a citação de evidências de texto usando as estratégias aprendidas em sala de aula.</w:t>
                            </w:r>
                          </w:p>
                          <w:p w14:paraId="0F3C96DC" w14:textId="77777777" w:rsidR="000D4429" w:rsidRPr="00066D55" w:rsidRDefault="000D4429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606A3CF0" w14:textId="77777777" w:rsidR="000D4429" w:rsidRPr="00066D55" w:rsidRDefault="000D4429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2E157E45" w14:textId="77777777" w:rsidR="000D4429" w:rsidRPr="00066D55" w:rsidRDefault="000D4429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7EE88178" w14:textId="46703549" w:rsidR="00516C97" w:rsidRPr="00066D55" w:rsidRDefault="00516C97" w:rsidP="00123DAA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066D55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Estratégia/atividade nº 4:</w:t>
                            </w:r>
                            <w:r w:rsidRPr="00066D55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 xml:space="preserve"> Utilizar os recursos tecnológicos proporcionados pelo professor para praticar a leitura, escrita e matemática.</w:t>
                            </w:r>
                          </w:p>
                          <w:p w14:paraId="273CA4A0" w14:textId="11869C03" w:rsidR="00734486" w:rsidRPr="00066D55" w:rsidRDefault="00734486" w:rsidP="00EB06EB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60" o:spid="_x0000_s1047" type="#_x0000_t202" style="position:absolute;margin-left:600pt;margin-top:48pt;width:148pt;height:40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" filled="f" fillcolor="#fffffe" stroked="f" strokecolor="#212120" insetpen="t">
                <v:textbox inset="2.88pt,2.88pt,2.88pt,2.88pt">
                  <w:txbxContent>
                    <w:p w14:paraId="3FF90BF2" w14:textId="74D37437" w:rsidR="00123DAA" w:rsidRPr="00066D55" w:rsidRDefault="00AA2A2E" w:rsidP="00123DAA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4"/>
                          <w:szCs w:val="24"/>
                        </w:rPr>
                      </w:pPr>
                      <w:r w:rsidRPr="00066D55">
                        <w:rPr>
                          <w:rFonts w:asciiTheme="minorHAnsi" w:hAnsiTheme="minorHAnsi"/>
                          <w:b/>
                          <w:color w:val="auto"/>
                          <w:sz w:val="24"/>
                          <w:szCs w:val="18"/>
                        </w:rPr>
                        <w:t>Alunos da Hollydale</w:t>
                      </w:r>
                    </w:p>
                    <w:p w14:paraId="504C1A0E" w14:textId="75452AFA" w:rsidR="00123DAA" w:rsidRPr="00066D55" w:rsidRDefault="00123DAA" w:rsidP="00123DAA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1"/>
                          <w:szCs w:val="21"/>
                        </w:rPr>
                      </w:pPr>
                    </w:p>
                    <w:p w14:paraId="798EB4F9" w14:textId="77777777" w:rsidR="00B42DA5" w:rsidRPr="00066D55" w:rsidRDefault="00B42DA5" w:rsidP="00123DAA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16"/>
                          <w:szCs w:val="16"/>
                        </w:rPr>
                      </w:pPr>
                    </w:p>
                    <w:p w14:paraId="24D7FEC8" w14:textId="664D8995" w:rsidR="00516C97" w:rsidRPr="00066D55" w:rsidRDefault="00516C97" w:rsidP="00123DAA">
                      <w:pPr>
                        <w:widowControl w:val="0"/>
                        <w:rPr>
                          <w:rFonts w:ascii="Calibri" w:hAnsi="Calibri" w:cs="Calibri"/>
                          <w:color w:val="auto"/>
                          <w:sz w:val="16"/>
                          <w:szCs w:val="16"/>
                        </w:rPr>
                      </w:pPr>
                      <w:r w:rsidRPr="00066D55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>Os alunos da escola primária Hollydale juntaram-se à equipe e aos pais para desenvolver ideias sobre como podem ter sucesso na escola e serem “engajados, equipados e capacitados” em leitura e matemática.</w:t>
                      </w:r>
                    </w:p>
                    <w:p w14:paraId="285F2122" w14:textId="77777777" w:rsidR="000D4429" w:rsidRPr="00066D55" w:rsidRDefault="000D4429" w:rsidP="00123DA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12906E72" w14:textId="0FF0EA74" w:rsidR="00123DAA" w:rsidRPr="00066D55" w:rsidRDefault="00516C97" w:rsidP="00123DAA">
                      <w:pPr>
                        <w:widowControl w:val="0"/>
                        <w:rPr>
                          <w:rFonts w:ascii="Calibri" w:hAnsi="Calibri" w:cs="Calibri"/>
                          <w:color w:val="auto"/>
                          <w:sz w:val="16"/>
                          <w:szCs w:val="16"/>
                        </w:rPr>
                      </w:pPr>
                      <w:r w:rsidRPr="00066D55">
                        <w:rPr>
                          <w:rFonts w:ascii="Calibri" w:hAnsi="Calibri"/>
                          <w:b/>
                          <w:bCs/>
                          <w:color w:val="auto"/>
                          <w:sz w:val="18"/>
                          <w:szCs w:val="18"/>
                        </w:rPr>
                        <w:t>Estratégia/atividade nº 1:</w:t>
                      </w:r>
                      <w:r w:rsidRPr="00066D55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Pr="00066D55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>Trabalhar com suas famílias nas estratégias que os pais aprenderam durante os eventos curriculares.</w:t>
                      </w:r>
                    </w:p>
                    <w:p w14:paraId="02628F86" w14:textId="77777777" w:rsidR="000D4429" w:rsidRPr="00066D55" w:rsidRDefault="000D4429" w:rsidP="00516C97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57B4D93B" w14:textId="34C00AEF" w:rsidR="0079336A" w:rsidRPr="00066D55" w:rsidRDefault="00516C97" w:rsidP="00516C97">
                      <w:pPr>
                        <w:widowControl w:val="0"/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sz w:val="16"/>
                          <w:szCs w:val="16"/>
                        </w:rPr>
                      </w:pPr>
                      <w:r w:rsidRPr="00066D55">
                        <w:rPr>
                          <w:rFonts w:ascii="Calibri" w:hAnsi="Calibri"/>
                          <w:b/>
                          <w:bCs/>
                          <w:color w:val="auto"/>
                          <w:sz w:val="18"/>
                          <w:szCs w:val="18"/>
                        </w:rPr>
                        <w:t>Estratégia/atividade nº 2:</w:t>
                      </w:r>
                      <w:r w:rsidRPr="00066D55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 xml:space="preserve"> Compartilhar a comunicação do professor e concluir a lição de casa, praticar a leitura por 20 minutos todos os dias e praticar matemática em casa.</w:t>
                      </w:r>
                    </w:p>
                    <w:p w14:paraId="29B15254" w14:textId="77777777" w:rsidR="000D4429" w:rsidRPr="00066D55" w:rsidRDefault="000D4429" w:rsidP="00123DA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39137501" w14:textId="230FA172" w:rsidR="00123DAA" w:rsidRPr="00066D55" w:rsidRDefault="00516C97" w:rsidP="00123DAA">
                      <w:pPr>
                        <w:widowControl w:val="0"/>
                        <w:rPr>
                          <w:rFonts w:ascii="Calibri" w:hAnsi="Calibri" w:cs="Calibri"/>
                          <w:color w:val="auto"/>
                          <w:sz w:val="16"/>
                          <w:szCs w:val="16"/>
                        </w:rPr>
                      </w:pPr>
                      <w:r w:rsidRPr="00066D55">
                        <w:rPr>
                          <w:rFonts w:ascii="Calibri" w:hAnsi="Calibri"/>
                          <w:b/>
                          <w:bCs/>
                          <w:color w:val="auto"/>
                          <w:sz w:val="18"/>
                          <w:szCs w:val="18"/>
                        </w:rPr>
                        <w:t>Estratégia/atividade nº 3:</w:t>
                      </w:r>
                      <w:r w:rsidRPr="00066D55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 xml:space="preserve">  Praticar a citação de evidências de texto usando as estratégias aprendidas em sala de aula.</w:t>
                      </w:r>
                    </w:p>
                    <w:p w14:paraId="0F3C96DC" w14:textId="77777777" w:rsidR="000D4429" w:rsidRPr="00066D55" w:rsidRDefault="000D4429" w:rsidP="00123DA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606A3CF0" w14:textId="77777777" w:rsidR="000D4429" w:rsidRPr="00066D55" w:rsidRDefault="000D4429" w:rsidP="00123DA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2E157E45" w14:textId="77777777" w:rsidR="000D4429" w:rsidRPr="00066D55" w:rsidRDefault="000D4429" w:rsidP="00123DA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7EE88178" w14:textId="46703549" w:rsidR="00516C97" w:rsidRPr="00066D55" w:rsidRDefault="00516C97" w:rsidP="00123DAA">
                      <w:pPr>
                        <w:widowControl w:val="0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066D55">
                        <w:rPr>
                          <w:rFonts w:ascii="Calibri" w:hAnsi="Calibri"/>
                          <w:b/>
                          <w:bCs/>
                          <w:color w:val="auto"/>
                          <w:sz w:val="18"/>
                          <w:szCs w:val="18"/>
                        </w:rPr>
                        <w:t>Estratégia/atividade nº 4:</w:t>
                      </w:r>
                      <w:r w:rsidRPr="00066D55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 xml:space="preserve"> Utilizar os recursos tecnológicos proporcionados pelo professor para praticar a leitura, escrita e matemática.</w:t>
                      </w:r>
                    </w:p>
                    <w:p w14:paraId="273CA4A0" w14:textId="11869C03" w:rsidR="00734486" w:rsidRPr="00066D55" w:rsidRDefault="00734486" w:rsidP="00EB06EB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56D9" w:rsidRPr="003A5EE9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910E99F" wp14:editId="30F22228">
                <wp:simplePos x="0" y="0"/>
                <wp:positionH relativeFrom="margin">
                  <wp:align>left</wp:align>
                </wp:positionH>
                <wp:positionV relativeFrom="paragraph">
                  <wp:posOffset>5994400</wp:posOffset>
                </wp:positionV>
                <wp:extent cx="3136900" cy="776605"/>
                <wp:effectExtent l="0" t="0" r="6350" b="4445"/>
                <wp:wrapNone/>
                <wp:docPr id="3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84AF38" w14:textId="6D02A57B" w:rsidR="00734486" w:rsidRDefault="000762F1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auto"/>
                                <w:sz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Arial" w:hAnsi="Arial"/>
                                <w:b/>
                                <w:color w:val="auto"/>
                                <w:sz w:val="24"/>
                              </w:rPr>
                              <w:t xml:space="preserve">Visite </w:t>
                            </w:r>
                            <w:r>
                              <w:rPr>
                                <w:rFonts w:ascii="Arial" w:hAnsi="Arial"/>
                                <w:b/>
                                <w:color w:val="auto"/>
                                <w:sz w:val="24"/>
                              </w:rPr>
                              <w:t>nosso site:</w:t>
                            </w:r>
                          </w:p>
                          <w:p w14:paraId="23CE7CEB" w14:textId="439AF6FF" w:rsidR="00C23AE6" w:rsidRPr="00C23AE6" w:rsidRDefault="00C23AE6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125F642" w14:textId="77777777" w:rsidR="007B7425" w:rsidRPr="00765488" w:rsidRDefault="007B7425" w:rsidP="007B7425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2060"/>
                                <w:sz w:val="28"/>
                              </w:rPr>
                              <w:t>www.cobbk12.org/hollydale</w:t>
                            </w:r>
                          </w:p>
                          <w:p w14:paraId="2B02743F" w14:textId="02D8822B" w:rsidR="00C23AE6" w:rsidRPr="00C23AE6" w:rsidRDefault="00C23AE6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F42CC64" w14:textId="77777777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0A7D206" w14:textId="4FC4111A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13104C6" w14:textId="52C68DF1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4090FC8B" w14:textId="64822B32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15352775" w14:textId="79390706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3376781" w14:textId="607D6E3C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6F8A9BF3" w14:textId="6A6D44AE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6" o:spid="_x0000_s1048" type="#_x0000_t202" style="position:absolute;margin-left:0;margin-top:472pt;width:247pt;height:61.15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5A84AF38" w14:textId="6D02A57B" w:rsidR="00734486" w:rsidRDefault="000762F1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auto"/>
                          <w:sz w:val="24"/>
                        </w:rPr>
                        <w:t xml:space="preserve">                     </w:t>
                      </w:r>
                      <w:r>
                        <w:rPr>
                          <w:rFonts w:ascii="Arial" w:hAnsi="Arial"/>
                          <w:b/>
                          <w:color w:val="auto"/>
                          <w:sz w:val="24"/>
                        </w:rPr>
                        <w:t xml:space="preserve">Visite </w:t>
                      </w:r>
                      <w:r>
                        <w:rPr>
                          <w:rFonts w:ascii="Arial" w:hAnsi="Arial"/>
                          <w:b/>
                          <w:color w:val="auto"/>
                          <w:sz w:val="24"/>
                        </w:rPr>
                        <w:t>nosso site:</w:t>
                      </w:r>
                    </w:p>
                    <w:p w14:paraId="23CE7CEB" w14:textId="439AF6FF" w:rsidR="00C23AE6" w:rsidRPr="00C23AE6" w:rsidRDefault="00C23AE6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3125F642" w14:textId="77777777" w:rsidR="007B7425" w:rsidRPr="00765488" w:rsidRDefault="007B7425" w:rsidP="007B7425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2060"/>
                          <w:sz w:val="28"/>
                        </w:rPr>
                        <w:t>www.cobbk12.org/hollydale</w:t>
                      </w:r>
                    </w:p>
                    <w:p w14:paraId="2B02743F" w14:textId="02D8822B" w:rsidR="00C23AE6" w:rsidRPr="00C23AE6" w:rsidRDefault="00C23AE6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F42CC64" w14:textId="77777777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0A7D206" w14:textId="4FC4111A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13104C6" w14:textId="52C68DF1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4090FC8B" w14:textId="64822B32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15352775" w14:textId="79390706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3376781" w14:textId="607D6E3C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6F8A9BF3" w14:textId="6A6D44AE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556D9" w:rsidRPr="003A5EE9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A46BD22" wp14:editId="36C174E4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3124200" cy="5587341"/>
                <wp:effectExtent l="0" t="0" r="0" b="0"/>
                <wp:wrapNone/>
                <wp:docPr id="3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558734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4F244" id="Rectangle 3" o:spid="_x0000_s1026" style="position:absolute;margin-left:0;margin-top:12pt;width:246pt;height:439.95pt;z-index:251632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4556D9" w:rsidRPr="003A5EE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4D385F" wp14:editId="41F4E193">
                <wp:simplePos x="0" y="0"/>
                <wp:positionH relativeFrom="margin">
                  <wp:posOffset>3495675</wp:posOffset>
                </wp:positionH>
                <wp:positionV relativeFrom="paragraph">
                  <wp:posOffset>6067837</wp:posOffset>
                </wp:positionV>
                <wp:extent cx="5886450" cy="685800"/>
                <wp:effectExtent l="0" t="0" r="28575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1714D05D" w:rsidR="008B41B0" w:rsidRPr="00066D55" w:rsidRDefault="00C01E24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44"/>
                                <w:szCs w:val="44"/>
                                <w:shd w:val="clear" w:color="auto" w:fill="FFFFFF"/>
                              </w:rPr>
                            </w:pPr>
                            <w:r w:rsidRPr="00066D55">
                              <w:rPr>
                                <w:rFonts w:ascii="Arial" w:hAnsi="Arial"/>
                                <w:i/>
                                <w:color w:val="002060"/>
                                <w:sz w:val="40"/>
                                <w:szCs w:val="16"/>
                                <w:shd w:val="clear" w:color="auto" w:fill="FFFFFF"/>
                              </w:rPr>
                              <w:t xml:space="preserve">  </w:t>
                            </w:r>
                            <w:r w:rsidRPr="00066D55">
                              <w:rPr>
                                <w:rFonts w:asciiTheme="minorHAnsi" w:hAnsiTheme="minorHAnsi"/>
                                <w:i/>
                                <w:color w:val="002060"/>
                                <w:sz w:val="44"/>
                                <w:szCs w:val="16"/>
                                <w:shd w:val="clear" w:color="auto" w:fill="FFFFFF"/>
                              </w:rPr>
                              <w:t xml:space="preserve">Uma </w:t>
                            </w:r>
                            <w:r w:rsidRPr="00066D55">
                              <w:rPr>
                                <w:rFonts w:asciiTheme="minorHAnsi" w:hAnsiTheme="minorHAnsi"/>
                                <w:i/>
                                <w:color w:val="002060"/>
                                <w:sz w:val="44"/>
                                <w:szCs w:val="16"/>
                                <w:shd w:val="clear" w:color="auto" w:fill="FFFFFF"/>
                              </w:rPr>
                              <w:t>equipe, um objetivo: o sucesso do aluno</w:t>
                            </w:r>
                            <w:r w:rsidR="00E02AFA" w:rsidRPr="00066D55">
                              <w:rPr>
                                <w:rFonts w:asciiTheme="minorHAnsi" w:hAnsiTheme="minorHAnsi"/>
                                <w:i/>
                                <w:color w:val="002060"/>
                                <w:sz w:val="44"/>
                                <w:szCs w:val="16"/>
                                <w:shd w:val="clear" w:color="auto" w:fill="FFFFFF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49" type="#_x0000_t202" style="position:absolute;margin-left:275.25pt;margin-top:477.8pt;width:463.5pt;height:5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" fillcolor="white [3201]" strokeweight=".5pt">
                <v:textbox>
                  <w:txbxContent>
                    <w:p w14:paraId="197F17C5" w14:textId="1714D05D" w:rsidR="008B41B0" w:rsidRPr="00066D55" w:rsidRDefault="00C01E24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44"/>
                          <w:szCs w:val="44"/>
                          <w:shd w:val="clear" w:color="auto" w:fill="FFFFFF"/>
                        </w:rPr>
                      </w:pPr>
                      <w:r w:rsidRPr="00066D55">
                        <w:rPr>
                          <w:rFonts w:ascii="Arial" w:hAnsi="Arial"/>
                          <w:i/>
                          <w:color w:val="002060"/>
                          <w:sz w:val="40"/>
                          <w:szCs w:val="16"/>
                          <w:shd w:val="clear" w:color="auto" w:fill="FFFFFF"/>
                        </w:rPr>
                        <w:t xml:space="preserve">  </w:t>
                      </w:r>
                      <w:r w:rsidRPr="00066D55">
                        <w:rPr>
                          <w:rFonts w:asciiTheme="minorHAnsi" w:hAnsiTheme="minorHAnsi"/>
                          <w:i/>
                          <w:color w:val="002060"/>
                          <w:sz w:val="44"/>
                          <w:szCs w:val="16"/>
                          <w:shd w:val="clear" w:color="auto" w:fill="FFFFFF"/>
                        </w:rPr>
                        <w:t xml:space="preserve">Uma </w:t>
                      </w:r>
                      <w:r w:rsidRPr="00066D55">
                        <w:rPr>
                          <w:rFonts w:asciiTheme="minorHAnsi" w:hAnsiTheme="minorHAnsi"/>
                          <w:i/>
                          <w:color w:val="002060"/>
                          <w:sz w:val="44"/>
                          <w:szCs w:val="16"/>
                          <w:shd w:val="clear" w:color="auto" w:fill="FFFFFF"/>
                        </w:rPr>
                        <w:t>equipe, um objetivo: o sucesso do aluno</w:t>
                      </w:r>
                      <w:r w:rsidR="00E02AFA" w:rsidRPr="00066D55">
                        <w:rPr>
                          <w:rFonts w:asciiTheme="minorHAnsi" w:hAnsiTheme="minorHAnsi"/>
                          <w:i/>
                          <w:color w:val="002060"/>
                          <w:sz w:val="44"/>
                          <w:szCs w:val="16"/>
                          <w:shd w:val="clear" w:color="auto" w:fill="FFFFFF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56D9" w:rsidRPr="003A5EE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D8757C" wp14:editId="045A3B55">
                <wp:simplePos x="0" y="0"/>
                <wp:positionH relativeFrom="column">
                  <wp:posOffset>3493770</wp:posOffset>
                </wp:positionH>
                <wp:positionV relativeFrom="paragraph">
                  <wp:posOffset>5862955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757C" id="Rectangle 199" o:spid="_x0000_s1050" style="position:absolute;margin-left:275.1pt;margin-top:461.65pt;width:464.15pt;height:6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" fillcolor="#2f5496 [2404]" stroked="f" strokeweight="1pt">
                <v:textbox>
                  <w:txbxContent>
                    <w:p w14:paraId="5105FA11" w14:textId="77777777" w:rsidR="00EF3DD8" w:rsidRDefault="00EF3DD8"/>
                  </w:txbxContent>
                </v:textbox>
                <w10:wrap type="square"/>
              </v:rect>
            </w:pict>
          </mc:Fallback>
        </mc:AlternateContent>
      </w:r>
      <w:r w:rsidR="004556D9" w:rsidRPr="003A5EE9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FBF2F5E" wp14:editId="51A7101B">
                <wp:simplePos x="0" y="0"/>
                <wp:positionH relativeFrom="margin">
                  <wp:align>left</wp:align>
                </wp:positionH>
                <wp:positionV relativeFrom="paragraph">
                  <wp:posOffset>5857504</wp:posOffset>
                </wp:positionV>
                <wp:extent cx="3133725" cy="91811"/>
                <wp:effectExtent l="0" t="0" r="9525" b="3810"/>
                <wp:wrapNone/>
                <wp:docPr id="3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5CA8C" id="Rectangle 25" o:spid="_x0000_s1026" style="position:absolute;margin-left:0;margin-top:461.2pt;width:246.75pt;height:7.25pt;z-index:251622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AV9H+c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4556D9" w:rsidRPr="003A5EE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7A30FC" wp14:editId="7488569B">
                <wp:simplePos x="0" y="0"/>
                <wp:positionH relativeFrom="column">
                  <wp:posOffset>3422650</wp:posOffset>
                </wp:positionH>
                <wp:positionV relativeFrom="paragraph">
                  <wp:posOffset>-3175</wp:posOffset>
                </wp:positionV>
                <wp:extent cx="5994400" cy="493395"/>
                <wp:effectExtent l="0" t="0" r="6350" b="1905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73B9" w14:textId="161C74A9" w:rsidR="00734486" w:rsidRPr="00066D55" w:rsidRDefault="00910654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4"/>
                                <w:szCs w:val="44"/>
                              </w:rPr>
                            </w:pPr>
                            <w:bookmarkStart w:id="2" w:name="_Hlk48038480"/>
                            <w:bookmarkStart w:id="3" w:name="_Hlk48038481"/>
                            <w:bookmarkStart w:id="4" w:name="_Hlk48038482"/>
                            <w:bookmarkStart w:id="5" w:name="_Hlk48038483"/>
                            <w:r w:rsidRPr="00066D55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44"/>
                                <w:szCs w:val="44"/>
                              </w:rPr>
                              <w:t xml:space="preserve">Professores, pais e alunos </w:t>
                            </w:r>
                            <w:r w:rsidR="0031489F" w:rsidRPr="00066D55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44"/>
                                <w:szCs w:val="44"/>
                              </w:rPr>
                              <w:t xml:space="preserve">– </w:t>
                            </w:r>
                            <w:r w:rsidRPr="00066D55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44"/>
                                <w:szCs w:val="44"/>
                              </w:rPr>
                              <w:t xml:space="preserve">juntos </w:t>
                            </w:r>
                            <w:r w:rsidR="0031489F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44"/>
                                <w:szCs w:val="44"/>
                              </w:rPr>
                              <w:t>rumo ao s</w:t>
                            </w:r>
                            <w:r w:rsidRPr="00066D55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44"/>
                                <w:szCs w:val="44"/>
                              </w:rPr>
                              <w:t>ucesso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30FC" id="Text Box 14" o:spid="_x0000_s1051" type="#_x0000_t202" style="position:absolute;margin-left:269.5pt;margin-top:-.25pt;width:472pt;height:38.8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BAC73B9" w14:textId="161C74A9" w:rsidR="00734486" w:rsidRPr="00066D55" w:rsidRDefault="00910654" w:rsidP="00734486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4"/>
                          <w:szCs w:val="44"/>
                        </w:rPr>
                      </w:pPr>
                      <w:bookmarkStart w:id="6" w:name="_Hlk48038480"/>
                      <w:bookmarkStart w:id="7" w:name="_Hlk48038481"/>
                      <w:bookmarkStart w:id="8" w:name="_Hlk48038482"/>
                      <w:bookmarkStart w:id="9" w:name="_Hlk48038483"/>
                      <w:r w:rsidRPr="00066D55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44"/>
                          <w:szCs w:val="44"/>
                        </w:rPr>
                        <w:t xml:space="preserve">Professores, pais e alunos </w:t>
                      </w:r>
                      <w:r w:rsidR="0031489F" w:rsidRPr="00066D55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44"/>
                          <w:szCs w:val="44"/>
                        </w:rPr>
                        <w:t xml:space="preserve">– </w:t>
                      </w:r>
                      <w:r w:rsidRPr="00066D55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44"/>
                          <w:szCs w:val="44"/>
                        </w:rPr>
                        <w:t xml:space="preserve">juntos </w:t>
                      </w:r>
                      <w:r w:rsidR="0031489F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44"/>
                          <w:szCs w:val="44"/>
                        </w:rPr>
                        <w:t>rumo ao s</w:t>
                      </w:r>
                      <w:r w:rsidRPr="00066D55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44"/>
                          <w:szCs w:val="44"/>
                        </w:rPr>
                        <w:t>ucesso</w:t>
                      </w:r>
                      <w:bookmarkEnd w:id="6"/>
                      <w:bookmarkEnd w:id="7"/>
                      <w:bookmarkEnd w:id="8"/>
                      <w:bookmarkEnd w:id="9"/>
                    </w:p>
                  </w:txbxContent>
                </v:textbox>
              </v:shape>
            </w:pict>
          </mc:Fallback>
        </mc:AlternateContent>
      </w:r>
      <w:r w:rsidR="004556D9" w:rsidRPr="003A5EE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C4F16E" id="Straight Connector 375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408pt" to="247.5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" strokecolor="white [3212]" strokeweight="1pt">
                <v:stroke joinstyle="miter"/>
              </v:line>
            </w:pict>
          </mc:Fallback>
        </mc:AlternateContent>
      </w:r>
      <w:r w:rsidR="004556D9" w:rsidRPr="003A5EE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BBC327" wp14:editId="5A5D1D20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636DACD" id="Straight Connector 401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4pt,391.15pt" to="756.1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4556D9" w:rsidRPr="003A5EE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B7F2F1" wp14:editId="6F01A689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B598FD" id="Straight Connector 408" o:spid="_x0000_s1026" style="position:absolute;z-index:2516828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T7eTZAAAABwEAAA8AAABkcnMvZG93&#10;bnJldi54bWxMj81Ow0AMhO9IvMPKSNzoptCiNGRTIRA3Lm3K3ck6PyLrjbKbNrw9RkKCm8djzXzO&#10;94sb1Jmm0Hs2sF4loIhrb3tuDZzKt7sUVIjIFgfPZOCLAuyL66scM+svfKDzMbZKQjhkaKCLccy0&#10;DnVHDsPKj8TiNX5yGEVOrbYTXiTcDfo+SR61w56locORXjqqP4+zM/DQNGXddu8WD1Sl5eu8qdYf&#10;G2Nub5bnJ1CRlvh3DD/4gg6FMFV+ZhvUYEAeiQbSbSqD2LvdFlT1u9BFrv/zF98A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Pt5N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4556D9" w:rsidRPr="003A5EE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9753B0" id="Straight Connector 407" o:spid="_x0000_s1026" style="position:absolute;z-index:2516817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ShUnZAAAABwEAAA8AAABkcnMvZG93&#10;bnJldi54bWxMj81Ow0AMhO9IvMPKSNzopqWgNGRTIRA3Lm3K3ck6PyLrjbKbNrw9RkKCkzUea+Zz&#10;vl/coM40hd6zgfUqAUVce9tza+BUvt2loEJEtjh4JgNfFGBfXF/lmFl/4QOdj7FVEsIhQwNdjGOm&#10;dag7chhWfiQWr/GTwyhyarWd8CLhbtCbJHnUDnuWhg5Heumo/jzOzsB905R1271bPFCVlq/ztlp/&#10;bI25vVmen0BFWuLfMfzgCzoUwlT5mW1QgwF5JBpIN8kDKLF3O5nV70IXuf7PX3wD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KFS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4556D9" w:rsidRPr="003A5EE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F64C46" id="Straight Connector 402" o:spid="_x0000_s1026" style="position:absolute;z-index:2516807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MVU9f3ZAAAABwEAAA8AAABkcnMvZG93&#10;bnJldi54bWxMj81Ow0AMhO9IvMPKSNzoprRAGrKpEIgblzZwd7LOj8h6o+ymDW+PkZDgZI3Hmvmc&#10;7xc3qBNNofdsYL1KQBHX3vbcGngvX29SUCEiWxw8k4EvCrAvLi9yzKw/84FOx9gqCeGQoYEuxjHT&#10;OtQdOQwrPxKL1/jJYRQ5tdpOeJZwN+jbJLnXDnuWhg5Heu6o/jzOzsCmacq67d4sHqhKy5d5W60/&#10;tsZcXy1Pj6AiLfHvGH7wBR0KYar8zDaowYA8Eg08pJs7UGLvdjKr34Uucv2fv/gG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xVT1/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4556D9" w:rsidRPr="003A5EE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F6CD53" id="Straight Connector 400" o:spid="_x0000_s1026" style="position:absolute;z-index:2516776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BqCRD7ZAAAABwEAAA8AAABkcnMvZG93&#10;bnJldi54bWxMj0FPwzAMhe9I+w+RkbixdGOwrWs6IRC3XbbC3W3cpqJxqibdyr8nkybByXp+1nuf&#10;s/1kO3GmwbeOFSzmCQjiyumWGwWfxcfjBoQPyBo7x6Tghzzs89ldhql2Fz7S+RQaEUPYp6jAhNCn&#10;UvrKkEU/dz1x9Go3WAxRDo3UA15iuO3kMklepMWWY4PBnt4MVd+n0Sp4quuiasxB45HKTfE+rsrF&#10;10qph/vpdQci0BT+juGKH9Ehj0ylG1l70SmIjwQF62T7DCLa2+ssbwuZZ/I/f/4L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GoJEPt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4556D9" w:rsidRPr="003A5EE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E9F546" wp14:editId="39DCF697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70900B" id="Straight Connector 39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4556D9" w:rsidRPr="003A5EE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1C54A9" wp14:editId="6CECD95E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8261DA" id="Straight Connector 394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4556D9" w:rsidRPr="003A5EE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1ABACB" id="Straight Connector 380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Vighg3QAAAA0BAAAPAAAAZHJzL2Rv&#10;d25yZXYueG1sTI/BTsMwDIbvSLxDZCRuLM1aTV1pOiEQNy5bxz1t3Kaicaom3crbk4kDHH/70+/P&#10;5WG1I7vg7AdHEsQmAYbUOj1QL+Fcvz/lwHxQpNXoCCV8o4dDdX9XqkK7Kx3xcgo9iyXkCyXBhDAV&#10;nPvWoFV+4yakuOvcbFWIce65ntU1ltuRb5Nkx60aKF4wasJXg+3XabES0q6r2958aHXEJq/flqwR&#10;n5mUjw/ryzOwgGv4g+GmH9Whik6NW0h7Nsacia2IrIRdmu6B3ZDfUSMh36cCeFXy/19UP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Vighg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4556D9" w:rsidRPr="003A5EE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0AC175" wp14:editId="59C3EE5C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5562D4" id="Straight Connector 378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2.5pt,317.25pt" to="552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CsOFJ23QAAAA0BAAAPAAAAZHJzL2Rv&#10;d25yZXYueG1sTI/NTsMwEITvSLyDtUjcqBOSlhDiVAjEjUsbuG/izY+I11HstOHtccUBjjM7mv2m&#10;2K9mFCea3WBZQbyJQBA3Vg/cKfio3u4yEM4jaxwtk4JvcrAvr68KzLU984FOR9+JUMIuRwW991Mu&#10;pWt6Mug2diIOt9bOBn2Qcyf1jOdQbkZ5H0U7aXDg8KHHiV56ar6Oi1GQtG3VdP27xgPVWfW6pHX8&#10;mSp1e7M+P4HwtPq/MFzwAzqUgam2C2snxqDjaBvGeAW7JN2CuER+rVpB9pg8gCwL+X9F+QM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CsOFJ2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4556D9" w:rsidRPr="003A5EE9">
        <w:rPr>
          <w:noProof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28BAF906" wp14:editId="5B7B4007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926DF" id="Line 26" o:spid="_x0000_s1026" style="position:absolute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-.4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" strokecolor="#fffffe" strokeweight="1pt">
                <v:shadow color="#dcd6d4"/>
              </v:line>
            </w:pict>
          </mc:Fallback>
        </mc:AlternateContent>
      </w:r>
      <w:r w:rsidR="004556D9" w:rsidRPr="003A5EE9">
        <w:rPr>
          <w:noProof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D82F7" id="Line 27" o:spid="_x0000_s1026" style="position:absolute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-.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" strokecolor="#fffffe" strokeweight="1pt">
                <v:shadow color="#dcd6d4"/>
              </v:line>
            </w:pict>
          </mc:Fallback>
        </mc:AlternateContent>
      </w:r>
      <w:r w:rsidR="004556D9" w:rsidRPr="003A5EE9">
        <w:rPr>
          <w:noProof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D38A4" id="Line 29" o:spid="_x0000_s1026" style="position:absolute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-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" strokecolor="#fffffe" strokeweight="1pt">
                <v:shadow color="#dcd6d4"/>
              </v:line>
            </w:pict>
          </mc:Fallback>
        </mc:AlternateContent>
      </w:r>
      <w:r w:rsidR="004556D9" w:rsidRPr="003A5EE9">
        <w:rPr>
          <w:noProof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BA5D6" id="Line 30" o:spid="_x0000_s1026" style="position:absolute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6Wji7gAAAACgEAAA8AAABkcnMvZG93bnJldi54&#10;bWxMj0tPwzAQhO9I/Adrkbi1TqtQ2hCnojxELxxoKyFuTuzGEfE6sp0H/55FQoLjzo5mvsm3k23Z&#10;oH1oHApYzBNgGiunGqwFnI7PszWwECUq2TrUAr50gG1xeZHLTLkR3/RwiDWjEAyZFGBi7DLOQ2W0&#10;lWHuOo30OztvZaTT11x5OVK4bfkySVbcygapwchOPxhdfR56K8CPj26/Ow+75Yfxx6fy9qXvXt+F&#10;uL6a7u+ART3FPzP84BM6FMRUuh5VYK2A2YKmRAHrm1UKjAzpJiWl/FV4kfP/E4pv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I6Wji7gAAAACg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  <w:r w:rsidR="004556D9" w:rsidRPr="003A5EE9">
        <w:rPr>
          <w:noProof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843B1" id="Line 32" o:spid="_x0000_s1026" style="position:absolute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0,57.6pt" to="0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" strokecolor="#fffffe" strokeweight="1pt">
                <v:shadow color="#dcd6d4"/>
              </v:line>
            </w:pict>
          </mc:Fallback>
        </mc:AlternateContent>
      </w:r>
      <w:r w:rsidR="004556D9" w:rsidRPr="003A5EE9">
        <w:rPr>
          <w:noProof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7A7A6" id="Line 26" o:spid="_x0000_s1026" style="position:absolute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rZrCnfAAAADAEAAA8AAABkcnMvZG93bnJldi54&#10;bWxMj0tPwzAQhO9I/AdrkbhRJ40oVYhTUR6CSw+0SFVvTuzGEfE6sp0H/57lgOC4s6OZb4rNbDs2&#10;ah9ahwLSRQJMY+1Ui42Aj8PLzRpYiBKV7BxqAV86wKa8vChkrtyE73rcx4ZRCIZcCjAx9jnnoTba&#10;yrBwvUb6nZ23MtLpG668nCjcdnyZJCtuZYvUYGSvH42uP/eDFeCnJ/e2PY/b5cn4w3N19zr0u6MQ&#10;11fzwz2wqOf4Z4YffEKHkpgqN6AKrBOQrWhKJD1bp7SBHLdZSlL1K/Gy4P9HlN8A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KtmsK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4556D9" w:rsidRPr="003A5EE9">
        <w:rPr>
          <w:noProof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3CA962" id="Line 27" o:spid="_x0000_s1026" style="position:absolute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bavcHfAAAADAEAAA8AAABkcnMvZG93bnJldi54&#10;bWxMj0tPwzAQhO9I/AdrkbhRJy2EKsSpKA/BhQNtpYqbE2/jiNiObOfBv2c5IDju7Gjmm2Izm46N&#10;6EPrrIB0kQBDWzvV2kbAYf98tQYWorRKds6igC8MsCnPzwqZKzfZdxx3sWEUYkMuBegY+5zzUGs0&#10;Mixcj5Z+J+eNjHT6hisvJwo3HV8mScaNbC01aNnjg8b6czcYAX56dK/b07hdfmi/f6puX4b+7SjE&#10;5cV8fwcs4hz/zPCDT+hQElPlBqsC6wSsMpoSSb9O1xkwctysUp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htq9w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4556D9" w:rsidRPr="003A5EE9">
        <w:rPr>
          <w:noProof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E635AB" id="Line 28" o:spid="_x0000_s1026" style="position:absolute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wUR7ffAAAADAEAAA8AAABkcnMvZG93bnJldi54&#10;bWxMj0tPwzAQhO9I/AdrkbhRp4+0KMSpKA/RCwfaSoibE2/jiNiObOfBv2c5IDju7Gjmm3w7mZYN&#10;6EPjrID5LAGGtnKqsbWA0/H55hZYiNIq2TqLAr4wwLa4vMhlptxo33A4xJpRiA2ZFKBj7DLOQ6XR&#10;yDBzHVr6nZ03MtLpa668HCnctHyRJGtuZGOpQcsOHzRWn4feCPDjo9vvzsNu8aH98ancvPTd67sQ&#10;11fT/R2wiFP8M8MPPqFDQUyl660KrBWwXNOUSPoqTVfAyJEu5ySVvxIvcv5/RPEN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/BRHt9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4556D9" w:rsidRPr="003A5EE9">
        <w:rPr>
          <w:noProof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1C48B" id="Line 29" o:spid="_x0000_s1026" style="position:absolute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s/UqXfAAAADAEAAA8AAABkcnMvZG93bnJldi54&#10;bWxMj0tPwzAQhO9I/AdrkbhRpwmUEuJUlIfgwoG2EuLmxG4cEa8j23nw71kOCI47O5r5ptjMtmOj&#10;9qF1KGC5SIBprJ1qsRFw2D9drIGFKFHJzqEW8KUDbMrTk0Lmyk34psddbBiFYMilABNjn3MeaqOt&#10;DAvXa6Tf0XkrI52+4crLicJtx9MkWXErW6QGI3t9b3T9uRusAD89uJftcdymH8bvH6vr56F/fRfi&#10;/Gy+uwUW9Rz/zPCDT+hQElPlBlSBdQKyFU2JpF/epBkwclxlS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+z9Sp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4556D9" w:rsidRPr="003A5EE9">
        <w:rPr>
          <w:noProof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4A9C2A" id="Line 30" o:spid="_x0000_s1026" style="position:absolute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ARaqBjfAAAADAEAAA8AAABkcnMvZG93bnJldi54&#10;bWxMj0tPwzAQhO9I/AdrkbhRJ6laaIhTUR6CCwfaSoibE2/jiNiObOfBv2c5IDju7Gjmm2I7m46N&#10;6EPrrIB0kQBDWzvV2kbA8fB0dQMsRGmV7JxFAV8YYFuenxUyV26ybzjuY8MoxIZcCtAx9jnnodZo&#10;ZFi4Hi39Ts4bGen0DVdeThRuOp4lyZob2Vpq0LLHe431534wAvz04F52p3GXfWh/eKyun4f+9V2I&#10;y4v57hZYxDn+meEHn9ChJKbKDVYF1glYrmlKJH2VbVJg5FgtU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BFqoGN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4556D9" w:rsidRPr="003A5EE9">
        <w:rPr>
          <w:noProof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DB6DBA" id="Line 32" o:spid="_x0000_s1026" style="position:absolute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6YaWrgAAAADAEAAA8AAABkcnMvZG93bnJldi54&#10;bWxMj0tPwzAQhO9I/AdrkbhRp01pS4hTUR4qFw60SIibE7txRLyObOfBv2c5IDju7Gjmm3w72ZYN&#10;2ofGoYD5LAGmsXKqwVrA2/HpagMsRIlKtg61gC8dYFucn+UyU27EVz0cYs0oBEMmBZgYu4zzUBlt&#10;ZZi5TiP9Ts5bGen0NVdejhRuW75IkhW3skFqMLLT90ZXn4feCvDjg3venYbd4sP442O53vfdy7sQ&#10;lxfT3S2wqKf4Z4YffEKHgphK16MKrBWQrmhKJD1dLm+AkeM6nZNU/kq8yPn/EcU3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C6YaWrgAAAADA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8C0C3" w14:textId="77777777" w:rsidR="009906EA" w:rsidRDefault="009906EA" w:rsidP="00101AC6">
      <w:r>
        <w:separator/>
      </w:r>
    </w:p>
  </w:endnote>
  <w:endnote w:type="continuationSeparator" w:id="0">
    <w:p w14:paraId="0CC87DB0" w14:textId="77777777" w:rsidR="009906EA" w:rsidRDefault="009906EA" w:rsidP="00101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304624" w14:textId="77777777" w:rsidR="009906EA" w:rsidRDefault="009906EA" w:rsidP="00101AC6">
      <w:r>
        <w:separator/>
      </w:r>
    </w:p>
  </w:footnote>
  <w:footnote w:type="continuationSeparator" w:id="0">
    <w:p w14:paraId="7AF4FE5F" w14:textId="77777777" w:rsidR="009906EA" w:rsidRDefault="009906EA" w:rsidP="00101A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650BB1"/>
    <w:multiLevelType w:val="hybridMultilevel"/>
    <w:tmpl w:val="1A0A6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6C3083"/>
    <w:multiLevelType w:val="hybridMultilevel"/>
    <w:tmpl w:val="8D34A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9B7BA5"/>
    <w:multiLevelType w:val="hybridMultilevel"/>
    <w:tmpl w:val="193A20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3848CB"/>
    <w:multiLevelType w:val="hybridMultilevel"/>
    <w:tmpl w:val="BC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3460790">
    <w:abstractNumId w:val="8"/>
  </w:num>
  <w:num w:numId="2" w16cid:durableId="1741054982">
    <w:abstractNumId w:val="4"/>
  </w:num>
  <w:num w:numId="3" w16cid:durableId="1881552859">
    <w:abstractNumId w:val="14"/>
  </w:num>
  <w:num w:numId="4" w16cid:durableId="625821534">
    <w:abstractNumId w:val="19"/>
  </w:num>
  <w:num w:numId="5" w16cid:durableId="741831756">
    <w:abstractNumId w:val="9"/>
  </w:num>
  <w:num w:numId="6" w16cid:durableId="1853176590">
    <w:abstractNumId w:val="18"/>
  </w:num>
  <w:num w:numId="7" w16cid:durableId="606931825">
    <w:abstractNumId w:val="13"/>
  </w:num>
  <w:num w:numId="8" w16cid:durableId="1140612417">
    <w:abstractNumId w:val="1"/>
  </w:num>
  <w:num w:numId="9" w16cid:durableId="1303926038">
    <w:abstractNumId w:val="15"/>
  </w:num>
  <w:num w:numId="10" w16cid:durableId="1819178272">
    <w:abstractNumId w:val="17"/>
  </w:num>
  <w:num w:numId="11" w16cid:durableId="1639916427">
    <w:abstractNumId w:val="0"/>
  </w:num>
  <w:num w:numId="12" w16cid:durableId="1675957950">
    <w:abstractNumId w:val="16"/>
  </w:num>
  <w:num w:numId="13" w16cid:durableId="1668895481">
    <w:abstractNumId w:val="5"/>
  </w:num>
  <w:num w:numId="14" w16cid:durableId="1753702370">
    <w:abstractNumId w:val="7"/>
  </w:num>
  <w:num w:numId="15" w16cid:durableId="1300575619">
    <w:abstractNumId w:val="3"/>
  </w:num>
  <w:num w:numId="16" w16cid:durableId="1112944209">
    <w:abstractNumId w:val="10"/>
  </w:num>
  <w:num w:numId="17" w16cid:durableId="81530271">
    <w:abstractNumId w:val="2"/>
  </w:num>
  <w:num w:numId="18" w16cid:durableId="1349061846">
    <w:abstractNumId w:val="11"/>
  </w:num>
  <w:num w:numId="19" w16cid:durableId="273055242">
    <w:abstractNumId w:val="12"/>
  </w:num>
  <w:num w:numId="20" w16cid:durableId="16540945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98"/>
    <w:rsid w:val="0002177C"/>
    <w:rsid w:val="0002286D"/>
    <w:rsid w:val="00033B8E"/>
    <w:rsid w:val="00034552"/>
    <w:rsid w:val="00035DEC"/>
    <w:rsid w:val="00035EF6"/>
    <w:rsid w:val="000458C2"/>
    <w:rsid w:val="00055D85"/>
    <w:rsid w:val="00066D55"/>
    <w:rsid w:val="0007229E"/>
    <w:rsid w:val="00074661"/>
    <w:rsid w:val="00075953"/>
    <w:rsid w:val="000762F1"/>
    <w:rsid w:val="00093902"/>
    <w:rsid w:val="000A3285"/>
    <w:rsid w:val="000C7A4D"/>
    <w:rsid w:val="000D4429"/>
    <w:rsid w:val="000E3316"/>
    <w:rsid w:val="000F4A8B"/>
    <w:rsid w:val="000F518F"/>
    <w:rsid w:val="000F6118"/>
    <w:rsid w:val="000F75AC"/>
    <w:rsid w:val="0010017A"/>
    <w:rsid w:val="00101AC6"/>
    <w:rsid w:val="00112317"/>
    <w:rsid w:val="00113DFE"/>
    <w:rsid w:val="00115D29"/>
    <w:rsid w:val="00123DAA"/>
    <w:rsid w:val="00141ECD"/>
    <w:rsid w:val="00154C76"/>
    <w:rsid w:val="00155523"/>
    <w:rsid w:val="0015661C"/>
    <w:rsid w:val="00156F50"/>
    <w:rsid w:val="00171F5B"/>
    <w:rsid w:val="00172BBD"/>
    <w:rsid w:val="00180563"/>
    <w:rsid w:val="001854C8"/>
    <w:rsid w:val="001961EA"/>
    <w:rsid w:val="001B33E6"/>
    <w:rsid w:val="001D07C9"/>
    <w:rsid w:val="001D49B3"/>
    <w:rsid w:val="001D66A6"/>
    <w:rsid w:val="001D7DF5"/>
    <w:rsid w:val="00201FB0"/>
    <w:rsid w:val="002038A8"/>
    <w:rsid w:val="0021162B"/>
    <w:rsid w:val="00214778"/>
    <w:rsid w:val="002176E4"/>
    <w:rsid w:val="00220C79"/>
    <w:rsid w:val="00223FDA"/>
    <w:rsid w:val="00227910"/>
    <w:rsid w:val="00231453"/>
    <w:rsid w:val="00232B86"/>
    <w:rsid w:val="00234503"/>
    <w:rsid w:val="00236224"/>
    <w:rsid w:val="00236292"/>
    <w:rsid w:val="00244105"/>
    <w:rsid w:val="00251AFF"/>
    <w:rsid w:val="00255CD1"/>
    <w:rsid w:val="00261198"/>
    <w:rsid w:val="002626CF"/>
    <w:rsid w:val="00272F66"/>
    <w:rsid w:val="002736B8"/>
    <w:rsid w:val="00280526"/>
    <w:rsid w:val="00290A24"/>
    <w:rsid w:val="00291C14"/>
    <w:rsid w:val="002A1DEE"/>
    <w:rsid w:val="002A7992"/>
    <w:rsid w:val="002B5B74"/>
    <w:rsid w:val="002B5DFE"/>
    <w:rsid w:val="002B6863"/>
    <w:rsid w:val="002B73A1"/>
    <w:rsid w:val="002C46E4"/>
    <w:rsid w:val="002E653A"/>
    <w:rsid w:val="002E681E"/>
    <w:rsid w:val="00301D77"/>
    <w:rsid w:val="00305B77"/>
    <w:rsid w:val="0031489F"/>
    <w:rsid w:val="00332FAD"/>
    <w:rsid w:val="0033300D"/>
    <w:rsid w:val="00341AC4"/>
    <w:rsid w:val="00347058"/>
    <w:rsid w:val="00350093"/>
    <w:rsid w:val="00370867"/>
    <w:rsid w:val="00371321"/>
    <w:rsid w:val="003747C5"/>
    <w:rsid w:val="00383F0A"/>
    <w:rsid w:val="00385A88"/>
    <w:rsid w:val="0039783F"/>
    <w:rsid w:val="003A134F"/>
    <w:rsid w:val="003A5EE9"/>
    <w:rsid w:val="003A71FA"/>
    <w:rsid w:val="003B5257"/>
    <w:rsid w:val="003B634E"/>
    <w:rsid w:val="003C6AC4"/>
    <w:rsid w:val="003D651E"/>
    <w:rsid w:val="003E1F57"/>
    <w:rsid w:val="003E2349"/>
    <w:rsid w:val="003E23A0"/>
    <w:rsid w:val="003E685E"/>
    <w:rsid w:val="003F394A"/>
    <w:rsid w:val="003F3E21"/>
    <w:rsid w:val="004355FD"/>
    <w:rsid w:val="00437EFA"/>
    <w:rsid w:val="00444FF2"/>
    <w:rsid w:val="004556D9"/>
    <w:rsid w:val="00455D7C"/>
    <w:rsid w:val="004616E0"/>
    <w:rsid w:val="0048382B"/>
    <w:rsid w:val="0048639B"/>
    <w:rsid w:val="00494543"/>
    <w:rsid w:val="00494EDE"/>
    <w:rsid w:val="004964D2"/>
    <w:rsid w:val="004A0453"/>
    <w:rsid w:val="004A43F5"/>
    <w:rsid w:val="004B22EC"/>
    <w:rsid w:val="004D5A4D"/>
    <w:rsid w:val="004E227C"/>
    <w:rsid w:val="004E3E5B"/>
    <w:rsid w:val="004E644B"/>
    <w:rsid w:val="004F1F59"/>
    <w:rsid w:val="004F44A3"/>
    <w:rsid w:val="004F4F79"/>
    <w:rsid w:val="004F58EC"/>
    <w:rsid w:val="0050260C"/>
    <w:rsid w:val="00506891"/>
    <w:rsid w:val="00506AEC"/>
    <w:rsid w:val="00507044"/>
    <w:rsid w:val="00516051"/>
    <w:rsid w:val="0051680E"/>
    <w:rsid w:val="00516C97"/>
    <w:rsid w:val="00520CAC"/>
    <w:rsid w:val="00521EFD"/>
    <w:rsid w:val="00534E32"/>
    <w:rsid w:val="005358FF"/>
    <w:rsid w:val="00536509"/>
    <w:rsid w:val="00564ABB"/>
    <w:rsid w:val="0056500A"/>
    <w:rsid w:val="005707F7"/>
    <w:rsid w:val="0057365A"/>
    <w:rsid w:val="00575F02"/>
    <w:rsid w:val="00575F48"/>
    <w:rsid w:val="00575F56"/>
    <w:rsid w:val="00580DE7"/>
    <w:rsid w:val="00586804"/>
    <w:rsid w:val="0058786F"/>
    <w:rsid w:val="0059152C"/>
    <w:rsid w:val="005B3D99"/>
    <w:rsid w:val="005C7376"/>
    <w:rsid w:val="005D3BA7"/>
    <w:rsid w:val="005F4F77"/>
    <w:rsid w:val="00602B02"/>
    <w:rsid w:val="0061041E"/>
    <w:rsid w:val="006149CD"/>
    <w:rsid w:val="00632EC9"/>
    <w:rsid w:val="006338E1"/>
    <w:rsid w:val="0063661F"/>
    <w:rsid w:val="00641FD5"/>
    <w:rsid w:val="00660AF7"/>
    <w:rsid w:val="00667DB1"/>
    <w:rsid w:val="00671864"/>
    <w:rsid w:val="0067345B"/>
    <w:rsid w:val="00673E3D"/>
    <w:rsid w:val="00675CC7"/>
    <w:rsid w:val="00690FCF"/>
    <w:rsid w:val="00691169"/>
    <w:rsid w:val="0069334E"/>
    <w:rsid w:val="00695C35"/>
    <w:rsid w:val="006A4542"/>
    <w:rsid w:val="006B442A"/>
    <w:rsid w:val="006C43D4"/>
    <w:rsid w:val="006D7FE4"/>
    <w:rsid w:val="007051F2"/>
    <w:rsid w:val="007059B9"/>
    <w:rsid w:val="007111DE"/>
    <w:rsid w:val="00716016"/>
    <w:rsid w:val="007201D7"/>
    <w:rsid w:val="00726740"/>
    <w:rsid w:val="00731E2D"/>
    <w:rsid w:val="00734486"/>
    <w:rsid w:val="007434E2"/>
    <w:rsid w:val="0074626B"/>
    <w:rsid w:val="007640BC"/>
    <w:rsid w:val="00764689"/>
    <w:rsid w:val="00765488"/>
    <w:rsid w:val="00785298"/>
    <w:rsid w:val="00790248"/>
    <w:rsid w:val="0079336A"/>
    <w:rsid w:val="0079585F"/>
    <w:rsid w:val="007968D2"/>
    <w:rsid w:val="007A5312"/>
    <w:rsid w:val="007A5E54"/>
    <w:rsid w:val="007B46E6"/>
    <w:rsid w:val="007B7425"/>
    <w:rsid w:val="007B7815"/>
    <w:rsid w:val="007C0341"/>
    <w:rsid w:val="0081051D"/>
    <w:rsid w:val="0082291C"/>
    <w:rsid w:val="00830A22"/>
    <w:rsid w:val="00843794"/>
    <w:rsid w:val="00850491"/>
    <w:rsid w:val="0085169B"/>
    <w:rsid w:val="00854281"/>
    <w:rsid w:val="00870DE6"/>
    <w:rsid w:val="0089137F"/>
    <w:rsid w:val="00892693"/>
    <w:rsid w:val="0089745C"/>
    <w:rsid w:val="008B41B0"/>
    <w:rsid w:val="008B4D6D"/>
    <w:rsid w:val="008B74BA"/>
    <w:rsid w:val="008C1CDF"/>
    <w:rsid w:val="008C3036"/>
    <w:rsid w:val="008D052C"/>
    <w:rsid w:val="008F7367"/>
    <w:rsid w:val="0090320B"/>
    <w:rsid w:val="00910654"/>
    <w:rsid w:val="0091218D"/>
    <w:rsid w:val="00932674"/>
    <w:rsid w:val="00944E2D"/>
    <w:rsid w:val="009471A9"/>
    <w:rsid w:val="00955FDC"/>
    <w:rsid w:val="00974B7D"/>
    <w:rsid w:val="00980FC0"/>
    <w:rsid w:val="009906EA"/>
    <w:rsid w:val="009A0050"/>
    <w:rsid w:val="009A0E2A"/>
    <w:rsid w:val="009A174A"/>
    <w:rsid w:val="009A41D4"/>
    <w:rsid w:val="009A4D3C"/>
    <w:rsid w:val="009A7B1E"/>
    <w:rsid w:val="009B23E3"/>
    <w:rsid w:val="009B4C74"/>
    <w:rsid w:val="009B5A33"/>
    <w:rsid w:val="009D1933"/>
    <w:rsid w:val="009D52D9"/>
    <w:rsid w:val="009E0575"/>
    <w:rsid w:val="009F366B"/>
    <w:rsid w:val="009F4ADE"/>
    <w:rsid w:val="00A26C0E"/>
    <w:rsid w:val="00A32F9F"/>
    <w:rsid w:val="00A41FD6"/>
    <w:rsid w:val="00A54B55"/>
    <w:rsid w:val="00A55B69"/>
    <w:rsid w:val="00A6019D"/>
    <w:rsid w:val="00A61307"/>
    <w:rsid w:val="00A701CA"/>
    <w:rsid w:val="00A748C1"/>
    <w:rsid w:val="00A858AF"/>
    <w:rsid w:val="00A86721"/>
    <w:rsid w:val="00A909B1"/>
    <w:rsid w:val="00A91EE6"/>
    <w:rsid w:val="00A94EFF"/>
    <w:rsid w:val="00AA0269"/>
    <w:rsid w:val="00AA2A2E"/>
    <w:rsid w:val="00AA3F14"/>
    <w:rsid w:val="00AA53C3"/>
    <w:rsid w:val="00AA7332"/>
    <w:rsid w:val="00AA77DD"/>
    <w:rsid w:val="00AB5EC8"/>
    <w:rsid w:val="00AB7E52"/>
    <w:rsid w:val="00AD0B1B"/>
    <w:rsid w:val="00AD4F8F"/>
    <w:rsid w:val="00AE54FB"/>
    <w:rsid w:val="00AF6B98"/>
    <w:rsid w:val="00AF7617"/>
    <w:rsid w:val="00B015CB"/>
    <w:rsid w:val="00B141C4"/>
    <w:rsid w:val="00B30159"/>
    <w:rsid w:val="00B32837"/>
    <w:rsid w:val="00B33F91"/>
    <w:rsid w:val="00B42DA5"/>
    <w:rsid w:val="00B66969"/>
    <w:rsid w:val="00B7538F"/>
    <w:rsid w:val="00B82E75"/>
    <w:rsid w:val="00B863BC"/>
    <w:rsid w:val="00B87581"/>
    <w:rsid w:val="00B9762F"/>
    <w:rsid w:val="00BA2918"/>
    <w:rsid w:val="00BB3094"/>
    <w:rsid w:val="00BC16DA"/>
    <w:rsid w:val="00BC5869"/>
    <w:rsid w:val="00BD7EFF"/>
    <w:rsid w:val="00BE0B4B"/>
    <w:rsid w:val="00BF2F76"/>
    <w:rsid w:val="00C01909"/>
    <w:rsid w:val="00C01E24"/>
    <w:rsid w:val="00C05A4C"/>
    <w:rsid w:val="00C079FD"/>
    <w:rsid w:val="00C14112"/>
    <w:rsid w:val="00C14FE7"/>
    <w:rsid w:val="00C16404"/>
    <w:rsid w:val="00C20FF9"/>
    <w:rsid w:val="00C21984"/>
    <w:rsid w:val="00C23AE6"/>
    <w:rsid w:val="00C2441B"/>
    <w:rsid w:val="00C30034"/>
    <w:rsid w:val="00C45DF1"/>
    <w:rsid w:val="00C46B5C"/>
    <w:rsid w:val="00C54FD8"/>
    <w:rsid w:val="00C57195"/>
    <w:rsid w:val="00C64EEA"/>
    <w:rsid w:val="00C67E95"/>
    <w:rsid w:val="00C86282"/>
    <w:rsid w:val="00C971CB"/>
    <w:rsid w:val="00CA4270"/>
    <w:rsid w:val="00CA534B"/>
    <w:rsid w:val="00CB206F"/>
    <w:rsid w:val="00CD00AA"/>
    <w:rsid w:val="00CD5B36"/>
    <w:rsid w:val="00CF6713"/>
    <w:rsid w:val="00CF79AC"/>
    <w:rsid w:val="00D1424D"/>
    <w:rsid w:val="00D2200E"/>
    <w:rsid w:val="00D23C8F"/>
    <w:rsid w:val="00D24515"/>
    <w:rsid w:val="00D278CE"/>
    <w:rsid w:val="00D40429"/>
    <w:rsid w:val="00D565D8"/>
    <w:rsid w:val="00D64743"/>
    <w:rsid w:val="00D67448"/>
    <w:rsid w:val="00D75908"/>
    <w:rsid w:val="00D8526E"/>
    <w:rsid w:val="00D8693B"/>
    <w:rsid w:val="00DB2890"/>
    <w:rsid w:val="00DC505F"/>
    <w:rsid w:val="00DD3EBC"/>
    <w:rsid w:val="00DD4C46"/>
    <w:rsid w:val="00DD775B"/>
    <w:rsid w:val="00E00CF1"/>
    <w:rsid w:val="00E02AFA"/>
    <w:rsid w:val="00E03CE8"/>
    <w:rsid w:val="00E051BE"/>
    <w:rsid w:val="00E11358"/>
    <w:rsid w:val="00E209EA"/>
    <w:rsid w:val="00E318B4"/>
    <w:rsid w:val="00E36F8B"/>
    <w:rsid w:val="00E4233A"/>
    <w:rsid w:val="00E50666"/>
    <w:rsid w:val="00E576F6"/>
    <w:rsid w:val="00E71E6B"/>
    <w:rsid w:val="00E72D8B"/>
    <w:rsid w:val="00E73E1A"/>
    <w:rsid w:val="00E753A2"/>
    <w:rsid w:val="00E75900"/>
    <w:rsid w:val="00E85594"/>
    <w:rsid w:val="00E87429"/>
    <w:rsid w:val="00EA06C9"/>
    <w:rsid w:val="00EA5F2F"/>
    <w:rsid w:val="00EB06EB"/>
    <w:rsid w:val="00EB162F"/>
    <w:rsid w:val="00EB48DF"/>
    <w:rsid w:val="00EB6AC3"/>
    <w:rsid w:val="00ED1DD7"/>
    <w:rsid w:val="00EE0209"/>
    <w:rsid w:val="00EE06A7"/>
    <w:rsid w:val="00EE72D7"/>
    <w:rsid w:val="00EF1F9E"/>
    <w:rsid w:val="00EF3DD8"/>
    <w:rsid w:val="00F054D6"/>
    <w:rsid w:val="00F10241"/>
    <w:rsid w:val="00F31D46"/>
    <w:rsid w:val="00F346E1"/>
    <w:rsid w:val="00F37E63"/>
    <w:rsid w:val="00F4345E"/>
    <w:rsid w:val="00F54307"/>
    <w:rsid w:val="00F548C3"/>
    <w:rsid w:val="00F60025"/>
    <w:rsid w:val="00F65F6A"/>
    <w:rsid w:val="00F74D23"/>
    <w:rsid w:val="00F75274"/>
    <w:rsid w:val="00F81EFE"/>
    <w:rsid w:val="00F824CF"/>
    <w:rsid w:val="00F8350D"/>
    <w:rsid w:val="00F847E9"/>
    <w:rsid w:val="00F862C3"/>
    <w:rsid w:val="00F958D4"/>
    <w:rsid w:val="00F96947"/>
    <w:rsid w:val="00FA5E55"/>
    <w:rsid w:val="00FC7A89"/>
    <w:rsid w:val="00FD2184"/>
    <w:rsid w:val="00FD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chartTrackingRefBased/>
  <w15:docId w15:val="{993AF88B-2197-427C-AE9D-AA668E478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556D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56D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B23E3"/>
    <w:rPr>
      <w:rFonts w:ascii="Times New Roman" w:eastAsia="Times New Roman" w:hAnsi="Times New Roman"/>
      <w:color w:val="212120"/>
      <w:kern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9B23E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fi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armen.rodriguez@cobbk12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dreambox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armen.rodriguez@cobbk12.org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dreambox.com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448ba1f-ce71-4276-b661-eb7ba89f98ae">
      <UserInfo>
        <DisplayName>Lisa Oliver</DisplayName>
        <AccountId>64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8A2EC06C216B40BA2A5F721BE279AE" ma:contentTypeVersion="6" ma:contentTypeDescription="Create a new document." ma:contentTypeScope="" ma:versionID="c577c496797395268f1e09ffa16520d7">
  <xsd:schema xmlns:xsd="http://www.w3.org/2001/XMLSchema" xmlns:xs="http://www.w3.org/2001/XMLSchema" xmlns:p="http://schemas.microsoft.com/office/2006/metadata/properties" xmlns:ns2="b3c85c66-b7c7-431c-bcac-473113660957" xmlns:ns3="f448ba1f-ce71-4276-b661-eb7ba89f98ae" targetNamespace="http://schemas.microsoft.com/office/2006/metadata/properties" ma:root="true" ma:fieldsID="8054f6630dd7345faadca60a775f13cc" ns2:_="" ns3:_="">
    <xsd:import namespace="b3c85c66-b7c7-431c-bcac-473113660957"/>
    <xsd:import namespace="f448ba1f-ce71-4276-b661-eb7ba89f98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c85c66-b7c7-431c-bcac-4731136609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8ba1f-ce71-4276-b661-eb7ba89f98a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C8722F-F727-4C87-8B10-5BF8FF604F3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  <ds:schemaRef ds:uri="f448ba1f-ce71-4276-b661-eb7ba89f98ae"/>
  </ds:schemaRefs>
</ds:datastoreItem>
</file>

<file path=customXml/itemProps4.xml><?xml version="1.0" encoding="utf-8"?>
<ds:datastoreItem xmlns:ds="http://schemas.openxmlformats.org/officeDocument/2006/customXml" ds:itemID="{A183906C-6F24-411B-9A79-49F009F5C7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c85c66-b7c7-431c-bcac-473113660957"/>
    <ds:schemaRef ds:uri="f448ba1f-ce71-4276-b661-eb7ba89f98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5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Carmen Rodriguez</cp:lastModifiedBy>
  <cp:revision>9</cp:revision>
  <cp:lastPrinted>2022-03-28T15:32:00Z</cp:lastPrinted>
  <dcterms:created xsi:type="dcterms:W3CDTF">2024-05-06T12:42:00Z</dcterms:created>
  <dcterms:modified xsi:type="dcterms:W3CDTF">2024-09-12T16:11:00Z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0x010100438A2EC06C216B40BA2A5F721BE279AE</vt:lpwstr>
  </property>
</Properties>
</file>