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35BDB915" w:rsidR="003E2349" w:rsidRPr="00A55B69" w:rsidRDefault="00F054D6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Hollydale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874419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2E0CD5ED" w:rsidR="00AF7617" w:rsidRPr="00874419" w:rsidRDefault="000E3CF3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Hero Workday</w:t>
                            </w:r>
                          </w:p>
                          <w:p w14:paraId="71B4E5DA" w14:textId="5AC08BEE" w:rsidR="0056500A" w:rsidRPr="00874419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874419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874419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874419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874419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874419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874419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Pr="00874419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874419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874419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8744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4D3E4415" w:rsidR="0079585F" w:rsidRPr="00874419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Literacy Nights</w:t>
                            </w:r>
                          </w:p>
                          <w:p w14:paraId="55B45CA1" w14:textId="68C6C599" w:rsidR="0079585F" w:rsidRPr="00874419" w:rsidRDefault="005358F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Strategy Training to Assist Students at Home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35BDB915" w:rsidR="003E2349" w:rsidRPr="00A55B69" w:rsidRDefault="00F054D6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Hollydale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874419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87441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2E0CD5ED" w:rsidR="00AF7617" w:rsidRPr="00874419" w:rsidRDefault="000E3CF3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Hero Workday</w:t>
                      </w:r>
                    </w:p>
                    <w:p w14:paraId="71B4E5DA" w14:textId="5AC08BEE" w:rsidR="0056500A" w:rsidRPr="00874419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87441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874419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874419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874419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874419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874419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874419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Pr="00874419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874419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874419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87441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4D3E4415" w:rsidR="0079585F" w:rsidRPr="00874419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Literacy Nights</w:t>
                      </w:r>
                    </w:p>
                    <w:p w14:paraId="55B45CA1" w14:textId="68C6C599" w:rsidR="0079585F" w:rsidRPr="00874419" w:rsidRDefault="005358F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Strategy Training to Assist Students at Home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B360E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B8EFD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7D0B1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CE766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BBFE8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E5359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E3C8C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B3DDE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6D40B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EFF5D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A5C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6C27B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9E7E4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83109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0AA8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CE53A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42C28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7470C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7677C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F91F780" w14:textId="77777777" w:rsidR="003D32D2" w:rsidRDefault="004556D9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19A3E967">
                <wp:simplePos x="0" y="0"/>
                <wp:positionH relativeFrom="margin">
                  <wp:posOffset>3384550</wp:posOffset>
                </wp:positionH>
                <wp:positionV relativeFrom="margin">
                  <wp:posOffset>2070100</wp:posOffset>
                </wp:positionV>
                <wp:extent cx="3006725" cy="2590800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28CB2FD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gramStart"/>
                            <w:r w:rsidR="006C43D4" w:rsidRPr="0087441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Hollydale</w:t>
                            </w:r>
                            <w:r w:rsidR="006C43D4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</w:t>
                            </w:r>
                            <w:proofErr w:type="gramEnd"/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4556D9" w:rsidRPr="0087441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C</w:t>
                            </w:r>
                            <w:r w:rsidR="00290A24" w:rsidRPr="0087441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ar</w:t>
                            </w:r>
                            <w:r w:rsidR="004556D9" w:rsidRPr="0087441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men Rodriguez</w:t>
                            </w:r>
                            <w:r w:rsidR="00575F02" w:rsidRPr="0087441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4556D9" w:rsidRPr="0087441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678 594 8143</w:t>
                            </w:r>
                            <w:r w:rsidR="00575F02" w:rsidRPr="0087441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4556D9" w:rsidRPr="00874419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carmen.rodriguez@cobbk12.org</w:t>
                              </w:r>
                            </w:hyperlink>
                            <w:r w:rsidR="004556D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5pt;margin-top:163pt;width:236.75pt;height:204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28CB2FD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gramStart"/>
                      <w:r w:rsidR="006C43D4" w:rsidRPr="00874419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Hollydale</w:t>
                      </w:r>
                      <w:r w:rsidR="006C43D4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</w:t>
                      </w:r>
                      <w:proofErr w:type="gramEnd"/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4556D9" w:rsidRPr="0087441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C</w:t>
                      </w:r>
                      <w:r w:rsidR="00290A24" w:rsidRPr="0087441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ar</w:t>
                      </w:r>
                      <w:r w:rsidR="004556D9" w:rsidRPr="0087441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men Rodriguez</w:t>
                      </w:r>
                      <w:r w:rsidR="00575F02" w:rsidRPr="0087441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at </w:t>
                      </w:r>
                      <w:r w:rsidR="004556D9" w:rsidRPr="0087441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678 594 8143</w:t>
                      </w:r>
                      <w:r w:rsidR="00575F02" w:rsidRPr="0087441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4556D9" w:rsidRPr="00874419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carmen.rodriguez@cobbk12.org</w:t>
                        </w:r>
                      </w:hyperlink>
                      <w:r w:rsidR="004556D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12D68BE4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6DB438D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113DF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A04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113DF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A0416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CC41EE6" w14:textId="35A2DB2F" w:rsidR="00D75908" w:rsidRPr="00CF79AC" w:rsidRDefault="00EB48D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87441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Hollydale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7BD706D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K,1</w:t>
                            </w:r>
                            <w:proofErr w:type="gramStart"/>
                            <w:r w:rsidR="006C43D4" w:rsidRP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,and</w:t>
                            </w:r>
                            <w:proofErr w:type="gramEnd"/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6C43D4" w:rsidRP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750254" w14:textId="7B01A19C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15E9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7308F" w:rsidRPr="00115E9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CB751B" w:rsidRPr="00115E9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  <w:r w:rsidR="00874419" w:rsidRPr="00115E9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,20</w:t>
                            </w:r>
                            <w:r w:rsidR="00521506" w:rsidRPr="00115E9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  <w:r w:rsidR="00DC6C3B" w:rsidRPr="00115E9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2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9rewH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06DB438D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113DF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A04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113DF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A0416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</w:p>
                    <w:p w14:paraId="0CC41EE6" w14:textId="35A2DB2F" w:rsidR="00D75908" w:rsidRPr="00CF79AC" w:rsidRDefault="00EB48D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874419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Hollydale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7BD706D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K,1</w:t>
                      </w:r>
                      <w:proofErr w:type="gramStart"/>
                      <w:r w:rsidR="006C43D4" w:rsidRP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,and</w:t>
                      </w:r>
                      <w:proofErr w:type="gramEnd"/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2</w:t>
                      </w:r>
                      <w:r w:rsidR="006C43D4" w:rsidRP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750254" w14:textId="7B01A19C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15E9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7308F" w:rsidRPr="00115E9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August </w:t>
                      </w:r>
                      <w:r w:rsidR="00CB751B" w:rsidRPr="00115E9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  <w:r w:rsidR="00874419" w:rsidRPr="00115E9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,20</w:t>
                      </w:r>
                      <w:r w:rsidR="00521506" w:rsidRPr="00115E9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  <w:r w:rsidR="00DC6C3B" w:rsidRPr="00115E9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793117EB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9EF8502" w:rsidR="00575F02" w:rsidRPr="00D23C8F" w:rsidRDefault="006C43D4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A3E0E" wp14:editId="7FC5282F">
                                  <wp:extent cx="1651000" cy="1454150"/>
                                  <wp:effectExtent l="0" t="0" r="6350" b="0"/>
                                  <wp:docPr id="6" name="Picture 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3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CS4Mme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9EF8502" w:rsidR="00575F02" w:rsidRPr="00D23C8F" w:rsidRDefault="006C43D4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A3E0E" wp14:editId="7FC5282F">
                            <wp:extent cx="1651000" cy="1454150"/>
                            <wp:effectExtent l="0" t="0" r="6350" b="0"/>
                            <wp:docPr id="6" name="Picture 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45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43BB2964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077B44AF" w:rsidR="00BE0B4B" w:rsidRDefault="00F054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9B5C" wp14:editId="1F631A38">
                                  <wp:extent cx="2823845" cy="20637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04D236E2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4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Pj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SnpzJGYF1Q75crAfJW/5QiH8A/PhmTmcHaQI9yE84SE1YE5wkCipwf3+2330x5ai&#10;lZIWZ7Gk/teGOUGJ/m6w2bf90SgOb1JG4+sBKu7Ssrq0mE0zBySqj5tneRKjf9BHUTpoXnFtZjEq&#10;mpjhGLuk4SjOw35DcO24mM2SE46rZeHBLC2P0JHjSOtL98qcPbQ14EQ8wnFqWfGuu3vf+NLAbBNA&#10;qtT6yPOe1QP9OOqpO4e1jLt0qSev889j+gc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BIt3PjOgIAAIQ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077B44AF" w:rsidR="00BE0B4B" w:rsidRDefault="00F054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69B5C" wp14:editId="1F631A38">
                            <wp:extent cx="2823845" cy="20637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20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04D236E2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0E3CF3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0E3CF3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2914B06F" w:rsidR="00201FB0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4BBE5023" w14:textId="46C17D9B" w:rsidR="00CA75D9" w:rsidRPr="00D1617F" w:rsidRDefault="00CA75D9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161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Parents Handbook</w:t>
                            </w:r>
                          </w:p>
                          <w:p w14:paraId="5FF53FCB" w14:textId="77777777" w:rsidR="00115D29" w:rsidRPr="000E3CF3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4C897B65" w:rsidR="00AB7E52" w:rsidRPr="000E3CF3" w:rsidRDefault="00F054D6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News &amp; Notes</w:t>
                            </w:r>
                          </w:p>
                          <w:p w14:paraId="23AC8A62" w14:textId="2BC514F6" w:rsidR="00B32837" w:rsidRPr="000E3CF3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5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0E3CF3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0E3CF3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2914B06F" w:rsidR="00201FB0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4BBE5023" w14:textId="46C17D9B" w:rsidR="00CA75D9" w:rsidRPr="00D1617F" w:rsidRDefault="00CA75D9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1617F">
                        <w:rPr>
                          <w:rFonts w:asciiTheme="minorHAnsi" w:hAnsiTheme="minorHAnsi" w:cstheme="minorHAnsi"/>
                          <w:color w:val="auto"/>
                        </w:rPr>
                        <w:t>Parents Handbook</w:t>
                      </w:r>
                    </w:p>
                    <w:p w14:paraId="5FF53FCB" w14:textId="77777777" w:rsidR="00115D29" w:rsidRPr="000E3CF3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4C897B65" w:rsidR="00AB7E52" w:rsidRPr="000E3CF3" w:rsidRDefault="00F054D6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Weekly News &amp; Notes</w:t>
                      </w:r>
                    </w:p>
                    <w:p w14:paraId="23AC8A62" w14:textId="2BC514F6" w:rsidR="00B32837" w:rsidRPr="000E3CF3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0E3CF3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0E3CF3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0E3CF3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0E3CF3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0E3CF3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6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0E3CF3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0E3CF3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0E3CF3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0E3CF3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0E3CF3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7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4AA2C8B2" w:rsidR="00632EC9" w:rsidRPr="000E3CF3" w:rsidRDefault="00F054D6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Carmen Rodriguez</w:t>
                            </w:r>
                          </w:p>
                          <w:p w14:paraId="1256E882" w14:textId="2C0A4E91" w:rsidR="00632EC9" w:rsidRPr="000E3CF3" w:rsidRDefault="00F054D6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678 594 8143 </w:t>
                            </w:r>
                            <w:proofErr w:type="spellStart"/>
                            <w:r w:rsidR="00632EC9" w:rsidRPr="000E3CF3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</w:p>
                          <w:p w14:paraId="2B228397" w14:textId="65ECDD83" w:rsidR="00632EC9" w:rsidRPr="00BD7EFF" w:rsidRDefault="00F054D6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carmen.rodriguez@cobbk12.org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4AA2C8B2" w:rsidR="00632EC9" w:rsidRPr="000E3CF3" w:rsidRDefault="00F054D6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Carmen Rodriguez</w:t>
                      </w:r>
                    </w:p>
                    <w:p w14:paraId="1256E882" w14:textId="2C0A4E91" w:rsidR="00632EC9" w:rsidRPr="000E3CF3" w:rsidRDefault="00F054D6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678 594 8143 </w:t>
                      </w:r>
                      <w:proofErr w:type="spellStart"/>
                      <w:r w:rsidR="00632EC9" w:rsidRPr="000E3CF3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</w:p>
                    <w:p w14:paraId="2B228397" w14:textId="65ECDD83" w:rsidR="00632EC9" w:rsidRPr="00BD7EFF" w:rsidRDefault="00F054D6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lang w:val="es-VE"/>
                        </w:rPr>
                        <w:t>carmen.rodriguez@cobbk12.org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69B79699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451A8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359443D9" w:rsidR="00575F02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7441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Jennifer Ridgway</w:t>
                            </w:r>
                            <w:r w:rsidR="00575F02" w:rsidRPr="0087441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0B2D34A" w:rsidR="00BE0B4B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Jennifer.ridgway@cobbk12.org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271F10D8" w:rsidR="00E87429" w:rsidRPr="00874419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74419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2901 Bayberry Drive</w:t>
                            </w:r>
                          </w:p>
                          <w:p w14:paraId="12BDB3F6" w14:textId="158CB5EF" w:rsidR="00EB162F" w:rsidRPr="00874419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74419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Marietta</w:t>
                            </w:r>
                            <w:r w:rsidR="00EB162F" w:rsidRPr="00874419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74419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GA 30008</w:t>
                            </w:r>
                          </w:p>
                          <w:p w14:paraId="0002A604" w14:textId="6A6C8935" w:rsidR="00E87429" w:rsidRPr="00874419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874419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678 594 8143</w:t>
                            </w:r>
                          </w:p>
                          <w:p w14:paraId="35F89047" w14:textId="5425692D" w:rsidR="00E87429" w:rsidRPr="00765488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bookmarkStart w:id="0" w:name="_Hlk102648872"/>
                            <w:r w:rsidRPr="00874419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www.cobbk12.org/hollydale</w:t>
                            </w:r>
                          </w:p>
                          <w:bookmarkEnd w:id="0"/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359443D9" w:rsidR="00575F02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87441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Jennifer Ridgway</w:t>
                      </w:r>
                      <w:r w:rsidR="00575F02" w:rsidRPr="0087441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0B2D34A" w:rsidR="00BE0B4B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Jennifer.ridgway@cobbk12.org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271F10D8" w:rsidR="00E87429" w:rsidRPr="00874419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74419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2901 Bayberry Drive</w:t>
                      </w:r>
                    </w:p>
                    <w:p w14:paraId="12BDB3F6" w14:textId="158CB5EF" w:rsidR="00EB162F" w:rsidRPr="00874419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74419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Marietta</w:t>
                      </w:r>
                      <w:r w:rsidR="00EB162F" w:rsidRPr="00874419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Pr="00874419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GA 30008</w:t>
                      </w:r>
                    </w:p>
                    <w:p w14:paraId="0002A604" w14:textId="6A6C8935" w:rsidR="00E87429" w:rsidRPr="00874419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874419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678 594 8143</w:t>
                      </w:r>
                    </w:p>
                    <w:p w14:paraId="35F89047" w14:textId="5425692D" w:rsidR="00E87429" w:rsidRPr="00765488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bookmarkStart w:id="1" w:name="_Hlk102648872"/>
                      <w:r w:rsidRPr="00874419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www.cobbk12.org/hollydale</w:t>
                      </w:r>
                    </w:p>
                    <w:bookmarkEnd w:id="1"/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BAE9E83" w:rsidR="005358FF" w:rsidRPr="00B66969" w:rsidRDefault="00F054D6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3C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Hollydale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5BAE9E83" w:rsidR="005358FF" w:rsidRPr="00B66969" w:rsidRDefault="00F054D6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E3CF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Hollydale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5E78B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C93A1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A5631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7CE5C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3796C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</w:p>
    <w:p w14:paraId="373E712D" w14:textId="2945E259" w:rsidR="004E644B" w:rsidRDefault="00B77C9E" w:rsidP="004F58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35A713B8">
                <wp:simplePos x="0" y="0"/>
                <wp:positionH relativeFrom="margin">
                  <wp:align>left</wp:align>
                </wp:positionH>
                <wp:positionV relativeFrom="paragraph">
                  <wp:posOffset>2413230</wp:posOffset>
                </wp:positionV>
                <wp:extent cx="3103245" cy="3302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330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9F2A" w14:textId="525DFCC7" w:rsidR="0082318B" w:rsidRPr="00A1651C" w:rsidRDefault="0082318B" w:rsidP="0082318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651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Hollydale Goal(s) for Student Achievement</w:t>
                            </w:r>
                          </w:p>
                          <w:p w14:paraId="3C049B34" w14:textId="77777777" w:rsidR="00B77C9E" w:rsidRDefault="00B77C9E" w:rsidP="0082318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5A3EAD6" w14:textId="77777777" w:rsidR="004916FF" w:rsidRDefault="004916FF" w:rsidP="00077F49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4CD28783" w14:textId="14AD58D8" w:rsidR="00077F49" w:rsidRDefault="00A70E96" w:rsidP="00DC213F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1617F">
                              <w:rPr>
                                <w:rFonts w:cstheme="minorHAnsi"/>
                                <w:b/>
                                <w:bCs/>
                              </w:rPr>
                              <w:t>Goal # 1 Reading:</w:t>
                            </w:r>
                          </w:p>
                          <w:p w14:paraId="1AC85FA4" w14:textId="7C0AFE81" w:rsidR="00A70E96" w:rsidRDefault="00403CE5" w:rsidP="00A70E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The percentage of kindergarten</w:t>
                            </w:r>
                            <w:r w:rsidR="00DE2EB8">
                              <w:rPr>
                                <w:rFonts w:cstheme="minorHAnsi"/>
                              </w:rPr>
                              <w:t>, 1</w:t>
                            </w:r>
                            <w:r w:rsidR="00DE2EB8" w:rsidRPr="00DE2EB8">
                              <w:rPr>
                                <w:rFonts w:cstheme="minorHAnsi"/>
                                <w:vertAlign w:val="superscript"/>
                              </w:rPr>
                              <w:t>st</w:t>
                            </w:r>
                            <w:r w:rsidR="00DE2EB8">
                              <w:rPr>
                                <w:rFonts w:cstheme="minorHAnsi"/>
                              </w:rPr>
                              <w:t xml:space="preserve"> and 2</w:t>
                            </w:r>
                            <w:r w:rsidR="00DE2EB8" w:rsidRPr="00DE2EB8">
                              <w:rPr>
                                <w:rFonts w:cstheme="minorHAnsi"/>
                                <w:vertAlign w:val="superscript"/>
                              </w:rPr>
                              <w:t>nd</w:t>
                            </w:r>
                            <w:r w:rsidR="00DE2EB8">
                              <w:rPr>
                                <w:rFonts w:cstheme="minorHAnsi"/>
                              </w:rPr>
                              <w:t xml:space="preserve"> grade students scoring prepared</w:t>
                            </w:r>
                            <w:r w:rsidR="00150C0D">
                              <w:rPr>
                                <w:rFonts w:cstheme="minorHAnsi"/>
                              </w:rPr>
                              <w:t xml:space="preserve"> will increase by 35% from August 2024</w:t>
                            </w:r>
                            <w:r w:rsidR="001D38DB">
                              <w:rPr>
                                <w:rFonts w:cstheme="minorHAnsi"/>
                              </w:rPr>
                              <w:t xml:space="preserve"> to May 2025, as measured by </w:t>
                            </w:r>
                            <w:r w:rsidR="001D1D24">
                              <w:rPr>
                                <w:rFonts w:cstheme="minorHAnsi"/>
                              </w:rPr>
                              <w:t>Amira</w:t>
                            </w:r>
                            <w:r w:rsidR="00EB6BFC">
                              <w:rPr>
                                <w:rFonts w:cstheme="minorHAnsi"/>
                              </w:rPr>
                              <w:t>.</w:t>
                            </w:r>
                            <w:r w:rsidR="00FA7328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6A41A843" w14:textId="77777777" w:rsidR="00B77C9E" w:rsidRPr="00D1617F" w:rsidRDefault="00B77C9E" w:rsidP="00B77C9E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</w:p>
                          <w:p w14:paraId="5650ADF5" w14:textId="08BC2F35" w:rsidR="00BA12F2" w:rsidRPr="00BA12F2" w:rsidRDefault="00A70E96" w:rsidP="00BA12F2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  <w:r w:rsidRPr="00077F49">
                              <w:rPr>
                                <w:rFonts w:cstheme="minorHAnsi"/>
                                <w:b/>
                                <w:bCs/>
                              </w:rPr>
                              <w:t>Goal # 2 Math:</w:t>
                            </w:r>
                            <w:r w:rsidR="003D1902" w:rsidRPr="00077F4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9DEAA13" w14:textId="7FCD26AA" w:rsidR="006A56F9" w:rsidRPr="00077F49" w:rsidRDefault="003D1902" w:rsidP="00BC3E8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77F49">
                              <w:rPr>
                                <w:rFonts w:cstheme="minorHAnsi"/>
                              </w:rPr>
                              <w:t>The percentage of kindergarten students fluen</w:t>
                            </w:r>
                            <w:r w:rsidR="00AE44FE" w:rsidRPr="00077F49">
                              <w:rPr>
                                <w:rFonts w:cstheme="minorHAnsi"/>
                              </w:rPr>
                              <w:t>tly adding and subtracting within 5 (using a variety of strategies) will increase</w:t>
                            </w:r>
                            <w:r w:rsidR="007837C3" w:rsidRPr="00077F49">
                              <w:rPr>
                                <w:rFonts w:cstheme="minorHAnsi"/>
                              </w:rPr>
                              <w:t xml:space="preserve"> from 0% to </w:t>
                            </w:r>
                            <w:r w:rsidR="00A660EB" w:rsidRPr="00077F49">
                              <w:rPr>
                                <w:rFonts w:cstheme="minorHAnsi"/>
                              </w:rPr>
                              <w:t>80 % as measured by the 2024-2025</w:t>
                            </w:r>
                            <w:r w:rsidR="00E12BB7" w:rsidRPr="00077F49">
                              <w:rPr>
                                <w:rFonts w:cstheme="minorHAnsi"/>
                              </w:rPr>
                              <w:t xml:space="preserve"> GKIDS 2.0 Assessment.</w:t>
                            </w:r>
                          </w:p>
                          <w:p w14:paraId="354F0F6D" w14:textId="77777777" w:rsidR="006A56F9" w:rsidRPr="00D1617F" w:rsidRDefault="006A56F9" w:rsidP="006A56F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</w:rPr>
                            </w:pPr>
                            <w:r w:rsidRPr="00001B03">
                              <w:rPr>
                                <w:rFonts w:cstheme="minorHAnsi"/>
                              </w:rPr>
                              <w:t>The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7A34A9">
                              <w:rPr>
                                <w:rFonts w:cstheme="minorHAnsi"/>
                              </w:rPr>
                              <w:t>percentage of 1</w:t>
                            </w:r>
                            <w:r w:rsidRPr="007A34A9">
                              <w:rPr>
                                <w:rFonts w:cstheme="minorHAnsi"/>
                                <w:vertAlign w:val="superscript"/>
                              </w:rPr>
                              <w:t>st</w:t>
                            </w:r>
                            <w:r w:rsidRPr="007A34A9">
                              <w:rPr>
                                <w:rFonts w:cstheme="minorHAnsi"/>
                              </w:rPr>
                              <w:t xml:space="preserve"> and 2</w:t>
                            </w:r>
                            <w:r w:rsidRPr="007A34A9">
                              <w:rPr>
                                <w:rFonts w:cstheme="minorHAns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C11FB4">
                              <w:rPr>
                                <w:rFonts w:cstheme="minorHAnsi"/>
                              </w:rPr>
                              <w:t xml:space="preserve">grade students scoring prepared will increase from 8% in August 2024 to 25% in May 2025 as measured by the 2024-2025 </w:t>
                            </w: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C11FB4">
                              <w:rPr>
                                <w:rFonts w:cstheme="minorHAnsi"/>
                              </w:rPr>
                              <w:t>pring administration of the Beacon assessment.</w:t>
                            </w:r>
                          </w:p>
                          <w:p w14:paraId="5A2883C3" w14:textId="0344A8C3" w:rsidR="00A70E96" w:rsidRPr="00D1617F" w:rsidRDefault="00A70E96" w:rsidP="00D5243F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  <w:bookmarkStart w:id="2" w:name="_Hlk174697638"/>
                          </w:p>
                          <w:bookmarkEnd w:id="2"/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190pt;width:244.35pt;height:260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" filled="f" stroked="f">
                <v:textbox>
                  <w:txbxContent>
                    <w:p w14:paraId="57E39F2A" w14:textId="525DFCC7" w:rsidR="0082318B" w:rsidRPr="00A1651C" w:rsidRDefault="0082318B" w:rsidP="0082318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1651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Hollydale Goal(s) for Student Achievement</w:t>
                      </w:r>
                    </w:p>
                    <w:p w14:paraId="3C049B34" w14:textId="77777777" w:rsidR="00B77C9E" w:rsidRDefault="00B77C9E" w:rsidP="0082318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75A3EAD6" w14:textId="77777777" w:rsidR="004916FF" w:rsidRDefault="004916FF" w:rsidP="00077F49">
                      <w:pPr>
                        <w:pStyle w:val="ListParagraph"/>
                        <w:ind w:left="360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4CD28783" w14:textId="14AD58D8" w:rsidR="00077F49" w:rsidRDefault="00A70E96" w:rsidP="00DC213F">
                      <w:pPr>
                        <w:pStyle w:val="ListParagraph"/>
                        <w:ind w:left="360"/>
                        <w:rPr>
                          <w:rFonts w:cstheme="minorHAnsi"/>
                          <w:b/>
                          <w:bCs/>
                        </w:rPr>
                      </w:pPr>
                      <w:r w:rsidRPr="00D1617F">
                        <w:rPr>
                          <w:rFonts w:cstheme="minorHAnsi"/>
                          <w:b/>
                          <w:bCs/>
                        </w:rPr>
                        <w:t>Goal # 1 Reading:</w:t>
                      </w:r>
                    </w:p>
                    <w:p w14:paraId="1AC85FA4" w14:textId="7C0AFE81" w:rsidR="00A70E96" w:rsidRDefault="00403CE5" w:rsidP="00A70E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The percentage of kindergarten</w:t>
                      </w:r>
                      <w:r w:rsidR="00DE2EB8">
                        <w:rPr>
                          <w:rFonts w:cstheme="minorHAnsi"/>
                        </w:rPr>
                        <w:t>, 1</w:t>
                      </w:r>
                      <w:r w:rsidR="00DE2EB8" w:rsidRPr="00DE2EB8">
                        <w:rPr>
                          <w:rFonts w:cstheme="minorHAnsi"/>
                          <w:vertAlign w:val="superscript"/>
                        </w:rPr>
                        <w:t>st</w:t>
                      </w:r>
                      <w:r w:rsidR="00DE2EB8">
                        <w:rPr>
                          <w:rFonts w:cstheme="minorHAnsi"/>
                        </w:rPr>
                        <w:t xml:space="preserve"> and 2</w:t>
                      </w:r>
                      <w:r w:rsidR="00DE2EB8" w:rsidRPr="00DE2EB8">
                        <w:rPr>
                          <w:rFonts w:cstheme="minorHAnsi"/>
                          <w:vertAlign w:val="superscript"/>
                        </w:rPr>
                        <w:t>nd</w:t>
                      </w:r>
                      <w:r w:rsidR="00DE2EB8">
                        <w:rPr>
                          <w:rFonts w:cstheme="minorHAnsi"/>
                        </w:rPr>
                        <w:t xml:space="preserve"> grade students scoring prepared</w:t>
                      </w:r>
                      <w:r w:rsidR="00150C0D">
                        <w:rPr>
                          <w:rFonts w:cstheme="minorHAnsi"/>
                        </w:rPr>
                        <w:t xml:space="preserve"> will increase by 35% from August 2024</w:t>
                      </w:r>
                      <w:r w:rsidR="001D38DB">
                        <w:rPr>
                          <w:rFonts w:cstheme="minorHAnsi"/>
                        </w:rPr>
                        <w:t xml:space="preserve"> to May 2025, as measured by </w:t>
                      </w:r>
                      <w:r w:rsidR="001D1D24">
                        <w:rPr>
                          <w:rFonts w:cstheme="minorHAnsi"/>
                        </w:rPr>
                        <w:t>Amira</w:t>
                      </w:r>
                      <w:r w:rsidR="00EB6BFC">
                        <w:rPr>
                          <w:rFonts w:cstheme="minorHAnsi"/>
                        </w:rPr>
                        <w:t>.</w:t>
                      </w:r>
                      <w:r w:rsidR="00FA7328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6A41A843" w14:textId="77777777" w:rsidR="00B77C9E" w:rsidRPr="00D1617F" w:rsidRDefault="00B77C9E" w:rsidP="00B77C9E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</w:p>
                    <w:p w14:paraId="5650ADF5" w14:textId="08BC2F35" w:rsidR="00BA12F2" w:rsidRPr="00BA12F2" w:rsidRDefault="00A70E96" w:rsidP="00BA12F2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  <w:r w:rsidRPr="00077F49">
                        <w:rPr>
                          <w:rFonts w:cstheme="minorHAnsi"/>
                          <w:b/>
                          <w:bCs/>
                        </w:rPr>
                        <w:t>Goal # 2 Math:</w:t>
                      </w:r>
                      <w:r w:rsidR="003D1902" w:rsidRPr="00077F49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09DEAA13" w14:textId="7FCD26AA" w:rsidR="006A56F9" w:rsidRPr="00077F49" w:rsidRDefault="003D1902" w:rsidP="00BC3E8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b/>
                          <w:bCs/>
                        </w:rPr>
                      </w:pPr>
                      <w:r w:rsidRPr="00077F49">
                        <w:rPr>
                          <w:rFonts w:cstheme="minorHAnsi"/>
                        </w:rPr>
                        <w:t>The percentage of kindergarten students fluen</w:t>
                      </w:r>
                      <w:r w:rsidR="00AE44FE" w:rsidRPr="00077F49">
                        <w:rPr>
                          <w:rFonts w:cstheme="minorHAnsi"/>
                        </w:rPr>
                        <w:t>tly adding and subtracting within 5 (using a variety of strategies) will increase</w:t>
                      </w:r>
                      <w:r w:rsidR="007837C3" w:rsidRPr="00077F49">
                        <w:rPr>
                          <w:rFonts w:cstheme="minorHAnsi"/>
                        </w:rPr>
                        <w:t xml:space="preserve"> from 0% to </w:t>
                      </w:r>
                      <w:r w:rsidR="00A660EB" w:rsidRPr="00077F49">
                        <w:rPr>
                          <w:rFonts w:cstheme="minorHAnsi"/>
                        </w:rPr>
                        <w:t>80 % as measured by the 2024-2025</w:t>
                      </w:r>
                      <w:r w:rsidR="00E12BB7" w:rsidRPr="00077F49">
                        <w:rPr>
                          <w:rFonts w:cstheme="minorHAnsi"/>
                        </w:rPr>
                        <w:t xml:space="preserve"> GKIDS 2.0 Assessment.</w:t>
                      </w:r>
                    </w:p>
                    <w:p w14:paraId="354F0F6D" w14:textId="77777777" w:rsidR="006A56F9" w:rsidRPr="00D1617F" w:rsidRDefault="006A56F9" w:rsidP="006A56F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</w:rPr>
                      </w:pPr>
                      <w:r w:rsidRPr="00001B03">
                        <w:rPr>
                          <w:rFonts w:cstheme="minorHAnsi"/>
                        </w:rPr>
                        <w:t>The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7A34A9">
                        <w:rPr>
                          <w:rFonts w:cstheme="minorHAnsi"/>
                        </w:rPr>
                        <w:t>percentage of 1</w:t>
                      </w:r>
                      <w:r w:rsidRPr="007A34A9">
                        <w:rPr>
                          <w:rFonts w:cstheme="minorHAnsi"/>
                          <w:vertAlign w:val="superscript"/>
                        </w:rPr>
                        <w:t>st</w:t>
                      </w:r>
                      <w:r w:rsidRPr="007A34A9">
                        <w:rPr>
                          <w:rFonts w:cstheme="minorHAnsi"/>
                        </w:rPr>
                        <w:t xml:space="preserve"> and 2</w:t>
                      </w:r>
                      <w:r w:rsidRPr="007A34A9">
                        <w:rPr>
                          <w:rFonts w:cstheme="minorHAnsi"/>
                          <w:vertAlign w:val="superscript"/>
                        </w:rPr>
                        <w:t>nd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C11FB4">
                        <w:rPr>
                          <w:rFonts w:cstheme="minorHAnsi"/>
                        </w:rPr>
                        <w:t xml:space="preserve">grade students scoring prepared will increase from 8% in August 2024 to 25% in May 2025 as measured by the 2024-2025 </w:t>
                      </w:r>
                      <w:r>
                        <w:rPr>
                          <w:rFonts w:cstheme="minorHAnsi"/>
                        </w:rPr>
                        <w:t>S</w:t>
                      </w:r>
                      <w:r w:rsidRPr="00C11FB4">
                        <w:rPr>
                          <w:rFonts w:cstheme="minorHAnsi"/>
                        </w:rPr>
                        <w:t>pring administration of the Beacon assessment.</w:t>
                      </w:r>
                    </w:p>
                    <w:p w14:paraId="5A2883C3" w14:textId="0344A8C3" w:rsidR="00A70E96" w:rsidRPr="00D1617F" w:rsidRDefault="00A70E96" w:rsidP="00D5243F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  <w:bookmarkStart w:id="3" w:name="_Hlk174697638"/>
                    </w:p>
                    <w:bookmarkEnd w:id="3"/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0A9C487A">
                <wp:simplePos x="0" y="0"/>
                <wp:positionH relativeFrom="margin">
                  <wp:posOffset>-635</wp:posOffset>
                </wp:positionH>
                <wp:positionV relativeFrom="paragraph">
                  <wp:posOffset>2143125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D791A" id="Rectangle 25" o:spid="_x0000_s1026" style="position:absolute;margin-left:-.05pt;margin-top:168.75pt;width:246.75pt;height: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qmafZ+IAAAAJ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292A9B1C">
                <wp:simplePos x="0" y="0"/>
                <wp:positionH relativeFrom="margin">
                  <wp:posOffset>57150</wp:posOffset>
                </wp:positionH>
                <wp:positionV relativeFrom="paragraph">
                  <wp:posOffset>215900</wp:posOffset>
                </wp:positionV>
                <wp:extent cx="2971800" cy="1866900"/>
                <wp:effectExtent l="0" t="0" r="0" b="0"/>
                <wp:wrapThrough wrapText="bothSides">
                  <wp:wrapPolygon edited="0">
                    <wp:start x="0" y="0"/>
                    <wp:lineTo x="0" y="21380"/>
                    <wp:lineTo x="21462" y="21380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1CA89BBA" w14:textId="3AA89D06" w:rsidR="00CB0CB9" w:rsidRPr="00F96567" w:rsidRDefault="008C3036" w:rsidP="00CB0C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</w:t>
                            </w:r>
                            <w:r w:rsidR="00BF220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SY26, </w:t>
                            </w:r>
                            <w:r w:rsidR="00B917F4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growth by 2 percentage points, for students scoring at the proficient and disting</w:t>
                            </w:r>
                            <w:r w:rsidR="00CB0CB9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uished levels, as evidenced by state assessments.</w:t>
                            </w:r>
                          </w:p>
                          <w:p w14:paraId="510FA9BE" w14:textId="77777777" w:rsidR="00F96567" w:rsidRPr="00CB0CB9" w:rsidRDefault="00F96567" w:rsidP="00F96567">
                            <w:pPr>
                              <w:pStyle w:val="ListParagraph"/>
                              <w:widowControl w:val="0"/>
                              <w:ind w:left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3ADFAF6" w14:textId="36A27749" w:rsidR="00CB0CB9" w:rsidRPr="00CB0CB9" w:rsidRDefault="00CB0CB9" w:rsidP="00CB0C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 28, increase graduation rate from 87% to 88% as measured by GaDOE</w:t>
                            </w:r>
                            <w:r w:rsidR="001B37C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adjusted cohort graduation rate.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5pt;margin-top:17pt;width:234pt;height:147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1CA89BBA" w14:textId="3AA89D06" w:rsidR="00CB0CB9" w:rsidRPr="00F96567" w:rsidRDefault="008C3036" w:rsidP="00CB0CB9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</w:t>
                      </w:r>
                      <w:r w:rsidR="00BF220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SY26, </w:t>
                      </w:r>
                      <w:r w:rsidR="00B917F4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growth by 2 percentage points, for students scoring at the proficient and disting</w:t>
                      </w:r>
                      <w:r w:rsidR="00CB0CB9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uished levels, as evidenced by state assessments.</w:t>
                      </w:r>
                    </w:p>
                    <w:p w14:paraId="510FA9BE" w14:textId="77777777" w:rsidR="00F96567" w:rsidRPr="00CB0CB9" w:rsidRDefault="00F96567" w:rsidP="00F96567">
                      <w:pPr>
                        <w:pStyle w:val="ListParagraph"/>
                        <w:widowControl w:val="0"/>
                        <w:ind w:left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23ADFAF6" w14:textId="36A27749" w:rsidR="00CB0CB9" w:rsidRPr="00CB0CB9" w:rsidRDefault="00CB0CB9" w:rsidP="00CB0CB9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 28, increase graduation rate from 87% to 88% as measured by GaDOE</w:t>
                      </w:r>
                      <w:r w:rsidR="001B37C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adjusted cohort graduation rate.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A166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2B5A8554">
                <wp:simplePos x="0" y="0"/>
                <wp:positionH relativeFrom="column">
                  <wp:posOffset>3341393</wp:posOffset>
                </wp:positionH>
                <wp:positionV relativeFrom="paragraph">
                  <wp:posOffset>537963</wp:posOffset>
                </wp:positionV>
                <wp:extent cx="1800225" cy="5271591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271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246B6EE1" w:rsidR="00C21984" w:rsidRPr="00EB06EB" w:rsidRDefault="00F054D6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F2560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Hollydale </w:t>
                            </w:r>
                            <w:r w:rsidR="00910654" w:rsidRPr="00F2560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Teachers</w:t>
                            </w:r>
                          </w:p>
                          <w:p w14:paraId="631D23AA" w14:textId="77777777" w:rsidR="003D32D2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FB2BD90" w14:textId="2C9CFBC2" w:rsidR="003D32D2" w:rsidRPr="00115E94" w:rsidRDefault="008B479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The K, 1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, and 2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teachers work with students and their families to develop student’ success in reading and math. The focus of our key connection with families is:</w:t>
                            </w:r>
                            <w:r w:rsidR="004A43F5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73165F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13EF1A6E" w14:textId="77777777" w:rsidR="00D7174D" w:rsidRPr="00115E94" w:rsidRDefault="00D7174D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0591C4DF" w14:textId="08071CF8" w:rsidR="0079336A" w:rsidRPr="00115E94" w:rsidRDefault="004A43F5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560CD8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/activity 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#1</w:t>
                            </w:r>
                            <w:r w:rsidR="008B4790"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: </w:t>
                            </w:r>
                            <w:r w:rsidR="008B4790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Offer Curriculum events focused on grade level standards and academic areas that need to be strengthened</w:t>
                            </w:r>
                            <w:r w:rsidR="00560CD8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800858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3E7DD68A" w14:textId="77777777" w:rsidR="00B959E6" w:rsidRPr="00115E94" w:rsidRDefault="00B959E6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4B78E455" w14:textId="169DCAE8" w:rsidR="00EB06EB" w:rsidRPr="00115E94" w:rsidRDefault="00560CD8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trategy/activity #2</w:t>
                            </w:r>
                            <w:r w:rsidRPr="00115E94">
                              <w:rPr>
                                <w:rFonts w:ascii="Calibri" w:hAnsi="Calibri" w:cs="Calibri"/>
                              </w:rPr>
                              <w:t xml:space="preserve">: </w:t>
                            </w:r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Provide families with a daily communication to relay student </w:t>
                            </w:r>
                            <w:proofErr w:type="gramStart"/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progress  and</w:t>
                            </w:r>
                            <w:proofErr w:type="gramEnd"/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provide resources for practicing reading, writing and math regularly at home.</w:t>
                            </w:r>
                          </w:p>
                          <w:p w14:paraId="428CF79C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78A77FAF" w14:textId="007591EF" w:rsidR="003D32D2" w:rsidRPr="00115E94" w:rsidRDefault="00560CD8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trategy/activity #3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:</w:t>
                            </w:r>
                            <w:r w:rsidRPr="00115E9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Provide parents with </w:t>
                            </w:r>
                            <w:r w:rsidR="00FC3490"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High Frequency Words</w:t>
                            </w:r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to work with the </w:t>
                            </w:r>
                            <w:proofErr w:type="spellStart"/>
                            <w:proofErr w:type="gramStart"/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studet</w:t>
                            </w:r>
                            <w:proofErr w:type="spellEnd"/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k-1</w:t>
                            </w:r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grade).</w:t>
                            </w:r>
                          </w:p>
                          <w:p w14:paraId="68730555" w14:textId="77777777" w:rsidR="00B959E6" w:rsidRPr="00115E94" w:rsidRDefault="00B959E6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40BC8DF3" w14:textId="2447902E" w:rsidR="00560CD8" w:rsidRPr="003D32D2" w:rsidRDefault="00560CD8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Strategy/activity #4:</w:t>
                            </w:r>
                            <w:r w:rsidRPr="00115E9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Provide online resources and websites to assist students in practicing reading and math at home.</w:t>
                            </w:r>
                          </w:p>
                          <w:p w14:paraId="39A0E67E" w14:textId="77777777" w:rsidR="00560CD8" w:rsidRPr="0079336A" w:rsidRDefault="00560CD8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3.1pt;margin-top:42.35pt;width:141.75pt;height:415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lU5AEAALgDAAAOAAAAZHJzL2Uyb0RvYy54bWysU8tu2zAQvBfoPxC815Jd2EkEy0GaIEWB&#10;9AGk/QCKIiWiEpdd0pbcr++Skh23vRW9EFwuObszO9zejn3HDgq9AVvy5SLnTFkJtbFNyb99fXxz&#10;zZ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CB79962" w14:textId="246B6EE1" w:rsidR="00C21984" w:rsidRPr="00EB06EB" w:rsidRDefault="00F054D6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F2560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Hollydale </w:t>
                      </w:r>
                      <w:r w:rsidR="00910654" w:rsidRPr="00F2560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Teachers</w:t>
                      </w:r>
                    </w:p>
                    <w:p w14:paraId="631D23AA" w14:textId="77777777" w:rsidR="003D32D2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  <w:p w14:paraId="4FB2BD90" w14:textId="2C9CFBC2" w:rsidR="003D32D2" w:rsidRPr="00115E94" w:rsidRDefault="008B4790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The K, 1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, and 2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teachers work with students and their families to develop student’ success in reading and math. The focus of our key connection with families is:</w:t>
                      </w:r>
                      <w:r w:rsidR="004A43F5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73165F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</w:p>
                    <w:p w14:paraId="13EF1A6E" w14:textId="77777777" w:rsidR="00D7174D" w:rsidRPr="00115E94" w:rsidRDefault="00D7174D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0591C4DF" w14:textId="08071CF8" w:rsidR="0079336A" w:rsidRPr="00115E94" w:rsidRDefault="004A43F5" w:rsidP="00EB06EB">
                      <w:pPr>
                        <w:rPr>
                          <w:rFonts w:ascii="Calibri" w:hAnsi="Calibri" w:cs="Calibri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560CD8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/activity 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#1</w:t>
                      </w:r>
                      <w:r w:rsidR="008B4790" w:rsidRPr="00115E94">
                        <w:rPr>
                          <w:rFonts w:ascii="Calibri" w:hAnsi="Calibri" w:cs="Calibri"/>
                          <w:color w:val="auto"/>
                        </w:rPr>
                        <w:t xml:space="preserve">: </w:t>
                      </w:r>
                      <w:r w:rsidR="008B4790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Offer Curriculum events focused on grade level standards and academic areas that need to be strengthened</w:t>
                      </w:r>
                      <w:r w:rsidR="00560CD8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  <w:p w14:paraId="5A800858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3E7DD68A" w14:textId="77777777" w:rsidR="00B959E6" w:rsidRPr="00115E94" w:rsidRDefault="00B959E6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4B78E455" w14:textId="169DCAE8" w:rsidR="00EB06EB" w:rsidRPr="00115E94" w:rsidRDefault="00560CD8" w:rsidP="00EB06EB">
                      <w:pPr>
                        <w:rPr>
                          <w:rFonts w:ascii="Calibri" w:hAnsi="Calibri" w:cs="Calibri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</w:rPr>
                        <w:t>S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</w:rPr>
                        <w:t>trategy/activity #2</w:t>
                      </w:r>
                      <w:r w:rsidRPr="00115E94">
                        <w:rPr>
                          <w:rFonts w:ascii="Calibri" w:hAnsi="Calibri" w:cs="Calibri"/>
                        </w:rPr>
                        <w:t xml:space="preserve">: </w:t>
                      </w:r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Provide families with a daily communication to relay student </w:t>
                      </w:r>
                      <w:proofErr w:type="gramStart"/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>progress  and</w:t>
                      </w:r>
                      <w:proofErr w:type="gramEnd"/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provide resources for practicing reading, writing and math regularly at home.</w:t>
                      </w:r>
                    </w:p>
                    <w:p w14:paraId="428CF79C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78A77FAF" w14:textId="007591EF" w:rsidR="003D32D2" w:rsidRPr="00115E94" w:rsidRDefault="00560CD8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</w:rPr>
                        <w:t>S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</w:rPr>
                        <w:t>trategy/activity #3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</w:rPr>
                        <w:t>:</w:t>
                      </w:r>
                      <w:r w:rsidRPr="00115E94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Provide parents with </w:t>
                      </w:r>
                      <w:r w:rsidR="00FC3490"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>High Frequency Words</w:t>
                      </w:r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to work with the </w:t>
                      </w:r>
                      <w:proofErr w:type="spellStart"/>
                      <w:proofErr w:type="gramStart"/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studet</w:t>
                      </w:r>
                      <w:proofErr w:type="spellEnd"/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>k-1</w:t>
                      </w:r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grade).</w:t>
                      </w:r>
                    </w:p>
                    <w:p w14:paraId="68730555" w14:textId="77777777" w:rsidR="00B959E6" w:rsidRPr="00115E94" w:rsidRDefault="00B959E6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40BC8DF3" w14:textId="2447902E" w:rsidR="00560CD8" w:rsidRPr="003D32D2" w:rsidRDefault="00560CD8" w:rsidP="00EB06EB">
                      <w:pPr>
                        <w:rPr>
                          <w:rFonts w:ascii="Calibri" w:hAnsi="Calibri" w:cs="Calibri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</w:rPr>
                        <w:t>Strategy/activity #4:</w:t>
                      </w:r>
                      <w:r w:rsidRPr="00115E94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>Provide online resources and websites to assist students in practicing reading and math at home.</w:t>
                      </w:r>
                    </w:p>
                    <w:p w14:paraId="39A0E67E" w14:textId="77777777" w:rsidR="00560CD8" w:rsidRPr="0079336A" w:rsidRDefault="00560CD8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2D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04FEF10E">
                <wp:simplePos x="0" y="0"/>
                <wp:positionH relativeFrom="column">
                  <wp:posOffset>5403850</wp:posOffset>
                </wp:positionH>
                <wp:positionV relativeFrom="paragraph">
                  <wp:posOffset>577850</wp:posOffset>
                </wp:positionV>
                <wp:extent cx="2190750" cy="5264150"/>
                <wp:effectExtent l="0" t="0" r="0" b="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26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1D1771B0" w:rsidR="00B42DA5" w:rsidRDefault="00F054D6" w:rsidP="001D5565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F2560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Hollydale</w:t>
                            </w:r>
                            <w:r w:rsidR="00B30159" w:rsidRPr="00F2560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Families</w:t>
                            </w:r>
                          </w:p>
                          <w:p w14:paraId="0BFEF8C3" w14:textId="77777777" w:rsidR="003D32D2" w:rsidRDefault="003D32D2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7DB0A642" w14:textId="37B092DD" w:rsidR="001C371E" w:rsidRPr="00115E94" w:rsidRDefault="001C371E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Hollydale Elementary School parents joined staff to develop ideas about how families can support </w:t>
                            </w:r>
                            <w:proofErr w:type="gramStart"/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students’</w:t>
                            </w:r>
                            <w:proofErr w:type="gramEnd"/>
                            <w:r w:rsidRPr="00115E9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in reading and Math. Families may have other ideas to add to the list. </w:t>
                            </w:r>
                          </w:p>
                          <w:p w14:paraId="2AC08ADA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47ECD217" w14:textId="15E87474" w:rsidR="001C371E" w:rsidRPr="00115E94" w:rsidRDefault="003747C5" w:rsidP="00EB06EB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/activity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</w:t>
                            </w:r>
                            <w:proofErr w:type="gramStart"/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1</w:t>
                            </w:r>
                            <w:r w:rsidR="001C371E"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="001C371E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Plan</w:t>
                            </w:r>
                            <w:proofErr w:type="gramEnd"/>
                            <w:r w:rsidR="001C371E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to attend the curriculum events to learn new strategies to use at home and help their students in Reading and Math.</w:t>
                            </w:r>
                          </w:p>
                          <w:p w14:paraId="6C651921" w14:textId="7CCCED75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65EE7DC6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5AC0F37E" w14:textId="165BD8D7" w:rsidR="00EB06EB" w:rsidRPr="00115E94" w:rsidRDefault="001C37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y</w:t>
                            </w:r>
                            <w:r w:rsidR="007F3D33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#2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:  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Check the daily communication, and use resources to help their students practice reading, writing and math at home.</w:t>
                            </w:r>
                          </w:p>
                          <w:p w14:paraId="6B32AD11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6251CDD9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6AB92E64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A538368" w14:textId="1C4616CE" w:rsidR="00734486" w:rsidRPr="00115E94" w:rsidRDefault="001C37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trateg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y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y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#3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r w:rsidR="001D5565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Practice </w:t>
                            </w:r>
                            <w:r w:rsidR="009D3144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High Frequency</w:t>
                            </w:r>
                            <w:r w:rsidR="001D5565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Words with the student regularly.</w:t>
                            </w:r>
                          </w:p>
                          <w:p w14:paraId="41017FEF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1A956938" w14:textId="77777777" w:rsidR="003D32D2" w:rsidRPr="00115E9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6D1FFDF4" w14:textId="697A5931" w:rsidR="004F32AD" w:rsidRPr="00115E94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y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y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#4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Help their students in reading and math by </w:t>
                            </w:r>
                            <w:proofErr w:type="spellStart"/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ussig</w:t>
                            </w:r>
                            <w:proofErr w:type="spellEnd"/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technology resources at home such at: www.abcya.com, </w:t>
                            </w:r>
                            <w:r w:rsidR="00BA28C4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www.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starfall.com,</w:t>
                            </w:r>
                            <w:r w:rsidR="00BA28C4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www.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prodigy.com, </w:t>
                            </w:r>
                            <w:hyperlink r:id="rId15" w:history="1">
                              <w:r w:rsidR="004F32AD" w:rsidRPr="00115E94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www.dreambox.com</w:t>
                              </w:r>
                            </w:hyperlink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  <w:r w:rsidR="004F32AD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w</w:t>
                            </w:r>
                            <w:r w:rsidR="00BA28C4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ww</w:t>
                            </w:r>
                            <w:r w:rsidR="004F32AD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headsprout.com</w:t>
                            </w:r>
                          </w:p>
                          <w:p w14:paraId="6BF0241E" w14:textId="73DBE997" w:rsidR="001D5565" w:rsidRPr="00115E94" w:rsidRDefault="004F32AD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5565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Cobb Digital Library Resource</w:t>
                            </w:r>
                          </w:p>
                          <w:p w14:paraId="4BAEBA69" w14:textId="6A473207" w:rsidR="001D5565" w:rsidRPr="00B959E6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Resources can be accessed through the </w:t>
                            </w:r>
                            <w:r w:rsidR="00B959E6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s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tudents Clever Account.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25.5pt;margin-top:45.5pt;width:172.5pt;height:4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79414BA8" w14:textId="1D1771B0" w:rsidR="00B42DA5" w:rsidRDefault="00F054D6" w:rsidP="001D5565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F2560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Hollydale</w:t>
                      </w:r>
                      <w:r w:rsidR="00B30159" w:rsidRPr="00F2560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Families</w:t>
                      </w:r>
                    </w:p>
                    <w:p w14:paraId="0BFEF8C3" w14:textId="77777777" w:rsidR="003D32D2" w:rsidRDefault="003D32D2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7DB0A642" w14:textId="37B092DD" w:rsidR="001C371E" w:rsidRPr="00115E94" w:rsidRDefault="001C371E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Hollydale Elementary School parents joined staff to develop ideas about how families can support </w:t>
                      </w:r>
                      <w:proofErr w:type="gramStart"/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>students’</w:t>
                      </w:r>
                      <w:proofErr w:type="gramEnd"/>
                      <w:r w:rsidRPr="00115E9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in reading and Math. Families may have other ideas to add to the list. </w:t>
                      </w:r>
                    </w:p>
                    <w:p w14:paraId="2AC08ADA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47ECD217" w14:textId="15E87474" w:rsidR="001C371E" w:rsidRPr="00115E94" w:rsidRDefault="003747C5" w:rsidP="00EB06EB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/activity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</w:t>
                      </w:r>
                      <w:proofErr w:type="gramStart"/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1</w:t>
                      </w:r>
                      <w:r w:rsidR="001C371E" w:rsidRPr="00115E94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="001C371E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Plan</w:t>
                      </w:r>
                      <w:proofErr w:type="gramEnd"/>
                      <w:r w:rsidR="001C371E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to attend the curriculum events to learn new strategies to use at home and help their students in Reading and Math.</w:t>
                      </w:r>
                    </w:p>
                    <w:p w14:paraId="6C651921" w14:textId="7CCCED75" w:rsidR="003D32D2" w:rsidRPr="00115E94" w:rsidRDefault="003D32D2" w:rsidP="00EB06EB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65EE7DC6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5AC0F37E" w14:textId="165BD8D7" w:rsidR="00EB06EB" w:rsidRPr="00115E94" w:rsidRDefault="001C371E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y</w:t>
                      </w:r>
                      <w:r w:rsidR="007F3D33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#2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</w:rPr>
                        <w:t xml:space="preserve">:  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Check the daily communication, and use resources to help their students practice reading, writing and math at home.</w:t>
                      </w:r>
                    </w:p>
                    <w:p w14:paraId="6B32AD11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6251CDD9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6AB92E64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2A538368" w14:textId="1C4616CE" w:rsidR="00734486" w:rsidRPr="00115E94" w:rsidRDefault="001C371E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trateg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y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y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#3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: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r w:rsidR="001D5565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Practice </w:t>
                      </w:r>
                      <w:r w:rsidR="009D3144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High Frequency</w:t>
                      </w:r>
                      <w:r w:rsidR="001D5565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Words with the student regularly.</w:t>
                      </w:r>
                    </w:p>
                    <w:p w14:paraId="41017FEF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1A956938" w14:textId="77777777" w:rsidR="003D32D2" w:rsidRPr="00115E9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6D1FFDF4" w14:textId="697A5931" w:rsidR="004F32AD" w:rsidRPr="00115E94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y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y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#4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Help their students in reading and math by </w:t>
                      </w:r>
                      <w:proofErr w:type="spellStart"/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ussig</w:t>
                      </w:r>
                      <w:proofErr w:type="spellEnd"/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technology resources at home such at: www.abcya.com, </w:t>
                      </w:r>
                      <w:r w:rsidR="00BA28C4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www.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starfall.com,</w:t>
                      </w:r>
                      <w:r w:rsidR="00BA28C4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www.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prodigy.com, </w:t>
                      </w:r>
                      <w:hyperlink r:id="rId16" w:history="1">
                        <w:r w:rsidR="004F32AD" w:rsidRPr="00115E94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www.dreambox.com</w:t>
                        </w:r>
                      </w:hyperlink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,</w:t>
                      </w:r>
                      <w:r w:rsidR="004F32AD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w</w:t>
                      </w:r>
                      <w:r w:rsidR="00BA28C4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ww</w:t>
                      </w:r>
                      <w:r w:rsidR="004F32AD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headsprout.com</w:t>
                      </w:r>
                    </w:p>
                    <w:p w14:paraId="6BF0241E" w14:textId="73DBE997" w:rsidR="001D5565" w:rsidRPr="00115E94" w:rsidRDefault="004F32AD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1D5565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Cobb Digital Library Resource</w:t>
                      </w:r>
                    </w:p>
                    <w:p w14:paraId="4BAEBA69" w14:textId="6A473207" w:rsidR="001D5565" w:rsidRPr="00B959E6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Resources can be accessed through the </w:t>
                      </w:r>
                      <w:r w:rsidR="00B959E6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s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tudents Clever Account.</w:t>
                      </w: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32B8505C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74D37437" w:rsidR="00123DAA" w:rsidRPr="00EB06EB" w:rsidRDefault="00AA2A2E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F2560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Hollydale</w:t>
                            </w:r>
                            <w:r w:rsidR="00123DAA" w:rsidRPr="00F2560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 w:rsidRPr="00F2560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D1131CF" w14:textId="77777777" w:rsidR="003D32D2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6E6C116" w14:textId="728CC291" w:rsidR="00BA28C4" w:rsidRPr="00115E94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Hollydale Elementary school students joined staff and parents to develop ideas about how they can succeed in school and be “Engaged, Equipped and Empowered” in reading and math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>.</w:t>
                            </w:r>
                          </w:p>
                          <w:p w14:paraId="5AC89584" w14:textId="77777777" w:rsidR="003D32D2" w:rsidRPr="00115E9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6158D873" w14:textId="203C2877" w:rsidR="00BA28C4" w:rsidRPr="00115E94" w:rsidRDefault="003747C5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/activity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</w:t>
                            </w:r>
                            <w:proofErr w:type="gramStart"/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1</w:t>
                            </w:r>
                            <w:r w:rsidR="00BA28C4"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="00BA28C4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P</w:t>
                            </w:r>
                            <w:r w:rsidR="0004153E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r</w:t>
                            </w:r>
                            <w:r w:rsidR="00BA28C4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actice</w:t>
                            </w:r>
                            <w:proofErr w:type="gramEnd"/>
                            <w:r w:rsidR="00BA28C4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using reading and math strategies shared during the curriculum events.</w:t>
                            </w:r>
                          </w:p>
                          <w:p w14:paraId="256A80E2" w14:textId="77777777" w:rsidR="003D32D2" w:rsidRPr="00115E9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0FC56F32" w14:textId="77777777" w:rsidR="00B959E6" w:rsidRPr="00115E94" w:rsidRDefault="00B959E6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85F86D3" w14:textId="7C9C35B6" w:rsidR="00123DAA" w:rsidRPr="00115E94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</w:t>
                            </w:r>
                            <w:proofErr w:type="gramStart"/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activity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</w:t>
                            </w:r>
                            <w:proofErr w:type="gramEnd"/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2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Share communication from the teacher and complete my homework, read 20 minute every day and practice math at home.</w:t>
                            </w:r>
                          </w:p>
                          <w:p w14:paraId="748F6D04" w14:textId="77777777" w:rsidR="003D32D2" w:rsidRPr="00115E9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159537E9" w14:textId="77777777" w:rsidR="00A80C11" w:rsidRPr="00115E94" w:rsidRDefault="00A80C11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7377604B" w14:textId="2E6C7904" w:rsidR="00BA28C4" w:rsidRPr="00115E94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</w:t>
                            </w:r>
                            <w:proofErr w:type="gramStart"/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activity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79336A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</w:t>
                            </w:r>
                            <w:proofErr w:type="gramEnd"/>
                            <w:r w:rsidR="00155523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3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: 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Practice </w:t>
                            </w:r>
                            <w:r w:rsidR="00005762"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High frequency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Words with a family member.</w:t>
                            </w:r>
                          </w:p>
                          <w:p w14:paraId="7073AC9F" w14:textId="77777777" w:rsidR="003D32D2" w:rsidRPr="00115E9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6841658F" w14:textId="77777777" w:rsidR="00B959E6" w:rsidRPr="00115E94" w:rsidRDefault="00B959E6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39137501" w14:textId="36CB0975" w:rsidR="00123DAA" w:rsidRPr="003D32D2" w:rsidRDefault="00BA28C4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A80C11"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/activity</w:t>
                            </w:r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</w:t>
                            </w:r>
                            <w:proofErr w:type="gramStart"/>
                            <w:r w:rsidRPr="00115E9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4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Use</w:t>
                            </w:r>
                            <w:proofErr w:type="gramEnd"/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on</w:t>
                            </w:r>
                            <w:r w:rsidR="007A356B" w:rsidRPr="00115E94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l</w:t>
                            </w:r>
                            <w:r w:rsidRPr="00115E94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ine resources to practice math and reading at home.</w:t>
                            </w:r>
                            <w:r w:rsidR="0079336A" w:rsidRPr="00B959E6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73CA4A0" w14:textId="11869C03" w:rsidR="00734486" w:rsidRPr="00EB06EB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pt;margin-top:48pt;width:148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FF90BF2" w14:textId="74D37437" w:rsidR="00123DAA" w:rsidRPr="00EB06EB" w:rsidRDefault="00AA2A2E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F2560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Hollydale</w:t>
                      </w:r>
                      <w:r w:rsidR="00123DAA" w:rsidRPr="00F2560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 w:rsidRPr="00F2560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1D1131CF" w14:textId="77777777" w:rsidR="003D32D2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  <w:p w14:paraId="56E6C116" w14:textId="728CC291" w:rsidR="00BA28C4" w:rsidRPr="00115E94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</w:rPr>
                      </w:pP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Hollydale Elementary school students joined staff and parents to develop ideas about how they can succeed in school and be “Engaged, Equipped and Empowered” in reading and math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</w:rPr>
                        <w:t>.</w:t>
                      </w:r>
                    </w:p>
                    <w:p w14:paraId="5AC89584" w14:textId="77777777" w:rsidR="003D32D2" w:rsidRPr="00115E9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6158D873" w14:textId="203C2877" w:rsidR="00BA28C4" w:rsidRPr="00115E94" w:rsidRDefault="003747C5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/activity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</w:t>
                      </w:r>
                      <w:proofErr w:type="gramStart"/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1</w:t>
                      </w:r>
                      <w:r w:rsidR="00BA28C4" w:rsidRPr="00115E94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="00BA28C4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P</w:t>
                      </w:r>
                      <w:r w:rsidR="0004153E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r</w:t>
                      </w:r>
                      <w:r w:rsidR="00BA28C4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actice</w:t>
                      </w:r>
                      <w:proofErr w:type="gramEnd"/>
                      <w:r w:rsidR="00BA28C4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using reading and math strategies shared during the curriculum events.</w:t>
                      </w:r>
                    </w:p>
                    <w:p w14:paraId="256A80E2" w14:textId="77777777" w:rsidR="003D32D2" w:rsidRPr="00115E9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0FC56F32" w14:textId="77777777" w:rsidR="00B959E6" w:rsidRPr="00115E94" w:rsidRDefault="00B959E6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285F86D3" w14:textId="7C9C35B6" w:rsidR="00123DAA" w:rsidRPr="00115E94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</w:t>
                      </w:r>
                      <w:proofErr w:type="gramStart"/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activity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</w:t>
                      </w:r>
                      <w:proofErr w:type="gramEnd"/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2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Share communication from the teacher and complete my homework, read 20 minute every day and practice math at home.</w:t>
                      </w:r>
                    </w:p>
                    <w:p w14:paraId="748F6D04" w14:textId="77777777" w:rsidR="003D32D2" w:rsidRPr="00115E9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159537E9" w14:textId="77777777" w:rsidR="00A80C11" w:rsidRPr="00115E94" w:rsidRDefault="00A80C11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7377604B" w14:textId="2E6C7904" w:rsidR="00BA28C4" w:rsidRPr="00115E94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</w:t>
                      </w:r>
                      <w:proofErr w:type="gramStart"/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activity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</w:t>
                      </w:r>
                      <w:r w:rsidR="0079336A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</w:t>
                      </w:r>
                      <w:proofErr w:type="gramEnd"/>
                      <w:r w:rsidR="00155523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3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</w:rPr>
                        <w:t xml:space="preserve">: 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Practice </w:t>
                      </w:r>
                      <w:r w:rsidR="00005762"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High frequency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Words with a family member.</w:t>
                      </w:r>
                    </w:p>
                    <w:p w14:paraId="7073AC9F" w14:textId="77777777" w:rsidR="003D32D2" w:rsidRPr="00115E9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6841658F" w14:textId="77777777" w:rsidR="00B959E6" w:rsidRPr="00115E94" w:rsidRDefault="00B959E6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39137501" w14:textId="36CB0975" w:rsidR="00123DAA" w:rsidRPr="003D32D2" w:rsidRDefault="00BA28C4" w:rsidP="00123DAA">
                      <w:pPr>
                        <w:widowControl w:val="0"/>
                        <w:rPr>
                          <w:rFonts w:asciiTheme="minorHAnsi" w:hAnsiTheme="minorHAnsi" w:cstheme="minorHAnsi"/>
                        </w:rPr>
                      </w:pP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A80C11"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/activity</w:t>
                      </w:r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</w:t>
                      </w:r>
                      <w:proofErr w:type="gramStart"/>
                      <w:r w:rsidRPr="00115E94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4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Use</w:t>
                      </w:r>
                      <w:proofErr w:type="gramEnd"/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on</w:t>
                      </w:r>
                      <w:r w:rsidR="007A356B" w:rsidRPr="00115E94"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l</w:t>
                      </w:r>
                      <w:r w:rsidRPr="00115E94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ine resources to practice math and reading at home.</w:t>
                      </w:r>
                      <w:r w:rsidR="0079336A" w:rsidRPr="00B959E6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73CA4A0" w14:textId="11869C03" w:rsidR="00734486" w:rsidRPr="00EB06EB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22D9D8F3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25F642" w14:textId="77777777" w:rsidR="007B7425" w:rsidRPr="00765488" w:rsidRDefault="007B7425" w:rsidP="007B742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BE557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www.cobbk12.org/hollydale</w:t>
                            </w:r>
                          </w:p>
                          <w:p w14:paraId="2B02743F" w14:textId="02D8822B" w:rsidR="00C23AE6" w:rsidRPr="00C23AE6" w:rsidRDefault="00C23A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25F642" w14:textId="77777777" w:rsidR="007B7425" w:rsidRPr="00765488" w:rsidRDefault="007B7425" w:rsidP="007B7425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BE557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www.cobbk12.org/hollydale</w:t>
                      </w:r>
                    </w:p>
                    <w:p w14:paraId="2B02743F" w14:textId="02D8822B" w:rsidR="00C23AE6" w:rsidRPr="00C23AE6" w:rsidRDefault="00C23AE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3DE2C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4F6C6114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C0588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4" w:name="_Hlk48038480"/>
                            <w:bookmarkStart w:id="5" w:name="_Hlk48038481"/>
                            <w:bookmarkStart w:id="6" w:name="_Hlk48038482"/>
                            <w:bookmarkStart w:id="7" w:name="_Hlk48038483"/>
                            <w:r w:rsidRPr="00115E9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8" w:name="_Hlk48038480"/>
                      <w:bookmarkStart w:id="9" w:name="_Hlk48038481"/>
                      <w:bookmarkStart w:id="10" w:name="_Hlk48038482"/>
                      <w:bookmarkStart w:id="11" w:name="_Hlk48038483"/>
                      <w:r w:rsidRPr="00115E9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9BED1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1F9FF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EAEE27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B5E4F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EF878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77867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B26C1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49B5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53276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DD91B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3AE8BE4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739FB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C8418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3D919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3A052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489B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03DB5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30E89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F2D5E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957E5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BA381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9EB11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A5E28">
        <w:t xml:space="preserve"> </w: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8F69C" w14:textId="77777777" w:rsidR="002F549E" w:rsidRDefault="002F549E" w:rsidP="00101AC6">
      <w:r>
        <w:separator/>
      </w:r>
    </w:p>
  </w:endnote>
  <w:endnote w:type="continuationSeparator" w:id="0">
    <w:p w14:paraId="145E96A1" w14:textId="77777777" w:rsidR="002F549E" w:rsidRDefault="002F549E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B8ED6" w14:textId="77777777" w:rsidR="002F549E" w:rsidRDefault="002F549E" w:rsidP="00101AC6">
      <w:r>
        <w:separator/>
      </w:r>
    </w:p>
  </w:footnote>
  <w:footnote w:type="continuationSeparator" w:id="0">
    <w:p w14:paraId="6ECFF58E" w14:textId="77777777" w:rsidR="002F549E" w:rsidRDefault="002F549E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614640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935291">
    <w:abstractNumId w:val="7"/>
  </w:num>
  <w:num w:numId="2" w16cid:durableId="116727862">
    <w:abstractNumId w:val="4"/>
  </w:num>
  <w:num w:numId="3" w16cid:durableId="578322124">
    <w:abstractNumId w:val="13"/>
  </w:num>
  <w:num w:numId="4" w16cid:durableId="2025666155">
    <w:abstractNumId w:val="18"/>
  </w:num>
  <w:num w:numId="5" w16cid:durableId="606698937">
    <w:abstractNumId w:val="8"/>
  </w:num>
  <w:num w:numId="6" w16cid:durableId="388260733">
    <w:abstractNumId w:val="17"/>
  </w:num>
  <w:num w:numId="7" w16cid:durableId="297927647">
    <w:abstractNumId w:val="12"/>
  </w:num>
  <w:num w:numId="8" w16cid:durableId="442191313">
    <w:abstractNumId w:val="1"/>
  </w:num>
  <w:num w:numId="9" w16cid:durableId="1650749183">
    <w:abstractNumId w:val="14"/>
  </w:num>
  <w:num w:numId="10" w16cid:durableId="792747312">
    <w:abstractNumId w:val="16"/>
  </w:num>
  <w:num w:numId="11" w16cid:durableId="1284848765">
    <w:abstractNumId w:val="0"/>
  </w:num>
  <w:num w:numId="12" w16cid:durableId="748842789">
    <w:abstractNumId w:val="15"/>
  </w:num>
  <w:num w:numId="13" w16cid:durableId="1781878426">
    <w:abstractNumId w:val="5"/>
  </w:num>
  <w:num w:numId="14" w16cid:durableId="812865142">
    <w:abstractNumId w:val="6"/>
  </w:num>
  <w:num w:numId="15" w16cid:durableId="1000735690">
    <w:abstractNumId w:val="3"/>
  </w:num>
  <w:num w:numId="16" w16cid:durableId="1756899841">
    <w:abstractNumId w:val="9"/>
  </w:num>
  <w:num w:numId="17" w16cid:durableId="89472020">
    <w:abstractNumId w:val="2"/>
  </w:num>
  <w:num w:numId="18" w16cid:durableId="2126150574">
    <w:abstractNumId w:val="10"/>
  </w:num>
  <w:num w:numId="19" w16cid:durableId="1702320451">
    <w:abstractNumId w:val="11"/>
  </w:num>
  <w:num w:numId="20" w16cid:durableId="13801273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1B03"/>
    <w:rsid w:val="00005762"/>
    <w:rsid w:val="00011CC6"/>
    <w:rsid w:val="000120B1"/>
    <w:rsid w:val="0002177C"/>
    <w:rsid w:val="0002286D"/>
    <w:rsid w:val="0003397B"/>
    <w:rsid w:val="00033B8E"/>
    <w:rsid w:val="00034552"/>
    <w:rsid w:val="000354C5"/>
    <w:rsid w:val="00035DEC"/>
    <w:rsid w:val="00035EF6"/>
    <w:rsid w:val="0004153E"/>
    <w:rsid w:val="000458C2"/>
    <w:rsid w:val="00054A84"/>
    <w:rsid w:val="00055D85"/>
    <w:rsid w:val="0007229E"/>
    <w:rsid w:val="00074661"/>
    <w:rsid w:val="00075953"/>
    <w:rsid w:val="000762F1"/>
    <w:rsid w:val="00077F49"/>
    <w:rsid w:val="00093902"/>
    <w:rsid w:val="000A3285"/>
    <w:rsid w:val="000C7A4D"/>
    <w:rsid w:val="000E3316"/>
    <w:rsid w:val="000E3CF3"/>
    <w:rsid w:val="000F4A8B"/>
    <w:rsid w:val="000F518F"/>
    <w:rsid w:val="000F6118"/>
    <w:rsid w:val="000F75AC"/>
    <w:rsid w:val="0010017A"/>
    <w:rsid w:val="00101AC6"/>
    <w:rsid w:val="00103F65"/>
    <w:rsid w:val="00112317"/>
    <w:rsid w:val="00113DFE"/>
    <w:rsid w:val="00115D29"/>
    <w:rsid w:val="00115E94"/>
    <w:rsid w:val="00121631"/>
    <w:rsid w:val="00123DAA"/>
    <w:rsid w:val="00141ECD"/>
    <w:rsid w:val="00150C0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37CA"/>
    <w:rsid w:val="001C371E"/>
    <w:rsid w:val="001D07C9"/>
    <w:rsid w:val="001D1D24"/>
    <w:rsid w:val="001D38DB"/>
    <w:rsid w:val="001D49B3"/>
    <w:rsid w:val="001D5565"/>
    <w:rsid w:val="001D66A6"/>
    <w:rsid w:val="001F7A48"/>
    <w:rsid w:val="00201FB0"/>
    <w:rsid w:val="0021162B"/>
    <w:rsid w:val="00213F92"/>
    <w:rsid w:val="00214778"/>
    <w:rsid w:val="00220C79"/>
    <w:rsid w:val="0022252E"/>
    <w:rsid w:val="00223FDA"/>
    <w:rsid w:val="00227910"/>
    <w:rsid w:val="00232B86"/>
    <w:rsid w:val="00234503"/>
    <w:rsid w:val="00236224"/>
    <w:rsid w:val="00236292"/>
    <w:rsid w:val="00244105"/>
    <w:rsid w:val="00245A4C"/>
    <w:rsid w:val="00251AFF"/>
    <w:rsid w:val="00253AB6"/>
    <w:rsid w:val="00255CD1"/>
    <w:rsid w:val="002626CF"/>
    <w:rsid w:val="00272F66"/>
    <w:rsid w:val="002736B8"/>
    <w:rsid w:val="00290A24"/>
    <w:rsid w:val="00291C14"/>
    <w:rsid w:val="002A1DEE"/>
    <w:rsid w:val="002A4652"/>
    <w:rsid w:val="002A7992"/>
    <w:rsid w:val="002B5B74"/>
    <w:rsid w:val="002B5DFE"/>
    <w:rsid w:val="002B6863"/>
    <w:rsid w:val="002B73A1"/>
    <w:rsid w:val="002C46E4"/>
    <w:rsid w:val="002E653A"/>
    <w:rsid w:val="002E681E"/>
    <w:rsid w:val="002F549E"/>
    <w:rsid w:val="00301D77"/>
    <w:rsid w:val="00305B77"/>
    <w:rsid w:val="00332FAD"/>
    <w:rsid w:val="0033300D"/>
    <w:rsid w:val="00335F96"/>
    <w:rsid w:val="0034126F"/>
    <w:rsid w:val="00341AC4"/>
    <w:rsid w:val="00341B79"/>
    <w:rsid w:val="00342E16"/>
    <w:rsid w:val="00347058"/>
    <w:rsid w:val="00350093"/>
    <w:rsid w:val="003503A3"/>
    <w:rsid w:val="00362984"/>
    <w:rsid w:val="00366019"/>
    <w:rsid w:val="00372215"/>
    <w:rsid w:val="003747C5"/>
    <w:rsid w:val="00383F0A"/>
    <w:rsid w:val="00385A88"/>
    <w:rsid w:val="0039783F"/>
    <w:rsid w:val="003A134F"/>
    <w:rsid w:val="003A71FA"/>
    <w:rsid w:val="003B00AC"/>
    <w:rsid w:val="003B5257"/>
    <w:rsid w:val="003B634E"/>
    <w:rsid w:val="003C6AC4"/>
    <w:rsid w:val="003D1902"/>
    <w:rsid w:val="003D32D2"/>
    <w:rsid w:val="003D651E"/>
    <w:rsid w:val="003E2349"/>
    <w:rsid w:val="003E23A0"/>
    <w:rsid w:val="003E685E"/>
    <w:rsid w:val="003F394A"/>
    <w:rsid w:val="003F3E21"/>
    <w:rsid w:val="00403CE5"/>
    <w:rsid w:val="00403FF2"/>
    <w:rsid w:val="00420286"/>
    <w:rsid w:val="00425BB7"/>
    <w:rsid w:val="004355FD"/>
    <w:rsid w:val="00437EFA"/>
    <w:rsid w:val="00444FF2"/>
    <w:rsid w:val="004556D9"/>
    <w:rsid w:val="00455D7C"/>
    <w:rsid w:val="00455F7E"/>
    <w:rsid w:val="004616E0"/>
    <w:rsid w:val="00477838"/>
    <w:rsid w:val="0048382B"/>
    <w:rsid w:val="0048639B"/>
    <w:rsid w:val="00486D72"/>
    <w:rsid w:val="004916FF"/>
    <w:rsid w:val="00494543"/>
    <w:rsid w:val="00494EDE"/>
    <w:rsid w:val="004964D2"/>
    <w:rsid w:val="004A43F5"/>
    <w:rsid w:val="004B22EC"/>
    <w:rsid w:val="004C2886"/>
    <w:rsid w:val="004C4317"/>
    <w:rsid w:val="004D5A4D"/>
    <w:rsid w:val="004E227C"/>
    <w:rsid w:val="004E3E5B"/>
    <w:rsid w:val="004E644B"/>
    <w:rsid w:val="004F32AD"/>
    <w:rsid w:val="004F44A3"/>
    <w:rsid w:val="004F4F79"/>
    <w:rsid w:val="004F58EC"/>
    <w:rsid w:val="0050260C"/>
    <w:rsid w:val="00506891"/>
    <w:rsid w:val="00506AEC"/>
    <w:rsid w:val="00507044"/>
    <w:rsid w:val="00514E1D"/>
    <w:rsid w:val="00516051"/>
    <w:rsid w:val="00520CAC"/>
    <w:rsid w:val="00521506"/>
    <w:rsid w:val="00521EFD"/>
    <w:rsid w:val="005335AC"/>
    <w:rsid w:val="00534E32"/>
    <w:rsid w:val="005358FF"/>
    <w:rsid w:val="00543019"/>
    <w:rsid w:val="005567BD"/>
    <w:rsid w:val="00560CD8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B6E9A"/>
    <w:rsid w:val="005D3BA7"/>
    <w:rsid w:val="005F116E"/>
    <w:rsid w:val="005F2E71"/>
    <w:rsid w:val="005F4F77"/>
    <w:rsid w:val="005F6C55"/>
    <w:rsid w:val="00601848"/>
    <w:rsid w:val="00602B02"/>
    <w:rsid w:val="00607771"/>
    <w:rsid w:val="0061041E"/>
    <w:rsid w:val="006149CD"/>
    <w:rsid w:val="00632EC9"/>
    <w:rsid w:val="006338E1"/>
    <w:rsid w:val="0063661F"/>
    <w:rsid w:val="00641FD5"/>
    <w:rsid w:val="00660AF7"/>
    <w:rsid w:val="00663A2B"/>
    <w:rsid w:val="00671864"/>
    <w:rsid w:val="0067345B"/>
    <w:rsid w:val="00673E3D"/>
    <w:rsid w:val="00675CC7"/>
    <w:rsid w:val="00690B82"/>
    <w:rsid w:val="00690FCF"/>
    <w:rsid w:val="00691169"/>
    <w:rsid w:val="006A4542"/>
    <w:rsid w:val="006A56F9"/>
    <w:rsid w:val="006B442A"/>
    <w:rsid w:val="006C43D4"/>
    <w:rsid w:val="006D7FE4"/>
    <w:rsid w:val="007051F2"/>
    <w:rsid w:val="007059B9"/>
    <w:rsid w:val="00705D3B"/>
    <w:rsid w:val="00716016"/>
    <w:rsid w:val="007201D7"/>
    <w:rsid w:val="00731E2D"/>
    <w:rsid w:val="00734486"/>
    <w:rsid w:val="007434E2"/>
    <w:rsid w:val="0074626B"/>
    <w:rsid w:val="00752AB4"/>
    <w:rsid w:val="007621BF"/>
    <w:rsid w:val="007640BC"/>
    <w:rsid w:val="00765488"/>
    <w:rsid w:val="0077541D"/>
    <w:rsid w:val="007837C3"/>
    <w:rsid w:val="00785298"/>
    <w:rsid w:val="00790248"/>
    <w:rsid w:val="0079336A"/>
    <w:rsid w:val="0079585F"/>
    <w:rsid w:val="007968D2"/>
    <w:rsid w:val="007A34A9"/>
    <w:rsid w:val="007A356B"/>
    <w:rsid w:val="007A5312"/>
    <w:rsid w:val="007A5E54"/>
    <w:rsid w:val="007B46E6"/>
    <w:rsid w:val="007B7425"/>
    <w:rsid w:val="007B7815"/>
    <w:rsid w:val="007C0341"/>
    <w:rsid w:val="007D1677"/>
    <w:rsid w:val="007F3D33"/>
    <w:rsid w:val="008100A8"/>
    <w:rsid w:val="0082291C"/>
    <w:rsid w:val="0082318B"/>
    <w:rsid w:val="00830A22"/>
    <w:rsid w:val="00843794"/>
    <w:rsid w:val="00850491"/>
    <w:rsid w:val="0085169B"/>
    <w:rsid w:val="00854281"/>
    <w:rsid w:val="00870DE6"/>
    <w:rsid w:val="00874419"/>
    <w:rsid w:val="00875905"/>
    <w:rsid w:val="00876FD6"/>
    <w:rsid w:val="0087728F"/>
    <w:rsid w:val="0089137F"/>
    <w:rsid w:val="00892693"/>
    <w:rsid w:val="0089360C"/>
    <w:rsid w:val="0089745C"/>
    <w:rsid w:val="008A7621"/>
    <w:rsid w:val="008B41B0"/>
    <w:rsid w:val="008B4790"/>
    <w:rsid w:val="008B4B21"/>
    <w:rsid w:val="008B4D6D"/>
    <w:rsid w:val="008B74BA"/>
    <w:rsid w:val="008C155A"/>
    <w:rsid w:val="008C3036"/>
    <w:rsid w:val="008F51E9"/>
    <w:rsid w:val="008F7367"/>
    <w:rsid w:val="0090320B"/>
    <w:rsid w:val="00910654"/>
    <w:rsid w:val="0091218D"/>
    <w:rsid w:val="00920C23"/>
    <w:rsid w:val="00923B55"/>
    <w:rsid w:val="00932674"/>
    <w:rsid w:val="00933A69"/>
    <w:rsid w:val="00944E2D"/>
    <w:rsid w:val="009471A9"/>
    <w:rsid w:val="00974B7D"/>
    <w:rsid w:val="00977360"/>
    <w:rsid w:val="00980FC0"/>
    <w:rsid w:val="0098661C"/>
    <w:rsid w:val="009A0912"/>
    <w:rsid w:val="009A0E2A"/>
    <w:rsid w:val="009A174A"/>
    <w:rsid w:val="009A36CA"/>
    <w:rsid w:val="009A41D4"/>
    <w:rsid w:val="009A4D3C"/>
    <w:rsid w:val="009A7B1E"/>
    <w:rsid w:val="009B5A33"/>
    <w:rsid w:val="009D1933"/>
    <w:rsid w:val="009D3144"/>
    <w:rsid w:val="009D52D9"/>
    <w:rsid w:val="009E0575"/>
    <w:rsid w:val="009F29EE"/>
    <w:rsid w:val="009F366B"/>
    <w:rsid w:val="009F421A"/>
    <w:rsid w:val="009F4ADE"/>
    <w:rsid w:val="00A0416F"/>
    <w:rsid w:val="00A1651C"/>
    <w:rsid w:val="00A26C0E"/>
    <w:rsid w:val="00A32F9F"/>
    <w:rsid w:val="00A44539"/>
    <w:rsid w:val="00A55B69"/>
    <w:rsid w:val="00A6019D"/>
    <w:rsid w:val="00A61307"/>
    <w:rsid w:val="00A660EB"/>
    <w:rsid w:val="00A701CA"/>
    <w:rsid w:val="00A70E96"/>
    <w:rsid w:val="00A748C1"/>
    <w:rsid w:val="00A75EB6"/>
    <w:rsid w:val="00A80C11"/>
    <w:rsid w:val="00A909B1"/>
    <w:rsid w:val="00A91EE6"/>
    <w:rsid w:val="00A94EFF"/>
    <w:rsid w:val="00AA0269"/>
    <w:rsid w:val="00AA1665"/>
    <w:rsid w:val="00AA2A2E"/>
    <w:rsid w:val="00AA3F14"/>
    <w:rsid w:val="00AA53C3"/>
    <w:rsid w:val="00AA5E28"/>
    <w:rsid w:val="00AA7332"/>
    <w:rsid w:val="00AA77DD"/>
    <w:rsid w:val="00AB57D5"/>
    <w:rsid w:val="00AB5EC8"/>
    <w:rsid w:val="00AB7E52"/>
    <w:rsid w:val="00AD0B1B"/>
    <w:rsid w:val="00AD4F8F"/>
    <w:rsid w:val="00AE44FE"/>
    <w:rsid w:val="00AE54FB"/>
    <w:rsid w:val="00AF6B98"/>
    <w:rsid w:val="00AF7617"/>
    <w:rsid w:val="00B04C72"/>
    <w:rsid w:val="00B20D53"/>
    <w:rsid w:val="00B30159"/>
    <w:rsid w:val="00B32837"/>
    <w:rsid w:val="00B33F91"/>
    <w:rsid w:val="00B42DA5"/>
    <w:rsid w:val="00B526F8"/>
    <w:rsid w:val="00B543CF"/>
    <w:rsid w:val="00B5654A"/>
    <w:rsid w:val="00B650ED"/>
    <w:rsid w:val="00B66969"/>
    <w:rsid w:val="00B7538F"/>
    <w:rsid w:val="00B77C9E"/>
    <w:rsid w:val="00B82E75"/>
    <w:rsid w:val="00B863BC"/>
    <w:rsid w:val="00B87581"/>
    <w:rsid w:val="00B917F4"/>
    <w:rsid w:val="00B94060"/>
    <w:rsid w:val="00B959E6"/>
    <w:rsid w:val="00B9762F"/>
    <w:rsid w:val="00BA12F2"/>
    <w:rsid w:val="00BA28C4"/>
    <w:rsid w:val="00BA2918"/>
    <w:rsid w:val="00BB3094"/>
    <w:rsid w:val="00BC16DA"/>
    <w:rsid w:val="00BC5869"/>
    <w:rsid w:val="00BD7EFF"/>
    <w:rsid w:val="00BE0B4B"/>
    <w:rsid w:val="00BE5575"/>
    <w:rsid w:val="00BE677D"/>
    <w:rsid w:val="00BF220F"/>
    <w:rsid w:val="00BF2F76"/>
    <w:rsid w:val="00C01909"/>
    <w:rsid w:val="00C01E24"/>
    <w:rsid w:val="00C05A4C"/>
    <w:rsid w:val="00C079FD"/>
    <w:rsid w:val="00C11FB4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4D21"/>
    <w:rsid w:val="00C86282"/>
    <w:rsid w:val="00C8777D"/>
    <w:rsid w:val="00CA4270"/>
    <w:rsid w:val="00CA534B"/>
    <w:rsid w:val="00CA75D9"/>
    <w:rsid w:val="00CB0CB9"/>
    <w:rsid w:val="00CB206F"/>
    <w:rsid w:val="00CB751B"/>
    <w:rsid w:val="00CD00AA"/>
    <w:rsid w:val="00CD5B36"/>
    <w:rsid w:val="00CD5CB8"/>
    <w:rsid w:val="00CE6C61"/>
    <w:rsid w:val="00CF35B5"/>
    <w:rsid w:val="00CF79AC"/>
    <w:rsid w:val="00D12F89"/>
    <w:rsid w:val="00D1424D"/>
    <w:rsid w:val="00D1617F"/>
    <w:rsid w:val="00D2200E"/>
    <w:rsid w:val="00D23C8F"/>
    <w:rsid w:val="00D24515"/>
    <w:rsid w:val="00D25A0E"/>
    <w:rsid w:val="00D278CE"/>
    <w:rsid w:val="00D333D6"/>
    <w:rsid w:val="00D34470"/>
    <w:rsid w:val="00D40429"/>
    <w:rsid w:val="00D416D1"/>
    <w:rsid w:val="00D5243F"/>
    <w:rsid w:val="00D55DEF"/>
    <w:rsid w:val="00D565D8"/>
    <w:rsid w:val="00D64743"/>
    <w:rsid w:val="00D67448"/>
    <w:rsid w:val="00D7174D"/>
    <w:rsid w:val="00D75908"/>
    <w:rsid w:val="00D8526E"/>
    <w:rsid w:val="00D8693B"/>
    <w:rsid w:val="00DB2890"/>
    <w:rsid w:val="00DC213F"/>
    <w:rsid w:val="00DC505F"/>
    <w:rsid w:val="00DC6C3B"/>
    <w:rsid w:val="00DD3EBC"/>
    <w:rsid w:val="00DD775B"/>
    <w:rsid w:val="00DE2EB8"/>
    <w:rsid w:val="00DF4D62"/>
    <w:rsid w:val="00E00CF1"/>
    <w:rsid w:val="00E03CE8"/>
    <w:rsid w:val="00E051BE"/>
    <w:rsid w:val="00E068EA"/>
    <w:rsid w:val="00E11358"/>
    <w:rsid w:val="00E12BB7"/>
    <w:rsid w:val="00E209EA"/>
    <w:rsid w:val="00E318B4"/>
    <w:rsid w:val="00E36F8B"/>
    <w:rsid w:val="00E4233A"/>
    <w:rsid w:val="00E50666"/>
    <w:rsid w:val="00E576F6"/>
    <w:rsid w:val="00E71E6B"/>
    <w:rsid w:val="00E72D8B"/>
    <w:rsid w:val="00E7308F"/>
    <w:rsid w:val="00E73E1A"/>
    <w:rsid w:val="00E753A2"/>
    <w:rsid w:val="00E75900"/>
    <w:rsid w:val="00E85594"/>
    <w:rsid w:val="00E87429"/>
    <w:rsid w:val="00EA06C9"/>
    <w:rsid w:val="00EA5F2F"/>
    <w:rsid w:val="00EB06EB"/>
    <w:rsid w:val="00EB162F"/>
    <w:rsid w:val="00EB48DF"/>
    <w:rsid w:val="00EB6AC3"/>
    <w:rsid w:val="00EB6BFC"/>
    <w:rsid w:val="00EC0F14"/>
    <w:rsid w:val="00EC75B0"/>
    <w:rsid w:val="00ED1DD7"/>
    <w:rsid w:val="00ED3A79"/>
    <w:rsid w:val="00EE0209"/>
    <w:rsid w:val="00EE72D7"/>
    <w:rsid w:val="00EF2E55"/>
    <w:rsid w:val="00EF3D30"/>
    <w:rsid w:val="00EF3DD8"/>
    <w:rsid w:val="00F054D6"/>
    <w:rsid w:val="00F10241"/>
    <w:rsid w:val="00F14768"/>
    <w:rsid w:val="00F25606"/>
    <w:rsid w:val="00F26704"/>
    <w:rsid w:val="00F30374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87928"/>
    <w:rsid w:val="00F958D4"/>
    <w:rsid w:val="00F96567"/>
    <w:rsid w:val="00F96947"/>
    <w:rsid w:val="00FA5E55"/>
    <w:rsid w:val="00FA7328"/>
    <w:rsid w:val="00FB041D"/>
    <w:rsid w:val="00FC3490"/>
    <w:rsid w:val="00FC7A89"/>
    <w:rsid w:val="00FD2184"/>
    <w:rsid w:val="00FD28BC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6D9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A356B"/>
  </w:style>
  <w:style w:type="character" w:customStyle="1" w:styleId="eop">
    <w:name w:val="eop"/>
    <w:basedOn w:val="DefaultParagraphFont"/>
    <w:rsid w:val="007A3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n.rodriguez@cobbk12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reambox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men.rodriguez@cobbk12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reambox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Lisa Oliver</DisplayName>
        <AccountId>64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3.xml><?xml version="1.0" encoding="utf-8"?>
<ds:datastoreItem xmlns:ds="http://schemas.openxmlformats.org/officeDocument/2006/customXml" ds:itemID="{16836267-A613-43A7-A3D0-D9185B83F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8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Carmen Rodriguez</cp:lastModifiedBy>
  <cp:revision>8</cp:revision>
  <cp:lastPrinted>2024-09-12T16:45:00Z</cp:lastPrinted>
  <dcterms:created xsi:type="dcterms:W3CDTF">2024-08-16T14:55:00Z</dcterms:created>
  <dcterms:modified xsi:type="dcterms:W3CDTF">2024-09-12T16:50:00Z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