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8C85" w14:textId="05C8914D" w:rsidR="00734486" w:rsidRDefault="00A55B69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889693" wp14:editId="60D85EE7">
                <wp:simplePos x="0" y="0"/>
                <wp:positionH relativeFrom="margin">
                  <wp:align>right</wp:align>
                </wp:positionH>
                <wp:positionV relativeFrom="paragraph">
                  <wp:posOffset>-230743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C4C18" w14:textId="71528CD4" w:rsidR="003E2349" w:rsidRPr="00A55B69" w:rsidRDefault="0006673E" w:rsidP="003E23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bookmarkStart w:id="0" w:name="_Hlk111536642"/>
                            <w:bookmarkEnd w:id="0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3E2349" w:rsidRPr="00A55B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Activities to Build Partnerships</w:t>
                            </w:r>
                          </w:p>
                          <w:p w14:paraId="6C614B45" w14:textId="029DB199" w:rsidR="00D565D8" w:rsidRPr="00A55B69" w:rsidRDefault="005358FF" w:rsidP="00D278C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A55B6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Please consider joining us through some of the events listed below. Volunteer opportunities may be virtual or face to face.</w:t>
                            </w:r>
                          </w:p>
                          <w:p w14:paraId="5B9A0CFB" w14:textId="77777777" w:rsidR="00D278CE" w:rsidRPr="005358FF" w:rsidRDefault="00D278CE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6B919046" w14:textId="77777777" w:rsidR="00641FD5" w:rsidRPr="00F824CF" w:rsidRDefault="00641FD5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Volunteer Opportunities:</w:t>
                            </w:r>
                          </w:p>
                          <w:p w14:paraId="4A58B129" w14:textId="452A042D" w:rsidR="00641FD5" w:rsidRPr="00141A82" w:rsidRDefault="00641FD5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Classroom Readers</w:t>
                            </w:r>
                            <w:r w:rsidR="0082291C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(In person or virtual)</w:t>
                            </w:r>
                          </w:p>
                          <w:p w14:paraId="27C5173C" w14:textId="77777777" w:rsidR="00AF7617" w:rsidRPr="00141A82" w:rsidRDefault="005358FF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Media Center </w:t>
                            </w:r>
                          </w:p>
                          <w:p w14:paraId="71B4E5DA" w14:textId="5AC08BEE" w:rsidR="0056500A" w:rsidRPr="00141A82" w:rsidRDefault="0056500A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gramStart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</w:t>
                            </w:r>
                            <w:proofErr w:type="gramEnd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 </w:t>
                            </w:r>
                            <w:r w:rsidR="00093902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Planning </w:t>
                            </w: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Committee</w:t>
                            </w:r>
                          </w:p>
                          <w:p w14:paraId="17838D0A" w14:textId="77777777" w:rsidR="007A5E54" w:rsidRPr="005358FF" w:rsidRDefault="007A5E54" w:rsidP="00FD3B3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8152C9A" w14:textId="77777777" w:rsidR="003B5257" w:rsidRPr="00F824CF" w:rsidRDefault="00641FD5" w:rsidP="00641FD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Partnership Meetings:</w:t>
                            </w:r>
                          </w:p>
                          <w:p w14:paraId="6F5CFDF0" w14:textId="77EF1C71" w:rsidR="00641FD5" w:rsidRPr="00141A82" w:rsidRDefault="00641FD5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Annual Title I Parent Informational Meeting</w:t>
                            </w:r>
                          </w:p>
                          <w:p w14:paraId="31439DB2" w14:textId="7E0450E8" w:rsidR="00F824CF" w:rsidRPr="00141A82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Meet and </w:t>
                            </w:r>
                            <w:proofErr w:type="gramStart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greet</w:t>
                            </w:r>
                            <w:proofErr w:type="gramEnd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</w:p>
                          <w:p w14:paraId="4827C2F2" w14:textId="06A0D46A" w:rsidR="0079585F" w:rsidRPr="00141A82" w:rsidRDefault="00641FD5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 I Parent Input Meetings</w:t>
                            </w:r>
                          </w:p>
                          <w:p w14:paraId="386E9E1F" w14:textId="63018AFF" w:rsidR="00341AC4" w:rsidRDefault="00FD3B37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Teacher Conference Week</w:t>
                            </w:r>
                          </w:p>
                          <w:p w14:paraId="54A9AEC6" w14:textId="77777777" w:rsidR="007A5E54" w:rsidRPr="005358FF" w:rsidRDefault="007A5E54" w:rsidP="00641FD5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06B4EDCC" w14:textId="77777777" w:rsidR="00641FD5" w:rsidRPr="00F824CF" w:rsidRDefault="00341AC4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Family</w:t>
                            </w:r>
                            <w:r w:rsidR="00641FD5"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Engagement Opportunities:</w:t>
                            </w:r>
                          </w:p>
                          <w:p w14:paraId="0F4E9B9C" w14:textId="646334E4" w:rsidR="0079585F" w:rsidRPr="00141A82" w:rsidRDefault="008E53D0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Academic</w:t>
                            </w:r>
                            <w:r w:rsidR="00F824CF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Nights</w:t>
                            </w:r>
                          </w:p>
                          <w:p w14:paraId="55B45CA1" w14:textId="066561AA" w:rsidR="0079585F" w:rsidRPr="00141A82" w:rsidRDefault="001B55B6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Career Day</w:t>
                            </w:r>
                          </w:p>
                          <w:p w14:paraId="0B15773A" w14:textId="2C9774F8" w:rsidR="0079585F" w:rsidRPr="00BD7EFF" w:rsidRDefault="0079585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Resource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89693"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6" type="#_x0000_t202" style="position:absolute;margin-left:190.7pt;margin-top:-18.15pt;width:241.9pt;height:275.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" fillcolor="white [3201]" strokeweight=".5pt">
                <v:textbox>
                  <w:txbxContent>
                    <w:p w14:paraId="4BBC4C18" w14:textId="71528CD4" w:rsidR="003E2349" w:rsidRPr="00A55B69" w:rsidRDefault="0006673E" w:rsidP="003E234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bookmarkStart w:id="1" w:name="_Hlk111536642"/>
                      <w:bookmarkEnd w:id="1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Brumby Elementary</w:t>
                      </w:r>
                      <w:r w:rsidR="003E2349" w:rsidRPr="00A55B6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Activities to Build Partnerships</w:t>
                      </w:r>
                    </w:p>
                    <w:p w14:paraId="6C614B45" w14:textId="029DB199" w:rsidR="00D565D8" w:rsidRPr="00A55B69" w:rsidRDefault="005358FF" w:rsidP="00D278CE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A55B69">
                        <w:rPr>
                          <w:rFonts w:asciiTheme="minorHAnsi" w:hAnsiTheme="minorHAnsi" w:cstheme="minorHAnsi"/>
                          <w:color w:val="auto"/>
                        </w:rPr>
                        <w:t>Please consider joining us through some of the events listed below. Volunteer opportunities may be virtual or face to face.</w:t>
                      </w:r>
                    </w:p>
                    <w:p w14:paraId="5B9A0CFB" w14:textId="77777777" w:rsidR="00D278CE" w:rsidRPr="005358FF" w:rsidRDefault="00D278CE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6B919046" w14:textId="77777777" w:rsidR="00641FD5" w:rsidRPr="00F824CF" w:rsidRDefault="00641FD5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Volunteer Opportunities:</w:t>
                      </w:r>
                    </w:p>
                    <w:p w14:paraId="4A58B129" w14:textId="452A042D" w:rsidR="00641FD5" w:rsidRPr="00141A82" w:rsidRDefault="00641FD5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Classroom Readers</w:t>
                      </w:r>
                      <w:r w:rsidR="0082291C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(In person or virtual)</w:t>
                      </w:r>
                    </w:p>
                    <w:p w14:paraId="27C5173C" w14:textId="77777777" w:rsidR="00AF7617" w:rsidRPr="00141A82" w:rsidRDefault="005358FF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Media Center </w:t>
                      </w:r>
                    </w:p>
                    <w:p w14:paraId="71B4E5DA" w14:textId="5AC08BEE" w:rsidR="0056500A" w:rsidRPr="00141A82" w:rsidRDefault="0056500A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gramStart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Title</w:t>
                      </w:r>
                      <w:proofErr w:type="gramEnd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 </w:t>
                      </w:r>
                      <w:r w:rsidR="00093902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Planning </w:t>
                      </w: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Committee</w:t>
                      </w:r>
                    </w:p>
                    <w:p w14:paraId="17838D0A" w14:textId="77777777" w:rsidR="007A5E54" w:rsidRPr="005358FF" w:rsidRDefault="007A5E54" w:rsidP="00FD3B37">
                      <w:pPr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</w:p>
                    <w:p w14:paraId="48152C9A" w14:textId="77777777" w:rsidR="003B5257" w:rsidRPr="00F824CF" w:rsidRDefault="00641FD5" w:rsidP="00641FD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Partnership Meetings:</w:t>
                      </w:r>
                    </w:p>
                    <w:p w14:paraId="6F5CFDF0" w14:textId="77EF1C71" w:rsidR="00641FD5" w:rsidRPr="00141A82" w:rsidRDefault="00641FD5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Annual Title I Parent Informational Meeting</w:t>
                      </w:r>
                    </w:p>
                    <w:p w14:paraId="31439DB2" w14:textId="7E0450E8" w:rsidR="00F824CF" w:rsidRPr="00141A82" w:rsidRDefault="00F824C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Meet and </w:t>
                      </w:r>
                      <w:proofErr w:type="gramStart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greet</w:t>
                      </w:r>
                      <w:proofErr w:type="gramEnd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</w:p>
                    <w:p w14:paraId="4827C2F2" w14:textId="06A0D46A" w:rsidR="0079585F" w:rsidRPr="00141A82" w:rsidRDefault="00641FD5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Title I Parent Input Meetings</w:t>
                      </w:r>
                    </w:p>
                    <w:p w14:paraId="386E9E1F" w14:textId="63018AFF" w:rsidR="00341AC4" w:rsidRDefault="00FD3B37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Parent Teacher Conference Week</w:t>
                      </w:r>
                    </w:p>
                    <w:p w14:paraId="54A9AEC6" w14:textId="77777777" w:rsidR="007A5E54" w:rsidRPr="005358FF" w:rsidRDefault="007A5E54" w:rsidP="00641FD5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06B4EDCC" w14:textId="77777777" w:rsidR="00641FD5" w:rsidRPr="00F824CF" w:rsidRDefault="00341AC4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Family</w:t>
                      </w:r>
                      <w:r w:rsidR="00641FD5"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Engagement Opportunities:</w:t>
                      </w:r>
                    </w:p>
                    <w:p w14:paraId="0F4E9B9C" w14:textId="646334E4" w:rsidR="0079585F" w:rsidRPr="00141A82" w:rsidRDefault="008E53D0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Academic</w:t>
                      </w:r>
                      <w:r w:rsidR="00F824CF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Nights</w:t>
                      </w:r>
                    </w:p>
                    <w:p w14:paraId="55B45CA1" w14:textId="066561AA" w:rsidR="0079585F" w:rsidRPr="00141A82" w:rsidRDefault="001B55B6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Career Day</w:t>
                      </w:r>
                    </w:p>
                    <w:p w14:paraId="0B15773A" w14:textId="2C9774F8" w:rsidR="0079585F" w:rsidRPr="00BD7EFF" w:rsidRDefault="0079585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Parent Resource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29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7520" behindDoc="0" locked="0" layoutInCell="1" allowOverlap="1" wp14:anchorId="75459B03" wp14:editId="0DF5638B">
                <wp:simplePos x="0" y="0"/>
                <wp:positionH relativeFrom="margin">
                  <wp:posOffset>3429000</wp:posOffset>
                </wp:positionH>
                <wp:positionV relativeFrom="margin">
                  <wp:posOffset>-6350</wp:posOffset>
                </wp:positionV>
                <wp:extent cx="2733675" cy="336550"/>
                <wp:effectExtent l="0" t="0" r="9525" b="635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77777777" w:rsidR="00D75908" w:rsidRPr="00BD7EFF" w:rsidRDefault="00AF6B98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What is a School-Parent Compact?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9B03" id="Text Box 24" o:spid="_x0000_s1027" type="#_x0000_t202" style="position:absolute;margin-left:270pt;margin-top:-.5pt;width:215.25pt;height:26.5pt;z-index:2516275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1E3F2F75" w14:textId="77777777" w:rsidR="00D75908" w:rsidRPr="00BD7EFF" w:rsidRDefault="00AF6B98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What is a School-Parent Compact?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18304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1BD23" id="Rectangle 7" o:spid="_x0000_s1026" style="position:absolute;margin-left:-11.5pt;margin-top:0;width:260.55pt;height:571.5pt;z-index:251618304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6496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77AEC" id="Line 23" o:spid="_x0000_s1026" style="position:absolute;z-index:25162649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47EF6" id="Line 299" o:spid="_x0000_s1026" style="position:absolute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1E18A" id="Line 179" o:spid="_x0000_s1026" style="position:absolute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6FFC3" id="Line 178" o:spid="_x0000_s1026" style="position:absolute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0F815" id="Line 177" o:spid="_x0000_s1026" style="position:absolute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06D33" id="Line 176" o:spid="_x0000_s1026" style="position:absolute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28DED" id="Line 175" o:spid="_x0000_s1026" style="position:absolute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3904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2436F" id="Line 174" o:spid="_x0000_s1026" style="position:absolute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2880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63F7A" id="Line 173" o:spid="_x0000_s1026" style="position:absolute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7760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7D603" id="Line 159" o:spid="_x0000_s1026" style="position:absolute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6736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B13C1" id="Line 158" o:spid="_x0000_s1026" style="position:absolute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1616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01773" id="Line 32" o:spid="_x0000_s1026" style="position:absolute;z-index:251631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059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CBA00" id="Line 31" o:spid="_x0000_s1026" style="position:absolute;z-index:251630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9568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facer minim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uexe</w:t>
                            </w:r>
                            <w:proofErr w:type="spellEnd"/>
                          </w:p>
                          <w:p w14:paraId="1532946E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0930FF">
                              <w:rPr>
                                <w:sz w:val="16"/>
                                <w:szCs w:val="16"/>
                              </w:rPr>
                              <w:t>augue</w:t>
                            </w:r>
                            <w:proofErr w:type="spellEnd"/>
                            <w:r w:rsidRPr="000930F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930FF">
                              <w:rPr>
                                <w:sz w:val="16"/>
                                <w:szCs w:val="16"/>
                              </w:rPr>
                              <w:t>duis</w:t>
                            </w:r>
                            <w:proofErr w:type="spellEnd"/>
                            <w:r w:rsidRPr="000930FF">
                              <w:rPr>
                                <w:sz w:val="16"/>
                                <w:szCs w:val="16"/>
                              </w:rPr>
                              <w:t xml:space="preserve"> dolore </w:t>
                            </w:r>
                            <w:proofErr w:type="spellStart"/>
                            <w:r w:rsidRPr="000930FF">
                              <w:rPr>
                                <w:sz w:val="16"/>
                                <w:szCs w:val="16"/>
                              </w:rPr>
                              <w:t>te</w:t>
                            </w:r>
                            <w:proofErr w:type="spellEnd"/>
                            <w:r w:rsidRPr="000930F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930FF">
                              <w:rPr>
                                <w:sz w:val="16"/>
                                <w:szCs w:val="16"/>
                              </w:rPr>
                              <w:t>feugait</w:t>
                            </w:r>
                            <w:proofErr w:type="spellEnd"/>
                            <w:r w:rsidRPr="000930F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930FF">
                              <w:rPr>
                                <w:sz w:val="16"/>
                                <w:szCs w:val="16"/>
                              </w:rPr>
                              <w:t>nulla</w:t>
                            </w:r>
                            <w:proofErr w:type="spellEnd"/>
                            <w:r w:rsidRPr="000930F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930FF">
                              <w:rPr>
                                <w:sz w:val="16"/>
                                <w:szCs w:val="16"/>
                              </w:rPr>
                              <w:t>facilisi</w:t>
                            </w:r>
                            <w:proofErr w:type="spellEnd"/>
                            <w:r w:rsidRPr="000930FF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29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doming id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facer minim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uexe</w:t>
                      </w:r>
                      <w:proofErr w:type="spellEnd"/>
                    </w:p>
                    <w:p w14:paraId="1532946E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dig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0930FF">
                        <w:rPr>
                          <w:sz w:val="16"/>
                          <w:szCs w:val="16"/>
                        </w:rPr>
                        <w:t>augue</w:t>
                      </w:r>
                      <w:proofErr w:type="spellEnd"/>
                      <w:r w:rsidRPr="000930FF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930FF">
                        <w:rPr>
                          <w:sz w:val="16"/>
                          <w:szCs w:val="16"/>
                        </w:rPr>
                        <w:t>duis</w:t>
                      </w:r>
                      <w:proofErr w:type="spellEnd"/>
                      <w:r w:rsidRPr="000930FF">
                        <w:rPr>
                          <w:sz w:val="16"/>
                          <w:szCs w:val="16"/>
                        </w:rPr>
                        <w:t xml:space="preserve"> dolore </w:t>
                      </w:r>
                      <w:proofErr w:type="spellStart"/>
                      <w:r w:rsidRPr="000930FF">
                        <w:rPr>
                          <w:sz w:val="16"/>
                          <w:szCs w:val="16"/>
                        </w:rPr>
                        <w:t>te</w:t>
                      </w:r>
                      <w:proofErr w:type="spellEnd"/>
                      <w:r w:rsidRPr="000930FF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930FF">
                        <w:rPr>
                          <w:sz w:val="16"/>
                          <w:szCs w:val="16"/>
                        </w:rPr>
                        <w:t>feugait</w:t>
                      </w:r>
                      <w:proofErr w:type="spellEnd"/>
                      <w:r w:rsidRPr="000930FF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930FF">
                        <w:rPr>
                          <w:sz w:val="16"/>
                          <w:szCs w:val="16"/>
                        </w:rPr>
                        <w:t>nulla</w:t>
                      </w:r>
                      <w:proofErr w:type="spellEnd"/>
                      <w:r w:rsidRPr="000930FF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930FF">
                        <w:rPr>
                          <w:sz w:val="16"/>
                          <w:szCs w:val="16"/>
                        </w:rPr>
                        <w:t>facilisi</w:t>
                      </w:r>
                      <w:proofErr w:type="spellEnd"/>
                      <w:r w:rsidRPr="000930FF">
                        <w:rPr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 xml:space="preserve">Con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sed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4448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B50AF" id="Line 19" o:spid="_x0000_s1026" style="position:absolute;z-index:251624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3424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F0104" id="Line 18" o:spid="_x0000_s1026" style="position:absolute;z-index:251623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1376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1498A" id="Line 17" o:spid="_x0000_s1026" style="position:absolute;z-index:251621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035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47A6E" id="Line 16" o:spid="_x0000_s1026" style="position:absolute;z-index:251620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19328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68629" id="Line 15" o:spid="_x0000_s1026" style="position:absolute;z-index:251619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39559EF6" w:rsidR="004E644B" w:rsidRDefault="00DA0F4F" w:rsidP="004F58EC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438B176F" wp14:editId="064FE363">
                <wp:simplePos x="0" y="0"/>
                <wp:positionH relativeFrom="margin">
                  <wp:posOffset>3383658</wp:posOffset>
                </wp:positionH>
                <wp:positionV relativeFrom="margin">
                  <wp:posOffset>2068736</wp:posOffset>
                </wp:positionV>
                <wp:extent cx="3006725" cy="2637401"/>
                <wp:effectExtent l="0" t="0" r="3175" b="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637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8D2A69" w14:textId="4A9ACF37" w:rsidR="006149CD" w:rsidRPr="006149CD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149CD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Jointly Developed</w:t>
                            </w:r>
                          </w:p>
                          <w:p w14:paraId="300C4D4B" w14:textId="77777777" w:rsidR="006149CD" w:rsidRPr="002A7992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150AF67" w14:textId="139B271F" w:rsidR="00E36F8B" w:rsidRPr="00BD7EFF" w:rsidRDefault="00E36F8B" w:rsidP="006149CD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The parents, students, and staff of </w:t>
                            </w:r>
                            <w:proofErr w:type="spellStart"/>
                            <w:r w:rsidR="006E596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Bumby</w:t>
                            </w:r>
                            <w:proofErr w:type="spellEnd"/>
                            <w:r w:rsidR="006E596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Elementary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worked together and shared ideas to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develop th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 school-parent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compact for achievement. Teachers suggested home learning strategies, parents added ideas to make them more specific, and students told us what would help them learn. </w:t>
                            </w:r>
                            <w:r w:rsidR="004D5A4D" w:rsidRP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Parents are encouraged </w:t>
                            </w:r>
                            <w:r w:rsid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to </w:t>
                            </w:r>
                            <w:proofErr w:type="gramStart"/>
                            <w:r w:rsid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participate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in</w:t>
                            </w:r>
                            <w:proofErr w:type="gramEnd"/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annual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review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process of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compact and make changes based on students’ needs.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Parents are welcome to contribute comments at any time.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Please contact </w:t>
                            </w:r>
                            <w:proofErr w:type="spellStart"/>
                            <w:r w:rsidR="00165168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Irka</w:t>
                            </w:r>
                            <w:proofErr w:type="spellEnd"/>
                            <w:r w:rsidR="00165168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Serrano at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(770) 916-7070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or </w:t>
                            </w:r>
                            <w:hyperlink r:id="rId11" w:history="1">
                              <w:r w:rsidR="00660E5E" w:rsidRPr="008B306B">
                                <w:rPr>
                                  <w:rStyle w:val="Hyperlink"/>
                                  <w:rFonts w:asciiTheme="minorHAnsi" w:hAnsiTheme="minorHAnsi" w:cstheme="minorHAnsi"/>
                                  <w:bCs/>
                                  <w:sz w:val="22"/>
                                  <w:szCs w:val="22"/>
                                </w:rPr>
                                <w:t>Irka.serrano@cobbk12.org</w:t>
                              </w:r>
                            </w:hyperlink>
                            <w:r w:rsidR="00660E5E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to provide feedback.</w:t>
                            </w:r>
                          </w:p>
                          <w:p w14:paraId="7F65D403" w14:textId="77777777" w:rsidR="00D75908" w:rsidRPr="002A799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1" type="#_x0000_t202" style="position:absolute;margin-left:266.45pt;margin-top:162.9pt;width:236.75pt;height:207.6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88D2A69" w14:textId="4A9ACF37" w:rsidR="006149CD" w:rsidRPr="006149CD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6149CD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Jointly Developed</w:t>
                      </w:r>
                    </w:p>
                    <w:p w14:paraId="300C4D4B" w14:textId="77777777" w:rsidR="006149CD" w:rsidRPr="002A7992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3150AF67" w14:textId="139B271F" w:rsidR="00E36F8B" w:rsidRPr="00BD7EFF" w:rsidRDefault="00E36F8B" w:rsidP="006149CD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The parents, students, and staff of </w:t>
                      </w:r>
                      <w:proofErr w:type="spellStart"/>
                      <w:r w:rsidR="006E596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Bumby</w:t>
                      </w:r>
                      <w:proofErr w:type="spellEnd"/>
                      <w:r w:rsidR="006E596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Elementary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worked together and shared ideas to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develop th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 school-parent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compact for achievement. Teachers suggested home learning strategies, parents added ideas to make them more specific, and students told us what would help them learn. </w:t>
                      </w:r>
                      <w:r w:rsidR="004D5A4D" w:rsidRP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Parents are encouraged </w:t>
                      </w:r>
                      <w:r w:rsid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to </w:t>
                      </w:r>
                      <w:proofErr w:type="gramStart"/>
                      <w:r w:rsid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participate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in</w:t>
                      </w:r>
                      <w:proofErr w:type="gramEnd"/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annual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review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process of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compact and make changes based on students’ needs. </w:t>
                      </w:r>
                      <w:r w:rsidRPr="00BD7EF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Parents are welcome to contribute comments at any time.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Please contact </w:t>
                      </w:r>
                      <w:proofErr w:type="spellStart"/>
                      <w:r w:rsidR="00165168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Irka</w:t>
                      </w:r>
                      <w:proofErr w:type="spellEnd"/>
                      <w:r w:rsidR="00165168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Serrano at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(770) 916-7070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or </w:t>
                      </w:r>
                      <w:hyperlink r:id="rId12" w:history="1">
                        <w:r w:rsidR="00660E5E" w:rsidRPr="008B306B">
                          <w:rPr>
                            <w:rStyle w:val="Hyperlink"/>
                            <w:rFonts w:asciiTheme="minorHAnsi" w:hAnsiTheme="minorHAnsi" w:cstheme="minorHAnsi"/>
                            <w:bCs/>
                            <w:sz w:val="22"/>
                            <w:szCs w:val="22"/>
                          </w:rPr>
                          <w:t>Irka.serrano@cobbk12.org</w:t>
                        </w:r>
                      </w:hyperlink>
                      <w:r w:rsidR="00660E5E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to provide feedback.</w:t>
                      </w:r>
                    </w:p>
                    <w:p w14:paraId="7F65D403" w14:textId="77777777" w:rsidR="00D75908" w:rsidRPr="002A799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82B21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B2D877E" wp14:editId="16C3B1A9">
                <wp:simplePos x="0" y="0"/>
                <wp:positionH relativeFrom="margin">
                  <wp:posOffset>88265</wp:posOffset>
                </wp:positionH>
                <wp:positionV relativeFrom="paragraph">
                  <wp:posOffset>4930140</wp:posOffset>
                </wp:positionV>
                <wp:extent cx="2896870" cy="2108200"/>
                <wp:effectExtent l="0" t="0" r="1778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108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4EEE5A94" w:rsidR="00575F02" w:rsidRPr="000930FF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0930FF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  <w:t>Sandra Alford</w:t>
                            </w:r>
                            <w:r w:rsidR="00575F02" w:rsidRPr="000930FF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  <w:t>, Principal</w:t>
                            </w:r>
                          </w:p>
                          <w:p w14:paraId="7D902FEA" w14:textId="1AC6EA0C" w:rsidR="00575F02" w:rsidRPr="000930FF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  <w:p w14:paraId="5C0D8462" w14:textId="1E0327F2" w:rsidR="00BE0B4B" w:rsidRPr="000930FF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0930FF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  <w:t>Sandra.A</w:t>
                            </w:r>
                            <w:r w:rsidR="00487991" w:rsidRPr="000930FF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  <w:t>lford@cobbk12.org</w:t>
                            </w:r>
                          </w:p>
                          <w:p w14:paraId="557D5480" w14:textId="77777777" w:rsidR="00765488" w:rsidRPr="000930FF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  <w:lang w:val="pt-BR"/>
                              </w:rPr>
                            </w:pPr>
                          </w:p>
                          <w:p w14:paraId="3CC5816A" w14:textId="46A205B0" w:rsidR="00E87429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815 Terrell Mill Road</w:t>
                            </w:r>
                          </w:p>
                          <w:p w14:paraId="12BDB3F6" w14:textId="72F7F458" w:rsidR="00EB162F" w:rsidRPr="00765488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Marietta, GA </w:t>
                            </w:r>
                            <w:r w:rsidR="00264C1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3006</w:t>
                            </w:r>
                            <w:r w:rsidR="00CF74D0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14:paraId="0002A604" w14:textId="167180A4" w:rsidR="00E87429" w:rsidRDefault="00264C16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770 916-7070</w:t>
                            </w:r>
                          </w:p>
                          <w:p w14:paraId="7C21369D" w14:textId="77777777" w:rsidR="006E596A" w:rsidRPr="00765488" w:rsidRDefault="006E596A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4F20EA33" w14:textId="24FFEF58" w:rsidR="00E87429" w:rsidRPr="006E596A" w:rsidRDefault="00000000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="006E596A" w:rsidRPr="006E596A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www.cobbk12.org/Brumby</w:t>
                              </w:r>
                            </w:hyperlink>
                          </w:p>
                          <w:p w14:paraId="3A5317CE" w14:textId="77777777" w:rsidR="006E596A" w:rsidRPr="004858A7" w:rsidRDefault="006E596A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Text Box 2" o:spid="_x0000_s1032" type="#_x0000_t202" style="position:absolute;margin-left:6.95pt;margin-top:388.2pt;width:228.1pt;height:16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" filled="f">
                <v:textbox>
                  <w:txbxContent>
                    <w:p w14:paraId="632E2D64" w14:textId="4EEE5A94" w:rsidR="00575F02" w:rsidRPr="000930FF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</w:pPr>
                      <w:r w:rsidRPr="000930FF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  <w:t>Sandra Alford</w:t>
                      </w:r>
                      <w:r w:rsidR="00575F02" w:rsidRPr="000930FF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  <w:t>, Principal</w:t>
                      </w:r>
                    </w:p>
                    <w:p w14:paraId="7D902FEA" w14:textId="1AC6EA0C" w:rsidR="00575F02" w:rsidRPr="000930FF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  <w:lang w:val="pt-BR"/>
                        </w:rPr>
                      </w:pPr>
                    </w:p>
                    <w:p w14:paraId="5C0D8462" w14:textId="1E0327F2" w:rsidR="00BE0B4B" w:rsidRPr="000930FF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</w:pPr>
                      <w:r w:rsidRPr="000930FF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  <w:t>Sandra.A</w:t>
                      </w:r>
                      <w:r w:rsidR="00487991" w:rsidRPr="000930FF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  <w:t>lford@cobbk12.org</w:t>
                      </w:r>
                    </w:p>
                    <w:p w14:paraId="557D5480" w14:textId="77777777" w:rsidR="00765488" w:rsidRPr="000930FF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  <w:lang w:val="pt-BR"/>
                        </w:rPr>
                      </w:pPr>
                    </w:p>
                    <w:p w14:paraId="3CC5816A" w14:textId="46A205B0" w:rsidR="00E87429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815 Terrell Mill Road</w:t>
                      </w:r>
                    </w:p>
                    <w:p w14:paraId="12BDB3F6" w14:textId="72F7F458" w:rsidR="00EB162F" w:rsidRPr="00765488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Marietta, GA </w:t>
                      </w:r>
                      <w:r w:rsidR="00264C1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3006</w:t>
                      </w:r>
                      <w:r w:rsidR="00CF74D0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7</w:t>
                      </w:r>
                    </w:p>
                    <w:p w14:paraId="0002A604" w14:textId="167180A4" w:rsidR="00E87429" w:rsidRDefault="00264C16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770 916-7070</w:t>
                      </w:r>
                    </w:p>
                    <w:p w14:paraId="7C21369D" w14:textId="77777777" w:rsidR="006E596A" w:rsidRPr="00765488" w:rsidRDefault="006E596A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</w:p>
                    <w:p w14:paraId="4F20EA33" w14:textId="24FFEF58" w:rsidR="00E87429" w:rsidRPr="006E596A" w:rsidRDefault="00000000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hyperlink r:id="rId14" w:history="1">
                        <w:r w:rsidR="006E596A" w:rsidRPr="006E596A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</w:rPr>
                          <w:t>www.cobbk12.org/Brumby</w:t>
                        </w:r>
                      </w:hyperlink>
                    </w:p>
                    <w:p w14:paraId="3A5317CE" w14:textId="77777777" w:rsidR="006E596A" w:rsidRPr="004858A7" w:rsidRDefault="006E596A" w:rsidP="00575F02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5446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891925D" wp14:editId="3485145F">
                <wp:simplePos x="0" y="0"/>
                <wp:positionH relativeFrom="margin">
                  <wp:posOffset>58420</wp:posOffset>
                </wp:positionH>
                <wp:positionV relativeFrom="paragraph">
                  <wp:posOffset>2489200</wp:posOffset>
                </wp:positionV>
                <wp:extent cx="2985770" cy="2515870"/>
                <wp:effectExtent l="0" t="0" r="24130" b="177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515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51F7E764" w:rsidR="00575F02" w:rsidRPr="00D23C8F" w:rsidRDefault="00DA5446" w:rsidP="00DA544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BB43C" wp14:editId="39148D65">
                                  <wp:extent cx="2771775" cy="2039620"/>
                                  <wp:effectExtent l="0" t="0" r="9525" b="0"/>
                                  <wp:docPr id="1" name="Picture 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775" cy="2039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_x0000_s1033" type="#_x0000_t202" style="position:absolute;margin-left:4.6pt;margin-top:196pt;width:235.1pt;height:198.1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51F7E764" w:rsidR="00575F02" w:rsidRPr="00D23C8F" w:rsidRDefault="00DA5446" w:rsidP="00DA544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1BB43C" wp14:editId="39148D65">
                            <wp:extent cx="2771775" cy="2039620"/>
                            <wp:effectExtent l="0" t="0" r="9525" b="0"/>
                            <wp:docPr id="1" name="Picture 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775" cy="2039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8544" behindDoc="0" locked="0" layoutInCell="1" allowOverlap="1" wp14:anchorId="34105E88" wp14:editId="20FFD3FC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7FAC1516" w:rsidR="00B863BC" w:rsidRPr="00CF79AC" w:rsidRDefault="00B863BC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20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</w:t>
                            </w:r>
                            <w:r w:rsidR="00CB2F7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4-2025 </w:t>
                            </w:r>
                          </w:p>
                          <w:p w14:paraId="0CC41EE6" w14:textId="10B82329" w:rsidR="00D75908" w:rsidRPr="00CF79AC" w:rsidRDefault="00EB15CF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Brumby Elementary</w:t>
                            </w:r>
                          </w:p>
                          <w:p w14:paraId="5AE2118E" w14:textId="780CD1E1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School-Parent Compact for Achievement</w:t>
                            </w:r>
                          </w:p>
                          <w:p w14:paraId="08AAB5D5" w14:textId="77777777" w:rsidR="00214778" w:rsidRPr="00CF79AC" w:rsidRDefault="00214778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57C5A5C3" w14:textId="7066977C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Grade </w:t>
                            </w:r>
                            <w:r w:rsidR="008E53D0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54750254" w14:textId="2EEF62A0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Revised</w:t>
                            </w:r>
                            <w:r w:rsidR="00870E6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August</w:t>
                            </w:r>
                            <w:r w:rsidR="009F23C4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5</w:t>
                            </w:r>
                            <w:r w:rsidR="00CB2F7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, 2024</w:t>
                            </w:r>
                          </w:p>
                          <w:p w14:paraId="2DC850AD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4" type="#_x0000_t202" style="position:absolute;margin-left:3pt;margin-top:50.5pt;width:232.1pt;height:177.5pt;z-index:251628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FiquQzlAQAAtw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F71FDD9" w14:textId="7FAC1516" w:rsidR="00B863BC" w:rsidRPr="00CF79AC" w:rsidRDefault="00B863BC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20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</w:t>
                      </w:r>
                      <w:r w:rsidR="00CB2F7B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4-2025 </w:t>
                      </w:r>
                    </w:p>
                    <w:p w14:paraId="0CC41EE6" w14:textId="10B82329" w:rsidR="00D75908" w:rsidRPr="00CF79AC" w:rsidRDefault="00EB15CF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Brumby Elementary</w:t>
                      </w:r>
                    </w:p>
                    <w:p w14:paraId="5AE2118E" w14:textId="780CD1E1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School-Parent Compact for Achievement</w:t>
                      </w:r>
                    </w:p>
                    <w:p w14:paraId="08AAB5D5" w14:textId="77777777" w:rsidR="00214778" w:rsidRPr="00CF79AC" w:rsidRDefault="00214778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57C5A5C3" w14:textId="7066977C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Grade </w:t>
                      </w:r>
                      <w:r w:rsidR="008E53D0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1</w:t>
                      </w:r>
                    </w:p>
                    <w:p w14:paraId="54750254" w14:textId="2EEF62A0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Revised</w:t>
                      </w:r>
                      <w:r w:rsidR="00870E6D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 August</w:t>
                      </w:r>
                      <w:r w:rsidR="009F23C4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 5</w:t>
                      </w:r>
                      <w:r w:rsidR="00CB2F7B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, 2024</w:t>
                      </w:r>
                    </w:p>
                    <w:p w14:paraId="2DC850AD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F1E0BD" wp14:editId="6A21FE6F">
                <wp:simplePos x="0" y="0"/>
                <wp:positionH relativeFrom="margin">
                  <wp:posOffset>3378200</wp:posOffset>
                </wp:positionH>
                <wp:positionV relativeFrom="paragraph">
                  <wp:posOffset>4622800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BF2EF" w14:textId="62EFF3E4" w:rsidR="008B4D6D" w:rsidRPr="00D23C8F" w:rsidRDefault="00147F2D" w:rsidP="00147F2D">
                            <w:pPr>
                              <w:spacing w:before="48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2A6C4EE4" wp14:editId="2D96D34B">
                                  <wp:extent cx="2823845" cy="1882775"/>
                                  <wp:effectExtent l="0" t="0" r="0" b="3175"/>
                                  <wp:docPr id="7" name="Picture 7" descr="Children playing with to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8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5" type="#_x0000_t202" style="position:absolute;margin-left:266pt;margin-top:364pt;width:237.25pt;height:198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" fillcolor="white [3201]" strokeweight=".5pt">
                <v:textbox>
                  <w:txbxContent>
                    <w:p w14:paraId="1EEBF2EF" w14:textId="62EFF3E4" w:rsidR="008B4D6D" w:rsidRPr="00D23C8F" w:rsidRDefault="00147F2D" w:rsidP="00147F2D">
                      <w:pPr>
                        <w:spacing w:before="48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2A6C4EE4" wp14:editId="2D96D34B">
                            <wp:extent cx="2823845" cy="1882775"/>
                            <wp:effectExtent l="0" t="0" r="0" b="3175"/>
                            <wp:docPr id="7" name="Picture 7" descr="Children playing with to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845" cy="188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23F65C41" w14:textId="77777777" w:rsidR="002A1DEE" w:rsidRPr="0075032B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CTLS Parent</w:t>
                            </w:r>
                          </w:p>
                          <w:p w14:paraId="042CC696" w14:textId="77777777" w:rsidR="002A1DEE" w:rsidRPr="0075032B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ParentVUE</w:t>
                            </w:r>
                            <w:proofErr w:type="spellEnd"/>
                          </w:p>
                          <w:p w14:paraId="2D512896" w14:textId="45B34942" w:rsidR="00201FB0" w:rsidRPr="0075032B" w:rsidRDefault="00201FB0" w:rsidP="00115D2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Weekly Folders</w:t>
                            </w:r>
                          </w:p>
                          <w:p w14:paraId="1D8ED477" w14:textId="15A553B3" w:rsidR="00201FB0" w:rsidRPr="0075032B" w:rsidRDefault="00C67E95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</w:t>
                            </w:r>
                            <w:r w:rsidR="00201FB0"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tudent Agendas</w:t>
                            </w:r>
                          </w:p>
                          <w:p w14:paraId="5FF53FCB" w14:textId="77777777" w:rsidR="00115D29" w:rsidRPr="0075032B" w:rsidRDefault="00115D29" w:rsidP="002736B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Website</w:t>
                            </w:r>
                          </w:p>
                          <w:p w14:paraId="4E4EE8BD" w14:textId="7BE68194" w:rsidR="00AB7E52" w:rsidRPr="0075032B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Monthly</w:t>
                            </w:r>
                            <w:r w:rsidR="00C1519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/weekly</w:t>
                            </w: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Newsletters</w:t>
                            </w:r>
                          </w:p>
                          <w:p w14:paraId="23AC8A62" w14:textId="2BC514F6" w:rsidR="00B32837" w:rsidRPr="0075032B" w:rsidRDefault="00B32837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Email</w:t>
                            </w:r>
                          </w:p>
                          <w:p w14:paraId="41DC0BF8" w14:textId="7E8D1488" w:rsidR="001D49B3" w:rsidRPr="00AB7E52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6" type="#_x0000_t202" style="position:absolute;margin-left:535pt;margin-top:344.5pt;width:117.7pt;height:135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0OcpCBQCAAAoBAAADgAAAAAAAAAAAAAAAAAuAgAAZHJzL2Uyb0RvYy54bWxQSwECLQAUAAYA&#10;CAAAACEAtl6LmOEAAAANAQAADwAAAAAAAAAAAAAAAABuBAAAZHJzL2Rvd25yZXYueG1sUEsFBgAA&#10;AAAEAAQA8wAAAHwFAAAAAA==&#10;">
                <v:textbox>
                  <w:txbxContent>
                    <w:p w14:paraId="51BC3D27" w14:textId="77777777" w:rsidR="00B32837" w:rsidRPr="00B32837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23F65C41" w14:textId="77777777" w:rsidR="002A1DEE" w:rsidRPr="0075032B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CTLS Parent</w:t>
                      </w:r>
                    </w:p>
                    <w:p w14:paraId="042CC696" w14:textId="77777777" w:rsidR="002A1DEE" w:rsidRPr="0075032B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ParentVUE</w:t>
                      </w:r>
                      <w:proofErr w:type="spellEnd"/>
                    </w:p>
                    <w:p w14:paraId="2D512896" w14:textId="45B34942" w:rsidR="00201FB0" w:rsidRPr="0075032B" w:rsidRDefault="00201FB0" w:rsidP="00115D2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Weekly Folders</w:t>
                      </w:r>
                    </w:p>
                    <w:p w14:paraId="1D8ED477" w14:textId="15A553B3" w:rsidR="00201FB0" w:rsidRPr="0075032B" w:rsidRDefault="00C67E95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S</w:t>
                      </w:r>
                      <w:r w:rsidR="00201FB0"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tudent Agendas</w:t>
                      </w:r>
                    </w:p>
                    <w:p w14:paraId="5FF53FCB" w14:textId="77777777" w:rsidR="00115D29" w:rsidRPr="0075032B" w:rsidRDefault="00115D29" w:rsidP="002736B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School Website</w:t>
                      </w:r>
                    </w:p>
                    <w:p w14:paraId="4E4EE8BD" w14:textId="7BE68194" w:rsidR="00AB7E52" w:rsidRPr="0075032B" w:rsidRDefault="00AB7E52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Monthly</w:t>
                      </w:r>
                      <w:r w:rsidR="00C15199">
                        <w:rPr>
                          <w:rFonts w:asciiTheme="minorHAnsi" w:hAnsiTheme="minorHAnsi" w:cstheme="minorHAnsi"/>
                          <w:color w:val="auto"/>
                        </w:rPr>
                        <w:t>/weekly</w:t>
                      </w: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Newsletters</w:t>
                      </w:r>
                    </w:p>
                    <w:p w14:paraId="23AC8A62" w14:textId="2BC514F6" w:rsidR="00B32837" w:rsidRPr="0075032B" w:rsidRDefault="00B32837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Email</w:t>
                      </w:r>
                    </w:p>
                    <w:p w14:paraId="41DC0BF8" w14:textId="7E8D1488" w:rsidR="001D49B3" w:rsidRPr="00AB7E52" w:rsidRDefault="001D49B3" w:rsidP="00D852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75032B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5D489044" w14:textId="29C7AF00" w:rsidR="00AB7E52" w:rsidRPr="0075032B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Parent/Teacher Conferences</w:t>
                            </w:r>
                          </w:p>
                          <w:p w14:paraId="0851F085" w14:textId="43A99F14" w:rsidR="001D49B3" w:rsidRPr="0075032B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Facebook &amp;Twitter </w:t>
                            </w:r>
                          </w:p>
                          <w:p w14:paraId="29A677DC" w14:textId="4A251139" w:rsidR="00E85594" w:rsidRPr="0075032B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Flyers</w:t>
                            </w:r>
                          </w:p>
                          <w:p w14:paraId="1F806D0A" w14:textId="3C88E4DC" w:rsidR="001D49B3" w:rsidRPr="0075032B" w:rsidRDefault="0039783F" w:rsidP="002A1DE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District Website</w:t>
                            </w:r>
                          </w:p>
                          <w:p w14:paraId="6AC09CB1" w14:textId="1754CCEF" w:rsidR="00115D29" w:rsidRDefault="00115D29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5032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Marquee</w:t>
                            </w:r>
                          </w:p>
                          <w:p w14:paraId="2F470486" w14:textId="61F3CF9D" w:rsidR="00440E99" w:rsidRDefault="00440E99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ParentVue</w:t>
                            </w:r>
                            <w:proofErr w:type="spellEnd"/>
                          </w:p>
                          <w:p w14:paraId="30EDAD5D" w14:textId="0EA1A132" w:rsidR="007115C5" w:rsidRPr="0075032B" w:rsidRDefault="007115C5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Phone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calls</w:t>
                            </w:r>
                            <w:proofErr w:type="gramEnd"/>
                          </w:p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7" type="#_x0000_t202" style="position:absolute;margin-left:638pt;margin-top:344.5pt;width:112.65pt;height:136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">
                <v:textbox>
                  <w:txbxContent>
                    <w:p w14:paraId="1EC6B25A" w14:textId="04FDC3E1" w:rsidR="00AB7E52" w:rsidRPr="0075032B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5D489044" w14:textId="29C7AF00" w:rsidR="00AB7E52" w:rsidRPr="0075032B" w:rsidRDefault="00AB7E52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Parent/Teacher Conferences</w:t>
                      </w:r>
                    </w:p>
                    <w:p w14:paraId="0851F085" w14:textId="43A99F14" w:rsidR="001D49B3" w:rsidRPr="0075032B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Facebook &amp;Twitter </w:t>
                      </w:r>
                    </w:p>
                    <w:p w14:paraId="29A677DC" w14:textId="4A251139" w:rsidR="00E85594" w:rsidRPr="0075032B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Flyers</w:t>
                      </w:r>
                    </w:p>
                    <w:p w14:paraId="1F806D0A" w14:textId="3C88E4DC" w:rsidR="001D49B3" w:rsidRPr="0075032B" w:rsidRDefault="0039783F" w:rsidP="002A1DE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District Website</w:t>
                      </w:r>
                    </w:p>
                    <w:p w14:paraId="6AC09CB1" w14:textId="1754CCEF" w:rsidR="00115D29" w:rsidRDefault="00115D29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5032B">
                        <w:rPr>
                          <w:rFonts w:asciiTheme="minorHAnsi" w:hAnsiTheme="minorHAnsi" w:cstheme="minorHAnsi"/>
                          <w:color w:val="auto"/>
                        </w:rPr>
                        <w:t>School Marquee</w:t>
                      </w:r>
                    </w:p>
                    <w:p w14:paraId="2F470486" w14:textId="61F3CF9D" w:rsidR="00440E99" w:rsidRDefault="00440E99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ParentVue</w:t>
                      </w:r>
                      <w:proofErr w:type="spellEnd"/>
                    </w:p>
                    <w:p w14:paraId="30EDAD5D" w14:textId="0EA1A132" w:rsidR="007115C5" w:rsidRPr="0075032B" w:rsidRDefault="007115C5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Phone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calls</w:t>
                      </w:r>
                      <w:proofErr w:type="gramEnd"/>
                    </w:p>
                    <w:p w14:paraId="1CE3E80F" w14:textId="77777777" w:rsidR="001D49B3" w:rsidRPr="00BD7EF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15AEF7" wp14:editId="7FD5DC6C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D7741" w14:textId="41457997" w:rsidR="00F346E1" w:rsidRPr="00B32837" w:rsidRDefault="005358F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ome </w:t>
                            </w:r>
                            <w:r w:rsidR="00FA5E55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communications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may be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provided 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virtual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ly</w:t>
                            </w:r>
                          </w:p>
                          <w:p w14:paraId="553E302D" w14:textId="7BA61981" w:rsidR="00F346E1" w:rsidRDefault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8" type="#_x0000_t202" style="position:absolute;margin-left:517pt;margin-top:321pt;width:232.6pt;height:1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" fillcolor="white [3201]" strokeweight=".5pt">
                <v:textbox>
                  <w:txbxContent>
                    <w:p w14:paraId="2E2D7741" w14:textId="41457997" w:rsidR="00F346E1" w:rsidRPr="00B32837" w:rsidRDefault="005358F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ome </w:t>
                      </w:r>
                      <w:r w:rsidR="00FA5E55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communications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may be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provided 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virtual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ly</w:t>
                      </w:r>
                    </w:p>
                    <w:p w14:paraId="553E302D" w14:textId="7BA61981" w:rsidR="00F346E1" w:rsidRDefault="00F346E1"/>
                  </w:txbxContent>
                </v:textbox>
              </v:shape>
            </w:pict>
          </mc:Fallback>
        </mc:AlternateContent>
      </w:r>
      <w:r w:rsidR="00D8693B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6E5D6C" wp14:editId="1B23F102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228397" w14:textId="52BFD2FB" w:rsidR="00632EC9" w:rsidRPr="00723D24" w:rsidRDefault="006D7FE4" w:rsidP="0004565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If you would like mo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r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e information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, please contact</w:t>
                            </w:r>
                            <w:r w:rsidR="00723D24">
                              <w:rPr>
                                <w:rFonts w:asciiTheme="minorHAnsi" w:hAnsiTheme="minorHAnsi" w:cstheme="minorHAnsi"/>
                              </w:rPr>
                              <w:t xml:space="preserve"> Brumby’s parent facilitator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:</w:t>
                            </w:r>
                            <w:r w:rsidR="00723D24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="00456865" w:rsidRPr="00723D24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Irka</w:t>
                            </w:r>
                            <w:proofErr w:type="spellEnd"/>
                            <w:r w:rsidR="00456865" w:rsidRPr="00723D24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456865" w:rsidRPr="00723D24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Surrano</w:t>
                            </w:r>
                            <w:proofErr w:type="spellEnd"/>
                            <w:r w:rsidR="00CB2F7B" w:rsidRPr="00723D24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7" w:history="1">
                              <w:r w:rsidR="004435B6" w:rsidRPr="008B306B">
                                <w:rPr>
                                  <w:rStyle w:val="Hyperlink"/>
                                </w:rPr>
                                <w:t>Irka.serrano@cobbk12.org</w:t>
                              </w:r>
                            </w:hyperlink>
                          </w:p>
                          <w:p w14:paraId="201FC7F8" w14:textId="77777777" w:rsidR="004435B6" w:rsidRPr="00723D24" w:rsidRDefault="004435B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39" type="#_x0000_t202" style="position:absolute;margin-left:515pt;margin-top:492.5pt;width:237.9pt;height:70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hsl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jL4E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dA4bJT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2B228397" w14:textId="52BFD2FB" w:rsidR="00632EC9" w:rsidRPr="00723D24" w:rsidRDefault="006D7FE4" w:rsidP="00045659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</w:rPr>
                        <w:t>If you would like mo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r</w:t>
                      </w:r>
                      <w:r w:rsidRPr="00BD7EFF">
                        <w:rPr>
                          <w:rFonts w:asciiTheme="minorHAnsi" w:hAnsiTheme="minorHAnsi" w:cstheme="minorHAnsi"/>
                        </w:rPr>
                        <w:t>e information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, please contact</w:t>
                      </w:r>
                      <w:r w:rsidR="00723D24">
                        <w:rPr>
                          <w:rFonts w:asciiTheme="minorHAnsi" w:hAnsiTheme="minorHAnsi" w:cstheme="minorHAnsi"/>
                        </w:rPr>
                        <w:t xml:space="preserve"> Brumby’s parent facilitator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:</w:t>
                      </w:r>
                      <w:r w:rsidR="00723D24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="00456865" w:rsidRPr="00723D24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Irka</w:t>
                      </w:r>
                      <w:proofErr w:type="spellEnd"/>
                      <w:r w:rsidR="00456865" w:rsidRPr="00723D24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456865" w:rsidRPr="00723D24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Surrano</w:t>
                      </w:r>
                      <w:proofErr w:type="spellEnd"/>
                      <w:r w:rsidR="00CB2F7B" w:rsidRPr="00723D24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hyperlink r:id="rId18" w:history="1">
                        <w:r w:rsidR="004435B6" w:rsidRPr="008B306B">
                          <w:rPr>
                            <w:rStyle w:val="Hyperlink"/>
                          </w:rPr>
                          <w:t>Irka.serrano@cobbk12.org</w:t>
                        </w:r>
                      </w:hyperlink>
                    </w:p>
                    <w:p w14:paraId="201FC7F8" w14:textId="77777777" w:rsidR="004435B6" w:rsidRPr="00723D24" w:rsidRDefault="004435B6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3664" behindDoc="0" locked="0" layoutInCell="1" allowOverlap="1" wp14:anchorId="4B9690DE" wp14:editId="5E7C0A97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77032" id="Rectangle 155" o:spid="_x0000_s1026" style="position:absolute;margin-left:260pt;margin-top:161.5pt;width:245pt;height:8pt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5472" behindDoc="0" locked="0" layoutInCell="1" allowOverlap="1" wp14:anchorId="7B41D58A" wp14:editId="4E6C6B8F">
                <wp:simplePos x="0" y="0"/>
                <wp:positionH relativeFrom="margin">
                  <wp:posOffset>3400425</wp:posOffset>
                </wp:positionH>
                <wp:positionV relativeFrom="page">
                  <wp:posOffset>584835</wp:posOffset>
                </wp:positionV>
                <wp:extent cx="2828925" cy="139535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3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FBF2C" w14:textId="2EA5B4EC" w:rsidR="00E36F8B" w:rsidRPr="006149CD" w:rsidRDefault="00AF6B98" w:rsidP="006149C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A School-Parent Compact is an agreement that parents, students, and teachers, develop together. It explains how parents and teachers will work together to make sure </w:t>
                            </w:r>
                            <w:proofErr w:type="gramStart"/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all of</w:t>
                            </w:r>
                            <w:proofErr w:type="gramEnd"/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our students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succeed.  This compact includes strategies to help connect learning at school to learning at home.</w:t>
                            </w:r>
                          </w:p>
                          <w:p w14:paraId="2245E563" w14:textId="4B645DA0" w:rsidR="00E36F8B" w:rsidRDefault="00E36F8B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40" type="#_x0000_t202" style="position:absolute;margin-left:267.75pt;margin-top:46.05pt;width:222.75pt;height:109.85pt;z-index:25162547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65AFBF2C" w14:textId="2EA5B4EC" w:rsidR="00E36F8B" w:rsidRPr="006149CD" w:rsidRDefault="00AF6B98" w:rsidP="006149CD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A School-Parent Compact is an agreement that parents, students, and teachers, develop together. It explains how parents and teachers will work together to make sure </w:t>
                      </w:r>
                      <w:proofErr w:type="gramStart"/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all of</w:t>
                      </w:r>
                      <w:proofErr w:type="gramEnd"/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our students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succeed.  This compact includes strategies to help connect learning at school to learning at home.</w:t>
                      </w:r>
                    </w:p>
                    <w:p w14:paraId="2245E563" w14:textId="4B645DA0" w:rsidR="00E36F8B" w:rsidRDefault="00E36F8B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358FF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097F7C26" w:rsidR="005358FF" w:rsidRPr="00B66969" w:rsidRDefault="0003126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5358FF" w:rsidRPr="00B6696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Activities to Build </w:t>
                            </w:r>
                            <w:r w:rsidR="0049454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097F7C26" w:rsidR="005358FF" w:rsidRPr="00B66969" w:rsidRDefault="0003126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Brumby Elementary</w:t>
                      </w:r>
                      <w:r w:rsidR="005358FF" w:rsidRPr="00B66969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Activities to Build </w:t>
                      </w:r>
                      <w:r w:rsidR="0049454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Communication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8784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9E2BE" id="Line 161" o:spid="_x0000_s1026" style="position:absolute;flip:x y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86750" id="Line 162" o:spid="_x0000_s1026" style="position:absolute;flip:x y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34688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C9825" id="Rectangle 156" o:spid="_x0000_s1026" style="position:absolute;margin-left:-1.5pt;margin-top:375.75pt;width:243.35pt;height:0;z-index:251634688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5712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3D777" id="Rectangle 157" o:spid="_x0000_s1026" style="position:absolute;margin-left:0;margin-top:397.55pt;width:241.9pt;height:0;z-index:25163571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0C7F3" id="Line 165" o:spid="_x0000_s1026" style="position:absolute;flip:x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154F6">
        <w:t>/</w:t>
      </w:r>
      <w:r w:rsidR="00734486">
        <w:br w:type="page"/>
      </w:r>
      <w:r w:rsidR="0082288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AB4E5BF" wp14:editId="3F082BE1">
                <wp:simplePos x="0" y="0"/>
                <wp:positionH relativeFrom="column">
                  <wp:posOffset>52705</wp:posOffset>
                </wp:positionH>
                <wp:positionV relativeFrom="paragraph">
                  <wp:posOffset>2642235</wp:posOffset>
                </wp:positionV>
                <wp:extent cx="3022600" cy="2768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0" cy="276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08DE1" w14:textId="30F477D3" w:rsidR="00D2200E" w:rsidRPr="003232E2" w:rsidRDefault="00413D8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</w:pPr>
                            <w:r w:rsidRPr="003232E2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>Brumby Elementar</w:t>
                            </w:r>
                            <w:r w:rsidR="00867B55" w:rsidRPr="003232E2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>y</w:t>
                            </w:r>
                            <w:r w:rsidR="007968D2" w:rsidRPr="003232E2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 xml:space="preserve"> Goal(s) for Student Achievement</w:t>
                            </w:r>
                          </w:p>
                          <w:p w14:paraId="4AC37B47" w14:textId="77777777" w:rsidR="00BE1D87" w:rsidRDefault="00BE1D87" w:rsidP="0093013F">
                            <w:pPr>
                              <w:spacing w:after="160" w:line="259" w:lineRule="auto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C175B14" w14:textId="77B736F0" w:rsidR="008F59F3" w:rsidRPr="00BE1D87" w:rsidRDefault="00070E12" w:rsidP="0093013F">
                            <w:pPr>
                              <w:spacing w:after="160" w:line="259" w:lineRule="auto"/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BE1D87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Reading Goal: </w:t>
                            </w:r>
                            <w:r w:rsidR="00B135C2" w:rsidRPr="00BE1D87">
                              <w:rPr>
                                <w:rStyle w:val="normaltextrun"/>
                                <w:rFonts w:ascii="Calibri" w:hAnsi="Calibri" w:cs="Calibri"/>
                                <w:sz w:val="18"/>
                                <w:szCs w:val="18"/>
                              </w:rPr>
                              <w:t>1st grade students scoring in the on-track or at/above range on the AMIRA assessment will increase from 18% (31 students) in May 2024 to 35% (62 students) in May 2025</w:t>
                            </w:r>
                          </w:p>
                          <w:p w14:paraId="18ED044B" w14:textId="7C289635" w:rsidR="0093013F" w:rsidRPr="00BE1D87" w:rsidRDefault="0093013F" w:rsidP="0093013F">
                            <w:pPr>
                              <w:spacing w:after="160" w:line="259" w:lineRule="auto"/>
                              <w:rPr>
                                <w:rFonts w:asciiTheme="minorHAnsi" w:eastAsia="Calibri" w:hAnsiTheme="minorHAnsi" w:cstheme="minorHAnsi"/>
                                <w:b/>
                                <w:color w:val="auto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D87">
                              <w:rPr>
                                <w:rFonts w:ascii="Calibri" w:eastAsia="Calibri" w:hAnsi="Calibri" w:cs="Calibri"/>
                                <w:bCs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  <w:r w:rsidRPr="00BE1D87">
                              <w:rPr>
                                <w:rFonts w:ascii="Calibri" w:eastAsia="Calibri" w:hAnsi="Calibri" w:cs="Calibri"/>
                                <w:bCs/>
                                <w:color w:val="FF0000"/>
                                <w:kern w:val="0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E1D87">
                              <w:rPr>
                                <w:rFonts w:ascii="Calibri" w:eastAsia="Calibri" w:hAnsi="Calibri" w:cs="Calibri"/>
                                <w:bCs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 xml:space="preserve"> grade will focus on the reading priority standards, decoding, fluency, comprehension, and sight words.</w:t>
                            </w:r>
                          </w:p>
                          <w:p w14:paraId="1549EECE" w14:textId="77777777" w:rsidR="000C6FFF" w:rsidRPr="00BE1D87" w:rsidRDefault="00014D72" w:rsidP="0080319A">
                            <w:pP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E1D87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Math Goal: </w:t>
                            </w:r>
                            <w:r w:rsidR="000C6FFF" w:rsidRPr="00BE1D87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1st grade students scoring at the prepared level or higher will increase by 20 percentage points from August 2024 BEACON math assessment to the May 2025 BEACON math assessment.</w:t>
                            </w:r>
                          </w:p>
                          <w:p w14:paraId="45322AA4" w14:textId="77777777" w:rsidR="006B666C" w:rsidRPr="00BE1D87" w:rsidRDefault="006B666C" w:rsidP="0080319A">
                            <w:pP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13B41948" w14:textId="7F0D8848" w:rsidR="0080319A" w:rsidRPr="00BE1D87" w:rsidRDefault="0080319A" w:rsidP="0080319A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E1D87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  <w:t>In the 1</w:t>
                            </w:r>
                            <w:r w:rsidRPr="00BE1D87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E1D87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 grade our school will focus on the math priority standards, number sense, place value, and problem-solving.</w:t>
                            </w:r>
                          </w:p>
                          <w:p w14:paraId="484DCCC0" w14:textId="7F3AAC67" w:rsidR="00F54C0C" w:rsidRPr="0093013F" w:rsidRDefault="00F54C0C" w:rsidP="0093013F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BF0BBBA" w14:textId="77777777" w:rsidR="007968D2" w:rsidRPr="00D2200E" w:rsidRDefault="007968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E5BF" id="_x0000_s1043" type="#_x0000_t202" style="position:absolute;margin-left:4.15pt;margin-top:208.05pt;width:238pt;height:218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" filled="f" stroked="f">
                <v:textbox>
                  <w:txbxContent>
                    <w:p w14:paraId="73708DE1" w14:textId="30F477D3" w:rsidR="00D2200E" w:rsidRPr="003232E2" w:rsidRDefault="00413D8D">
                      <w:pPr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</w:pPr>
                      <w:r w:rsidRPr="003232E2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>Brumby Elementar</w:t>
                      </w:r>
                      <w:r w:rsidR="00867B55" w:rsidRPr="003232E2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>y</w:t>
                      </w:r>
                      <w:r w:rsidR="007968D2" w:rsidRPr="003232E2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 xml:space="preserve"> Goal(s) for Student Achievement</w:t>
                      </w:r>
                    </w:p>
                    <w:p w14:paraId="4AC37B47" w14:textId="77777777" w:rsidR="00BE1D87" w:rsidRDefault="00BE1D87" w:rsidP="0093013F">
                      <w:pPr>
                        <w:spacing w:after="160" w:line="259" w:lineRule="auto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C175B14" w14:textId="77B736F0" w:rsidR="008F59F3" w:rsidRPr="00BE1D87" w:rsidRDefault="00070E12" w:rsidP="0093013F">
                      <w:pPr>
                        <w:spacing w:after="160" w:line="259" w:lineRule="auto"/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BE1D87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Reading Goal: </w:t>
                      </w:r>
                      <w:r w:rsidR="00B135C2" w:rsidRPr="00BE1D87">
                        <w:rPr>
                          <w:rStyle w:val="normaltextrun"/>
                          <w:rFonts w:ascii="Calibri" w:hAnsi="Calibri" w:cs="Calibri"/>
                          <w:sz w:val="18"/>
                          <w:szCs w:val="18"/>
                        </w:rPr>
                        <w:t>1st grade students scoring in the on-track or at/above range on the AMIRA assessment will increase from 18% (31 students) in May 2024 to 35% (62 students) in May 2025</w:t>
                      </w:r>
                    </w:p>
                    <w:p w14:paraId="18ED044B" w14:textId="7C289635" w:rsidR="0093013F" w:rsidRPr="00BE1D87" w:rsidRDefault="0093013F" w:rsidP="0093013F">
                      <w:pPr>
                        <w:spacing w:after="160" w:line="259" w:lineRule="auto"/>
                        <w:rPr>
                          <w:rFonts w:asciiTheme="minorHAnsi" w:eastAsia="Calibri" w:hAnsiTheme="minorHAnsi" w:cstheme="minorHAnsi"/>
                          <w:b/>
                          <w:color w:val="auto"/>
                          <w:kern w:val="0"/>
                          <w:sz w:val="18"/>
                          <w:szCs w:val="18"/>
                        </w:rPr>
                      </w:pPr>
                      <w:r w:rsidRPr="00BE1D87">
                        <w:rPr>
                          <w:rFonts w:ascii="Calibri" w:eastAsia="Calibri" w:hAnsi="Calibri" w:cs="Calibri"/>
                          <w:bCs/>
                          <w:color w:val="FF0000"/>
                          <w:kern w:val="0"/>
                          <w:sz w:val="18"/>
                          <w:szCs w:val="18"/>
                        </w:rPr>
                        <w:t>1</w:t>
                      </w:r>
                      <w:r w:rsidRPr="00BE1D87">
                        <w:rPr>
                          <w:rFonts w:ascii="Calibri" w:eastAsia="Calibri" w:hAnsi="Calibri" w:cs="Calibri"/>
                          <w:bCs/>
                          <w:color w:val="FF0000"/>
                          <w:kern w:val="0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E1D87">
                        <w:rPr>
                          <w:rFonts w:ascii="Calibri" w:eastAsia="Calibri" w:hAnsi="Calibri" w:cs="Calibri"/>
                          <w:bCs/>
                          <w:color w:val="FF0000"/>
                          <w:kern w:val="0"/>
                          <w:sz w:val="18"/>
                          <w:szCs w:val="18"/>
                        </w:rPr>
                        <w:t xml:space="preserve"> grade will focus on the reading priority standards, decoding, fluency, comprehension, and sight words.</w:t>
                      </w:r>
                    </w:p>
                    <w:p w14:paraId="1549EECE" w14:textId="77777777" w:rsidR="000C6FFF" w:rsidRPr="00BE1D87" w:rsidRDefault="00014D72" w:rsidP="0080319A">
                      <w:pP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</w:pPr>
                      <w:r w:rsidRPr="00BE1D87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Math Goal: </w:t>
                      </w:r>
                      <w:r w:rsidR="000C6FFF" w:rsidRPr="00BE1D87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1st grade students scoring at the prepared level or higher will increase by 20 percentage points from August 2024 BEACON math assessment to the May 2025 BEACON math assessment.</w:t>
                      </w:r>
                    </w:p>
                    <w:p w14:paraId="45322AA4" w14:textId="77777777" w:rsidR="006B666C" w:rsidRPr="00BE1D87" w:rsidRDefault="006B666C" w:rsidP="0080319A">
                      <w:pP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</w:pPr>
                    </w:p>
                    <w:p w14:paraId="13B41948" w14:textId="7F0D8848" w:rsidR="0080319A" w:rsidRPr="00BE1D87" w:rsidRDefault="0080319A" w:rsidP="0080319A">
                      <w:pPr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</w:rPr>
                      </w:pPr>
                      <w:r w:rsidRPr="00BE1D87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</w:rPr>
                        <w:t>In the 1</w:t>
                      </w:r>
                      <w:r w:rsidRPr="00BE1D87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E1D87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</w:rPr>
                        <w:t xml:space="preserve"> grade our school will focus on the math priority standards, number sense, place value, and problem-solving.</w:t>
                      </w:r>
                    </w:p>
                    <w:p w14:paraId="484DCCC0" w14:textId="7F3AAC67" w:rsidR="00F54C0C" w:rsidRPr="0093013F" w:rsidRDefault="00F54C0C" w:rsidP="0093013F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BF0BBBA" w14:textId="77777777" w:rsidR="007968D2" w:rsidRPr="00D2200E" w:rsidRDefault="007968D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288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2E6259" wp14:editId="4FF843C7">
                <wp:simplePos x="0" y="0"/>
                <wp:positionH relativeFrom="margin">
                  <wp:align>left</wp:align>
                </wp:positionH>
                <wp:positionV relativeFrom="paragraph">
                  <wp:posOffset>2564512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015B6" id="Rectangle 25" o:spid="_x0000_s1026" style="position:absolute;margin-left:0;margin-top:201.95pt;width:246.75pt;height:7.25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82288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7464556" wp14:editId="50F15ECF">
                <wp:simplePos x="0" y="0"/>
                <wp:positionH relativeFrom="margin">
                  <wp:posOffset>59055</wp:posOffset>
                </wp:positionH>
                <wp:positionV relativeFrom="paragraph">
                  <wp:posOffset>212090</wp:posOffset>
                </wp:positionV>
                <wp:extent cx="2971800" cy="1687830"/>
                <wp:effectExtent l="0" t="0" r="0" b="7620"/>
                <wp:wrapThrough wrapText="bothSides">
                  <wp:wrapPolygon edited="0">
                    <wp:start x="0" y="0"/>
                    <wp:lineTo x="0" y="21454"/>
                    <wp:lineTo x="21462" y="21454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68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345E3" w14:textId="7A7EE066" w:rsidR="00734486" w:rsidRDefault="00974B7D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1424D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District Goals for Student Achievement</w:t>
                            </w:r>
                          </w:p>
                          <w:p w14:paraId="70739805" w14:textId="77777777" w:rsidR="00980FC0" w:rsidRPr="00033B8E" w:rsidRDefault="00980FC0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</w:rPr>
                            </w:pPr>
                          </w:p>
                          <w:p w14:paraId="75FE0437" w14:textId="77777777" w:rsidR="000930FF" w:rsidRPr="000930FF" w:rsidRDefault="000930FF" w:rsidP="000930FF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0930F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SY26, increase growth by 2 percentage points, for students scoring at the proficient and distinguished levels, as evidenced by state assessments.</w:t>
                            </w:r>
                          </w:p>
                          <w:p w14:paraId="2CF4A872" w14:textId="77777777" w:rsidR="000930FF" w:rsidRPr="000930FF" w:rsidRDefault="000930FF" w:rsidP="000930FF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40EED7A2" w14:textId="77777777" w:rsidR="000930FF" w:rsidRPr="000930FF" w:rsidRDefault="000930FF" w:rsidP="000930FF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0930F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SY28, increase graduation rate from 87% to 88% as measured by GaDOE adjusted cohort graduation rate.</w:t>
                            </w:r>
                          </w:p>
                          <w:p w14:paraId="210B2819" w14:textId="77777777" w:rsidR="0063661F" w:rsidRPr="0089745C" w:rsidRDefault="0063661F" w:rsidP="00D23C8F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23084766" w14:textId="77777777" w:rsidR="001D66A6" w:rsidRPr="00D1424D" w:rsidRDefault="001D66A6" w:rsidP="000930FF">
                            <w:pPr>
                              <w:widowControl w:val="0"/>
                              <w:spacing w:line="3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45BCF1A0" w14:textId="77777777" w:rsidR="00494EDE" w:rsidRPr="00494EDE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4" type="#_x0000_t202" style="position:absolute;margin-left:4.65pt;margin-top:16.7pt;width:234pt;height:132.9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" filled="f" stroked="f">
                <v:textbox inset="2.88pt,2.88pt,2.88pt,2.88pt">
                  <w:txbxContent>
                    <w:p w14:paraId="4FA345E3" w14:textId="7A7EE066" w:rsidR="00734486" w:rsidRDefault="00974B7D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  <w:r w:rsidRPr="00D1424D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District Goals for Student Achievement</w:t>
                      </w:r>
                    </w:p>
                    <w:p w14:paraId="70739805" w14:textId="77777777" w:rsidR="00980FC0" w:rsidRPr="00033B8E" w:rsidRDefault="00980FC0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</w:rPr>
                      </w:pPr>
                    </w:p>
                    <w:p w14:paraId="75FE0437" w14:textId="77777777" w:rsidR="000930FF" w:rsidRPr="000930FF" w:rsidRDefault="000930FF" w:rsidP="000930FF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0930F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SY26, increase growth by 2 percentage points, for students scoring at the proficient and distinguished levels, as evidenced by state assessments.</w:t>
                      </w:r>
                    </w:p>
                    <w:p w14:paraId="2CF4A872" w14:textId="77777777" w:rsidR="000930FF" w:rsidRPr="000930FF" w:rsidRDefault="000930FF" w:rsidP="000930FF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</w:p>
                    <w:p w14:paraId="40EED7A2" w14:textId="77777777" w:rsidR="000930FF" w:rsidRPr="000930FF" w:rsidRDefault="000930FF" w:rsidP="000930FF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0930F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SY28, increase graduation rate from 87% to 88% as measured by GaDOE adjusted cohort graduation rate.</w:t>
                      </w:r>
                    </w:p>
                    <w:p w14:paraId="210B2819" w14:textId="77777777" w:rsidR="0063661F" w:rsidRPr="0089745C" w:rsidRDefault="0063661F" w:rsidP="00D23C8F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23084766" w14:textId="77777777" w:rsidR="001D66A6" w:rsidRPr="00D1424D" w:rsidRDefault="001D66A6" w:rsidP="000930FF">
                      <w:pPr>
                        <w:widowControl w:val="0"/>
                        <w:spacing w:line="380" w:lineRule="exact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</w:p>
                    <w:p w14:paraId="45BCF1A0" w14:textId="77777777" w:rsidR="00494EDE" w:rsidRPr="00494EDE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0A219C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89FBDB" wp14:editId="7CBD954E">
                <wp:simplePos x="0" y="0"/>
                <wp:positionH relativeFrom="column">
                  <wp:posOffset>5424055</wp:posOffset>
                </wp:positionH>
                <wp:positionV relativeFrom="paragraph">
                  <wp:posOffset>577095</wp:posOffset>
                </wp:positionV>
                <wp:extent cx="2154914" cy="5275580"/>
                <wp:effectExtent l="0" t="0" r="0" b="127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914" cy="527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A7696A" w14:textId="5FB4804D" w:rsidR="00B30159" w:rsidRPr="00EB06EB" w:rsidRDefault="00D32CFD" w:rsidP="00B30159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B30159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Families</w:t>
                            </w:r>
                          </w:p>
                          <w:p w14:paraId="79414BA8" w14:textId="77777777" w:rsidR="00B42DA5" w:rsidRPr="009F366B" w:rsidRDefault="00B42DA5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D7C9A2F" w14:textId="77777777" w:rsidR="00B85517" w:rsidRPr="00413D8D" w:rsidRDefault="004A5AF4" w:rsidP="004A5AF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13D8D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Families can support student’s math and Reading understanding by:</w:t>
                            </w:r>
                          </w:p>
                          <w:p w14:paraId="6AFDC44F" w14:textId="77777777" w:rsidR="002023AF" w:rsidRDefault="002023AF" w:rsidP="004A5AF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0CAF9777" w14:textId="77777777" w:rsid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Utilizing strategies provided by the school in both reading and math to explore books and literacy skills as well as mathematical concepts with your child.</w:t>
                            </w:r>
                          </w:p>
                          <w:p w14:paraId="36A4B76E" w14:textId="77777777" w:rsidR="002023AF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7A17CCDC" w14:textId="77777777" w:rsid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Helping your child develop a love of reading by reading the materials provided with them at home.</w:t>
                            </w:r>
                          </w:p>
                          <w:p w14:paraId="5836D8CB" w14:textId="77777777" w:rsidR="002023AF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A538368" w14:textId="1D17DC62" w:rsidR="00734486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Ensuring your child frequently logs into </w:t>
                            </w:r>
                            <w:proofErr w:type="spellStart"/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B8551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software to build conceptual understanding and procedural fluency.</w:t>
                            </w:r>
                          </w:p>
                          <w:p w14:paraId="454F37D4" w14:textId="77777777" w:rsidR="00F7632F" w:rsidRPr="00F7632F" w:rsidRDefault="00F7632F" w:rsidP="00F7632F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E307396" w14:textId="77777777" w:rsidR="00A7110A" w:rsidRDefault="00374AB5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Actively engaging in CTLS communication and checking daily folders</w:t>
                            </w:r>
                            <w:r w:rsidR="00A7110A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2FAAC77" w14:textId="77777777" w:rsidR="00F7632F" w:rsidRPr="00F7632F" w:rsidRDefault="00F7632F" w:rsidP="00F7632F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76E60B0" w14:textId="011610DE" w:rsidR="00CB2F7B" w:rsidRPr="00B85517" w:rsidRDefault="00A7110A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</w:t>
                            </w:r>
                            <w:r w:rsidR="00374AB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nsuring your child’s </w:t>
                            </w:r>
                            <w:r w:rsidR="00F7632F" w:rsidRPr="000A219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attendance at school.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5" type="#_x0000_t202" style="position:absolute;margin-left:427.1pt;margin-top:45.45pt;width:169.7pt;height:41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4AA7696A" w14:textId="5FB4804D" w:rsidR="00B30159" w:rsidRPr="00EB06EB" w:rsidRDefault="00D32CFD" w:rsidP="00B30159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B30159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Families</w:t>
                      </w:r>
                    </w:p>
                    <w:p w14:paraId="79414BA8" w14:textId="77777777" w:rsidR="00B42DA5" w:rsidRPr="009F366B" w:rsidRDefault="00B42DA5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D7C9A2F" w14:textId="77777777" w:rsidR="00B85517" w:rsidRPr="00413D8D" w:rsidRDefault="004A5AF4" w:rsidP="004A5AF4">
                      <w:pPr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413D8D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Families can support student’s math and Reading understanding by:</w:t>
                      </w:r>
                    </w:p>
                    <w:p w14:paraId="6AFDC44F" w14:textId="77777777" w:rsidR="002023AF" w:rsidRDefault="002023AF" w:rsidP="004A5AF4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0CAF9777" w14:textId="77777777" w:rsidR="00B85517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Utilizing strategies provided by the school in both reading and math to explore books and literacy skills as well as mathematical concepts with your child.</w:t>
                      </w:r>
                    </w:p>
                    <w:p w14:paraId="36A4B76E" w14:textId="77777777" w:rsidR="002023AF" w:rsidRDefault="002023AF" w:rsidP="002023AF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7A17CCDC" w14:textId="77777777" w:rsidR="00B85517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Helping your child develop a love of reading by reading the materials provided with them at home.</w:t>
                      </w:r>
                    </w:p>
                    <w:p w14:paraId="5836D8CB" w14:textId="77777777" w:rsidR="002023AF" w:rsidRDefault="002023AF" w:rsidP="002023AF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A538368" w14:textId="1D17DC62" w:rsidR="00734486" w:rsidRDefault="004A5AF4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Ensuring your child frequently logs into </w:t>
                      </w:r>
                      <w:proofErr w:type="spellStart"/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B8551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software to build conceptual understanding and procedural fluency.</w:t>
                      </w:r>
                    </w:p>
                    <w:p w14:paraId="454F37D4" w14:textId="77777777" w:rsidR="00F7632F" w:rsidRPr="00F7632F" w:rsidRDefault="00F7632F" w:rsidP="00F7632F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E307396" w14:textId="77777777" w:rsidR="00A7110A" w:rsidRDefault="00374AB5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Actively engaging in CTLS communication and checking daily folders</w:t>
                      </w:r>
                      <w:r w:rsidR="00A7110A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14:paraId="42FAAC77" w14:textId="77777777" w:rsidR="00F7632F" w:rsidRPr="00F7632F" w:rsidRDefault="00F7632F" w:rsidP="00F7632F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76E60B0" w14:textId="011610DE" w:rsidR="00CB2F7B" w:rsidRPr="00B85517" w:rsidRDefault="00A7110A" w:rsidP="004A5AF4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E</w:t>
                      </w:r>
                      <w:r w:rsidR="00374AB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nsuring your child’s </w:t>
                      </w:r>
                      <w:r w:rsidR="00F7632F" w:rsidRPr="000A219C">
                        <w:rPr>
                          <w:rFonts w:ascii="Calibri" w:hAnsi="Calibri" w:cs="Calibri"/>
                          <w:sz w:val="22"/>
                          <w:szCs w:val="22"/>
                        </w:rPr>
                        <w:t>attendance at school.</w:t>
                      </w:r>
                    </w:p>
                  </w:txbxContent>
                </v:textbox>
              </v:shape>
            </w:pict>
          </mc:Fallback>
        </mc:AlternateContent>
      </w:r>
      <w:r w:rsidR="000A219C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08B489" wp14:editId="6920E2DD">
                <wp:simplePos x="0" y="0"/>
                <wp:positionH relativeFrom="margin">
                  <wp:align>right</wp:align>
                </wp:positionH>
                <wp:positionV relativeFrom="paragraph">
                  <wp:posOffset>551180</wp:posOffset>
                </wp:positionV>
                <wp:extent cx="1929130" cy="5149850"/>
                <wp:effectExtent l="0" t="0" r="0" b="0"/>
                <wp:wrapThrough wrapText="bothSides">
                  <wp:wrapPolygon edited="0">
                    <wp:start x="0" y="0"/>
                    <wp:lineTo x="0" y="21493"/>
                    <wp:lineTo x="21330" y="21493"/>
                    <wp:lineTo x="21330" y="0"/>
                    <wp:lineTo x="0" y="0"/>
                  </wp:wrapPolygon>
                </wp:wrapThrough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130" cy="514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90BF2" w14:textId="4F051FA0" w:rsidR="00123DAA" w:rsidRPr="00EB06EB" w:rsidRDefault="000F0C86" w:rsidP="00123DAA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123DAA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Student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504C1A0E" w14:textId="75452AFA" w:rsidR="00123DAA" w:rsidRDefault="00123DAA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04A5AD0C" w14:textId="416F7EB2" w:rsidR="001F128E" w:rsidRPr="00413D8D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13D8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Brumby students can succeed in school and meet our school goals in</w:t>
                            </w:r>
                            <w:r w:rsidR="008012D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13D8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both Math and Reading. As a student, I can:</w:t>
                            </w:r>
                          </w:p>
                          <w:p w14:paraId="1F07C7B4" w14:textId="77777777" w:rsidR="001F128E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675759D" w14:textId="3E84E9B1" w:rsidR="00E615D0" w:rsidRPr="00D55D3A" w:rsidRDefault="001F128E" w:rsidP="00D55D3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Use 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variety of mathematical strategies to solve math problems both in and out of school and use a variety of reading strategies to read and understand what I am reading both in and out of school.</w:t>
                            </w:r>
                          </w:p>
                          <w:p w14:paraId="103390D5" w14:textId="77777777" w:rsidR="00E615D0" w:rsidRPr="00D55D3A" w:rsidRDefault="00E615D0" w:rsidP="00D55D3A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6C3535D" w14:textId="77777777" w:rsidR="001F128E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Read at least 20 minute each night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E59B8B4" w14:textId="77777777" w:rsidR="001F128E" w:rsidRPr="00D55D3A" w:rsidRDefault="001F128E" w:rsidP="00D55D3A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73CA4A0" w14:textId="59F77B96" w:rsidR="00734486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Log in to </w:t>
                            </w:r>
                            <w:proofErr w:type="spellStart"/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and practice math facts and concepts.</w:t>
                            </w:r>
                          </w:p>
                          <w:p w14:paraId="559F445E" w14:textId="77777777" w:rsidR="000C028C" w:rsidRPr="000C028C" w:rsidRDefault="000C028C" w:rsidP="000C028C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64D1159" w14:textId="525AE343" w:rsidR="000C028C" w:rsidRDefault="00374AB5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Practice reading high</w:t>
                            </w:r>
                            <w:r w:rsidR="000C028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frequency words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70E6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daily.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F0E3572" w14:textId="17BFFEF6" w:rsidR="00280671" w:rsidRPr="00280671" w:rsidRDefault="00280671" w:rsidP="00280671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8094487" w14:textId="34DAA696" w:rsidR="00280671" w:rsidRPr="00280671" w:rsidRDefault="00280671" w:rsidP="00280671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1106721" w14:textId="1C8AB79D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1AB8ADB" w14:textId="032A9095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1B88FE6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F7D7BC2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8C69507" w14:textId="7230068A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3D755BB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649EB3C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339EE6C" w14:textId="2212E0D2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E24A721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AA12E37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2D8BCDE" w14:textId="77777777" w:rsidR="000D7536" w:rsidRPr="00E615D0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6" type="#_x0000_t202" style="position:absolute;margin-left:100.7pt;margin-top:43.4pt;width:151.9pt;height:405.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3FF90BF2" w14:textId="4F051FA0" w:rsidR="00123DAA" w:rsidRPr="00EB06EB" w:rsidRDefault="000F0C86" w:rsidP="00123DAA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123DAA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Student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s</w:t>
                      </w:r>
                    </w:p>
                    <w:p w14:paraId="504C1A0E" w14:textId="75452AFA" w:rsidR="00123DAA" w:rsidRDefault="00123DAA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04A5AD0C" w14:textId="416F7EB2" w:rsidR="001F128E" w:rsidRPr="00413D8D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413D8D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Brumby students can succeed in school and meet our school goals in</w:t>
                      </w:r>
                      <w:r w:rsidR="008012D3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413D8D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both Math and Reading. As a student, I can:</w:t>
                      </w:r>
                    </w:p>
                    <w:p w14:paraId="1F07C7B4" w14:textId="77777777" w:rsidR="001F128E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675759D" w14:textId="3E84E9B1" w:rsidR="00E615D0" w:rsidRPr="00D55D3A" w:rsidRDefault="001F128E" w:rsidP="00D55D3A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Use a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variety of mathematical strategies to solve math problems both in and out of school and use a variety of reading strategies to read and understand what I am reading both in and out of school.</w:t>
                      </w:r>
                    </w:p>
                    <w:p w14:paraId="103390D5" w14:textId="77777777" w:rsidR="00E615D0" w:rsidRPr="00D55D3A" w:rsidRDefault="00E615D0" w:rsidP="00D55D3A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6C3535D" w14:textId="77777777" w:rsidR="001F128E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Read at least 20 minute each night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1E59B8B4" w14:textId="77777777" w:rsidR="001F128E" w:rsidRPr="00D55D3A" w:rsidRDefault="001F128E" w:rsidP="00D55D3A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73CA4A0" w14:textId="59F77B96" w:rsidR="00734486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Log in to </w:t>
                      </w:r>
                      <w:proofErr w:type="spellStart"/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and practice math facts and concepts.</w:t>
                      </w:r>
                    </w:p>
                    <w:p w14:paraId="559F445E" w14:textId="77777777" w:rsidR="000C028C" w:rsidRPr="000C028C" w:rsidRDefault="000C028C" w:rsidP="000C028C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64D1159" w14:textId="525AE343" w:rsidR="000C028C" w:rsidRDefault="00374AB5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Practice reading high</w:t>
                      </w:r>
                      <w:r w:rsidR="000C028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frequency words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870E6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daily.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F0E3572" w14:textId="17BFFEF6" w:rsidR="00280671" w:rsidRPr="00280671" w:rsidRDefault="00280671" w:rsidP="00280671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8094487" w14:textId="34DAA696" w:rsidR="00280671" w:rsidRPr="00280671" w:rsidRDefault="00280671" w:rsidP="00280671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1106721" w14:textId="1C8AB79D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1AB8ADB" w14:textId="032A9095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1B88FE6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F7D7BC2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8C69507" w14:textId="7230068A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3D755BB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649EB3C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339EE6C" w14:textId="2212E0D2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E24A721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AA12E37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2D8BCDE" w14:textId="77777777" w:rsidR="000D7536" w:rsidRPr="00E615D0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6B4E1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08BA0C2" wp14:editId="0767C879">
                <wp:simplePos x="0" y="0"/>
                <wp:positionH relativeFrom="column">
                  <wp:posOffset>3383658</wp:posOffset>
                </wp:positionH>
                <wp:positionV relativeFrom="paragraph">
                  <wp:posOffset>610230</wp:posOffset>
                </wp:positionV>
                <wp:extent cx="2070625" cy="5194935"/>
                <wp:effectExtent l="0" t="0" r="6350" b="5715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625" cy="519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B79962" w14:textId="1F5047F1" w:rsidR="00C21984" w:rsidRPr="00EB06EB" w:rsidRDefault="00FE6CFB" w:rsidP="00C21984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910654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Teachers</w:t>
                            </w:r>
                          </w:p>
                          <w:p w14:paraId="75487F18" w14:textId="77777777" w:rsidR="009117A2" w:rsidRDefault="009117A2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0429F8FC" w14:textId="77777777" w:rsidR="00413D8D" w:rsidRDefault="003F1CA2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F1CA2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The first-grade teachers, specialists and support staff will work students and their families to develop students’ Mathematical and Reading competency according to grade level standards. </w:t>
                            </w:r>
                          </w:p>
                          <w:p w14:paraId="4335698F" w14:textId="77777777" w:rsidR="00413D8D" w:rsidRDefault="00413D8D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647A19B2" w14:textId="59418FC5" w:rsidR="0079336A" w:rsidRPr="0075032B" w:rsidRDefault="003F1CA2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5032B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The focus of our key connections with families will be to:</w:t>
                            </w:r>
                          </w:p>
                          <w:p w14:paraId="332779A2" w14:textId="77777777" w:rsidR="009117A2" w:rsidRDefault="009117A2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31073CF" w14:textId="77777777" w:rsidR="009117A2" w:rsidRDefault="00AD2F53" w:rsidP="00AD2F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AD2F5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Provide parents with a variety of math and reading strategies that meet the Georgia Standards. Examples of each will be provided through CTLS Parent, classroom parent meetings or conferences.</w:t>
                            </w:r>
                          </w:p>
                          <w:p w14:paraId="171ED8BF" w14:textId="77777777" w:rsidR="00413D8D" w:rsidRDefault="00413D8D" w:rsidP="00413D8D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D540C52" w14:textId="2F605133" w:rsidR="009117A2" w:rsidRDefault="00AD2F53" w:rsidP="00AD2F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Provide individualized and personalized mathematics support using </w:t>
                            </w:r>
                            <w:proofErr w:type="spellStart"/>
                            <w:proofErr w:type="gramStart"/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B2F7B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and</w:t>
                            </w:r>
                            <w:proofErr w:type="gramEnd"/>
                            <w:r w:rsidR="00CB2F7B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other </w:t>
                            </w:r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Learning software.</w:t>
                            </w:r>
                          </w:p>
                          <w:p w14:paraId="342E225E" w14:textId="77777777" w:rsidR="00413D8D" w:rsidRPr="00413D8D" w:rsidRDefault="00413D8D" w:rsidP="00413D8D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0591C4DF" w14:textId="4105F9FC" w:rsidR="0079336A" w:rsidRPr="009117A2" w:rsidRDefault="00AD2F53" w:rsidP="00AD2F5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Provide individualized and adaptive reading support using </w:t>
                            </w:r>
                            <w:proofErr w:type="spellStart"/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Headsprout</w:t>
                            </w:r>
                            <w:proofErr w:type="spellEnd"/>
                            <w:r w:rsidRPr="009117A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online reading program.  </w:t>
                            </w:r>
                          </w:p>
                          <w:p w14:paraId="547033AD" w14:textId="4E5AC7C6" w:rsidR="00734486" w:rsidRPr="0079336A" w:rsidRDefault="00734486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7" type="#_x0000_t202" style="position:absolute;margin-left:266.45pt;margin-top:48.05pt;width:163.05pt;height:409.0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4CB79962" w14:textId="1F5047F1" w:rsidR="00C21984" w:rsidRPr="00EB06EB" w:rsidRDefault="00FE6CFB" w:rsidP="00C21984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910654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Teachers</w:t>
                      </w:r>
                    </w:p>
                    <w:p w14:paraId="75487F18" w14:textId="77777777" w:rsidR="009117A2" w:rsidRDefault="009117A2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0429F8FC" w14:textId="77777777" w:rsidR="00413D8D" w:rsidRDefault="003F1CA2" w:rsidP="00EB06EB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3F1CA2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The first-grade teachers, specialists and support staff will work students and their families to develop students’ Mathematical and Reading competency according to grade level standards. </w:t>
                      </w:r>
                    </w:p>
                    <w:p w14:paraId="4335698F" w14:textId="77777777" w:rsidR="00413D8D" w:rsidRDefault="00413D8D" w:rsidP="00EB06EB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  <w:p w14:paraId="647A19B2" w14:textId="59418FC5" w:rsidR="0079336A" w:rsidRPr="0075032B" w:rsidRDefault="003F1CA2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75032B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>The focus of our key connections with families will be to:</w:t>
                      </w:r>
                    </w:p>
                    <w:p w14:paraId="332779A2" w14:textId="77777777" w:rsidR="009117A2" w:rsidRDefault="009117A2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31073CF" w14:textId="77777777" w:rsidR="009117A2" w:rsidRDefault="00AD2F53" w:rsidP="00AD2F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AD2F53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Provide parents with a variety of math and reading strategies that meet the Georgia Standards. Examples of each will be provided through CTLS Parent, classroom parent meetings or conferences.</w:t>
                      </w:r>
                    </w:p>
                    <w:p w14:paraId="171ED8BF" w14:textId="77777777" w:rsidR="00413D8D" w:rsidRDefault="00413D8D" w:rsidP="00413D8D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D540C52" w14:textId="2F605133" w:rsidR="009117A2" w:rsidRDefault="00AD2F53" w:rsidP="00AD2F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Provide individualized and personalized mathematics support using </w:t>
                      </w:r>
                      <w:proofErr w:type="spellStart"/>
                      <w:proofErr w:type="gramStart"/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="00CB2F7B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and</w:t>
                      </w:r>
                      <w:proofErr w:type="gramEnd"/>
                      <w:r w:rsidR="00CB2F7B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other </w:t>
                      </w:r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>Learning software.</w:t>
                      </w:r>
                    </w:p>
                    <w:p w14:paraId="342E225E" w14:textId="77777777" w:rsidR="00413D8D" w:rsidRPr="00413D8D" w:rsidRDefault="00413D8D" w:rsidP="00413D8D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0591C4DF" w14:textId="4105F9FC" w:rsidR="0079336A" w:rsidRPr="009117A2" w:rsidRDefault="00AD2F53" w:rsidP="00AD2F5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Provide individualized and adaptive reading support using </w:t>
                      </w:r>
                      <w:proofErr w:type="spellStart"/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>Headsprout</w:t>
                      </w:r>
                      <w:proofErr w:type="spellEnd"/>
                      <w:r w:rsidRPr="009117A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online reading program.  </w:t>
                      </w:r>
                    </w:p>
                    <w:p w14:paraId="547033AD" w14:textId="4E5AC7C6" w:rsidR="00734486" w:rsidRPr="0079336A" w:rsidRDefault="00734486" w:rsidP="00EB06EB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46E4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910E99F" wp14:editId="27433F5B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48F8A591" w:rsidR="00734486" w:rsidRDefault="00DD775B" w:rsidP="00660E5E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Visit </w:t>
                            </w:r>
                            <w:r w:rsidRP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Our Websit</w:t>
                            </w:r>
                            <w:r w:rsidR="002C46E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e:</w:t>
                            </w:r>
                          </w:p>
                          <w:p w14:paraId="23CE7CEB" w14:textId="439AF6FF" w:rsidR="00C23AE6" w:rsidRPr="00C23AE6" w:rsidRDefault="00C23AE6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B02743F" w14:textId="7A4726A2" w:rsidR="00C23AE6" w:rsidRDefault="00000000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  <w:hyperlink r:id="rId19" w:history="1">
                              <w:r w:rsidR="00440E8F" w:rsidRPr="008E1DE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w w:val="80"/>
                                  <w:sz w:val="24"/>
                                  <w:szCs w:val="24"/>
                                </w:rPr>
                                <w:t>www.cobbk12.org/brumby</w:t>
                              </w:r>
                            </w:hyperlink>
                          </w:p>
                          <w:p w14:paraId="15CAD16E" w14:textId="77777777" w:rsidR="00440E8F" w:rsidRPr="00C23AE6" w:rsidRDefault="00440E8F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77777777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0A7D206" w14:textId="4FC4111A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8" type="#_x0000_t202" style="position:absolute;margin-left:0;margin-top:472pt;width:247pt;height:61.15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gcK5AEAALcDAAAOAAAAZHJzL2Uyb0RvYy54bWysU1Fv0zAQfkfiP1h+p0lbLYWo6TQ2DSEN&#10;hjT4AY7jJBaJz5zdJuXXc3bSrrC3iRfL57O/u++7z9vrse/YQaHTYAq+XKScKSOh0qYp+I/v9+/e&#10;c+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A84AF38" w14:textId="48F8A591" w:rsidR="00734486" w:rsidRDefault="00DD775B" w:rsidP="00660E5E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Visit </w:t>
                      </w:r>
                      <w:r w:rsidRP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Our Websit</w:t>
                      </w:r>
                      <w:r w:rsidR="002C46E4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e:</w:t>
                      </w:r>
                    </w:p>
                    <w:p w14:paraId="23CE7CEB" w14:textId="439AF6FF" w:rsidR="00C23AE6" w:rsidRPr="00C23AE6" w:rsidRDefault="00C23AE6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B02743F" w14:textId="7A4726A2" w:rsidR="00C23AE6" w:rsidRDefault="00000000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  <w:hyperlink r:id="rId20" w:history="1">
                        <w:r w:rsidR="00440E8F" w:rsidRPr="008E1DE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w w:val="80"/>
                            <w:sz w:val="24"/>
                            <w:szCs w:val="24"/>
                          </w:rPr>
                          <w:t>www.cobbk12.org/brumby</w:t>
                        </w:r>
                      </w:hyperlink>
                    </w:p>
                    <w:p w14:paraId="15CAD16E" w14:textId="77777777" w:rsidR="00440E8F" w:rsidRPr="00C23AE6" w:rsidRDefault="00440E8F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77777777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0A7D206" w14:textId="4FC4111A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218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A46BD22" wp14:editId="1E67F579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587341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F437C" id="Rectangle 3" o:spid="_x0000_s1026" style="position:absolute;margin-left:0;margin-top:12pt;width:246pt;height:439.95pt;z-index:251632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9F366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040373FB" w:rsidR="008B41B0" w:rsidRPr="00D1424D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C01E2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  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One Team, One Goal, </w:t>
                            </w:r>
                            <w:r w:rsidR="00C23AE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Student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Success!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9" type="#_x0000_t202" style="position:absolute;margin-left:275.25pt;margin-top:477.8pt;width:463.5pt;height:5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jFu/9D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040373FB" w:rsidR="008B41B0" w:rsidRPr="00D1424D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C01E24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 xml:space="preserve">  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One Team, One Goal, </w:t>
                      </w:r>
                      <w:r w:rsidR="00C23AE6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Student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Success!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50" style="position:absolute;margin-left:275.1pt;margin-top:461.65pt;width:464.15pt;height:6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tk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u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Cj9ttk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C23AE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FBF2F5E" wp14:editId="6F099200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94BD1" id="Rectangle 25" o:spid="_x0000_s1026" style="position:absolute;margin-left:0;margin-top:461.2pt;width:246.75pt;height:7.25pt;z-index:251622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77777777" w:rsidR="00734486" w:rsidRPr="00D1424D" w:rsidRDefault="00910654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bookmarkStart w:id="2" w:name="_Hlk48038480"/>
                            <w:bookmarkStart w:id="3" w:name="_Hlk48038481"/>
                            <w:bookmarkStart w:id="4" w:name="_Hlk48038482"/>
                            <w:bookmarkStart w:id="5" w:name="_Hlk48038483"/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Teachers, Parents, and Students-Together for Success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77777777" w:rsidR="00734486" w:rsidRPr="00D1424D" w:rsidRDefault="00910654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bookmarkStart w:id="6" w:name="_Hlk48038480"/>
                      <w:bookmarkStart w:id="7" w:name="_Hlk48038481"/>
                      <w:bookmarkStart w:id="8" w:name="_Hlk48038482"/>
                      <w:bookmarkStart w:id="9" w:name="_Hlk48038483"/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Teachers, Parents, and Students-Together for Success</w:t>
                      </w:r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725F99" id="Straight Connector 375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718D44" id="Straight Connector 377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FE4183" id="Straight Connector 401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C64485" id="Straight Connector 408" o:spid="_x0000_s1026" style="position:absolute;z-index:2516828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394709" id="Straight Connector 407" o:spid="_x0000_s1026" style="position:absolute;z-index:2516817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112719" id="Straight Connector 402" o:spid="_x0000_s1026" style="position:absolute;z-index:251680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E2C52F" id="Straight Connector 400" o:spid="_x0000_s1026" style="position:absolute;z-index:251677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7BD415" id="Straight Connector 39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43DFF0" id="Straight Connector 39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181F34" id="Straight Connector 380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C8CF1A" id="Straight Connector 378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FED44" id="Line 26" o:spid="_x0000_s1026" style="position:absolute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C49FF" id="Line 27" o:spid="_x0000_s1026" style="position:absolute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25052" id="Line 29" o:spid="_x0000_s1026" style="position:absolute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10636" id="Line 30" o:spid="_x0000_s1026" style="position:absolute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9E48A" id="Line 32" o:spid="_x0000_s1026" style="position:absolute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45604" id="Line 26" o:spid="_x0000_s1026" style="position:absolute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94794" id="Line 27" o:spid="_x0000_s1026" style="position:absolute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36953" id="Line 28" o:spid="_x0000_s1026" style="position:absolute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18663" id="Line 29" o:spid="_x0000_s1026" style="position:absolute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D9517" id="Line 30" o:spid="_x0000_s1026" style="position:absolute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CF15A" id="Line 32" o:spid="_x0000_s1026" style="position:absolute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E0352" w14:textId="77777777" w:rsidR="007A4432" w:rsidRDefault="007A4432" w:rsidP="00101AC6">
      <w:r>
        <w:separator/>
      </w:r>
    </w:p>
  </w:endnote>
  <w:endnote w:type="continuationSeparator" w:id="0">
    <w:p w14:paraId="462EB462" w14:textId="77777777" w:rsidR="007A4432" w:rsidRDefault="007A4432" w:rsidP="00101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2EF49" w14:textId="77777777" w:rsidR="007A4432" w:rsidRDefault="007A4432" w:rsidP="00101AC6">
      <w:r>
        <w:separator/>
      </w:r>
    </w:p>
  </w:footnote>
  <w:footnote w:type="continuationSeparator" w:id="0">
    <w:p w14:paraId="33C624D2" w14:textId="77777777" w:rsidR="007A4432" w:rsidRDefault="007A4432" w:rsidP="00101A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47141"/>
    <w:multiLevelType w:val="hybridMultilevel"/>
    <w:tmpl w:val="362CB9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6343A4"/>
    <w:multiLevelType w:val="hybridMultilevel"/>
    <w:tmpl w:val="74B4B7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802926"/>
    <w:multiLevelType w:val="hybridMultilevel"/>
    <w:tmpl w:val="E99203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320E02"/>
    <w:multiLevelType w:val="hybridMultilevel"/>
    <w:tmpl w:val="1EA631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0633886">
    <w:abstractNumId w:val="9"/>
  </w:num>
  <w:num w:numId="2" w16cid:durableId="1717927019">
    <w:abstractNumId w:val="5"/>
  </w:num>
  <w:num w:numId="3" w16cid:durableId="1915578388">
    <w:abstractNumId w:val="16"/>
  </w:num>
  <w:num w:numId="4" w16cid:durableId="851334283">
    <w:abstractNumId w:val="22"/>
  </w:num>
  <w:num w:numId="5" w16cid:durableId="2036609836">
    <w:abstractNumId w:val="10"/>
  </w:num>
  <w:num w:numId="6" w16cid:durableId="593243812">
    <w:abstractNumId w:val="21"/>
  </w:num>
  <w:num w:numId="7" w16cid:durableId="635722221">
    <w:abstractNumId w:val="15"/>
  </w:num>
  <w:num w:numId="8" w16cid:durableId="1234705007">
    <w:abstractNumId w:val="2"/>
  </w:num>
  <w:num w:numId="9" w16cid:durableId="39745779">
    <w:abstractNumId w:val="17"/>
  </w:num>
  <w:num w:numId="10" w16cid:durableId="1556703257">
    <w:abstractNumId w:val="19"/>
  </w:num>
  <w:num w:numId="11" w16cid:durableId="1459252275">
    <w:abstractNumId w:val="1"/>
  </w:num>
  <w:num w:numId="12" w16cid:durableId="1719087445">
    <w:abstractNumId w:val="18"/>
  </w:num>
  <w:num w:numId="13" w16cid:durableId="1377582079">
    <w:abstractNumId w:val="6"/>
  </w:num>
  <w:num w:numId="14" w16cid:durableId="239562283">
    <w:abstractNumId w:val="7"/>
  </w:num>
  <w:num w:numId="15" w16cid:durableId="1304310084">
    <w:abstractNumId w:val="4"/>
  </w:num>
  <w:num w:numId="16" w16cid:durableId="1991206626">
    <w:abstractNumId w:val="11"/>
  </w:num>
  <w:num w:numId="17" w16cid:durableId="466363081">
    <w:abstractNumId w:val="3"/>
  </w:num>
  <w:num w:numId="18" w16cid:durableId="472334588">
    <w:abstractNumId w:val="12"/>
  </w:num>
  <w:num w:numId="19" w16cid:durableId="514073987">
    <w:abstractNumId w:val="13"/>
  </w:num>
  <w:num w:numId="20" w16cid:durableId="1714035107">
    <w:abstractNumId w:val="14"/>
  </w:num>
  <w:num w:numId="21" w16cid:durableId="1344362865">
    <w:abstractNumId w:val="20"/>
  </w:num>
  <w:num w:numId="22" w16cid:durableId="1422798919">
    <w:abstractNumId w:val="0"/>
  </w:num>
  <w:num w:numId="23" w16cid:durableId="19979967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064A9"/>
    <w:rsid w:val="00014D72"/>
    <w:rsid w:val="0002177C"/>
    <w:rsid w:val="0002286D"/>
    <w:rsid w:val="0003126F"/>
    <w:rsid w:val="00033B8E"/>
    <w:rsid w:val="00034552"/>
    <w:rsid w:val="00035DEC"/>
    <w:rsid w:val="00035EF6"/>
    <w:rsid w:val="00037C53"/>
    <w:rsid w:val="00045659"/>
    <w:rsid w:val="000458C2"/>
    <w:rsid w:val="00055D85"/>
    <w:rsid w:val="0006673E"/>
    <w:rsid w:val="00070E12"/>
    <w:rsid w:val="0007229E"/>
    <w:rsid w:val="00074661"/>
    <w:rsid w:val="00075953"/>
    <w:rsid w:val="000762F1"/>
    <w:rsid w:val="000847D7"/>
    <w:rsid w:val="00084E3F"/>
    <w:rsid w:val="000930FF"/>
    <w:rsid w:val="00093902"/>
    <w:rsid w:val="000A219C"/>
    <w:rsid w:val="000A3285"/>
    <w:rsid w:val="000C028C"/>
    <w:rsid w:val="000C6FFF"/>
    <w:rsid w:val="000C7A4D"/>
    <w:rsid w:val="000D7536"/>
    <w:rsid w:val="000E3316"/>
    <w:rsid w:val="000F0C86"/>
    <w:rsid w:val="000F4A8B"/>
    <w:rsid w:val="000F518F"/>
    <w:rsid w:val="000F6118"/>
    <w:rsid w:val="000F75AC"/>
    <w:rsid w:val="0010017A"/>
    <w:rsid w:val="00101AC6"/>
    <w:rsid w:val="00112317"/>
    <w:rsid w:val="00115D29"/>
    <w:rsid w:val="00123DAA"/>
    <w:rsid w:val="001318D5"/>
    <w:rsid w:val="00141A82"/>
    <w:rsid w:val="00141ECD"/>
    <w:rsid w:val="00147F2D"/>
    <w:rsid w:val="00154C76"/>
    <w:rsid w:val="00155523"/>
    <w:rsid w:val="0015661C"/>
    <w:rsid w:val="00156F50"/>
    <w:rsid w:val="00165168"/>
    <w:rsid w:val="00171F5B"/>
    <w:rsid w:val="00172BBD"/>
    <w:rsid w:val="00180563"/>
    <w:rsid w:val="001854C8"/>
    <w:rsid w:val="001961EA"/>
    <w:rsid w:val="001B33E6"/>
    <w:rsid w:val="001B55B6"/>
    <w:rsid w:val="001B7886"/>
    <w:rsid w:val="001D07C9"/>
    <w:rsid w:val="001D49B3"/>
    <w:rsid w:val="001D66A6"/>
    <w:rsid w:val="001F128E"/>
    <w:rsid w:val="00201FB0"/>
    <w:rsid w:val="002023AF"/>
    <w:rsid w:val="0021162B"/>
    <w:rsid w:val="00214778"/>
    <w:rsid w:val="002147DF"/>
    <w:rsid w:val="00220C79"/>
    <w:rsid w:val="00223FDA"/>
    <w:rsid w:val="00227910"/>
    <w:rsid w:val="00232B86"/>
    <w:rsid w:val="00234503"/>
    <w:rsid w:val="00236224"/>
    <w:rsid w:val="00236292"/>
    <w:rsid w:val="00244105"/>
    <w:rsid w:val="00251AFF"/>
    <w:rsid w:val="00255CD1"/>
    <w:rsid w:val="002626CF"/>
    <w:rsid w:val="00264C16"/>
    <w:rsid w:val="00272F66"/>
    <w:rsid w:val="002736B8"/>
    <w:rsid w:val="00280671"/>
    <w:rsid w:val="00290A24"/>
    <w:rsid w:val="00291C14"/>
    <w:rsid w:val="002932AC"/>
    <w:rsid w:val="002A1DEE"/>
    <w:rsid w:val="002A7992"/>
    <w:rsid w:val="002B5B74"/>
    <w:rsid w:val="002B5DFE"/>
    <w:rsid w:val="002B6863"/>
    <w:rsid w:val="002B73A1"/>
    <w:rsid w:val="002C46E4"/>
    <w:rsid w:val="002E114F"/>
    <w:rsid w:val="002E653A"/>
    <w:rsid w:val="002E681E"/>
    <w:rsid w:val="00301D77"/>
    <w:rsid w:val="003048CA"/>
    <w:rsid w:val="00305B77"/>
    <w:rsid w:val="003232E2"/>
    <w:rsid w:val="00332FAD"/>
    <w:rsid w:val="0033300D"/>
    <w:rsid w:val="00335E93"/>
    <w:rsid w:val="00341AC4"/>
    <w:rsid w:val="00347058"/>
    <w:rsid w:val="00350093"/>
    <w:rsid w:val="00363924"/>
    <w:rsid w:val="003747C5"/>
    <w:rsid w:val="00374AB5"/>
    <w:rsid w:val="00383F0A"/>
    <w:rsid w:val="00385A88"/>
    <w:rsid w:val="0039783F"/>
    <w:rsid w:val="003A134F"/>
    <w:rsid w:val="003A71FA"/>
    <w:rsid w:val="003B5257"/>
    <w:rsid w:val="003B634E"/>
    <w:rsid w:val="003C6AC4"/>
    <w:rsid w:val="003D43C2"/>
    <w:rsid w:val="003D651E"/>
    <w:rsid w:val="003E2349"/>
    <w:rsid w:val="003E23A0"/>
    <w:rsid w:val="003E685E"/>
    <w:rsid w:val="003F1CA2"/>
    <w:rsid w:val="003F394A"/>
    <w:rsid w:val="003F3E21"/>
    <w:rsid w:val="00413D8D"/>
    <w:rsid w:val="004275A0"/>
    <w:rsid w:val="004355FD"/>
    <w:rsid w:val="00437EFA"/>
    <w:rsid w:val="00440E8F"/>
    <w:rsid w:val="00440E99"/>
    <w:rsid w:val="004435B6"/>
    <w:rsid w:val="00444FF2"/>
    <w:rsid w:val="00455D7C"/>
    <w:rsid w:val="00456865"/>
    <w:rsid w:val="004616E0"/>
    <w:rsid w:val="0048382B"/>
    <w:rsid w:val="004858A7"/>
    <w:rsid w:val="0048639B"/>
    <w:rsid w:val="00487991"/>
    <w:rsid w:val="00494543"/>
    <w:rsid w:val="00494EDE"/>
    <w:rsid w:val="004964D2"/>
    <w:rsid w:val="004A43F5"/>
    <w:rsid w:val="004A5AF4"/>
    <w:rsid w:val="004B22EC"/>
    <w:rsid w:val="004D5A4D"/>
    <w:rsid w:val="004E227C"/>
    <w:rsid w:val="004E3E5B"/>
    <w:rsid w:val="004E644B"/>
    <w:rsid w:val="004F3E8A"/>
    <w:rsid w:val="004F44A3"/>
    <w:rsid w:val="004F4F79"/>
    <w:rsid w:val="004F58EC"/>
    <w:rsid w:val="0050260C"/>
    <w:rsid w:val="00506891"/>
    <w:rsid w:val="00506AEC"/>
    <w:rsid w:val="00507044"/>
    <w:rsid w:val="00510920"/>
    <w:rsid w:val="00516051"/>
    <w:rsid w:val="00516496"/>
    <w:rsid w:val="00520CAC"/>
    <w:rsid w:val="00521EFD"/>
    <w:rsid w:val="00534E32"/>
    <w:rsid w:val="005358FF"/>
    <w:rsid w:val="005622FD"/>
    <w:rsid w:val="00564ABB"/>
    <w:rsid w:val="0056500A"/>
    <w:rsid w:val="0057365A"/>
    <w:rsid w:val="00575F02"/>
    <w:rsid w:val="00575F48"/>
    <w:rsid w:val="00575F56"/>
    <w:rsid w:val="00580DE7"/>
    <w:rsid w:val="00586804"/>
    <w:rsid w:val="0058786F"/>
    <w:rsid w:val="0059152C"/>
    <w:rsid w:val="005B3D99"/>
    <w:rsid w:val="005C5BB3"/>
    <w:rsid w:val="005D3BA7"/>
    <w:rsid w:val="005E65C9"/>
    <w:rsid w:val="005E7F1D"/>
    <w:rsid w:val="005F4F77"/>
    <w:rsid w:val="00602B02"/>
    <w:rsid w:val="0061041E"/>
    <w:rsid w:val="006149CD"/>
    <w:rsid w:val="00632EC9"/>
    <w:rsid w:val="006338E1"/>
    <w:rsid w:val="0063661F"/>
    <w:rsid w:val="006369EE"/>
    <w:rsid w:val="00641FD5"/>
    <w:rsid w:val="00660AF7"/>
    <w:rsid w:val="00660E5E"/>
    <w:rsid w:val="00671864"/>
    <w:rsid w:val="0067345B"/>
    <w:rsid w:val="00673E3D"/>
    <w:rsid w:val="00675CC7"/>
    <w:rsid w:val="00690FCF"/>
    <w:rsid w:val="00691169"/>
    <w:rsid w:val="006A4542"/>
    <w:rsid w:val="006B442A"/>
    <w:rsid w:val="006B4E1F"/>
    <w:rsid w:val="006B666C"/>
    <w:rsid w:val="006D7FE4"/>
    <w:rsid w:val="006E596A"/>
    <w:rsid w:val="007051F2"/>
    <w:rsid w:val="007059B9"/>
    <w:rsid w:val="007115C5"/>
    <w:rsid w:val="00716016"/>
    <w:rsid w:val="007201D7"/>
    <w:rsid w:val="00723D24"/>
    <w:rsid w:val="00731E2D"/>
    <w:rsid w:val="00734486"/>
    <w:rsid w:val="007434E2"/>
    <w:rsid w:val="0074626B"/>
    <w:rsid w:val="0075032B"/>
    <w:rsid w:val="007640BC"/>
    <w:rsid w:val="00765488"/>
    <w:rsid w:val="00785298"/>
    <w:rsid w:val="00786193"/>
    <w:rsid w:val="00790248"/>
    <w:rsid w:val="007915D0"/>
    <w:rsid w:val="0079336A"/>
    <w:rsid w:val="0079585F"/>
    <w:rsid w:val="007968D2"/>
    <w:rsid w:val="007A4432"/>
    <w:rsid w:val="007A5312"/>
    <w:rsid w:val="007A5E54"/>
    <w:rsid w:val="007B46E6"/>
    <w:rsid w:val="007B7815"/>
    <w:rsid w:val="007C0341"/>
    <w:rsid w:val="007D0E74"/>
    <w:rsid w:val="008012D3"/>
    <w:rsid w:val="0080319A"/>
    <w:rsid w:val="00822880"/>
    <w:rsid w:val="0082291C"/>
    <w:rsid w:val="00826CB5"/>
    <w:rsid w:val="008308BF"/>
    <w:rsid w:val="00830A22"/>
    <w:rsid w:val="00843794"/>
    <w:rsid w:val="00850491"/>
    <w:rsid w:val="0085169B"/>
    <w:rsid w:val="00854281"/>
    <w:rsid w:val="00854D50"/>
    <w:rsid w:val="00867B55"/>
    <w:rsid w:val="00870DE6"/>
    <w:rsid w:val="00870E6D"/>
    <w:rsid w:val="0089137F"/>
    <w:rsid w:val="00892693"/>
    <w:rsid w:val="0089745C"/>
    <w:rsid w:val="008B41B0"/>
    <w:rsid w:val="008B4D6D"/>
    <w:rsid w:val="008B74BA"/>
    <w:rsid w:val="008C3036"/>
    <w:rsid w:val="008E53D0"/>
    <w:rsid w:val="008F59F3"/>
    <w:rsid w:val="008F7367"/>
    <w:rsid w:val="0090320B"/>
    <w:rsid w:val="00910654"/>
    <w:rsid w:val="009117A2"/>
    <w:rsid w:val="0091218D"/>
    <w:rsid w:val="0093013F"/>
    <w:rsid w:val="00932674"/>
    <w:rsid w:val="009339B7"/>
    <w:rsid w:val="00944E2D"/>
    <w:rsid w:val="009471A9"/>
    <w:rsid w:val="00974B7D"/>
    <w:rsid w:val="00980FC0"/>
    <w:rsid w:val="009A0E2A"/>
    <w:rsid w:val="009A174A"/>
    <w:rsid w:val="009A41D4"/>
    <w:rsid w:val="009A4D3C"/>
    <w:rsid w:val="009A7B1E"/>
    <w:rsid w:val="009B5A33"/>
    <w:rsid w:val="009D1933"/>
    <w:rsid w:val="009D52D9"/>
    <w:rsid w:val="009E0575"/>
    <w:rsid w:val="009F23C4"/>
    <w:rsid w:val="009F366B"/>
    <w:rsid w:val="009F4ADE"/>
    <w:rsid w:val="00A26C0E"/>
    <w:rsid w:val="00A32F9F"/>
    <w:rsid w:val="00A51342"/>
    <w:rsid w:val="00A55B69"/>
    <w:rsid w:val="00A6019D"/>
    <w:rsid w:val="00A61307"/>
    <w:rsid w:val="00A701CA"/>
    <w:rsid w:val="00A7110A"/>
    <w:rsid w:val="00A748C1"/>
    <w:rsid w:val="00A909B1"/>
    <w:rsid w:val="00A91EE6"/>
    <w:rsid w:val="00A94EFF"/>
    <w:rsid w:val="00AA0269"/>
    <w:rsid w:val="00AA3F14"/>
    <w:rsid w:val="00AA53C3"/>
    <w:rsid w:val="00AA7332"/>
    <w:rsid w:val="00AA77DD"/>
    <w:rsid w:val="00AB5EC8"/>
    <w:rsid w:val="00AB7E52"/>
    <w:rsid w:val="00AD0B1B"/>
    <w:rsid w:val="00AD2F53"/>
    <w:rsid w:val="00AD4F8F"/>
    <w:rsid w:val="00AE54FB"/>
    <w:rsid w:val="00AF6B98"/>
    <w:rsid w:val="00AF7617"/>
    <w:rsid w:val="00B1192E"/>
    <w:rsid w:val="00B135C2"/>
    <w:rsid w:val="00B217FC"/>
    <w:rsid w:val="00B30159"/>
    <w:rsid w:val="00B32837"/>
    <w:rsid w:val="00B33F91"/>
    <w:rsid w:val="00B42DA5"/>
    <w:rsid w:val="00B66969"/>
    <w:rsid w:val="00B7538F"/>
    <w:rsid w:val="00B82E75"/>
    <w:rsid w:val="00B85517"/>
    <w:rsid w:val="00B863BC"/>
    <w:rsid w:val="00B87581"/>
    <w:rsid w:val="00B9762F"/>
    <w:rsid w:val="00BA2918"/>
    <w:rsid w:val="00BB3094"/>
    <w:rsid w:val="00BC16DA"/>
    <w:rsid w:val="00BC5869"/>
    <w:rsid w:val="00BD7EFF"/>
    <w:rsid w:val="00BE0B4B"/>
    <w:rsid w:val="00BE1D87"/>
    <w:rsid w:val="00BF2F76"/>
    <w:rsid w:val="00C01909"/>
    <w:rsid w:val="00C01E24"/>
    <w:rsid w:val="00C05A4C"/>
    <w:rsid w:val="00C079FD"/>
    <w:rsid w:val="00C14FE7"/>
    <w:rsid w:val="00C15199"/>
    <w:rsid w:val="00C16404"/>
    <w:rsid w:val="00C20FF9"/>
    <w:rsid w:val="00C21984"/>
    <w:rsid w:val="00C23AE6"/>
    <w:rsid w:val="00C24563"/>
    <w:rsid w:val="00C25874"/>
    <w:rsid w:val="00C30034"/>
    <w:rsid w:val="00C45DF1"/>
    <w:rsid w:val="00C54FD8"/>
    <w:rsid w:val="00C57195"/>
    <w:rsid w:val="00C64EEA"/>
    <w:rsid w:val="00C67E95"/>
    <w:rsid w:val="00C7131D"/>
    <w:rsid w:val="00C86282"/>
    <w:rsid w:val="00CA4270"/>
    <w:rsid w:val="00CA534B"/>
    <w:rsid w:val="00CB206F"/>
    <w:rsid w:val="00CB2F7B"/>
    <w:rsid w:val="00CD00AA"/>
    <w:rsid w:val="00CD5B36"/>
    <w:rsid w:val="00CF74D0"/>
    <w:rsid w:val="00CF79AC"/>
    <w:rsid w:val="00D1424D"/>
    <w:rsid w:val="00D2200E"/>
    <w:rsid w:val="00D23C8F"/>
    <w:rsid w:val="00D24515"/>
    <w:rsid w:val="00D278CE"/>
    <w:rsid w:val="00D32CFD"/>
    <w:rsid w:val="00D40429"/>
    <w:rsid w:val="00D430A0"/>
    <w:rsid w:val="00D55D3A"/>
    <w:rsid w:val="00D565D8"/>
    <w:rsid w:val="00D64743"/>
    <w:rsid w:val="00D67448"/>
    <w:rsid w:val="00D75908"/>
    <w:rsid w:val="00D82B21"/>
    <w:rsid w:val="00D8526E"/>
    <w:rsid w:val="00D8693B"/>
    <w:rsid w:val="00DA0F4F"/>
    <w:rsid w:val="00DA5446"/>
    <w:rsid w:val="00DB2890"/>
    <w:rsid w:val="00DC505F"/>
    <w:rsid w:val="00DD3EBC"/>
    <w:rsid w:val="00DD775B"/>
    <w:rsid w:val="00E00CF1"/>
    <w:rsid w:val="00E03CE8"/>
    <w:rsid w:val="00E051BE"/>
    <w:rsid w:val="00E11358"/>
    <w:rsid w:val="00E154F6"/>
    <w:rsid w:val="00E209EA"/>
    <w:rsid w:val="00E24352"/>
    <w:rsid w:val="00E25A5D"/>
    <w:rsid w:val="00E318B4"/>
    <w:rsid w:val="00E36F8B"/>
    <w:rsid w:val="00E4233A"/>
    <w:rsid w:val="00E4773B"/>
    <w:rsid w:val="00E50666"/>
    <w:rsid w:val="00E576F6"/>
    <w:rsid w:val="00E615D0"/>
    <w:rsid w:val="00E72D8B"/>
    <w:rsid w:val="00E73E1A"/>
    <w:rsid w:val="00E753A2"/>
    <w:rsid w:val="00E75900"/>
    <w:rsid w:val="00E85594"/>
    <w:rsid w:val="00E87429"/>
    <w:rsid w:val="00E908F5"/>
    <w:rsid w:val="00EA06C9"/>
    <w:rsid w:val="00EA5F2F"/>
    <w:rsid w:val="00EB06EB"/>
    <w:rsid w:val="00EB15CF"/>
    <w:rsid w:val="00EB162F"/>
    <w:rsid w:val="00EB6AC3"/>
    <w:rsid w:val="00ED1DD7"/>
    <w:rsid w:val="00EE0209"/>
    <w:rsid w:val="00EE72D7"/>
    <w:rsid w:val="00EF3DD8"/>
    <w:rsid w:val="00F10241"/>
    <w:rsid w:val="00F346E1"/>
    <w:rsid w:val="00F37E63"/>
    <w:rsid w:val="00F54307"/>
    <w:rsid w:val="00F548C3"/>
    <w:rsid w:val="00F54C0C"/>
    <w:rsid w:val="00F60025"/>
    <w:rsid w:val="00F65F6A"/>
    <w:rsid w:val="00F74D23"/>
    <w:rsid w:val="00F75274"/>
    <w:rsid w:val="00F7632F"/>
    <w:rsid w:val="00F81EFE"/>
    <w:rsid w:val="00F824CF"/>
    <w:rsid w:val="00F8350D"/>
    <w:rsid w:val="00F847E9"/>
    <w:rsid w:val="00F862C3"/>
    <w:rsid w:val="00F958D4"/>
    <w:rsid w:val="00F96947"/>
    <w:rsid w:val="00FA5E55"/>
    <w:rsid w:val="00FC7A89"/>
    <w:rsid w:val="00FD2184"/>
    <w:rsid w:val="00FD3B37"/>
    <w:rsid w:val="00FE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993AF88B-2197-427C-AE9D-AA668E478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2B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B21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C258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25874"/>
    <w:rPr>
      <w:rFonts w:ascii="Times New Roman" w:eastAsia="Times New Roman" w:hAnsi="Times New Roman"/>
      <w:color w:val="212120"/>
      <w:kern w:val="28"/>
    </w:rPr>
  </w:style>
  <w:style w:type="character" w:customStyle="1" w:styleId="normaltextrun">
    <w:name w:val="normaltextrun"/>
    <w:basedOn w:val="DefaultParagraphFont"/>
    <w:rsid w:val="00070E12"/>
  </w:style>
  <w:style w:type="paragraph" w:customStyle="1" w:styleId="paragraph">
    <w:name w:val="paragraph"/>
    <w:basedOn w:val="Normal"/>
    <w:rsid w:val="00070E1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eop">
    <w:name w:val="eop"/>
    <w:basedOn w:val="DefaultParagraphFont"/>
    <w:rsid w:val="00014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bbk12.org/Brumby" TargetMode="External"/><Relationship Id="rId18" Type="http://schemas.openxmlformats.org/officeDocument/2006/relationships/hyperlink" Target="mailto:Irka.serrano@cobbk12.org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Irka.serrano@cobbk12.org" TargetMode="External"/><Relationship Id="rId17" Type="http://schemas.openxmlformats.org/officeDocument/2006/relationships/hyperlink" Target="mailto:Irka.serrano@cobbk12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yperlink" Target="http://www.cobbk12.org/brumb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rka.serrano@cobbk12.or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jpg"/><Relationship Id="rId10" Type="http://schemas.openxmlformats.org/officeDocument/2006/relationships/endnotes" Target="endnotes.xml"/><Relationship Id="rId19" Type="http://schemas.openxmlformats.org/officeDocument/2006/relationships/hyperlink" Target="http://www.cobbk12.org/brumb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bbk12.org/Brumby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578cbb3-2e59-433d-ac0e-53becb306a2b">
      <UserInfo>
        <DisplayName/>
        <AccountId xsi:nil="true"/>
        <AccountType/>
      </UserInfo>
    </SharedWithUsers>
    <TaxCatchAll xmlns="2578cbb3-2e59-433d-ac0e-53becb306a2b" xsi:nil="true"/>
    <lcf76f155ced4ddcb4097134ff3c332f xmlns="f369d6a1-e944-4409-8014-8c2b92b73b3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6" ma:contentTypeDescription="Create a new document." ma:contentTypeScope="" ma:versionID="ed5029efdc7116dbfb0a8112f7ffdc68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7665676d85a8b1d89207e8b5077bca47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2358ff1-2e0e-433d-bfb0-121866fdb5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6d8cd0b-7008-4249-bd59-fd00c556ae78}" ma:internalName="TaxCatchAll" ma:showField="CatchAllData" ma:web="2578cbb3-2e59-433d-ac0e-53becb306a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2578cbb3-2e59-433d-ac0e-53becb306a2b"/>
    <ds:schemaRef ds:uri="f369d6a1-e944-4409-8014-8c2b92b73b35"/>
  </ds:schemaRefs>
</ds:datastoreItem>
</file>

<file path=customXml/itemProps2.xml><?xml version="1.0" encoding="utf-8"?>
<ds:datastoreItem xmlns:ds="http://schemas.openxmlformats.org/officeDocument/2006/customXml" ds:itemID="{DB8E2C88-E383-4F92-862A-84A1762010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69d6a1-e944-4409-8014-8c2b92b73b35"/>
    <ds:schemaRef ds:uri="2578cbb3-2e59-433d-ac0e-53becb306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29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Wendy Rice</cp:lastModifiedBy>
  <cp:revision>24</cp:revision>
  <cp:lastPrinted>2022-03-28T15:32:00Z</cp:lastPrinted>
  <dcterms:created xsi:type="dcterms:W3CDTF">2024-08-06T14:24:00Z</dcterms:created>
  <dcterms:modified xsi:type="dcterms:W3CDTF">2024-08-11T17:27:00Z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  <property fmtid="{D5CDD505-2E9C-101B-9397-08002B2CF9AE}" pid="10" name="MediaServiceImageTags">
    <vt:lpwstr/>
  </property>
</Properties>
</file>