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C8C85" w14:textId="05C8914D" w:rsidR="00734486" w:rsidRDefault="00A55B69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71889693" wp14:editId="68F5E06E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3072130" cy="3498850"/>
                <wp:effectExtent l="0" t="0" r="13970" b="2540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130" cy="349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BC4C18" w14:textId="71528CD4" w:rsidR="003E2349" w:rsidRPr="00A55B69" w:rsidRDefault="0006673E" w:rsidP="003E234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bookmarkStart w:id="0" w:name="_Hlk111536642"/>
                            <w:bookmarkEnd w:id="0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3E2349" w:rsidRPr="00A55B6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Activities to Build Partnerships</w:t>
                            </w:r>
                          </w:p>
                          <w:p w14:paraId="6C614B45" w14:textId="029DB199" w:rsidR="00D565D8" w:rsidRPr="00A55B69" w:rsidRDefault="005358FF" w:rsidP="00D278CE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A55B6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Please consider joining us through some of the events listed below. Volunteer opportunities may be virtual or face to face.</w:t>
                            </w:r>
                          </w:p>
                          <w:p w14:paraId="5B9A0CFB" w14:textId="77777777" w:rsidR="00D278CE" w:rsidRPr="005358FF" w:rsidRDefault="00D278CE" w:rsidP="00D278C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6B919046" w14:textId="77777777" w:rsidR="00641FD5" w:rsidRPr="00F824CF" w:rsidRDefault="00641FD5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Volunteer Opportunities:</w:t>
                            </w:r>
                          </w:p>
                          <w:p w14:paraId="4A58B129" w14:textId="452A042D" w:rsidR="00641FD5" w:rsidRPr="00141A82" w:rsidRDefault="00641FD5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Classroom Readers</w:t>
                            </w:r>
                            <w:r w:rsidR="0082291C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(In person or virtual)</w:t>
                            </w:r>
                          </w:p>
                          <w:p w14:paraId="27C5173C" w14:textId="77777777" w:rsidR="00AF7617" w:rsidRPr="00141A82" w:rsidRDefault="005358FF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Media Center </w:t>
                            </w:r>
                          </w:p>
                          <w:p w14:paraId="71B4E5DA" w14:textId="7114A921" w:rsidR="0056500A" w:rsidRDefault="0056500A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gramStart"/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Title</w:t>
                            </w:r>
                            <w:proofErr w:type="gramEnd"/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I </w:t>
                            </w:r>
                            <w:r w:rsidR="00093902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Planning </w:t>
                            </w: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Committee</w:t>
                            </w:r>
                          </w:p>
                          <w:p w14:paraId="40A93B2B" w14:textId="628CD1FC" w:rsidR="00DB6BB2" w:rsidRPr="00141A82" w:rsidRDefault="00DB6BB2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Field Trip Chaperones</w:t>
                            </w:r>
                          </w:p>
                          <w:p w14:paraId="17838D0A" w14:textId="77777777" w:rsidR="007A5E54" w:rsidRPr="005358FF" w:rsidRDefault="007A5E54" w:rsidP="00FD3B3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48152C9A" w14:textId="77777777" w:rsidR="003B5257" w:rsidRPr="00F824CF" w:rsidRDefault="00641FD5" w:rsidP="00641FD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Partnership Meetings:</w:t>
                            </w:r>
                          </w:p>
                          <w:p w14:paraId="6F5CFDF0" w14:textId="77EF1C71" w:rsidR="00641FD5" w:rsidRPr="00141A82" w:rsidRDefault="00641FD5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Annual Title I Parent Informational Meeting</w:t>
                            </w:r>
                          </w:p>
                          <w:p w14:paraId="5D86D2E7" w14:textId="2B23230C" w:rsidR="00641FD5" w:rsidRPr="00141A82" w:rsidRDefault="0082291C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O</w:t>
                            </w:r>
                            <w:r w:rsidR="00641FD5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pen House</w:t>
                            </w:r>
                          </w:p>
                          <w:p w14:paraId="31439DB2" w14:textId="7132D304" w:rsidR="00F824CF" w:rsidRPr="00141A82" w:rsidRDefault="00F824C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Meet and </w:t>
                            </w:r>
                            <w:r w:rsidR="00B4034D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G</w:t>
                            </w: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reet </w:t>
                            </w:r>
                          </w:p>
                          <w:p w14:paraId="4827C2F2" w14:textId="06A0D46A" w:rsidR="0079585F" w:rsidRPr="00141A82" w:rsidRDefault="00641FD5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Title I Parent Input Meetings</w:t>
                            </w:r>
                          </w:p>
                          <w:p w14:paraId="386E9E1F" w14:textId="63018AFF" w:rsidR="00341AC4" w:rsidRDefault="00FD3B37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 Teacher Conference Week</w:t>
                            </w:r>
                          </w:p>
                          <w:p w14:paraId="54A9AEC6" w14:textId="77777777" w:rsidR="007A5E54" w:rsidRPr="005358FF" w:rsidRDefault="007A5E54" w:rsidP="00641FD5">
                            <w:pPr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06B4EDCC" w14:textId="77777777" w:rsidR="00641FD5" w:rsidRPr="00F824CF" w:rsidRDefault="00341AC4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Family</w:t>
                            </w:r>
                            <w:r w:rsidR="00641FD5"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Engagement Opportunities:</w:t>
                            </w:r>
                          </w:p>
                          <w:p w14:paraId="0F4E9B9C" w14:textId="646334E4" w:rsidR="0079585F" w:rsidRPr="00141A82" w:rsidRDefault="008E53D0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Academic</w:t>
                            </w:r>
                            <w:r w:rsidR="00F824CF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Nights</w:t>
                            </w:r>
                          </w:p>
                          <w:p w14:paraId="55B45CA1" w14:textId="066561AA" w:rsidR="0079585F" w:rsidRPr="00141A82" w:rsidRDefault="001B55B6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Career Day</w:t>
                            </w:r>
                          </w:p>
                          <w:p w14:paraId="0B15773A" w14:textId="2C9774F8" w:rsidR="0079585F" w:rsidRPr="00BD7EFF" w:rsidRDefault="0079585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 Resource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889693" id="_x0000_t202" coordsize="21600,21600" o:spt="202" path="m,l,21600r21600,l21600,xe">
                <v:stroke joinstyle="miter"/>
                <v:path gradientshapeok="t" o:connecttype="rect"/>
              </v:shapetype>
              <v:shape id="Text Box 345" o:spid="_x0000_s1026" type="#_x0000_t202" style="position:absolute;margin-left:190.7pt;margin-top:3pt;width:241.9pt;height:275.5pt;z-index:25165830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" fillcolor="white [3201]" strokeweight=".5pt">
                <v:textbox>
                  <w:txbxContent>
                    <w:p w14:paraId="4BBC4C18" w14:textId="71528CD4" w:rsidR="003E2349" w:rsidRPr="00A55B69" w:rsidRDefault="0006673E" w:rsidP="003E234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bookmarkStart w:id="1" w:name="_Hlk111536642"/>
                      <w:bookmarkEnd w:id="1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Brumby Elementary</w:t>
                      </w:r>
                      <w:r w:rsidR="003E2349" w:rsidRPr="00A55B69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Activities to Build Partnerships</w:t>
                      </w:r>
                    </w:p>
                    <w:p w14:paraId="6C614B45" w14:textId="029DB199" w:rsidR="00D565D8" w:rsidRPr="00A55B69" w:rsidRDefault="005358FF" w:rsidP="00D278CE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A55B69">
                        <w:rPr>
                          <w:rFonts w:asciiTheme="minorHAnsi" w:hAnsiTheme="minorHAnsi" w:cstheme="minorHAnsi"/>
                          <w:color w:val="auto"/>
                        </w:rPr>
                        <w:t>Please consider joining us through some of the events listed below. Volunteer opportunities may be virtual or face to face.</w:t>
                      </w:r>
                    </w:p>
                    <w:p w14:paraId="5B9A0CFB" w14:textId="77777777" w:rsidR="00D278CE" w:rsidRPr="005358FF" w:rsidRDefault="00D278CE" w:rsidP="00D278CE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6B919046" w14:textId="77777777" w:rsidR="00641FD5" w:rsidRPr="00F824CF" w:rsidRDefault="00641FD5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Volunteer Opportunities:</w:t>
                      </w:r>
                    </w:p>
                    <w:p w14:paraId="4A58B129" w14:textId="452A042D" w:rsidR="00641FD5" w:rsidRPr="00141A82" w:rsidRDefault="00641FD5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Classroom Readers</w:t>
                      </w:r>
                      <w:r w:rsidR="0082291C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(In person or virtual)</w:t>
                      </w:r>
                    </w:p>
                    <w:p w14:paraId="27C5173C" w14:textId="77777777" w:rsidR="00AF7617" w:rsidRPr="00141A82" w:rsidRDefault="005358FF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Media Center </w:t>
                      </w:r>
                    </w:p>
                    <w:p w14:paraId="71B4E5DA" w14:textId="7114A921" w:rsidR="0056500A" w:rsidRDefault="0056500A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gramStart"/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Title</w:t>
                      </w:r>
                      <w:proofErr w:type="gramEnd"/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I </w:t>
                      </w:r>
                      <w:r w:rsidR="00093902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Planning </w:t>
                      </w: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Committee</w:t>
                      </w:r>
                    </w:p>
                    <w:p w14:paraId="40A93B2B" w14:textId="628CD1FC" w:rsidR="00DB6BB2" w:rsidRPr="00141A82" w:rsidRDefault="00DB6BB2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Field Trip Chaperones</w:t>
                      </w:r>
                    </w:p>
                    <w:p w14:paraId="17838D0A" w14:textId="77777777" w:rsidR="007A5E54" w:rsidRPr="005358FF" w:rsidRDefault="007A5E54" w:rsidP="00FD3B37">
                      <w:pPr>
                        <w:rPr>
                          <w:rFonts w:asciiTheme="minorHAnsi" w:hAnsiTheme="minorHAnsi" w:cstheme="minorHAnsi"/>
                          <w:color w:val="auto"/>
                          <w:sz w:val="12"/>
                          <w:szCs w:val="12"/>
                        </w:rPr>
                      </w:pPr>
                    </w:p>
                    <w:p w14:paraId="48152C9A" w14:textId="77777777" w:rsidR="003B5257" w:rsidRPr="00F824CF" w:rsidRDefault="00641FD5" w:rsidP="00641FD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Partnership Meetings:</w:t>
                      </w:r>
                    </w:p>
                    <w:p w14:paraId="6F5CFDF0" w14:textId="77EF1C71" w:rsidR="00641FD5" w:rsidRPr="00141A82" w:rsidRDefault="00641FD5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Annual Title I Parent Informational Meeting</w:t>
                      </w:r>
                    </w:p>
                    <w:p w14:paraId="5D86D2E7" w14:textId="2B23230C" w:rsidR="00641FD5" w:rsidRPr="00141A82" w:rsidRDefault="0082291C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O</w:t>
                      </w:r>
                      <w:r w:rsidR="00641FD5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pen House</w:t>
                      </w:r>
                    </w:p>
                    <w:p w14:paraId="31439DB2" w14:textId="7132D304" w:rsidR="00F824CF" w:rsidRPr="00141A82" w:rsidRDefault="00F824C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Meet and </w:t>
                      </w:r>
                      <w:r w:rsidR="00B4034D">
                        <w:rPr>
                          <w:rFonts w:asciiTheme="minorHAnsi" w:hAnsiTheme="minorHAnsi" w:cstheme="minorHAnsi"/>
                          <w:color w:val="auto"/>
                        </w:rPr>
                        <w:t>G</w:t>
                      </w: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reet </w:t>
                      </w:r>
                    </w:p>
                    <w:p w14:paraId="4827C2F2" w14:textId="06A0D46A" w:rsidR="0079585F" w:rsidRPr="00141A82" w:rsidRDefault="00641FD5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Title I Parent Input Meetings</w:t>
                      </w:r>
                    </w:p>
                    <w:p w14:paraId="386E9E1F" w14:textId="63018AFF" w:rsidR="00341AC4" w:rsidRDefault="00FD3B37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Parent Teacher Conference Week</w:t>
                      </w:r>
                    </w:p>
                    <w:p w14:paraId="54A9AEC6" w14:textId="77777777" w:rsidR="007A5E54" w:rsidRPr="005358FF" w:rsidRDefault="007A5E54" w:rsidP="00641FD5">
                      <w:pPr>
                        <w:rPr>
                          <w:rFonts w:asciiTheme="minorHAnsi" w:hAnsiTheme="minorHAnsi" w:cstheme="minorHAnsi"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06B4EDCC" w14:textId="77777777" w:rsidR="00641FD5" w:rsidRPr="00F824CF" w:rsidRDefault="00341AC4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Family</w:t>
                      </w:r>
                      <w:r w:rsidR="00641FD5"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Engagement Opportunities:</w:t>
                      </w:r>
                    </w:p>
                    <w:p w14:paraId="0F4E9B9C" w14:textId="646334E4" w:rsidR="0079585F" w:rsidRPr="00141A82" w:rsidRDefault="008E53D0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Academic</w:t>
                      </w:r>
                      <w:r w:rsidR="00F824CF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Nights</w:t>
                      </w:r>
                    </w:p>
                    <w:p w14:paraId="55B45CA1" w14:textId="066561AA" w:rsidR="0079585F" w:rsidRPr="00141A82" w:rsidRDefault="001B55B6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Career Day</w:t>
                      </w:r>
                    </w:p>
                    <w:p w14:paraId="0B15773A" w14:textId="2C9774F8" w:rsidR="0079585F" w:rsidRPr="00BD7EFF" w:rsidRDefault="0079585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Parent Resource Room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29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9" behindDoc="0" locked="0" layoutInCell="1" allowOverlap="1" wp14:anchorId="75459B03" wp14:editId="0DF5638B">
                <wp:simplePos x="0" y="0"/>
                <wp:positionH relativeFrom="margin">
                  <wp:posOffset>3429000</wp:posOffset>
                </wp:positionH>
                <wp:positionV relativeFrom="margin">
                  <wp:posOffset>-6350</wp:posOffset>
                </wp:positionV>
                <wp:extent cx="2733675" cy="336550"/>
                <wp:effectExtent l="0" t="0" r="9525" b="635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3F2F75" w14:textId="77777777" w:rsidR="00D75908" w:rsidRPr="00BD7EFF" w:rsidRDefault="00AF6B98" w:rsidP="00AF6B98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What is a School-Parent Compact?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59B03" id="Text Box 24" o:spid="_x0000_s1027" type="#_x0000_t202" style="position:absolute;margin-left:270pt;margin-top:-.5pt;width:215.25pt;height:26.5pt;z-index:251658249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1E3F2F75" w14:textId="77777777" w:rsidR="00D75908" w:rsidRPr="00BD7EFF" w:rsidRDefault="00AF6B98" w:rsidP="00AF6B98">
                      <w:pPr>
                        <w:widowControl w:val="0"/>
                        <w:spacing w:line="480" w:lineRule="exact"/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What is a School-Parent Compact?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11332F53" wp14:editId="7F883784">
                <wp:simplePos x="0" y="0"/>
                <wp:positionH relativeFrom="margin">
                  <wp:posOffset>-146050</wp:posOffset>
                </wp:positionH>
                <wp:positionV relativeFrom="margin">
                  <wp:align>bottom</wp:align>
                </wp:positionV>
                <wp:extent cx="3308985" cy="7258050"/>
                <wp:effectExtent l="0" t="0" r="5715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72580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4850C" id="Rectangle 7" o:spid="_x0000_s1026" style="position:absolute;margin-left:-11.5pt;margin-top:0;width:260.55pt;height:571.5pt;z-index:251658240;visibility:visible;mso-wrap-style:none;mso-width-percent:0;mso-height-percent:0;mso-wrap-distance-left:2.88pt;mso-wrap-distance-top:2.88pt;mso-wrap-distance-right:2.88pt;mso-wrap-distance-bottom:2.88pt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" fillcolor="#f4ede2" stroked="f" insetpen="t">
                <v:shadow color="#dcd6d4"/>
                <v:textbox inset="2.88pt,2.88pt,2.88pt,2.88pt"/>
                <w10:wrap anchorx="margin" anchory="margin"/>
              </v:rect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3" behindDoc="0" locked="0" layoutInCell="1" allowOverlap="1" wp14:anchorId="6B1BD7D2" wp14:editId="51F3AA6C">
                <wp:simplePos x="0" y="0"/>
                <wp:positionH relativeFrom="column">
                  <wp:posOffset>8352263</wp:posOffset>
                </wp:positionH>
                <wp:positionV relativeFrom="page">
                  <wp:posOffset>7014117</wp:posOffset>
                </wp:positionV>
                <wp:extent cx="1028700" cy="256478"/>
                <wp:effectExtent l="0" t="0" r="0" b="0"/>
                <wp:wrapNone/>
                <wp:docPr id="17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94709C" w14:textId="77777777" w:rsidR="00D75908" w:rsidRDefault="00D75908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BD7D2" id="Text Box 181" o:spid="_x0000_s1028" type="#_x0000_t202" style="position:absolute;margin-left:657.65pt;margin-top:552.3pt;width:81pt;height:20.2pt;z-index:25165827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7394709C" w14:textId="77777777" w:rsidR="00D75908" w:rsidRDefault="00D75908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8" behindDoc="0" locked="0" layoutInCell="1" allowOverlap="1" wp14:anchorId="2024A32F" wp14:editId="0EA05C75">
                <wp:simplePos x="0" y="0"/>
                <wp:positionH relativeFrom="margin">
                  <wp:align>right</wp:align>
                </wp:positionH>
                <wp:positionV relativeFrom="page">
                  <wp:posOffset>4348976</wp:posOffset>
                </wp:positionV>
                <wp:extent cx="3161371" cy="0"/>
                <wp:effectExtent l="0" t="0" r="0" b="0"/>
                <wp:wrapNone/>
                <wp:docPr id="2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3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DAD52" id="Line 23" o:spid="_x0000_s1026" style="position:absolute;z-index:251658248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" from="197.75pt,342.45pt" to="446.7pt,3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" strokecolor="#fffffe" strokeweight="1pt">
                <v:shadow color="#dcd6d4"/>
                <w10:wrap anchorx="margin"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4" behindDoc="0" locked="0" layoutInCell="1" allowOverlap="1" wp14:anchorId="4A5CDD30" wp14:editId="3907A7FB">
                <wp:simplePos x="0" y="0"/>
                <wp:positionH relativeFrom="column">
                  <wp:posOffset>6450965</wp:posOffset>
                </wp:positionH>
                <wp:positionV relativeFrom="page">
                  <wp:posOffset>5836920</wp:posOffset>
                </wp:positionV>
                <wp:extent cx="869950" cy="0"/>
                <wp:effectExtent l="12065" t="7620" r="13335" b="11430"/>
                <wp:wrapNone/>
                <wp:docPr id="297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A1EAB3" id="Line 299" o:spid="_x0000_s1026" style="position:absolute;z-index:25165827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7.95pt,459.6pt" to="576.45pt,4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1" behindDoc="0" locked="0" layoutInCell="1" allowOverlap="1" wp14:anchorId="433BB520" wp14:editId="75C419DA">
                <wp:simplePos x="0" y="0"/>
                <wp:positionH relativeFrom="column">
                  <wp:posOffset>8533130</wp:posOffset>
                </wp:positionH>
                <wp:positionV relativeFrom="page">
                  <wp:posOffset>7203440</wp:posOffset>
                </wp:positionV>
                <wp:extent cx="657225" cy="200025"/>
                <wp:effectExtent l="0" t="2540" r="1270" b="0"/>
                <wp:wrapNone/>
                <wp:docPr id="17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5764EA" w14:textId="77777777" w:rsidR="00D75908" w:rsidRDefault="00D75908" w:rsidP="00632EC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BB520" id="Text Box 180" o:spid="_x0000_s1029" type="#_x0000_t202" style="position:absolute;margin-left:671.9pt;margin-top:567.2pt;width:51.75pt;height:15.75pt;z-index:25165827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" filled="f" fillcolor="#fffffe" stroked="f" strokecolor="#212120" insetpen="t">
                <v:textbox inset="2.88pt,2.88pt,2.88pt,2.88pt">
                  <w:txbxContent>
                    <w:p w14:paraId="425764EA" w14:textId="77777777" w:rsidR="00D75908" w:rsidRDefault="00D75908" w:rsidP="00632EC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0" behindDoc="0" locked="0" layoutInCell="1" allowOverlap="1" wp14:anchorId="776561F6" wp14:editId="128E0F96">
                <wp:simplePos x="0" y="0"/>
                <wp:positionH relativeFrom="column">
                  <wp:posOffset>5715</wp:posOffset>
                </wp:positionH>
                <wp:positionV relativeFrom="page">
                  <wp:posOffset>6059170</wp:posOffset>
                </wp:positionV>
                <wp:extent cx="0" cy="0"/>
                <wp:effectExtent l="0" t="0" r="0" b="0"/>
                <wp:wrapNone/>
                <wp:docPr id="17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40597" id="Line 179" o:spid="_x0000_s1026" style="position:absolute;z-index:25165827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45pt,477.1pt" to=".45pt,4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9" behindDoc="0" locked="0" layoutInCell="1" allowOverlap="1" wp14:anchorId="58558F72" wp14:editId="26709B94">
                <wp:simplePos x="0" y="0"/>
                <wp:positionH relativeFrom="column">
                  <wp:posOffset>9496425</wp:posOffset>
                </wp:positionH>
                <wp:positionV relativeFrom="page">
                  <wp:posOffset>6065520</wp:posOffset>
                </wp:positionV>
                <wp:extent cx="0" cy="1485900"/>
                <wp:effectExtent l="9525" t="7620" r="9525" b="11430"/>
                <wp:wrapNone/>
                <wp:docPr id="17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8D5E5" id="Line 178" o:spid="_x0000_s1026" style="position:absolute;z-index:25165826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7.75pt,477.6pt" to="747.75pt,5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8" behindDoc="0" locked="0" layoutInCell="1" allowOverlap="1" wp14:anchorId="1CA3CFA0" wp14:editId="490D4F90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0"/>
                <wp:effectExtent l="11430" t="8255" r="13335" b="1079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EA71E" id="Line 177" o:spid="_x0000_s1026" style="position:absolute;z-index:2516582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75.15pt" to="756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l+cOu+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7" behindDoc="0" locked="0" layoutInCell="1" allowOverlap="1" wp14:anchorId="480814EF" wp14:editId="1EB21624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0"/>
                <wp:effectExtent l="11430" t="7620" r="13335" b="1143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AD1AD6" id="Line 176" o:spid="_x0000_s1026" style="position:absolute;z-index:25165826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55.6pt" to="756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2o8D7O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6" behindDoc="0" locked="0" layoutInCell="1" allowOverlap="1" wp14:anchorId="26EC58C4" wp14:editId="310819DA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0"/>
                <wp:effectExtent l="11430" t="7620" r="13335" b="11430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538CE" id="Line 175" o:spid="_x0000_s1026" style="position:absolute;z-index:25165826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36.1pt" to="756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HX+2DT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5" behindDoc="0" locked="0" layoutInCell="1" allowOverlap="1" wp14:anchorId="71339260" wp14:editId="1ED49192">
                <wp:simplePos x="0" y="0"/>
                <wp:positionH relativeFrom="column">
                  <wp:posOffset>9507855</wp:posOffset>
                </wp:positionH>
                <wp:positionV relativeFrom="page">
                  <wp:posOffset>6560820</wp:posOffset>
                </wp:positionV>
                <wp:extent cx="99060" cy="0"/>
                <wp:effectExtent l="11430" t="7620" r="13335" b="11430"/>
                <wp:wrapNone/>
                <wp:docPr id="17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68E37" id="Line 174" o:spid="_x0000_s1026" style="position:absolute;z-index:25165826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16.6pt" to="756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Mkdvvr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4" behindDoc="0" locked="0" layoutInCell="1" allowOverlap="1" wp14:anchorId="63649365" wp14:editId="5BE14B8E">
                <wp:simplePos x="0" y="0"/>
                <wp:positionH relativeFrom="column">
                  <wp:posOffset>9507855</wp:posOffset>
                </wp:positionH>
                <wp:positionV relativeFrom="page">
                  <wp:posOffset>6313170</wp:posOffset>
                </wp:positionV>
                <wp:extent cx="99060" cy="0"/>
                <wp:effectExtent l="11430" t="7620" r="13335" b="11430"/>
                <wp:wrapNone/>
                <wp:docPr id="171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E82A78" id="Line 173" o:spid="_x0000_s1026" style="position:absolute;z-index:251658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497.1pt" to="756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n5yBleEAAAAN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9" behindDoc="0" locked="0" layoutInCell="1" allowOverlap="1" wp14:anchorId="483C7DBA" wp14:editId="65F9A6F9">
                <wp:simplePos x="0" y="0"/>
                <wp:positionH relativeFrom="column">
                  <wp:posOffset>2520315</wp:posOffset>
                </wp:positionH>
                <wp:positionV relativeFrom="page">
                  <wp:posOffset>5085080</wp:posOffset>
                </wp:positionV>
                <wp:extent cx="545465" cy="0"/>
                <wp:effectExtent l="15240" t="8255" r="10795" b="10795"/>
                <wp:wrapNone/>
                <wp:docPr id="15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8C932" id="Line 159" o:spid="_x0000_s1026" style="position:absolute;z-index:25165825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00.4pt" to="241.4pt,4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KFDyKXgAAAACwEAAA8AAABkcnMvZG93bnJldi54&#10;bWxMj0tPwzAQhO9I/AdrkbhRm4BKGuJUlIfohQNtpYqbk2zjiNiObOfBv2eRkOC2uzOa/SZfz6Zj&#10;I/rQOivheiGAoa1c3dpGwmH/cpUCC1HZWnXOooQvDLAuzs9yldVusu847mLDKMSGTEnQMfYZ56HS&#10;aFRYuB4taSfnjYq0+obXXk0UbjqeCLHkRrWWPmjV46PG6nM3GAl+enLbzWncJB/a75/Lu9ehfztK&#10;eXkxP9wDizjHPzP84BM6FMRUusHWgXUSblbLFVklpEJQB3LcpgkN5e+F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KFDyKX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8" behindDoc="0" locked="0" layoutInCell="1" allowOverlap="1" wp14:anchorId="28A056BF" wp14:editId="20C3F481">
                <wp:simplePos x="0" y="0"/>
                <wp:positionH relativeFrom="column">
                  <wp:posOffset>2520315</wp:posOffset>
                </wp:positionH>
                <wp:positionV relativeFrom="page">
                  <wp:posOffset>4839970</wp:posOffset>
                </wp:positionV>
                <wp:extent cx="545465" cy="0"/>
                <wp:effectExtent l="15240" t="10795" r="10795" b="8255"/>
                <wp:wrapNone/>
                <wp:docPr id="156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AF2B5" id="Line 158" o:spid="_x0000_s1026" style="position:absolute;z-index:25165825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81.1pt" to="241.4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EQG6gLgAAAACwEAAA8AAABkcnMvZG93bnJldi54&#10;bWxMj8tOwzAQRfdI/IM1SOyog0FpG+JUlIdgw4IWqerOSaZxRDyObOfB32MkJFjOzNGdc/PNbDo2&#10;ovOtJQnXiwQYUmXrlhoJH/vnqxUwHxTVqrOEEr7Qw6Y4P8tVVtuJ3nHchYbFEPKZkqBD6DPOfaXR&#10;KL+wPVK8nawzKsTRNbx2aorhpuMiSVJuVEvxg1Y9PmisPneDkeCmR/u6PY1bcdRu/1QuX4b+7SDl&#10;5cV8fwcs4Bz+YPjRj+pQRKfSDlR71km4WafriEpYpkIAi8TtSsQy5e+G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EQG6gL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3" behindDoc="0" locked="0" layoutInCell="1" allowOverlap="1" wp14:anchorId="074F9CFA" wp14:editId="0207F6A3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0A50B" id="Line 32" o:spid="_x0000_s1026" style="position:absolute;z-index:25165825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0.95pt,-125.4pt" to="706.95pt,-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CLTBfb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2" behindDoc="0" locked="0" layoutInCell="1" allowOverlap="1" wp14:anchorId="567470B2" wp14:editId="263DF5DC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9117B" id="Line 31" o:spid="_x0000_s1026" style="position:absolute;z-index:2516582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27.95pt,-143.4pt" to="643.95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NP1tzr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1" behindDoc="0" locked="0" layoutInCell="1" allowOverlap="1" wp14:anchorId="3D900F24" wp14:editId="320DADE6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1270" t="1270" r="0" b="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2777FA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doming id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facer minim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uexe</w:t>
                            </w:r>
                            <w:proofErr w:type="spellEnd"/>
                          </w:p>
                          <w:p w14:paraId="1532946E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dig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074F4EF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D240D">
                              <w:rPr>
                                <w:sz w:val="16"/>
                                <w:szCs w:val="16"/>
                              </w:rPr>
                              <w:t>augue</w:t>
                            </w:r>
                            <w:proofErr w:type="spellEnd"/>
                            <w:r w:rsidRPr="002D240D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D240D">
                              <w:rPr>
                                <w:sz w:val="16"/>
                                <w:szCs w:val="16"/>
                              </w:rPr>
                              <w:t>duis</w:t>
                            </w:r>
                            <w:proofErr w:type="spellEnd"/>
                            <w:r w:rsidRPr="002D240D">
                              <w:rPr>
                                <w:sz w:val="16"/>
                                <w:szCs w:val="16"/>
                              </w:rPr>
                              <w:t xml:space="preserve"> dolore </w:t>
                            </w:r>
                            <w:proofErr w:type="spellStart"/>
                            <w:r w:rsidRPr="002D240D">
                              <w:rPr>
                                <w:sz w:val="16"/>
                                <w:szCs w:val="16"/>
                              </w:rPr>
                              <w:t>te</w:t>
                            </w:r>
                            <w:proofErr w:type="spellEnd"/>
                            <w:r w:rsidRPr="002D240D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D240D">
                              <w:rPr>
                                <w:sz w:val="16"/>
                                <w:szCs w:val="16"/>
                              </w:rPr>
                              <w:t>feugait</w:t>
                            </w:r>
                            <w:proofErr w:type="spellEnd"/>
                            <w:r w:rsidRPr="002D240D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D240D">
                              <w:rPr>
                                <w:sz w:val="16"/>
                                <w:szCs w:val="16"/>
                              </w:rPr>
                              <w:t>nulla</w:t>
                            </w:r>
                            <w:proofErr w:type="spellEnd"/>
                            <w:r w:rsidRPr="002D240D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D240D">
                              <w:rPr>
                                <w:sz w:val="16"/>
                                <w:szCs w:val="16"/>
                              </w:rPr>
                              <w:t>facilisi</w:t>
                            </w:r>
                            <w:proofErr w:type="spellEnd"/>
                            <w:r w:rsidRPr="002D240D"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Con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00F24" id="Text Box 30" o:spid="_x0000_s1030" type="#_x0000_t202" style="position:absolute;margin-left:1026.1pt;margin-top:155.35pt;width:166.5pt;height:157.5pt;z-index:25165825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02777FA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Congue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doming id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quod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facer minim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uexe</w:t>
                      </w:r>
                      <w:proofErr w:type="spellEnd"/>
                    </w:p>
                    <w:p w14:paraId="1532946E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exerci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odio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dig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praesent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lupta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Tummer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delenit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5074F4EF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D240D">
                        <w:rPr>
                          <w:sz w:val="16"/>
                          <w:szCs w:val="16"/>
                        </w:rPr>
                        <w:t>augue</w:t>
                      </w:r>
                      <w:proofErr w:type="spellEnd"/>
                      <w:r w:rsidRPr="002D240D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D240D">
                        <w:rPr>
                          <w:sz w:val="16"/>
                          <w:szCs w:val="16"/>
                        </w:rPr>
                        <w:t>duis</w:t>
                      </w:r>
                      <w:proofErr w:type="spellEnd"/>
                      <w:r w:rsidRPr="002D240D">
                        <w:rPr>
                          <w:sz w:val="16"/>
                          <w:szCs w:val="16"/>
                        </w:rPr>
                        <w:t xml:space="preserve"> dolore </w:t>
                      </w:r>
                      <w:proofErr w:type="spellStart"/>
                      <w:r w:rsidRPr="002D240D">
                        <w:rPr>
                          <w:sz w:val="16"/>
                          <w:szCs w:val="16"/>
                        </w:rPr>
                        <w:t>te</w:t>
                      </w:r>
                      <w:proofErr w:type="spellEnd"/>
                      <w:r w:rsidRPr="002D240D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D240D">
                        <w:rPr>
                          <w:sz w:val="16"/>
                          <w:szCs w:val="16"/>
                        </w:rPr>
                        <w:t>feugait</w:t>
                      </w:r>
                      <w:proofErr w:type="spellEnd"/>
                      <w:r w:rsidRPr="002D240D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D240D">
                        <w:rPr>
                          <w:sz w:val="16"/>
                          <w:szCs w:val="16"/>
                        </w:rPr>
                        <w:t>nulla</w:t>
                      </w:r>
                      <w:proofErr w:type="spellEnd"/>
                      <w:r w:rsidRPr="002D240D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D240D">
                        <w:rPr>
                          <w:sz w:val="16"/>
                          <w:szCs w:val="16"/>
                        </w:rPr>
                        <w:t>facilisi</w:t>
                      </w:r>
                      <w:proofErr w:type="spellEnd"/>
                      <w:r w:rsidRPr="002D240D">
                        <w:rPr>
                          <w:sz w:val="16"/>
                          <w:szCs w:val="16"/>
                        </w:rPr>
                        <w:t xml:space="preserve">. </w:t>
                      </w:r>
                      <w:r>
                        <w:rPr>
                          <w:sz w:val="16"/>
                          <w:szCs w:val="16"/>
                        </w:rPr>
                        <w:t xml:space="preserve">Con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erattis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sectetuer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adip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iscing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elit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sed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6" behindDoc="0" locked="0" layoutInCell="1" allowOverlap="1" wp14:anchorId="0708637F" wp14:editId="51D51424">
                <wp:simplePos x="0" y="0"/>
                <wp:positionH relativeFrom="column">
                  <wp:posOffset>3060700</wp:posOffset>
                </wp:positionH>
                <wp:positionV relativeFrom="page">
                  <wp:posOffset>7304405</wp:posOffset>
                </wp:positionV>
                <wp:extent cx="120015" cy="0"/>
                <wp:effectExtent l="12700" t="8255" r="10160" b="10795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709296" id="Line 19" o:spid="_x0000_s1026" style="position:absolute;z-index:25165824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75.15pt" to="250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IlcHBr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5" behindDoc="0" locked="0" layoutInCell="1" allowOverlap="1" wp14:anchorId="4005B81A" wp14:editId="76727CC5">
                <wp:simplePos x="0" y="0"/>
                <wp:positionH relativeFrom="column">
                  <wp:posOffset>3060700</wp:posOffset>
                </wp:positionH>
                <wp:positionV relativeFrom="page">
                  <wp:posOffset>7056120</wp:posOffset>
                </wp:positionV>
                <wp:extent cx="120015" cy="0"/>
                <wp:effectExtent l="12700" t="7620" r="10160" b="1143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C180DC" id="Line 18" o:spid="_x0000_s1026" style="position:absolute;z-index:25165824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55.6pt" to="250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3" behindDoc="0" locked="0" layoutInCell="1" allowOverlap="1" wp14:anchorId="32E5114B" wp14:editId="21298DA6">
                <wp:simplePos x="0" y="0"/>
                <wp:positionH relativeFrom="column">
                  <wp:posOffset>3060700</wp:posOffset>
                </wp:positionH>
                <wp:positionV relativeFrom="page">
                  <wp:posOffset>6808470</wp:posOffset>
                </wp:positionV>
                <wp:extent cx="120015" cy="0"/>
                <wp:effectExtent l="12700" t="7620" r="10160" b="1143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208D0" id="Line 17" o:spid="_x0000_s1026" style="position:absolute;z-index:25165824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36.1pt" to="250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D6XqYn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2" behindDoc="0" locked="0" layoutInCell="1" allowOverlap="1" wp14:anchorId="493D0AAE" wp14:editId="522BEB5A">
                <wp:simplePos x="0" y="0"/>
                <wp:positionH relativeFrom="column">
                  <wp:posOffset>3060700</wp:posOffset>
                </wp:positionH>
                <wp:positionV relativeFrom="page">
                  <wp:posOffset>6560820</wp:posOffset>
                </wp:positionV>
                <wp:extent cx="120015" cy="0"/>
                <wp:effectExtent l="12700" t="7620" r="10160" b="11430"/>
                <wp:wrapNone/>
                <wp:docPr id="1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7CC96F" id="Line 16" o:spid="_x0000_s1026" style="position:absolute;z-index:25165824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16.6pt" to="250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LXgP2D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1" behindDoc="0" locked="0" layoutInCell="1" allowOverlap="1" wp14:anchorId="47C3AAFB" wp14:editId="3C41502F">
                <wp:simplePos x="0" y="0"/>
                <wp:positionH relativeFrom="column">
                  <wp:posOffset>3060700</wp:posOffset>
                </wp:positionH>
                <wp:positionV relativeFrom="page">
                  <wp:posOffset>6313170</wp:posOffset>
                </wp:positionV>
                <wp:extent cx="120015" cy="0"/>
                <wp:effectExtent l="12700" t="7620" r="10160" b="1143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44330" id="Line 15" o:spid="_x0000_s1026" style="position:absolute;z-index:25165824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497.1pt" to="250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HUfowHgAAAACw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</w:p>
    <w:p w14:paraId="373E712D" w14:textId="713D3B03" w:rsidR="004E644B" w:rsidRDefault="00DA0F4F" w:rsidP="004F58EC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5" behindDoc="0" locked="0" layoutInCell="1" allowOverlap="1" wp14:anchorId="438B176F" wp14:editId="064FE363">
                <wp:simplePos x="0" y="0"/>
                <wp:positionH relativeFrom="margin">
                  <wp:posOffset>3383658</wp:posOffset>
                </wp:positionH>
                <wp:positionV relativeFrom="margin">
                  <wp:posOffset>2068736</wp:posOffset>
                </wp:positionV>
                <wp:extent cx="3006725" cy="2637401"/>
                <wp:effectExtent l="0" t="0" r="3175" b="0"/>
                <wp:wrapNone/>
                <wp:docPr id="300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26374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8D2A69" w14:textId="4A9ACF37" w:rsidR="006149CD" w:rsidRPr="006149CD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6149CD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Jointly Developed</w:t>
                            </w:r>
                          </w:p>
                          <w:p w14:paraId="300C4D4B" w14:textId="77777777" w:rsidR="006149CD" w:rsidRPr="002A7992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150AF67" w14:textId="6FD90BF8" w:rsidR="00E36F8B" w:rsidRPr="00BD7EFF" w:rsidRDefault="00E36F8B" w:rsidP="006149CD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The parents, students, and staff of </w:t>
                            </w:r>
                            <w:proofErr w:type="spellStart"/>
                            <w:r w:rsidR="006E596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Bumby</w:t>
                            </w:r>
                            <w:proofErr w:type="spellEnd"/>
                            <w:r w:rsidR="006E596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Elementary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worked together and shared ideas to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develop th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 school-parent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compact for achievement. Teachers suggested home learning strategies, parents added ideas to make them more specific, and students told us what would help them learn. </w:t>
                            </w:r>
                            <w:r w:rsidR="004D5A4D" w:rsidRP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Parents are encouraged </w:t>
                            </w:r>
                            <w:r w:rsid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to </w:t>
                            </w:r>
                            <w:proofErr w:type="gramStart"/>
                            <w:r w:rsid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participate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in</w:t>
                            </w:r>
                            <w:proofErr w:type="gramEnd"/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the 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annual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review</w:t>
                            </w:r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process of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the compact and make changes based on students’ needs.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Parents are welcome to contribute comments at any time.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Please contact </w:t>
                            </w:r>
                            <w:proofErr w:type="spellStart"/>
                            <w:r w:rsidR="000C7457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Irka</w:t>
                            </w:r>
                            <w:proofErr w:type="spellEnd"/>
                            <w:r w:rsidR="000C7457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Serrano</w:t>
                            </w:r>
                            <w:r w:rsidR="00786193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at </w:t>
                            </w:r>
                            <w:r w:rsidR="00786193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(770) 916-7070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or </w:t>
                            </w:r>
                            <w:hyperlink r:id="rId11" w:history="1">
                              <w:r w:rsidR="004B6B96" w:rsidRPr="008B306B">
                                <w:rPr>
                                  <w:rStyle w:val="Hyperlink"/>
                                  <w:rFonts w:asciiTheme="minorHAnsi" w:hAnsiTheme="minorHAnsi" w:cstheme="minorHAnsi"/>
                                  <w:bCs/>
                                  <w:sz w:val="22"/>
                                  <w:szCs w:val="22"/>
                                </w:rPr>
                                <w:t>Irka.Serrano@cobbk12.org</w:t>
                              </w:r>
                            </w:hyperlink>
                            <w:r w:rsidR="004B6B96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A0F4F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to provide feedback.</w:t>
                            </w:r>
                          </w:p>
                          <w:p w14:paraId="7F65D403" w14:textId="77777777" w:rsidR="00D75908" w:rsidRPr="002A7992" w:rsidRDefault="00D75908" w:rsidP="00D75908">
                            <w:pPr>
                              <w:widowControl w:val="0"/>
                              <w:spacing w:line="300" w:lineRule="exact"/>
                              <w:jc w:val="right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B176F" id="Text Box 302" o:spid="_x0000_s1031" type="#_x0000_t202" style="position:absolute;margin-left:266.45pt;margin-top:162.9pt;width:236.75pt;height:207.65pt;z-index:251658275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88D2A69" w14:textId="4A9ACF37" w:rsidR="006149CD" w:rsidRPr="006149CD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6149CD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Jointly Developed</w:t>
                      </w:r>
                    </w:p>
                    <w:p w14:paraId="300C4D4B" w14:textId="77777777" w:rsidR="006149CD" w:rsidRPr="002A7992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3150AF67" w14:textId="6FD90BF8" w:rsidR="00E36F8B" w:rsidRPr="00BD7EFF" w:rsidRDefault="00E36F8B" w:rsidP="006149CD">
                      <w:pPr>
                        <w:pStyle w:val="Default"/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The parents, students, and staff of </w:t>
                      </w:r>
                      <w:proofErr w:type="spellStart"/>
                      <w:r w:rsidR="006E596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Bumby</w:t>
                      </w:r>
                      <w:proofErr w:type="spellEnd"/>
                      <w:r w:rsidR="006E596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Elementary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worked together and shared ideas to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develop th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 school-parent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compact for achievement. Teachers suggested home learning strategies, parents added ideas to make them more specific, and students told us what would help them learn. </w:t>
                      </w:r>
                      <w:r w:rsidR="004D5A4D" w:rsidRP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Parents are encouraged </w:t>
                      </w:r>
                      <w:r w:rsid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to </w:t>
                      </w:r>
                      <w:proofErr w:type="gramStart"/>
                      <w:r w:rsid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participate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in</w:t>
                      </w:r>
                      <w:proofErr w:type="gramEnd"/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the 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annual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review</w:t>
                      </w:r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process of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the compact and make changes based on students’ needs. </w:t>
                      </w:r>
                      <w:r w:rsidRPr="00BD7EFF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Parents are welcome to contribute comments at any time.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Please contact </w:t>
                      </w:r>
                      <w:proofErr w:type="spellStart"/>
                      <w:r w:rsidR="000C7457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Irka</w:t>
                      </w:r>
                      <w:proofErr w:type="spellEnd"/>
                      <w:r w:rsidR="000C7457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Serrano</w:t>
                      </w:r>
                      <w:r w:rsidR="00786193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at </w:t>
                      </w:r>
                      <w:r w:rsidR="00786193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(770) 916-7070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or </w:t>
                      </w:r>
                      <w:hyperlink r:id="rId12" w:history="1">
                        <w:r w:rsidR="004B6B96" w:rsidRPr="008B306B">
                          <w:rPr>
                            <w:rStyle w:val="Hyperlink"/>
                            <w:rFonts w:asciiTheme="minorHAnsi" w:hAnsiTheme="minorHAnsi" w:cstheme="minorHAnsi"/>
                            <w:bCs/>
                            <w:sz w:val="22"/>
                            <w:szCs w:val="22"/>
                          </w:rPr>
                          <w:t>Irka.Serrano@cobbk12.org</w:t>
                        </w:r>
                      </w:hyperlink>
                      <w:r w:rsidR="004B6B96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DA0F4F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to provide feedback.</w:t>
                      </w:r>
                    </w:p>
                    <w:p w14:paraId="7F65D403" w14:textId="77777777" w:rsidR="00D75908" w:rsidRPr="002A7992" w:rsidRDefault="00D75908" w:rsidP="00D75908">
                      <w:pPr>
                        <w:widowControl w:val="0"/>
                        <w:spacing w:line="300" w:lineRule="exact"/>
                        <w:jc w:val="right"/>
                        <w:rPr>
                          <w:rFonts w:ascii="Arial" w:hAnsi="Arial" w:cs="Arial"/>
                          <w:color w:val="BE783B"/>
                          <w:w w:val="8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82B21">
        <w:rPr>
          <w:noProof/>
        </w:rPr>
        <mc:AlternateContent>
          <mc:Choice Requires="wps">
            <w:drawing>
              <wp:anchor distT="45720" distB="45720" distL="114300" distR="114300" simplePos="0" relativeHeight="251658312" behindDoc="0" locked="0" layoutInCell="1" allowOverlap="1" wp14:anchorId="6B2D877E" wp14:editId="16C3B1A9">
                <wp:simplePos x="0" y="0"/>
                <wp:positionH relativeFrom="margin">
                  <wp:posOffset>88265</wp:posOffset>
                </wp:positionH>
                <wp:positionV relativeFrom="paragraph">
                  <wp:posOffset>4930140</wp:posOffset>
                </wp:positionV>
                <wp:extent cx="2896870" cy="2108200"/>
                <wp:effectExtent l="0" t="0" r="17780" b="254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2108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632E2D64" w14:textId="4EEE5A94" w:rsidR="00575F02" w:rsidRPr="002D240D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BR"/>
                              </w:rPr>
                            </w:pPr>
                            <w:r w:rsidRPr="002D240D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BR"/>
                              </w:rPr>
                              <w:t>Sandra Alford</w:t>
                            </w:r>
                            <w:r w:rsidR="00575F02" w:rsidRPr="002D240D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BR"/>
                              </w:rPr>
                              <w:t>, Principal</w:t>
                            </w:r>
                          </w:p>
                          <w:p w14:paraId="7D902FEA" w14:textId="1AC6EA0C" w:rsidR="00575F02" w:rsidRPr="002D240D" w:rsidRDefault="00575F02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  <w:p w14:paraId="5C0D8462" w14:textId="1E0327F2" w:rsidR="00BE0B4B" w:rsidRPr="002D240D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BR"/>
                              </w:rPr>
                            </w:pPr>
                            <w:r w:rsidRPr="002D240D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BR"/>
                              </w:rPr>
                              <w:t>Sandra.A</w:t>
                            </w:r>
                            <w:r w:rsidR="00487991" w:rsidRPr="002D240D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BR"/>
                              </w:rPr>
                              <w:t>lford@cobbk12.org</w:t>
                            </w:r>
                          </w:p>
                          <w:p w14:paraId="557D5480" w14:textId="77777777" w:rsidR="00765488" w:rsidRPr="002D240D" w:rsidRDefault="00765488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highlight w:val="yellow"/>
                                <w:lang w:val="pt-BR"/>
                              </w:rPr>
                            </w:pPr>
                          </w:p>
                          <w:p w14:paraId="3CC5816A" w14:textId="46A205B0" w:rsidR="00E87429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815 Terrell Mill Road</w:t>
                            </w:r>
                          </w:p>
                          <w:p w14:paraId="12BDB3F6" w14:textId="10868311" w:rsidR="00EB162F" w:rsidRPr="00765488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Marietta, GA </w:t>
                            </w:r>
                            <w:r w:rsidR="00264C16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3006</w:t>
                            </w:r>
                            <w:r w:rsidR="007A3C14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  <w:p w14:paraId="0002A604" w14:textId="24CEE617" w:rsidR="00E87429" w:rsidRDefault="00264C16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770</w:t>
                            </w:r>
                            <w:r w:rsidR="00B4034D"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916-7070</w:t>
                            </w:r>
                          </w:p>
                          <w:p w14:paraId="7C21369D" w14:textId="77777777" w:rsidR="006E596A" w:rsidRPr="00765488" w:rsidRDefault="006E596A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14:paraId="4F20EA33" w14:textId="24FFEF58" w:rsidR="00E87429" w:rsidRPr="006E596A" w:rsidRDefault="00000000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hyperlink r:id="rId13" w:history="1">
                              <w:r w:rsidR="006E596A" w:rsidRPr="006E596A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>www.cobbk12.org/Brumby</w:t>
                              </w:r>
                            </w:hyperlink>
                          </w:p>
                          <w:p w14:paraId="3A5317CE" w14:textId="77777777" w:rsidR="006E596A" w:rsidRPr="004858A7" w:rsidRDefault="006E596A" w:rsidP="00575F02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D877E" id="Text Box 2" o:spid="_x0000_s1032" type="#_x0000_t202" style="position:absolute;margin-left:6.95pt;margin-top:388.2pt;width:228.1pt;height:166pt;z-index:251658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" filled="f">
                <v:textbox>
                  <w:txbxContent>
                    <w:p w14:paraId="632E2D64" w14:textId="4EEE5A94" w:rsidR="00575F02" w:rsidRPr="002D240D" w:rsidRDefault="00DA544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BR"/>
                        </w:rPr>
                      </w:pPr>
                      <w:r w:rsidRPr="002D240D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BR"/>
                        </w:rPr>
                        <w:t>Sandra Alford</w:t>
                      </w:r>
                      <w:r w:rsidR="00575F02" w:rsidRPr="002D240D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BR"/>
                        </w:rPr>
                        <w:t>, Principal</w:t>
                      </w:r>
                    </w:p>
                    <w:p w14:paraId="7D902FEA" w14:textId="1AC6EA0C" w:rsidR="00575F02" w:rsidRPr="002D240D" w:rsidRDefault="00575F02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  <w:lang w:val="pt-BR"/>
                        </w:rPr>
                      </w:pPr>
                    </w:p>
                    <w:p w14:paraId="5C0D8462" w14:textId="1E0327F2" w:rsidR="00BE0B4B" w:rsidRPr="002D240D" w:rsidRDefault="00DA544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BR"/>
                        </w:rPr>
                      </w:pPr>
                      <w:r w:rsidRPr="002D240D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BR"/>
                        </w:rPr>
                        <w:t>Sandra.A</w:t>
                      </w:r>
                      <w:r w:rsidR="00487991" w:rsidRPr="002D240D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BR"/>
                        </w:rPr>
                        <w:t>lford@cobbk12.org</w:t>
                      </w:r>
                    </w:p>
                    <w:p w14:paraId="557D5480" w14:textId="77777777" w:rsidR="00765488" w:rsidRPr="002D240D" w:rsidRDefault="00765488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highlight w:val="yellow"/>
                          <w:lang w:val="pt-BR"/>
                        </w:rPr>
                      </w:pPr>
                    </w:p>
                    <w:p w14:paraId="3CC5816A" w14:textId="46A205B0" w:rsidR="00E87429" w:rsidRDefault="00487991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815 Terrell Mill Road</w:t>
                      </w:r>
                    </w:p>
                    <w:p w14:paraId="12BDB3F6" w14:textId="10868311" w:rsidR="00EB162F" w:rsidRPr="00765488" w:rsidRDefault="00487991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Marietta, GA </w:t>
                      </w:r>
                      <w:r w:rsidR="00264C16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3006</w:t>
                      </w:r>
                      <w:r w:rsidR="007A3C14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7</w:t>
                      </w:r>
                    </w:p>
                    <w:p w14:paraId="0002A604" w14:textId="24CEE617" w:rsidR="00E87429" w:rsidRDefault="00264C16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770</w:t>
                      </w:r>
                      <w:r w:rsidR="00B4034D"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916-7070</w:t>
                      </w:r>
                    </w:p>
                    <w:p w14:paraId="7C21369D" w14:textId="77777777" w:rsidR="006E596A" w:rsidRPr="00765488" w:rsidRDefault="006E596A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</w:p>
                    <w:p w14:paraId="4F20EA33" w14:textId="24FFEF58" w:rsidR="00E87429" w:rsidRPr="006E596A" w:rsidRDefault="00000000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hyperlink r:id="rId14" w:history="1">
                        <w:r w:rsidR="006E596A" w:rsidRPr="006E596A">
                          <w:rPr>
                            <w:rStyle w:val="Hyperlink"/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</w:rPr>
                          <w:t>www.cobbk12.org/Brumby</w:t>
                        </w:r>
                      </w:hyperlink>
                    </w:p>
                    <w:p w14:paraId="3A5317CE" w14:textId="77777777" w:rsidR="006E596A" w:rsidRPr="004858A7" w:rsidRDefault="006E596A" w:rsidP="00575F02">
                      <w:pPr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A5446">
        <w:rPr>
          <w:noProof/>
        </w:rPr>
        <mc:AlternateContent>
          <mc:Choice Requires="wps">
            <w:drawing>
              <wp:anchor distT="45720" distB="45720" distL="114300" distR="114300" simplePos="0" relativeHeight="251658311" behindDoc="0" locked="0" layoutInCell="1" allowOverlap="1" wp14:anchorId="4891925D" wp14:editId="3485145F">
                <wp:simplePos x="0" y="0"/>
                <wp:positionH relativeFrom="margin">
                  <wp:posOffset>58420</wp:posOffset>
                </wp:positionH>
                <wp:positionV relativeFrom="paragraph">
                  <wp:posOffset>2489200</wp:posOffset>
                </wp:positionV>
                <wp:extent cx="2985770" cy="2515870"/>
                <wp:effectExtent l="0" t="0" r="24130" b="1778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2515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4E57585D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006DB75D" w14:textId="51F7E764" w:rsidR="00575F02" w:rsidRPr="00D23C8F" w:rsidRDefault="00DA5446" w:rsidP="00DA544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1BB43C" wp14:editId="39148D65">
                                  <wp:extent cx="2771775" cy="2039620"/>
                                  <wp:effectExtent l="0" t="0" r="9525" b="0"/>
                                  <wp:docPr id="1" name="Picture 1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1775" cy="2039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925D" id="_x0000_s1033" type="#_x0000_t202" style="position:absolute;margin-left:4.6pt;margin-top:196pt;width:235.1pt;height:198.1pt;z-index:25165831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" filled="f">
                <v:textbox>
                  <w:txbxContent>
                    <w:p w14:paraId="4E57585D" w14:textId="77777777" w:rsidR="00575F02" w:rsidRDefault="00575F02" w:rsidP="00575F02">
                      <w:pPr>
                        <w:jc w:val="center"/>
                      </w:pPr>
                    </w:p>
                    <w:p w14:paraId="006DB75D" w14:textId="51F7E764" w:rsidR="00575F02" w:rsidRPr="00D23C8F" w:rsidRDefault="00DA5446" w:rsidP="00DA5446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1BB43C" wp14:editId="39148D65">
                            <wp:extent cx="2771775" cy="2039620"/>
                            <wp:effectExtent l="0" t="0" r="9525" b="0"/>
                            <wp:docPr id="1" name="Picture 1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Logo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1775" cy="2039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0" behindDoc="0" locked="0" layoutInCell="1" allowOverlap="1" wp14:anchorId="34105E88" wp14:editId="20FFD3FC">
                <wp:simplePos x="0" y="0"/>
                <wp:positionH relativeFrom="column">
                  <wp:posOffset>38100</wp:posOffset>
                </wp:positionH>
                <wp:positionV relativeFrom="page">
                  <wp:posOffset>641350</wp:posOffset>
                </wp:positionV>
                <wp:extent cx="2947670" cy="2254250"/>
                <wp:effectExtent l="0" t="0" r="5080" b="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25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71FDD9" w14:textId="11143B18" w:rsidR="00B863BC" w:rsidRPr="00CF79AC" w:rsidRDefault="00B863BC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20</w:t>
                            </w:r>
                            <w:r w:rsidR="00EB15C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</w:t>
                            </w:r>
                            <w:r w:rsidR="002D240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4</w:t>
                            </w: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-20</w:t>
                            </w:r>
                            <w:r w:rsidR="00EB15C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</w:t>
                            </w:r>
                            <w:r w:rsidR="002D240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  <w:p w14:paraId="0CC41EE6" w14:textId="10B82329" w:rsidR="00D75908" w:rsidRPr="00CF79AC" w:rsidRDefault="00EB15CF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Brumby Elementary</w:t>
                            </w:r>
                          </w:p>
                          <w:p w14:paraId="5AE2118E" w14:textId="780CD1E1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School-Parent Compact for Achievement</w:t>
                            </w:r>
                          </w:p>
                          <w:p w14:paraId="08AAB5D5" w14:textId="77777777" w:rsidR="00214778" w:rsidRPr="00CF79AC" w:rsidRDefault="00214778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57C5A5C3" w14:textId="7C2D25C4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Grade </w:t>
                            </w:r>
                            <w:r w:rsidR="00DA2B7F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54750254" w14:textId="11950952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Revised </w:t>
                            </w:r>
                            <w:r w:rsidR="002D240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August 5</w:t>
                            </w:r>
                            <w:r w:rsidR="006740A1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, 202</w:t>
                            </w:r>
                            <w:r w:rsidR="002D240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2DC850AD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78CBB96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A94022D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B2451E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664DA1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EBCDD00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E7715B9" w14:textId="57EE8084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9895A68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55E3FE4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C5EE30" w14:textId="77777777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5E88" id="Text Box 25" o:spid="_x0000_s1034" type="#_x0000_t202" style="position:absolute;margin-left:3pt;margin-top:50.5pt;width:232.1pt;height:177.5pt;z-index:25165825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5F71FDD9" w14:textId="11143B18" w:rsidR="00B863BC" w:rsidRPr="00CF79AC" w:rsidRDefault="00B863BC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20</w:t>
                      </w:r>
                      <w:r w:rsidR="00EB15C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</w:t>
                      </w:r>
                      <w:r w:rsidR="002D240D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4</w:t>
                      </w: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-20</w:t>
                      </w:r>
                      <w:r w:rsidR="00EB15C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</w:t>
                      </w:r>
                      <w:r w:rsidR="002D240D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5</w:t>
                      </w:r>
                    </w:p>
                    <w:p w14:paraId="0CC41EE6" w14:textId="10B82329" w:rsidR="00D75908" w:rsidRPr="00CF79AC" w:rsidRDefault="00EB15CF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Brumby Elementary</w:t>
                      </w:r>
                    </w:p>
                    <w:p w14:paraId="5AE2118E" w14:textId="780CD1E1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School-Parent Compact for Achievement</w:t>
                      </w:r>
                    </w:p>
                    <w:p w14:paraId="08AAB5D5" w14:textId="77777777" w:rsidR="00214778" w:rsidRPr="00CF79AC" w:rsidRDefault="00214778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57C5A5C3" w14:textId="7C2D25C4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 xml:space="preserve">Grade </w:t>
                      </w:r>
                      <w:r w:rsidR="00DA2B7F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2</w:t>
                      </w:r>
                    </w:p>
                    <w:p w14:paraId="54750254" w14:textId="11950952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Revised </w:t>
                      </w:r>
                      <w:r w:rsidR="002D240D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August 5</w:t>
                      </w:r>
                      <w:r w:rsidR="006740A1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, 202</w:t>
                      </w:r>
                      <w:r w:rsidR="002D240D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4</w:t>
                      </w:r>
                    </w:p>
                    <w:p w14:paraId="2DC850AD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78CBB96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A94022D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B2451E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664DA1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EBCDD00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E7715B9" w14:textId="57EE8084" w:rsidR="000F4A8B" w:rsidRPr="00CF79AC" w:rsidRDefault="000F4A8B" w:rsidP="00214778">
                      <w:pPr>
                        <w:widowControl w:val="0"/>
                        <w:jc w:val="center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9895A68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55E3FE4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C5EE30" w14:textId="77777777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43F1E0BD" wp14:editId="6A21FE6F">
                <wp:simplePos x="0" y="0"/>
                <wp:positionH relativeFrom="margin">
                  <wp:posOffset>3378200</wp:posOffset>
                </wp:positionH>
                <wp:positionV relativeFrom="paragraph">
                  <wp:posOffset>4622800</wp:posOffset>
                </wp:positionV>
                <wp:extent cx="3013075" cy="2520950"/>
                <wp:effectExtent l="0" t="0" r="15875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075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BF2EF" w14:textId="62EFF3E4" w:rsidR="008B4D6D" w:rsidRPr="00D23C8F" w:rsidRDefault="00147F2D" w:rsidP="00147F2D">
                            <w:pPr>
                              <w:spacing w:before="48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</w:rPr>
                              <w:drawing>
                                <wp:inline distT="0" distB="0" distL="0" distR="0" wp14:anchorId="2A6C4EE4" wp14:editId="2D96D34B">
                                  <wp:extent cx="2823845" cy="1882775"/>
                                  <wp:effectExtent l="0" t="0" r="0" b="3175"/>
                                  <wp:docPr id="7" name="Picture 7" descr="Children playing with too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Children playing with tools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3845" cy="1882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E0BD" id="Text Box 47" o:spid="_x0000_s1035" type="#_x0000_t202" style="position:absolute;margin-left:266pt;margin-top:364pt;width:237.25pt;height:198.5pt;z-index:2516583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" fillcolor="white [3201]" strokeweight=".5pt">
                <v:textbox>
                  <w:txbxContent>
                    <w:p w14:paraId="1EEBF2EF" w14:textId="62EFF3E4" w:rsidR="008B4D6D" w:rsidRPr="00D23C8F" w:rsidRDefault="00147F2D" w:rsidP="00147F2D">
                      <w:pPr>
                        <w:spacing w:before="48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</w:rPr>
                        <w:drawing>
                          <wp:inline distT="0" distB="0" distL="0" distR="0" wp14:anchorId="2A6C4EE4" wp14:editId="2D96D34B">
                            <wp:extent cx="2823845" cy="1882775"/>
                            <wp:effectExtent l="0" t="0" r="0" b="3175"/>
                            <wp:docPr id="7" name="Picture 7" descr="Children playing with too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Children playing with tools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3845" cy="1882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7" behindDoc="0" locked="0" layoutInCell="1" allowOverlap="1" wp14:anchorId="15F1B64C" wp14:editId="342E446B">
                <wp:simplePos x="0" y="0"/>
                <wp:positionH relativeFrom="page">
                  <wp:posOffset>6794500</wp:posOffset>
                </wp:positionH>
                <wp:positionV relativeFrom="paragraph">
                  <wp:posOffset>4375150</wp:posOffset>
                </wp:positionV>
                <wp:extent cx="1494790" cy="1720850"/>
                <wp:effectExtent l="0" t="0" r="10160" b="1270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172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C3D27" w14:textId="77777777" w:rsidR="00B32837" w:rsidRPr="00B32837" w:rsidRDefault="00B32837" w:rsidP="00201FB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</w:rPr>
                            </w:pPr>
                          </w:p>
                          <w:p w14:paraId="23F65C41" w14:textId="77777777" w:rsidR="002A1DEE" w:rsidRPr="00DA2B7F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DA2B7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CTLS Parent</w:t>
                            </w:r>
                          </w:p>
                          <w:p w14:paraId="042CC696" w14:textId="77777777" w:rsidR="002A1DEE" w:rsidRPr="00DA2B7F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DA2B7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ParentVUE</w:t>
                            </w:r>
                            <w:proofErr w:type="spellEnd"/>
                          </w:p>
                          <w:p w14:paraId="1D8ED477" w14:textId="5E0CF999" w:rsidR="00201FB0" w:rsidRPr="00DB6BB2" w:rsidRDefault="00DB6BB2" w:rsidP="00DB6BB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Take-Home</w:t>
                            </w:r>
                            <w:r w:rsidR="00201FB0" w:rsidRPr="00DA2B7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Folders</w:t>
                            </w:r>
                          </w:p>
                          <w:p w14:paraId="5FF53FCB" w14:textId="77777777" w:rsidR="00115D29" w:rsidRPr="00DA2B7F" w:rsidRDefault="00115D29" w:rsidP="002736B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DA2B7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School Website</w:t>
                            </w:r>
                          </w:p>
                          <w:p w14:paraId="4E4EE8BD" w14:textId="4A983D78" w:rsidR="00AB7E52" w:rsidRPr="00DA2B7F" w:rsidRDefault="00DB6BB2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Bi-Weekl</w:t>
                            </w:r>
                            <w:r w:rsidR="00AB7E52" w:rsidRPr="00DA2B7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y Newsletters</w:t>
                            </w:r>
                          </w:p>
                          <w:p w14:paraId="41DC0BF8" w14:textId="7E8D1488" w:rsidR="001D49B3" w:rsidRPr="00AB7E52" w:rsidRDefault="001D49B3" w:rsidP="00D8526E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31C40D59" w14:textId="634FDD2E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940EA85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71CC5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B88E74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53DCD1B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EF28443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8C8D722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BF1F031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987486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2BB01BC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3E66F5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400A0CA" w14:textId="77777777" w:rsidR="00201FB0" w:rsidRPr="00AA7332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072552C8" w14:textId="77777777" w:rsidR="00201FB0" w:rsidRDefault="00201F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1B64C" id="_x0000_s1036" type="#_x0000_t202" style="position:absolute;margin-left:535pt;margin-top:344.5pt;width:117.7pt;height:135.5pt;z-index:25165830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">
                <v:textbox>
                  <w:txbxContent>
                    <w:p w14:paraId="51BC3D27" w14:textId="77777777" w:rsidR="00B32837" w:rsidRPr="00B32837" w:rsidRDefault="00B32837" w:rsidP="00201FB0">
                      <w:p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</w:rPr>
                      </w:pPr>
                    </w:p>
                    <w:p w14:paraId="23F65C41" w14:textId="77777777" w:rsidR="002A1DEE" w:rsidRPr="00DA2B7F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DA2B7F">
                        <w:rPr>
                          <w:rFonts w:asciiTheme="minorHAnsi" w:hAnsiTheme="minorHAnsi" w:cstheme="minorHAnsi"/>
                          <w:color w:val="auto"/>
                        </w:rPr>
                        <w:t>CTLS Parent</w:t>
                      </w:r>
                    </w:p>
                    <w:p w14:paraId="042CC696" w14:textId="77777777" w:rsidR="002A1DEE" w:rsidRPr="00DA2B7F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DA2B7F">
                        <w:rPr>
                          <w:rFonts w:asciiTheme="minorHAnsi" w:hAnsiTheme="minorHAnsi" w:cstheme="minorHAnsi"/>
                          <w:color w:val="auto"/>
                        </w:rPr>
                        <w:t>ParentVUE</w:t>
                      </w:r>
                      <w:proofErr w:type="spellEnd"/>
                    </w:p>
                    <w:p w14:paraId="1D8ED477" w14:textId="5E0CF999" w:rsidR="00201FB0" w:rsidRPr="00DB6BB2" w:rsidRDefault="00DB6BB2" w:rsidP="00DB6BB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Take-Home</w:t>
                      </w:r>
                      <w:r w:rsidR="00201FB0" w:rsidRPr="00DA2B7F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Folders</w:t>
                      </w:r>
                    </w:p>
                    <w:p w14:paraId="5FF53FCB" w14:textId="77777777" w:rsidR="00115D29" w:rsidRPr="00DA2B7F" w:rsidRDefault="00115D29" w:rsidP="002736B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DA2B7F">
                        <w:rPr>
                          <w:rFonts w:asciiTheme="minorHAnsi" w:hAnsiTheme="minorHAnsi" w:cstheme="minorHAnsi"/>
                          <w:color w:val="auto"/>
                        </w:rPr>
                        <w:t>School Website</w:t>
                      </w:r>
                    </w:p>
                    <w:p w14:paraId="4E4EE8BD" w14:textId="4A983D78" w:rsidR="00AB7E52" w:rsidRPr="00DA2B7F" w:rsidRDefault="00DB6BB2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Bi-Weekl</w:t>
                      </w:r>
                      <w:r w:rsidR="00AB7E52" w:rsidRPr="00DA2B7F">
                        <w:rPr>
                          <w:rFonts w:asciiTheme="minorHAnsi" w:hAnsiTheme="minorHAnsi" w:cstheme="minorHAnsi"/>
                          <w:color w:val="auto"/>
                        </w:rPr>
                        <w:t>y Newsletters</w:t>
                      </w:r>
                    </w:p>
                    <w:p w14:paraId="41DC0BF8" w14:textId="7E8D1488" w:rsidR="001D49B3" w:rsidRPr="00AB7E52" w:rsidRDefault="001D49B3" w:rsidP="00D8526E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31C40D59" w14:textId="634FDD2E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940EA85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71CC5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B88E74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53DCD1B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EF28443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8C8D722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BF1F031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987486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2BB01BC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3E66F5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400A0CA" w14:textId="77777777" w:rsidR="00201FB0" w:rsidRPr="00AA7332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072552C8" w14:textId="77777777" w:rsidR="00201FB0" w:rsidRDefault="00201FB0"/>
                  </w:txbxContent>
                </v:textbox>
                <w10:wrap type="square" anchorx="page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8" behindDoc="0" locked="0" layoutInCell="1" allowOverlap="1" wp14:anchorId="0D1BD07B" wp14:editId="324BDF7A">
                <wp:simplePos x="0" y="0"/>
                <wp:positionH relativeFrom="margin">
                  <wp:posOffset>8102600</wp:posOffset>
                </wp:positionH>
                <wp:positionV relativeFrom="paragraph">
                  <wp:posOffset>4375150</wp:posOffset>
                </wp:positionV>
                <wp:extent cx="1430655" cy="1733550"/>
                <wp:effectExtent l="0" t="0" r="17145" b="1905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6B25A" w14:textId="04FDC3E1" w:rsidR="00AB7E52" w:rsidRPr="00232B86" w:rsidRDefault="00AB7E52" w:rsidP="00232B86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5D489044" w14:textId="29C7AF00" w:rsidR="00AB7E52" w:rsidRPr="00DA2B7F" w:rsidRDefault="00AB7E52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DA2B7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Parent/Teacher Conferences</w:t>
                            </w:r>
                          </w:p>
                          <w:p w14:paraId="0851F085" w14:textId="47C0A868" w:rsidR="001D49B3" w:rsidRPr="00DA2B7F" w:rsidRDefault="00DB6BB2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Brumby </w:t>
                            </w:r>
                            <w:r w:rsidR="001D49B3" w:rsidRPr="00DA2B7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Facebook &amp;Twitter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Accounts</w:t>
                            </w:r>
                          </w:p>
                          <w:p w14:paraId="29A677DC" w14:textId="4A251139" w:rsidR="00E85594" w:rsidRPr="00DA2B7F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DA2B7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Flyers</w:t>
                            </w:r>
                          </w:p>
                          <w:p w14:paraId="1F806D0A" w14:textId="3C88E4DC" w:rsidR="001D49B3" w:rsidRPr="00DA2B7F" w:rsidRDefault="0039783F" w:rsidP="002A1DE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DA2B7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District Website</w:t>
                            </w:r>
                          </w:p>
                          <w:p w14:paraId="6AC09CB1" w14:textId="1754CCEF" w:rsidR="00115D29" w:rsidRPr="00DA2B7F" w:rsidRDefault="00115D29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DA2B7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School Marquee</w:t>
                            </w:r>
                          </w:p>
                          <w:p w14:paraId="1CE3E80F" w14:textId="77777777" w:rsidR="001D49B3" w:rsidRPr="00BD7EFF" w:rsidRDefault="001D49B3" w:rsidP="001D49B3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</w:p>
                          <w:p w14:paraId="6E4A4F9A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3DCC41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5AF3EE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4CC1E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6B8CAD0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A4950F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9B532C1" w14:textId="77777777" w:rsidR="001D49B3" w:rsidRPr="00AA7332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691A70" w14:textId="77777777" w:rsidR="001D49B3" w:rsidRDefault="001D49B3" w:rsidP="001D49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D07B" id="_x0000_s1037" type="#_x0000_t202" style="position:absolute;margin-left:638pt;margin-top:344.5pt;width:112.65pt;height:136.5pt;z-index:2516583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">
                <v:textbox>
                  <w:txbxContent>
                    <w:p w14:paraId="1EC6B25A" w14:textId="04FDC3E1" w:rsidR="00AB7E52" w:rsidRPr="00232B86" w:rsidRDefault="00AB7E52" w:rsidP="00232B86">
                      <w:pPr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5D489044" w14:textId="29C7AF00" w:rsidR="00AB7E52" w:rsidRPr="00DA2B7F" w:rsidRDefault="00AB7E52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DA2B7F">
                        <w:rPr>
                          <w:rFonts w:asciiTheme="minorHAnsi" w:hAnsiTheme="minorHAnsi" w:cstheme="minorHAnsi"/>
                          <w:color w:val="auto"/>
                        </w:rPr>
                        <w:t>Parent/Teacher Conferences</w:t>
                      </w:r>
                    </w:p>
                    <w:p w14:paraId="0851F085" w14:textId="47C0A868" w:rsidR="001D49B3" w:rsidRPr="00DA2B7F" w:rsidRDefault="00DB6BB2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Brumby </w:t>
                      </w:r>
                      <w:r w:rsidR="001D49B3" w:rsidRPr="00DA2B7F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Facebook &amp;Twitter </w:t>
                      </w: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Accounts</w:t>
                      </w:r>
                    </w:p>
                    <w:p w14:paraId="29A677DC" w14:textId="4A251139" w:rsidR="00E85594" w:rsidRPr="00DA2B7F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DA2B7F">
                        <w:rPr>
                          <w:rFonts w:asciiTheme="minorHAnsi" w:hAnsiTheme="minorHAnsi" w:cstheme="minorHAnsi"/>
                          <w:color w:val="auto"/>
                        </w:rPr>
                        <w:t>Flyers</w:t>
                      </w:r>
                    </w:p>
                    <w:p w14:paraId="1F806D0A" w14:textId="3C88E4DC" w:rsidR="001D49B3" w:rsidRPr="00DA2B7F" w:rsidRDefault="0039783F" w:rsidP="002A1DE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DA2B7F">
                        <w:rPr>
                          <w:rFonts w:asciiTheme="minorHAnsi" w:hAnsiTheme="minorHAnsi" w:cstheme="minorHAnsi"/>
                          <w:color w:val="auto"/>
                        </w:rPr>
                        <w:t>District Website</w:t>
                      </w:r>
                    </w:p>
                    <w:p w14:paraId="6AC09CB1" w14:textId="1754CCEF" w:rsidR="00115D29" w:rsidRPr="00DA2B7F" w:rsidRDefault="00115D29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DA2B7F">
                        <w:rPr>
                          <w:rFonts w:asciiTheme="minorHAnsi" w:hAnsiTheme="minorHAnsi" w:cstheme="minorHAnsi"/>
                          <w:color w:val="auto"/>
                        </w:rPr>
                        <w:t>School Marquee</w:t>
                      </w:r>
                    </w:p>
                    <w:p w14:paraId="1CE3E80F" w14:textId="77777777" w:rsidR="001D49B3" w:rsidRPr="00BD7EFF" w:rsidRDefault="001D49B3" w:rsidP="001D49B3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</w:p>
                    <w:p w14:paraId="6E4A4F9A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3DCC41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5AF3EE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4CC1E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6B8CAD0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A4950F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9B532C1" w14:textId="77777777" w:rsidR="001D49B3" w:rsidRPr="00AA7332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691A70" w14:textId="77777777" w:rsidR="001D49B3" w:rsidRDefault="001D49B3" w:rsidP="001D49B3"/>
                  </w:txbxContent>
                </v:textbox>
                <w10:wrap type="square" anchorx="margin"/>
              </v:shape>
            </w:pict>
          </mc:Fallback>
        </mc:AlternateContent>
      </w:r>
      <w:r w:rsidR="00B32837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7B15AEF7" wp14:editId="7FD5DC6C">
                <wp:simplePos x="0" y="0"/>
                <wp:positionH relativeFrom="column">
                  <wp:posOffset>6565900</wp:posOffset>
                </wp:positionH>
                <wp:positionV relativeFrom="paragraph">
                  <wp:posOffset>4076700</wp:posOffset>
                </wp:positionV>
                <wp:extent cx="2954020" cy="241300"/>
                <wp:effectExtent l="0" t="0" r="1778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02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2D7741" w14:textId="41457997" w:rsidR="00F346E1" w:rsidRPr="00B32837" w:rsidRDefault="005358F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S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ome </w:t>
                            </w:r>
                            <w:r w:rsidR="00FA5E55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communications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may be</w:t>
                            </w: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provided 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virtual</w:t>
                            </w: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ly</w:t>
                            </w:r>
                          </w:p>
                          <w:p w14:paraId="553E302D" w14:textId="7BA61981" w:rsidR="00F346E1" w:rsidRDefault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AEF7" id="Text Box 19" o:spid="_x0000_s1038" type="#_x0000_t202" style="position:absolute;margin-left:517pt;margin-top:321pt;width:232.6pt;height:19pt;z-index:251658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" fillcolor="white [3201]" strokeweight=".5pt">
                <v:textbox>
                  <w:txbxContent>
                    <w:p w14:paraId="2E2D7741" w14:textId="41457997" w:rsidR="00F346E1" w:rsidRPr="00B32837" w:rsidRDefault="005358F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S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ome </w:t>
                      </w:r>
                      <w:r w:rsidR="00FA5E55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communications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may be</w:t>
                      </w: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provided 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virtual</w:t>
                      </w: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ly</w:t>
                      </w:r>
                    </w:p>
                    <w:p w14:paraId="553E302D" w14:textId="7BA61981" w:rsidR="00F346E1" w:rsidRDefault="00F346E1"/>
                  </w:txbxContent>
                </v:textbox>
              </v:shape>
            </w:pict>
          </mc:Fallback>
        </mc:AlternateContent>
      </w:r>
      <w:r w:rsidR="00D8693B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736E5D6C" wp14:editId="1B23F102">
                <wp:simplePos x="0" y="0"/>
                <wp:positionH relativeFrom="margin">
                  <wp:posOffset>6540500</wp:posOffset>
                </wp:positionH>
                <wp:positionV relativeFrom="paragraph">
                  <wp:posOffset>6254750</wp:posOffset>
                </wp:positionV>
                <wp:extent cx="3021330" cy="895350"/>
                <wp:effectExtent l="0" t="0" r="26670" b="1905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458F5C" w14:textId="77777777" w:rsidR="00632EC9" w:rsidRPr="00BD7EFF" w:rsidRDefault="006D7FE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</w:rPr>
                              <w:t>If you would like mo</w:t>
                            </w:r>
                            <w:r w:rsidR="00632EC9" w:rsidRPr="00BD7EFF">
                              <w:rPr>
                                <w:rFonts w:asciiTheme="minorHAnsi" w:hAnsiTheme="minorHAnsi" w:cstheme="minorHAnsi"/>
                              </w:rPr>
                              <w:t>r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</w:rPr>
                              <w:t>e information</w:t>
                            </w:r>
                            <w:r w:rsidR="00632EC9" w:rsidRPr="00BD7EFF">
                              <w:rPr>
                                <w:rFonts w:asciiTheme="minorHAnsi" w:hAnsiTheme="minorHAnsi" w:cstheme="minorHAnsi"/>
                              </w:rPr>
                              <w:t>, please contact:</w:t>
                            </w:r>
                          </w:p>
                          <w:p w14:paraId="62996D20" w14:textId="77777777" w:rsidR="00632EC9" w:rsidRPr="00BD7EFF" w:rsidRDefault="00632EC9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2FC4103" w14:textId="7A4A6A98" w:rsidR="00632EC9" w:rsidRPr="004B6B96" w:rsidRDefault="004B6B96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proofErr w:type="spellStart"/>
                            <w:r w:rsidRPr="004B6B96">
                              <w:rPr>
                                <w:rFonts w:asciiTheme="minorHAnsi" w:hAnsiTheme="minorHAnsi" w:cstheme="minorHAnsi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rka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Serrano</w:t>
                            </w:r>
                          </w:p>
                          <w:p w14:paraId="1256E882" w14:textId="6EB64604" w:rsidR="00632EC9" w:rsidRPr="004B6B96" w:rsidRDefault="00FE6CFB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B6B96">
                              <w:rPr>
                                <w:rFonts w:asciiTheme="minorHAnsi" w:hAnsiTheme="minorHAnsi" w:cstheme="minorHAnsi"/>
                              </w:rPr>
                              <w:t xml:space="preserve">(770) 916-7070 </w:t>
                            </w:r>
                            <w:r w:rsidR="00632EC9" w:rsidRPr="004B6B96">
                              <w:rPr>
                                <w:rFonts w:asciiTheme="minorHAnsi" w:hAnsiTheme="minorHAnsi" w:cstheme="minorHAnsi"/>
                              </w:rPr>
                              <w:t>or</w:t>
                            </w:r>
                            <w:r w:rsidRPr="004B6B96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hyperlink r:id="rId17" w:history="1">
                              <w:r w:rsidR="00DD0ED3" w:rsidRPr="008B306B">
                                <w:rPr>
                                  <w:rStyle w:val="Hyperlink"/>
                                  <w:rFonts w:asciiTheme="minorHAnsi" w:hAnsiTheme="minorHAnsi" w:cstheme="minorHAnsi"/>
                                </w:rPr>
                                <w:t>Irka.serrano@cobbk12.org</w:t>
                              </w:r>
                            </w:hyperlink>
                          </w:p>
                          <w:p w14:paraId="7E78E2A2" w14:textId="77777777" w:rsidR="00FE6CFB" w:rsidRPr="004B6B96" w:rsidRDefault="00FE6CFB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2B228397" w14:textId="7A5115F8" w:rsidR="00632EC9" w:rsidRPr="004B6B96" w:rsidRDefault="00632EC9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5D6C" id="Text Box 350" o:spid="_x0000_s1039" type="#_x0000_t202" style="position:absolute;margin-left:515pt;margin-top:492.5pt;width:237.9pt;height:70.5pt;z-index:251658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" fillcolor="white [3201]" strokeweight=".5pt">
                <v:textbox>
                  <w:txbxContent>
                    <w:p w14:paraId="17458F5C" w14:textId="77777777" w:rsidR="00632EC9" w:rsidRPr="00BD7EFF" w:rsidRDefault="006D7FE4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</w:rPr>
                        <w:t>If you would like mo</w:t>
                      </w:r>
                      <w:r w:rsidR="00632EC9" w:rsidRPr="00BD7EFF">
                        <w:rPr>
                          <w:rFonts w:asciiTheme="minorHAnsi" w:hAnsiTheme="minorHAnsi" w:cstheme="minorHAnsi"/>
                        </w:rPr>
                        <w:t>r</w:t>
                      </w:r>
                      <w:r w:rsidRPr="00BD7EFF">
                        <w:rPr>
                          <w:rFonts w:asciiTheme="minorHAnsi" w:hAnsiTheme="minorHAnsi" w:cstheme="minorHAnsi"/>
                        </w:rPr>
                        <w:t>e information</w:t>
                      </w:r>
                      <w:r w:rsidR="00632EC9" w:rsidRPr="00BD7EFF">
                        <w:rPr>
                          <w:rFonts w:asciiTheme="minorHAnsi" w:hAnsiTheme="minorHAnsi" w:cstheme="minorHAnsi"/>
                        </w:rPr>
                        <w:t>, please contact:</w:t>
                      </w:r>
                    </w:p>
                    <w:p w14:paraId="62996D20" w14:textId="77777777" w:rsidR="00632EC9" w:rsidRPr="00BD7EFF" w:rsidRDefault="00632EC9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32FC4103" w14:textId="7A4A6A98" w:rsidR="00632EC9" w:rsidRPr="004B6B96" w:rsidRDefault="004B6B96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proofErr w:type="spellStart"/>
                      <w:r w:rsidRPr="004B6B96">
                        <w:rPr>
                          <w:rFonts w:asciiTheme="minorHAnsi" w:hAnsiTheme="minorHAnsi" w:cstheme="minorHAnsi"/>
                          <w:b/>
                        </w:rPr>
                        <w:t>I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>rka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 Serrano</w:t>
                      </w:r>
                    </w:p>
                    <w:p w14:paraId="1256E882" w14:textId="6EB64604" w:rsidR="00632EC9" w:rsidRPr="004B6B96" w:rsidRDefault="00FE6CFB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4B6B96">
                        <w:rPr>
                          <w:rFonts w:asciiTheme="minorHAnsi" w:hAnsiTheme="minorHAnsi" w:cstheme="minorHAnsi"/>
                        </w:rPr>
                        <w:t xml:space="preserve">(770) 916-7070 </w:t>
                      </w:r>
                      <w:r w:rsidR="00632EC9" w:rsidRPr="004B6B96">
                        <w:rPr>
                          <w:rFonts w:asciiTheme="minorHAnsi" w:hAnsiTheme="minorHAnsi" w:cstheme="minorHAnsi"/>
                        </w:rPr>
                        <w:t>or</w:t>
                      </w:r>
                      <w:r w:rsidRPr="004B6B96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hyperlink r:id="rId18" w:history="1">
                        <w:r w:rsidR="00DD0ED3" w:rsidRPr="008B306B">
                          <w:rPr>
                            <w:rStyle w:val="Hyperlink"/>
                            <w:rFonts w:asciiTheme="minorHAnsi" w:hAnsiTheme="minorHAnsi" w:cstheme="minorHAnsi"/>
                          </w:rPr>
                          <w:t>Irka.serrano@cobbk12.org</w:t>
                        </w:r>
                      </w:hyperlink>
                    </w:p>
                    <w:p w14:paraId="7E78E2A2" w14:textId="77777777" w:rsidR="00FE6CFB" w:rsidRPr="004B6B96" w:rsidRDefault="00FE6CFB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2B228397" w14:textId="7A5115F8" w:rsidR="00632EC9" w:rsidRPr="004B6B96" w:rsidRDefault="00632EC9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0A2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5" behindDoc="0" locked="0" layoutInCell="1" allowOverlap="1" wp14:anchorId="4B9690DE" wp14:editId="5E7C0A97">
                <wp:simplePos x="0" y="0"/>
                <wp:positionH relativeFrom="margin">
                  <wp:posOffset>3302000</wp:posOffset>
                </wp:positionH>
                <wp:positionV relativeFrom="page">
                  <wp:posOffset>2051050</wp:posOffset>
                </wp:positionV>
                <wp:extent cx="3111500" cy="101600"/>
                <wp:effectExtent l="0" t="0" r="0" b="0"/>
                <wp:wrapNone/>
                <wp:docPr id="15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10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16087" id="Rectangle 155" o:spid="_x0000_s1026" style="position:absolute;margin-left:260pt;margin-top:161.5pt;width:245pt;height:8pt;z-index:251658255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7" behindDoc="0" locked="0" layoutInCell="1" allowOverlap="1" wp14:anchorId="7B41D58A" wp14:editId="4E6C6B8F">
                <wp:simplePos x="0" y="0"/>
                <wp:positionH relativeFrom="margin">
                  <wp:posOffset>3400425</wp:posOffset>
                </wp:positionH>
                <wp:positionV relativeFrom="page">
                  <wp:posOffset>584835</wp:posOffset>
                </wp:positionV>
                <wp:extent cx="2828925" cy="1395350"/>
                <wp:effectExtent l="0" t="0" r="9525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3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AFBF2C" w14:textId="2EA5B4EC" w:rsidR="00E36F8B" w:rsidRPr="006149CD" w:rsidRDefault="00AF6B98" w:rsidP="006149C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A School-Parent Compact is an agreement that parents, students, and teachers, develop together. It explains how parents and teachers will work together to make sure all of our students 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succeed.  This compact includes strategies to help connect learning at school to learning at home.</w:t>
                            </w:r>
                          </w:p>
                          <w:p w14:paraId="2245E563" w14:textId="4B645DA0" w:rsidR="00E36F8B" w:rsidRDefault="00E36F8B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1D58A" id="Text Box 20" o:spid="_x0000_s1040" type="#_x0000_t202" style="position:absolute;margin-left:267.75pt;margin-top:46.05pt;width:222.75pt;height:109.85pt;z-index:251658247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65AFBF2C" w14:textId="2EA5B4EC" w:rsidR="00E36F8B" w:rsidRPr="006149CD" w:rsidRDefault="00AF6B98" w:rsidP="006149CD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sz w:val="24"/>
                          <w:szCs w:val="24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A School-Parent Compact is an agreement that parents, students, and teachers, develop together. It explains how parents and teachers will work together to make sure all of our students 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succeed.  This compact includes strategies to help connect learning at school to learning at home.</w:t>
                      </w:r>
                    </w:p>
                    <w:p w14:paraId="2245E563" w14:textId="4B645DA0" w:rsidR="00E36F8B" w:rsidRDefault="00E36F8B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358FF">
        <w:rPr>
          <w:noProof/>
        </w:rPr>
        <mc:AlternateContent>
          <mc:Choice Requires="wps">
            <w:drawing>
              <wp:anchor distT="45720" distB="45720" distL="114300" distR="114300" simplePos="0" relativeHeight="251658313" behindDoc="0" locked="0" layoutInCell="1" allowOverlap="1" wp14:anchorId="7590FA78" wp14:editId="5B1D84CD">
                <wp:simplePos x="0" y="0"/>
                <wp:positionH relativeFrom="margin">
                  <wp:posOffset>6587267</wp:posOffset>
                </wp:positionH>
                <wp:positionV relativeFrom="paragraph">
                  <wp:posOffset>3549650</wp:posOffset>
                </wp:positionV>
                <wp:extent cx="2914650" cy="492760"/>
                <wp:effectExtent l="0" t="0" r="19050" b="2159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BE4" w14:textId="097F7C26" w:rsidR="005358FF" w:rsidRPr="00B66969" w:rsidRDefault="0003126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5358FF" w:rsidRPr="00B6696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Activities to Build </w:t>
                            </w:r>
                            <w:r w:rsidR="0049454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Communication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FA78" id="_x0000_s1041" type="#_x0000_t202" style="position:absolute;margin-left:518.7pt;margin-top:279.5pt;width:229.5pt;height:38.8pt;z-index:25165831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">
                <v:textbox>
                  <w:txbxContent>
                    <w:p w14:paraId="2EAB7BE4" w14:textId="097F7C26" w:rsidR="005358FF" w:rsidRPr="00B66969" w:rsidRDefault="0003126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Brumby Elementary</w:t>
                      </w:r>
                      <w:r w:rsidR="005358FF" w:rsidRPr="00B66969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Activities to Build </w:t>
                      </w:r>
                      <w:r w:rsidR="0049454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Communication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390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6B5C78E6" wp14:editId="20C4A938">
                <wp:simplePos x="0" y="0"/>
                <wp:positionH relativeFrom="margin">
                  <wp:align>right</wp:align>
                </wp:positionH>
                <wp:positionV relativeFrom="paragraph">
                  <wp:posOffset>3526394</wp:posOffset>
                </wp:positionV>
                <wp:extent cx="3052313" cy="2647784"/>
                <wp:effectExtent l="0" t="0" r="15240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313" cy="26477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9AA63" w14:textId="4FCB242E" w:rsidR="00F346E1" w:rsidRDefault="00F346E1" w:rsidP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78E6" id="Rectangle 5" o:spid="_x0000_s1042" style="position:absolute;margin-left:189.15pt;margin-top:277.65pt;width:240.35pt;height:208.5pt;z-index:25165830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" fillcolor="#4472c4 [3204]" strokecolor="#1f3763 [1604]" strokeweight="1pt">
                <v:textbox>
                  <w:txbxContent>
                    <w:p w14:paraId="7B69AA63" w14:textId="4FCB242E" w:rsidR="00F346E1" w:rsidRDefault="00F346E1" w:rsidP="00F346E1"/>
                  </w:txbxContent>
                </v:textbox>
                <w10:wrap anchorx="margin"/>
              </v:rect>
            </w:pict>
          </mc:Fallback>
        </mc:AlternateContent>
      </w:r>
      <w:r w:rsidR="00F7527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0" behindDoc="0" locked="0" layoutInCell="1" allowOverlap="1" wp14:anchorId="0987C51D" wp14:editId="76060595">
                <wp:simplePos x="0" y="0"/>
                <wp:positionH relativeFrom="column">
                  <wp:posOffset>3065780</wp:posOffset>
                </wp:positionH>
                <wp:positionV relativeFrom="page">
                  <wp:posOffset>5575300</wp:posOffset>
                </wp:positionV>
                <wp:extent cx="0" cy="0"/>
                <wp:effectExtent l="0" t="0" r="0" b="0"/>
                <wp:wrapNone/>
                <wp:docPr id="159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02AEE" id="Line 161" o:spid="_x0000_s1026" style="position:absolute;flip:x y;z-index:2516582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4pt,439pt" to="241.4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3D651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1" behindDoc="0" locked="0" layoutInCell="1" allowOverlap="1" wp14:anchorId="62DDE4CE" wp14:editId="6E8546A3">
                <wp:simplePos x="0" y="0"/>
                <wp:positionH relativeFrom="column">
                  <wp:posOffset>3072764</wp:posOffset>
                </wp:positionH>
                <wp:positionV relativeFrom="page">
                  <wp:posOffset>5819775</wp:posOffset>
                </wp:positionV>
                <wp:extent cx="13335" cy="57150"/>
                <wp:effectExtent l="0" t="0" r="24765" b="19050"/>
                <wp:wrapNone/>
                <wp:docPr id="160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35" cy="571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5678C" id="Line 162" o:spid="_x0000_s1026" style="position:absolute;flip:x y;z-index:25165826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95pt,458.25pt" to="243pt,4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234503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36576" distR="36576" simplePos="0" relativeHeight="251658256" behindDoc="0" locked="0" layoutInCell="1" allowOverlap="1" wp14:anchorId="11C96BDD" wp14:editId="68988507">
                <wp:simplePos x="0" y="0"/>
                <wp:positionH relativeFrom="margin">
                  <wp:posOffset>-19050</wp:posOffset>
                </wp:positionH>
                <wp:positionV relativeFrom="page">
                  <wp:posOffset>4772025</wp:posOffset>
                </wp:positionV>
                <wp:extent cx="3090672" cy="0"/>
                <wp:effectExtent l="0" t="0" r="0" b="0"/>
                <wp:wrapTopAndBottom/>
                <wp:docPr id="15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0672" cy="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F7101" id="Rectangle 156" o:spid="_x0000_s1026" style="position:absolute;margin-left:-1.5pt;margin-top:375.75pt;width:243.35pt;height:0;z-index:251658256;visibility:visible;mso-wrap-style:square;mso-width-percent:0;mso-height-percent:0;mso-wrap-distance-left:2.88pt;mso-wrap-distance-top:0;mso-wrap-distance-right:2.88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" fillcolor="#f60" stroked="f">
                <v:textbox inset="2.88pt,2.88pt,2.88pt,2.88pt"/>
                <w10:wrap type="topAndBottom" anchorx="margin" anchory="page"/>
              </v:rect>
            </w:pict>
          </mc:Fallback>
        </mc:AlternateContent>
      </w:r>
      <w:r w:rsidR="002A799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7" behindDoc="0" locked="0" layoutInCell="1" allowOverlap="1" wp14:anchorId="0F644A6B" wp14:editId="3BD030C6">
                <wp:simplePos x="0" y="0"/>
                <wp:positionH relativeFrom="margin">
                  <wp:align>left</wp:align>
                </wp:positionH>
                <wp:positionV relativeFrom="page">
                  <wp:posOffset>5048885</wp:posOffset>
                </wp:positionV>
                <wp:extent cx="3072384" cy="0"/>
                <wp:effectExtent l="0" t="0" r="0" b="0"/>
                <wp:wrapNone/>
                <wp:docPr id="15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384" cy="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9A5A64" id="Rectangle 157" o:spid="_x0000_s1026" style="position:absolute;margin-left:0;margin-top:397.55pt;width:241.9pt;height:0;z-index:251658257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0762F1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2" behindDoc="0" locked="0" layoutInCell="1" allowOverlap="1" wp14:anchorId="16542600" wp14:editId="64E962CE">
                <wp:simplePos x="0" y="0"/>
                <wp:positionH relativeFrom="column">
                  <wp:posOffset>3067050</wp:posOffset>
                </wp:positionH>
                <wp:positionV relativeFrom="page">
                  <wp:posOffset>4429125</wp:posOffset>
                </wp:positionV>
                <wp:extent cx="0" cy="0"/>
                <wp:effectExtent l="0" t="0" r="0" b="0"/>
                <wp:wrapNone/>
                <wp:docPr id="16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4840C0" id="Line 165" o:spid="_x0000_s1026" style="position:absolute;flip:x;z-index:25165826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5pt,348.75pt" to="241.5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734486">
        <w:br w:type="page"/>
      </w:r>
      <w:r w:rsidR="007B4893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314" behindDoc="0" locked="0" layoutInCell="1" allowOverlap="1" wp14:anchorId="5AB4E5BF" wp14:editId="67E9B886">
                <wp:simplePos x="0" y="0"/>
                <wp:positionH relativeFrom="column">
                  <wp:posOffset>39370</wp:posOffset>
                </wp:positionH>
                <wp:positionV relativeFrom="paragraph">
                  <wp:posOffset>2546350</wp:posOffset>
                </wp:positionV>
                <wp:extent cx="3039745" cy="2870835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745" cy="2870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1D4BD" w14:textId="76C882D6" w:rsidR="004F3253" w:rsidRPr="004F3253" w:rsidRDefault="005E18F2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>Brumby Elementary</w:t>
                            </w:r>
                            <w:r w:rsidR="007968D2" w:rsidRPr="003A71FA"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 xml:space="preserve"> Goal(s) for Student Achievement</w:t>
                            </w:r>
                          </w:p>
                          <w:p w14:paraId="472BD250" w14:textId="77777777" w:rsidR="007B4893" w:rsidRDefault="007B4893" w:rsidP="00F50982">
                            <w:pPr>
                              <w:keepNext/>
                              <w:keepLines/>
                              <w:spacing w:after="170"/>
                              <w:outlineLvl w:val="0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4D6C6591" w14:textId="0C58D68F" w:rsidR="00F50982" w:rsidRPr="00EF6BEA" w:rsidRDefault="00CF02AD" w:rsidP="00F50982">
                            <w:pPr>
                              <w:keepNext/>
                              <w:keepLines/>
                              <w:spacing w:after="170"/>
                              <w:outlineLvl w:val="0"/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F6BEA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Reading Goal</w:t>
                            </w:r>
                            <w:r w:rsidR="00E15694" w:rsidRPr="00EF6BEA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3E5AD6" w:rsidRPr="00EF6BEA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8"/>
                                <w:szCs w:val="18"/>
                              </w:rPr>
                              <w:t>2</w:t>
                            </w:r>
                            <w:r w:rsidR="003E5AD6" w:rsidRPr="00EF6BEA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8"/>
                                <w:szCs w:val="18"/>
                                <w:vertAlign w:val="superscript"/>
                              </w:rPr>
                              <w:t>nd</w:t>
                            </w:r>
                            <w:r w:rsidR="003E5AD6" w:rsidRPr="00EF6BEA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8"/>
                                <w:szCs w:val="18"/>
                              </w:rPr>
                              <w:t xml:space="preserve"> grade students scoring in the on-track or at/above range on the AMIRA assessment will increase from 62% (108 students) in May 2024 to 75% (131 students) in May 2025.</w:t>
                            </w:r>
                          </w:p>
                          <w:p w14:paraId="1CDC64FB" w14:textId="0B277F70" w:rsidR="008B2C2A" w:rsidRPr="00EF6BEA" w:rsidRDefault="001D47C7" w:rsidP="00F50982">
                            <w:pPr>
                              <w:keepNext/>
                              <w:keepLines/>
                              <w:spacing w:after="170"/>
                              <w:outlineLvl w:val="0"/>
                              <w:rPr>
                                <w:rStyle w:val="normaltextrun"/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F6BEA"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</w:rPr>
                              <w:t>2nd grade will focus on genre studies and asking and answering W questions (who, what, where, when, and why).</w:t>
                            </w:r>
                          </w:p>
                          <w:p w14:paraId="3E871B04" w14:textId="77777777" w:rsidR="00FB3B9B" w:rsidRPr="00EF6BEA" w:rsidRDefault="00CF02AD" w:rsidP="00FB3B9B">
                            <w:pPr>
                              <w:keepNext/>
                              <w:keepLines/>
                              <w:spacing w:after="170"/>
                              <w:ind w:left="10"/>
                              <w:outlineLvl w:val="0"/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F6BEA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Math Goal: </w:t>
                            </w:r>
                            <w:r w:rsidR="00FB3B9B" w:rsidRPr="00EF6BEA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8"/>
                                <w:szCs w:val="18"/>
                              </w:rPr>
                              <w:t>2</w:t>
                            </w:r>
                            <w:r w:rsidR="00FB3B9B" w:rsidRPr="00EF6BEA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8"/>
                                <w:szCs w:val="18"/>
                                <w:vertAlign w:val="superscript"/>
                              </w:rPr>
                              <w:t>nd</w:t>
                            </w:r>
                            <w:r w:rsidR="00FB3B9B" w:rsidRPr="00EF6BEA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8"/>
                                <w:szCs w:val="18"/>
                              </w:rPr>
                              <w:t xml:space="preserve"> grade students scoring at the prepared level or higher will increase by 20 percentage points from August 2024 BEACON math assessment to the May 2025 BEACON math assessment.</w:t>
                            </w:r>
                          </w:p>
                          <w:p w14:paraId="26D132EE" w14:textId="60242EF6" w:rsidR="008B2C2A" w:rsidRPr="00EF6BEA" w:rsidRDefault="008B2C2A" w:rsidP="008B2C2A">
                            <w:pPr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6BEA"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</w:rPr>
                              <w:t xml:space="preserve"> In the 2nd grade our school will focus on basic facts, place value and representing numbers.</w:t>
                            </w:r>
                          </w:p>
                          <w:p w14:paraId="29861FDB" w14:textId="429BABFA" w:rsidR="00CF02AD" w:rsidRPr="008B2C2A" w:rsidRDefault="00CF02AD" w:rsidP="00CF02AD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4E5BF" id="_x0000_s1043" type="#_x0000_t202" style="position:absolute;margin-left:3.1pt;margin-top:200.5pt;width:239.35pt;height:226.05pt;z-index:2516583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" filled="f" stroked="f">
                <v:textbox>
                  <w:txbxContent>
                    <w:p w14:paraId="59A1D4BD" w14:textId="76C882D6" w:rsidR="004F3253" w:rsidRPr="004F3253" w:rsidRDefault="005E18F2">
                      <w:pPr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>Brumby Elementary</w:t>
                      </w:r>
                      <w:r w:rsidR="007968D2" w:rsidRPr="003A71FA"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 xml:space="preserve"> Goal(s) for Student Achievement</w:t>
                      </w:r>
                    </w:p>
                    <w:p w14:paraId="472BD250" w14:textId="77777777" w:rsidR="007B4893" w:rsidRDefault="007B4893" w:rsidP="00F50982">
                      <w:pPr>
                        <w:keepNext/>
                        <w:keepLines/>
                        <w:spacing w:after="170"/>
                        <w:outlineLvl w:val="0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000000" w:themeColor="text1"/>
                        </w:rPr>
                      </w:pPr>
                    </w:p>
                    <w:p w14:paraId="4D6C6591" w14:textId="0C58D68F" w:rsidR="00F50982" w:rsidRPr="00EF6BEA" w:rsidRDefault="00CF02AD" w:rsidP="00F50982">
                      <w:pPr>
                        <w:keepNext/>
                        <w:keepLines/>
                        <w:spacing w:after="170"/>
                        <w:outlineLvl w:val="0"/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8"/>
                          <w:szCs w:val="18"/>
                        </w:rPr>
                      </w:pPr>
                      <w:r w:rsidRPr="00EF6BEA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Reading Goal</w:t>
                      </w:r>
                      <w:r w:rsidR="00E15694" w:rsidRPr="00EF6BEA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: </w:t>
                      </w:r>
                      <w:r w:rsidR="003E5AD6" w:rsidRPr="00EF6BEA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8"/>
                          <w:szCs w:val="18"/>
                        </w:rPr>
                        <w:t>2</w:t>
                      </w:r>
                      <w:r w:rsidR="003E5AD6" w:rsidRPr="00EF6BEA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8"/>
                          <w:szCs w:val="18"/>
                          <w:vertAlign w:val="superscript"/>
                        </w:rPr>
                        <w:t>nd</w:t>
                      </w:r>
                      <w:r w:rsidR="003E5AD6" w:rsidRPr="00EF6BEA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8"/>
                          <w:szCs w:val="18"/>
                        </w:rPr>
                        <w:t xml:space="preserve"> grade students scoring in the on-track or at/above range on the AMIRA assessment will increase from 62% (108 students) in May 2024 to 75% (131 students) in May 2025.</w:t>
                      </w:r>
                    </w:p>
                    <w:p w14:paraId="1CDC64FB" w14:textId="0B277F70" w:rsidR="008B2C2A" w:rsidRPr="00EF6BEA" w:rsidRDefault="001D47C7" w:rsidP="00F50982">
                      <w:pPr>
                        <w:keepNext/>
                        <w:keepLines/>
                        <w:spacing w:after="170"/>
                        <w:outlineLvl w:val="0"/>
                        <w:rPr>
                          <w:rStyle w:val="normaltextrun"/>
                          <w:rFonts w:asciiTheme="minorHAnsi" w:eastAsia="Calibri" w:hAnsiTheme="minorHAnsi" w:cstheme="minorHAnsi"/>
                          <w:color w:val="auto"/>
                          <w:kern w:val="0"/>
                          <w:sz w:val="18"/>
                          <w:szCs w:val="18"/>
                        </w:rPr>
                      </w:pPr>
                      <w:r w:rsidRPr="00EF6BEA"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</w:rPr>
                        <w:t>2nd grade will focus on genre studies and asking and answering W questions (who, what, where, when, and why).</w:t>
                      </w:r>
                    </w:p>
                    <w:p w14:paraId="3E871B04" w14:textId="77777777" w:rsidR="00FB3B9B" w:rsidRPr="00EF6BEA" w:rsidRDefault="00CF02AD" w:rsidP="00FB3B9B">
                      <w:pPr>
                        <w:keepNext/>
                        <w:keepLines/>
                        <w:spacing w:after="170"/>
                        <w:ind w:left="10"/>
                        <w:outlineLvl w:val="0"/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8"/>
                          <w:szCs w:val="18"/>
                        </w:rPr>
                      </w:pPr>
                      <w:r w:rsidRPr="00EF6BEA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Math Goal: </w:t>
                      </w:r>
                      <w:r w:rsidR="00FB3B9B" w:rsidRPr="00EF6BEA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8"/>
                          <w:szCs w:val="18"/>
                        </w:rPr>
                        <w:t>2</w:t>
                      </w:r>
                      <w:r w:rsidR="00FB3B9B" w:rsidRPr="00EF6BEA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8"/>
                          <w:szCs w:val="18"/>
                          <w:vertAlign w:val="superscript"/>
                        </w:rPr>
                        <w:t>nd</w:t>
                      </w:r>
                      <w:r w:rsidR="00FB3B9B" w:rsidRPr="00EF6BEA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8"/>
                          <w:szCs w:val="18"/>
                        </w:rPr>
                        <w:t xml:space="preserve"> grade students scoring at the prepared level or higher will increase by 20 percentage points from August 2024 BEACON math assessment to the May 2025 BEACON math assessment.</w:t>
                      </w:r>
                    </w:p>
                    <w:p w14:paraId="26D132EE" w14:textId="60242EF6" w:rsidR="008B2C2A" w:rsidRPr="00EF6BEA" w:rsidRDefault="008B2C2A" w:rsidP="008B2C2A">
                      <w:pPr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</w:rPr>
                      </w:pPr>
                      <w:r w:rsidRPr="00EF6BEA"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</w:rPr>
                        <w:t xml:space="preserve"> In the 2nd grade our school will focus on basic facts, place value and representing numbers.</w:t>
                      </w:r>
                    </w:p>
                    <w:p w14:paraId="29861FDB" w14:textId="429BABFA" w:rsidR="00CF02AD" w:rsidRPr="008B2C2A" w:rsidRDefault="00CF02AD" w:rsidP="00CF02AD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B489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402E6259" wp14:editId="5C2FEA81">
                <wp:simplePos x="0" y="0"/>
                <wp:positionH relativeFrom="margin">
                  <wp:align>left</wp:align>
                </wp:positionH>
                <wp:positionV relativeFrom="paragraph">
                  <wp:posOffset>2436619</wp:posOffset>
                </wp:positionV>
                <wp:extent cx="3133725" cy="91811"/>
                <wp:effectExtent l="0" t="0" r="9525" b="381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19566A" id="Rectangle 25" o:spid="_x0000_s1026" style="position:absolute;margin-left:0;margin-top:191.85pt;width:246.75pt;height:7.25pt;z-index:2516583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C+4v7V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EB7407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6" behindDoc="1" locked="0" layoutInCell="1" allowOverlap="1" wp14:anchorId="17464556" wp14:editId="721106F7">
                <wp:simplePos x="0" y="0"/>
                <wp:positionH relativeFrom="margin">
                  <wp:posOffset>59690</wp:posOffset>
                </wp:positionH>
                <wp:positionV relativeFrom="paragraph">
                  <wp:posOffset>207010</wp:posOffset>
                </wp:positionV>
                <wp:extent cx="2971800" cy="3024505"/>
                <wp:effectExtent l="0" t="0" r="0" b="4445"/>
                <wp:wrapThrough wrapText="bothSides">
                  <wp:wrapPolygon edited="0">
                    <wp:start x="0" y="0"/>
                    <wp:lineTo x="0" y="21496"/>
                    <wp:lineTo x="21462" y="21496"/>
                    <wp:lineTo x="21462" y="0"/>
                    <wp:lineTo x="0" y="0"/>
                  </wp:wrapPolygon>
                </wp:wrapThrough>
                <wp:docPr id="30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02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A345E3" w14:textId="7A7EE066" w:rsidR="00734486" w:rsidRDefault="00974B7D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D1424D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>District Goals for Student Achievement</w:t>
                            </w:r>
                          </w:p>
                          <w:p w14:paraId="63494CBF" w14:textId="77777777" w:rsidR="0051473D" w:rsidRPr="00033B8E" w:rsidRDefault="0051473D" w:rsidP="0051473D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</w:rPr>
                            </w:pPr>
                          </w:p>
                          <w:p w14:paraId="0E123094" w14:textId="77777777" w:rsidR="0051473D" w:rsidRPr="000930FF" w:rsidRDefault="0051473D" w:rsidP="0051473D">
                            <w:pPr>
                              <w:pStyle w:val="ListParagraph"/>
                              <w:widowControl w:val="0"/>
                              <w:ind w:left="144" w:hanging="144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0930F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By SY26, increase growth by 2 percentage points, for students scoring at the proficient and distinguished levels, as evidenced by state assessments.</w:t>
                            </w:r>
                          </w:p>
                          <w:p w14:paraId="6ADE5489" w14:textId="77777777" w:rsidR="0051473D" w:rsidRPr="000930FF" w:rsidRDefault="0051473D" w:rsidP="0051473D">
                            <w:pPr>
                              <w:pStyle w:val="ListParagraph"/>
                              <w:widowControl w:val="0"/>
                              <w:ind w:left="144" w:hanging="144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6E5E0381" w14:textId="77777777" w:rsidR="0051473D" w:rsidRPr="000930FF" w:rsidRDefault="0051473D" w:rsidP="0051473D">
                            <w:pPr>
                              <w:pStyle w:val="ListParagraph"/>
                              <w:widowControl w:val="0"/>
                              <w:ind w:left="144" w:hanging="144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0930F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By SY28, increase graduation rate from 87% to 88% as measured by GaDOE adjusted cohort graduation rate.</w:t>
                            </w:r>
                          </w:p>
                          <w:p w14:paraId="23084766" w14:textId="77777777" w:rsidR="001D66A6" w:rsidRPr="00D1424D" w:rsidRDefault="001D66A6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</w:p>
                          <w:p w14:paraId="45BCF1A0" w14:textId="77777777" w:rsidR="00494EDE" w:rsidRPr="00494EDE" w:rsidRDefault="00494EDE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64556" id="Text Box 8" o:spid="_x0000_s1044" type="#_x0000_t202" style="position:absolute;margin-left:4.7pt;margin-top:16.3pt;width:234pt;height:238.15pt;z-index:-2516582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" filled="f" stroked="f">
                <v:textbox inset="2.88pt,2.88pt,2.88pt,2.88pt">
                  <w:txbxContent>
                    <w:p w14:paraId="4FA345E3" w14:textId="7A7EE066" w:rsidR="00734486" w:rsidRDefault="00974B7D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  <w:r w:rsidRPr="00D1424D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>District Goals for Student Achievement</w:t>
                      </w:r>
                    </w:p>
                    <w:p w14:paraId="63494CBF" w14:textId="77777777" w:rsidR="0051473D" w:rsidRPr="00033B8E" w:rsidRDefault="0051473D" w:rsidP="0051473D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</w:rPr>
                      </w:pPr>
                    </w:p>
                    <w:p w14:paraId="0E123094" w14:textId="77777777" w:rsidR="0051473D" w:rsidRPr="000930FF" w:rsidRDefault="0051473D" w:rsidP="0051473D">
                      <w:pPr>
                        <w:pStyle w:val="ListParagraph"/>
                        <w:widowControl w:val="0"/>
                        <w:ind w:left="144" w:hanging="144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0930F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By SY26, increase growth by 2 percentage points, for students scoring at the proficient and distinguished levels, as evidenced by state assessments.</w:t>
                      </w:r>
                    </w:p>
                    <w:p w14:paraId="6ADE5489" w14:textId="77777777" w:rsidR="0051473D" w:rsidRPr="000930FF" w:rsidRDefault="0051473D" w:rsidP="0051473D">
                      <w:pPr>
                        <w:pStyle w:val="ListParagraph"/>
                        <w:widowControl w:val="0"/>
                        <w:ind w:left="144" w:hanging="144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</w:p>
                    <w:p w14:paraId="6E5E0381" w14:textId="77777777" w:rsidR="0051473D" w:rsidRPr="000930FF" w:rsidRDefault="0051473D" w:rsidP="0051473D">
                      <w:pPr>
                        <w:pStyle w:val="ListParagraph"/>
                        <w:widowControl w:val="0"/>
                        <w:ind w:left="144" w:hanging="144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0930F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By SY28, increase graduation rate from 87% to 88% as measured by GaDOE adjusted cohort graduation rate.</w:t>
                      </w:r>
                    </w:p>
                    <w:p w14:paraId="23084766" w14:textId="77777777" w:rsidR="001D66A6" w:rsidRPr="00D1424D" w:rsidRDefault="001D66A6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</w:p>
                    <w:p w14:paraId="45BCF1A0" w14:textId="77777777" w:rsidR="00494EDE" w:rsidRPr="00494EDE" w:rsidRDefault="00494EDE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8B5CA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08BA0C2" wp14:editId="392939EB">
                <wp:simplePos x="0" y="0"/>
                <wp:positionH relativeFrom="column">
                  <wp:posOffset>3383658</wp:posOffset>
                </wp:positionH>
                <wp:positionV relativeFrom="paragraph">
                  <wp:posOffset>610230</wp:posOffset>
                </wp:positionV>
                <wp:extent cx="2047954" cy="5221904"/>
                <wp:effectExtent l="0" t="0" r="9525" b="0"/>
                <wp:wrapNone/>
                <wp:docPr id="30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954" cy="52219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B79962" w14:textId="1F5047F1" w:rsidR="00C21984" w:rsidRPr="006740A1" w:rsidRDefault="00FE6CFB" w:rsidP="00C21984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6740A1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Brumby Elementary</w:t>
                            </w:r>
                            <w:r w:rsidR="00910654" w:rsidRPr="006740A1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 Teachers</w:t>
                            </w:r>
                          </w:p>
                          <w:p w14:paraId="75487F18" w14:textId="77777777" w:rsidR="009117A2" w:rsidRPr="006740A1" w:rsidRDefault="009117A2" w:rsidP="00EB06E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</w:rPr>
                            </w:pPr>
                          </w:p>
                          <w:p w14:paraId="647A19B2" w14:textId="38ABA974" w:rsidR="0079336A" w:rsidRPr="006740A1" w:rsidRDefault="003F1CA2" w:rsidP="00EB06EB">
                            <w:pPr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  <w:r w:rsidRPr="006740A1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The </w:t>
                            </w:r>
                            <w:r w:rsidR="008B5CA3" w:rsidRPr="006740A1">
                              <w:rPr>
                                <w:rFonts w:ascii="Calibri" w:hAnsi="Calibri" w:cs="Calibri"/>
                                <w:color w:val="auto"/>
                              </w:rPr>
                              <w:t>second</w:t>
                            </w:r>
                            <w:r w:rsidRPr="006740A1">
                              <w:rPr>
                                <w:rFonts w:ascii="Calibri" w:hAnsi="Calibri" w:cs="Calibri"/>
                                <w:color w:val="auto"/>
                              </w:rPr>
                              <w:t>-grade teachers, specialists</w:t>
                            </w:r>
                            <w:r w:rsidR="00DB6BB2">
                              <w:rPr>
                                <w:rFonts w:ascii="Calibri" w:hAnsi="Calibri" w:cs="Calibri"/>
                                <w:color w:val="auto"/>
                              </w:rPr>
                              <w:t>,</w:t>
                            </w:r>
                            <w:r w:rsidRPr="006740A1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and support staff will work students and their families to develop students’ </w:t>
                            </w:r>
                            <w:r w:rsidR="006740A1" w:rsidRPr="006740A1">
                              <w:rPr>
                                <w:rFonts w:ascii="Calibri" w:hAnsi="Calibri" w:cs="Calibri"/>
                                <w:color w:val="auto"/>
                              </w:rPr>
                              <w:t>m</w:t>
                            </w:r>
                            <w:r w:rsidRPr="006740A1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athematical and </w:t>
                            </w:r>
                            <w:r w:rsidR="006740A1" w:rsidRPr="006740A1">
                              <w:rPr>
                                <w:rFonts w:ascii="Calibri" w:hAnsi="Calibri" w:cs="Calibri"/>
                                <w:color w:val="auto"/>
                              </w:rPr>
                              <w:t>r</w:t>
                            </w:r>
                            <w:r w:rsidRPr="006740A1">
                              <w:rPr>
                                <w:rFonts w:ascii="Calibri" w:hAnsi="Calibri" w:cs="Calibri"/>
                                <w:color w:val="auto"/>
                              </w:rPr>
                              <w:t>eading competency according to grade level standards. The focus of our key connections with families will be to:</w:t>
                            </w:r>
                          </w:p>
                          <w:p w14:paraId="332779A2" w14:textId="77777777" w:rsidR="009117A2" w:rsidRPr="006740A1" w:rsidRDefault="009117A2" w:rsidP="00EB06EB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131073CF" w14:textId="3FACAA82" w:rsidR="009117A2" w:rsidRPr="006740A1" w:rsidRDefault="00AD2F53" w:rsidP="00AD2F5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6740A1">
                              <w:rPr>
                                <w:rFonts w:ascii="Calibri" w:hAnsi="Calibri" w:cs="Calibri"/>
                              </w:rPr>
                              <w:t>Provide parents with a variety of math and reading strategies that meet the Georgia Standards. Examples of each will be provided through CTLS Parent,</w:t>
                            </w:r>
                            <w:r w:rsidR="006740A1" w:rsidRPr="006740A1">
                              <w:rPr>
                                <w:rFonts w:ascii="Calibri" w:hAnsi="Calibri" w:cs="Calibri"/>
                              </w:rPr>
                              <w:t xml:space="preserve"> bi-weekly newsletter, curriculum nights, and parent/ teacher c</w:t>
                            </w:r>
                            <w:r w:rsidRPr="006740A1">
                              <w:rPr>
                                <w:rFonts w:ascii="Calibri" w:hAnsi="Calibri" w:cs="Calibri"/>
                              </w:rPr>
                              <w:t>onferences.</w:t>
                            </w:r>
                          </w:p>
                          <w:p w14:paraId="676E89F9" w14:textId="77777777" w:rsidR="008B5CA3" w:rsidRPr="006740A1" w:rsidRDefault="008B5CA3" w:rsidP="008B5CA3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1D540C52" w14:textId="047386C3" w:rsidR="009117A2" w:rsidRPr="006740A1" w:rsidRDefault="00AD2F53" w:rsidP="00AD2F5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6740A1">
                              <w:rPr>
                                <w:rFonts w:ascii="Calibri" w:hAnsi="Calibri" w:cs="Calibri"/>
                              </w:rPr>
                              <w:t xml:space="preserve">Provide individualized and personalized mathematics support using </w:t>
                            </w:r>
                            <w:proofErr w:type="spellStart"/>
                            <w:r w:rsidR="00DB6BB2">
                              <w:rPr>
                                <w:rFonts w:ascii="Calibri" w:hAnsi="Calibri" w:cs="Calibri"/>
                              </w:rPr>
                              <w:t>Zearn</w:t>
                            </w:r>
                            <w:proofErr w:type="spellEnd"/>
                            <w:r w:rsidR="00DB6BB2">
                              <w:rPr>
                                <w:rFonts w:ascii="Calibri" w:hAnsi="Calibri" w:cs="Calibri"/>
                              </w:rPr>
                              <w:t xml:space="preserve"> and </w:t>
                            </w:r>
                            <w:proofErr w:type="spellStart"/>
                            <w:r w:rsidR="00DB6BB2">
                              <w:rPr>
                                <w:rFonts w:ascii="Calibri" w:hAnsi="Calibri" w:cs="Calibri"/>
                              </w:rPr>
                              <w:t>Dreambox</w:t>
                            </w:r>
                            <w:proofErr w:type="spellEnd"/>
                            <w:r w:rsidRPr="006740A1">
                              <w:rPr>
                                <w:rFonts w:ascii="Calibri" w:hAnsi="Calibri" w:cs="Calibri"/>
                              </w:rPr>
                              <w:t xml:space="preserve"> Learning software.</w:t>
                            </w:r>
                          </w:p>
                          <w:p w14:paraId="32C79AD1" w14:textId="77777777" w:rsidR="008B5CA3" w:rsidRPr="006740A1" w:rsidRDefault="008B5CA3" w:rsidP="008B5CA3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0591C4DF" w14:textId="065CFEE7" w:rsidR="0079336A" w:rsidRPr="006740A1" w:rsidRDefault="00AD2F53" w:rsidP="00AD2F5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6740A1">
                              <w:rPr>
                                <w:rFonts w:ascii="Calibri" w:hAnsi="Calibri" w:cs="Calibri"/>
                              </w:rPr>
                              <w:t xml:space="preserve">Provide individualized and adaptive reading support using </w:t>
                            </w:r>
                            <w:r w:rsidR="00DB6BB2">
                              <w:rPr>
                                <w:rFonts w:ascii="Calibri" w:hAnsi="Calibri" w:cs="Calibri"/>
                              </w:rPr>
                              <w:t>digital literacy resources.</w:t>
                            </w:r>
                            <w:r w:rsidRPr="006740A1">
                              <w:rPr>
                                <w:rFonts w:ascii="Calibri" w:hAnsi="Calibri" w:cs="Calibri"/>
                              </w:rPr>
                              <w:t xml:space="preserve">  </w:t>
                            </w:r>
                          </w:p>
                          <w:p w14:paraId="547033AD" w14:textId="4E5AC7C6" w:rsidR="00734486" w:rsidRPr="0079336A" w:rsidRDefault="00734486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BA0C2" id="Text Box 4" o:spid="_x0000_s1045" type="#_x0000_t202" style="position:absolute;margin-left:266.45pt;margin-top:48.05pt;width:161.25pt;height:411.1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4CB79962" w14:textId="1F5047F1" w:rsidR="00C21984" w:rsidRPr="006740A1" w:rsidRDefault="00FE6CFB" w:rsidP="00C21984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4"/>
                          <w:szCs w:val="24"/>
                        </w:rPr>
                      </w:pPr>
                      <w:r w:rsidRPr="006740A1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Brumby Elementary</w:t>
                      </w:r>
                      <w:r w:rsidR="00910654" w:rsidRPr="006740A1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 Teachers</w:t>
                      </w:r>
                    </w:p>
                    <w:p w14:paraId="75487F18" w14:textId="77777777" w:rsidR="009117A2" w:rsidRPr="006740A1" w:rsidRDefault="009117A2" w:rsidP="00EB06EB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</w:rPr>
                      </w:pPr>
                    </w:p>
                    <w:p w14:paraId="647A19B2" w14:textId="38ABA974" w:rsidR="0079336A" w:rsidRPr="006740A1" w:rsidRDefault="003F1CA2" w:rsidP="00EB06EB">
                      <w:pPr>
                        <w:rPr>
                          <w:rFonts w:ascii="Calibri" w:hAnsi="Calibri" w:cs="Calibri"/>
                          <w:color w:val="auto"/>
                        </w:rPr>
                      </w:pPr>
                      <w:r w:rsidRPr="006740A1">
                        <w:rPr>
                          <w:rFonts w:ascii="Calibri" w:hAnsi="Calibri" w:cs="Calibri"/>
                          <w:color w:val="auto"/>
                        </w:rPr>
                        <w:t xml:space="preserve">The </w:t>
                      </w:r>
                      <w:r w:rsidR="008B5CA3" w:rsidRPr="006740A1">
                        <w:rPr>
                          <w:rFonts w:ascii="Calibri" w:hAnsi="Calibri" w:cs="Calibri"/>
                          <w:color w:val="auto"/>
                        </w:rPr>
                        <w:t>second</w:t>
                      </w:r>
                      <w:r w:rsidRPr="006740A1">
                        <w:rPr>
                          <w:rFonts w:ascii="Calibri" w:hAnsi="Calibri" w:cs="Calibri"/>
                          <w:color w:val="auto"/>
                        </w:rPr>
                        <w:t>-grade teachers, specialists</w:t>
                      </w:r>
                      <w:r w:rsidR="00DB6BB2">
                        <w:rPr>
                          <w:rFonts w:ascii="Calibri" w:hAnsi="Calibri" w:cs="Calibri"/>
                          <w:color w:val="auto"/>
                        </w:rPr>
                        <w:t>,</w:t>
                      </w:r>
                      <w:r w:rsidRPr="006740A1">
                        <w:rPr>
                          <w:rFonts w:ascii="Calibri" w:hAnsi="Calibri" w:cs="Calibri"/>
                          <w:color w:val="auto"/>
                        </w:rPr>
                        <w:t xml:space="preserve"> and support staff will work students and their families to develop students’ </w:t>
                      </w:r>
                      <w:r w:rsidR="006740A1" w:rsidRPr="006740A1">
                        <w:rPr>
                          <w:rFonts w:ascii="Calibri" w:hAnsi="Calibri" w:cs="Calibri"/>
                          <w:color w:val="auto"/>
                        </w:rPr>
                        <w:t>m</w:t>
                      </w:r>
                      <w:r w:rsidRPr="006740A1">
                        <w:rPr>
                          <w:rFonts w:ascii="Calibri" w:hAnsi="Calibri" w:cs="Calibri"/>
                          <w:color w:val="auto"/>
                        </w:rPr>
                        <w:t xml:space="preserve">athematical and </w:t>
                      </w:r>
                      <w:r w:rsidR="006740A1" w:rsidRPr="006740A1">
                        <w:rPr>
                          <w:rFonts w:ascii="Calibri" w:hAnsi="Calibri" w:cs="Calibri"/>
                          <w:color w:val="auto"/>
                        </w:rPr>
                        <w:t>r</w:t>
                      </w:r>
                      <w:r w:rsidRPr="006740A1">
                        <w:rPr>
                          <w:rFonts w:ascii="Calibri" w:hAnsi="Calibri" w:cs="Calibri"/>
                          <w:color w:val="auto"/>
                        </w:rPr>
                        <w:t>eading competency according to grade level standards. The focus of our key connections with families will be to:</w:t>
                      </w:r>
                    </w:p>
                    <w:p w14:paraId="332779A2" w14:textId="77777777" w:rsidR="009117A2" w:rsidRPr="006740A1" w:rsidRDefault="009117A2" w:rsidP="00EB06EB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131073CF" w14:textId="3FACAA82" w:rsidR="009117A2" w:rsidRPr="006740A1" w:rsidRDefault="00AD2F53" w:rsidP="00AD2F5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</w:rPr>
                      </w:pPr>
                      <w:r w:rsidRPr="006740A1">
                        <w:rPr>
                          <w:rFonts w:ascii="Calibri" w:hAnsi="Calibri" w:cs="Calibri"/>
                        </w:rPr>
                        <w:t>Provide parents with a variety of math and reading strategies that meet the Georgia Standards. Examples of each will be provided through CTLS Parent,</w:t>
                      </w:r>
                      <w:r w:rsidR="006740A1" w:rsidRPr="006740A1">
                        <w:rPr>
                          <w:rFonts w:ascii="Calibri" w:hAnsi="Calibri" w:cs="Calibri"/>
                        </w:rPr>
                        <w:t xml:space="preserve"> bi-weekly newsletter, curriculum nights, and parent/ teacher c</w:t>
                      </w:r>
                      <w:r w:rsidRPr="006740A1">
                        <w:rPr>
                          <w:rFonts w:ascii="Calibri" w:hAnsi="Calibri" w:cs="Calibri"/>
                        </w:rPr>
                        <w:t>onferences.</w:t>
                      </w:r>
                    </w:p>
                    <w:p w14:paraId="676E89F9" w14:textId="77777777" w:rsidR="008B5CA3" w:rsidRPr="006740A1" w:rsidRDefault="008B5CA3" w:rsidP="008B5CA3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</w:rPr>
                      </w:pPr>
                    </w:p>
                    <w:p w14:paraId="1D540C52" w14:textId="047386C3" w:rsidR="009117A2" w:rsidRPr="006740A1" w:rsidRDefault="00AD2F53" w:rsidP="00AD2F5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</w:rPr>
                      </w:pPr>
                      <w:r w:rsidRPr="006740A1">
                        <w:rPr>
                          <w:rFonts w:ascii="Calibri" w:hAnsi="Calibri" w:cs="Calibri"/>
                        </w:rPr>
                        <w:t xml:space="preserve">Provide individualized and personalized mathematics support using </w:t>
                      </w:r>
                      <w:proofErr w:type="spellStart"/>
                      <w:r w:rsidR="00DB6BB2">
                        <w:rPr>
                          <w:rFonts w:ascii="Calibri" w:hAnsi="Calibri" w:cs="Calibri"/>
                        </w:rPr>
                        <w:t>Zearn</w:t>
                      </w:r>
                      <w:proofErr w:type="spellEnd"/>
                      <w:r w:rsidR="00DB6BB2">
                        <w:rPr>
                          <w:rFonts w:ascii="Calibri" w:hAnsi="Calibri" w:cs="Calibri"/>
                        </w:rPr>
                        <w:t xml:space="preserve"> and </w:t>
                      </w:r>
                      <w:proofErr w:type="spellStart"/>
                      <w:r w:rsidR="00DB6BB2">
                        <w:rPr>
                          <w:rFonts w:ascii="Calibri" w:hAnsi="Calibri" w:cs="Calibri"/>
                        </w:rPr>
                        <w:t>Dreambox</w:t>
                      </w:r>
                      <w:proofErr w:type="spellEnd"/>
                      <w:r w:rsidRPr="006740A1">
                        <w:rPr>
                          <w:rFonts w:ascii="Calibri" w:hAnsi="Calibri" w:cs="Calibri"/>
                        </w:rPr>
                        <w:t xml:space="preserve"> Learning software.</w:t>
                      </w:r>
                    </w:p>
                    <w:p w14:paraId="32C79AD1" w14:textId="77777777" w:rsidR="008B5CA3" w:rsidRPr="006740A1" w:rsidRDefault="008B5CA3" w:rsidP="008B5CA3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0591C4DF" w14:textId="065CFEE7" w:rsidR="0079336A" w:rsidRPr="006740A1" w:rsidRDefault="00AD2F53" w:rsidP="00AD2F5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</w:rPr>
                      </w:pPr>
                      <w:r w:rsidRPr="006740A1">
                        <w:rPr>
                          <w:rFonts w:ascii="Calibri" w:hAnsi="Calibri" w:cs="Calibri"/>
                        </w:rPr>
                        <w:t xml:space="preserve">Provide individualized and adaptive reading support using </w:t>
                      </w:r>
                      <w:r w:rsidR="00DB6BB2">
                        <w:rPr>
                          <w:rFonts w:ascii="Calibri" w:hAnsi="Calibri" w:cs="Calibri"/>
                        </w:rPr>
                        <w:t>digital literacy resources.</w:t>
                      </w:r>
                      <w:r w:rsidRPr="006740A1">
                        <w:rPr>
                          <w:rFonts w:ascii="Calibri" w:hAnsi="Calibri" w:cs="Calibri"/>
                        </w:rPr>
                        <w:t xml:space="preserve">  </w:t>
                      </w:r>
                    </w:p>
                    <w:p w14:paraId="547033AD" w14:textId="4E5AC7C6" w:rsidR="00734486" w:rsidRPr="0079336A" w:rsidRDefault="00734486" w:rsidP="00EB06EB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5CA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6389FBDB" wp14:editId="430E5518">
                <wp:simplePos x="0" y="0"/>
                <wp:positionH relativeFrom="column">
                  <wp:posOffset>5424055</wp:posOffset>
                </wp:positionH>
                <wp:positionV relativeFrom="paragraph">
                  <wp:posOffset>580002</wp:posOffset>
                </wp:positionV>
                <wp:extent cx="1994844" cy="5175250"/>
                <wp:effectExtent l="0" t="0" r="5715" b="6350"/>
                <wp:wrapNone/>
                <wp:docPr id="3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4844" cy="517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A7696A" w14:textId="5FB4804D" w:rsidR="00B30159" w:rsidRPr="006740A1" w:rsidRDefault="00D32CFD" w:rsidP="00B30159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6740A1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Brumby Elementary</w:t>
                            </w:r>
                            <w:r w:rsidR="00B30159" w:rsidRPr="006740A1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 Families</w:t>
                            </w:r>
                          </w:p>
                          <w:p w14:paraId="79414BA8" w14:textId="77777777" w:rsidR="00B42DA5" w:rsidRPr="006740A1" w:rsidRDefault="00B42DA5" w:rsidP="00EB06EB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3D7C9A2F" w14:textId="42DBF762" w:rsidR="00B85517" w:rsidRPr="006740A1" w:rsidRDefault="004A5AF4" w:rsidP="004A5AF4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6740A1">
                              <w:rPr>
                                <w:rFonts w:ascii="Calibri" w:hAnsi="Calibri" w:cs="Calibri"/>
                              </w:rPr>
                              <w:t xml:space="preserve">Families can support student’s math and </w:t>
                            </w:r>
                            <w:r w:rsidR="006740A1" w:rsidRPr="006740A1">
                              <w:rPr>
                                <w:rFonts w:ascii="Calibri" w:hAnsi="Calibri" w:cs="Calibri"/>
                              </w:rPr>
                              <w:t>r</w:t>
                            </w:r>
                            <w:r w:rsidRPr="006740A1">
                              <w:rPr>
                                <w:rFonts w:ascii="Calibri" w:hAnsi="Calibri" w:cs="Calibri"/>
                              </w:rPr>
                              <w:t>eading understanding by:</w:t>
                            </w:r>
                          </w:p>
                          <w:p w14:paraId="6AFDC44F" w14:textId="77777777" w:rsidR="002023AF" w:rsidRPr="006740A1" w:rsidRDefault="002023AF" w:rsidP="004A5AF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0CAF9777" w14:textId="77777777" w:rsidR="00B85517" w:rsidRPr="006740A1" w:rsidRDefault="004A5AF4" w:rsidP="004A5AF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6740A1">
                              <w:rPr>
                                <w:rFonts w:ascii="Calibri" w:hAnsi="Calibri" w:cs="Calibri"/>
                              </w:rPr>
                              <w:t>Utilizing strategies provided by the school in both reading and math to explore books and literacy skills as well as mathematical concepts with your child.</w:t>
                            </w:r>
                          </w:p>
                          <w:p w14:paraId="36A4B76E" w14:textId="77777777" w:rsidR="002023AF" w:rsidRPr="006740A1" w:rsidRDefault="002023AF" w:rsidP="002023AF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4B27CEBE" w14:textId="42AEE2A5" w:rsidR="002023AF" w:rsidRPr="005D3B2D" w:rsidRDefault="004A5AF4" w:rsidP="005D3B2D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6740A1">
                              <w:rPr>
                                <w:rFonts w:ascii="Calibri" w:hAnsi="Calibri" w:cs="Calibri"/>
                              </w:rPr>
                              <w:t xml:space="preserve">Helping your child develop a love of reading by </w:t>
                            </w:r>
                            <w:r w:rsidR="006740A1" w:rsidRPr="006740A1">
                              <w:rPr>
                                <w:rFonts w:ascii="Calibri" w:hAnsi="Calibri" w:cs="Calibri"/>
                              </w:rPr>
                              <w:t>reading aloud to your child and discussing phonics rules, story elements, and vocabulary found in the story you read</w:t>
                            </w:r>
                            <w:r w:rsidRPr="006740A1">
                              <w:rPr>
                                <w:rFonts w:ascii="Calibri" w:hAnsi="Calibri" w:cs="Calibri"/>
                              </w:rPr>
                              <w:t>.</w:t>
                            </w:r>
                          </w:p>
                          <w:p w14:paraId="5836D8CB" w14:textId="77777777" w:rsidR="002023AF" w:rsidRPr="006740A1" w:rsidRDefault="002023AF" w:rsidP="002023AF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2A538368" w14:textId="7A080CBD" w:rsidR="00734486" w:rsidRPr="006740A1" w:rsidRDefault="004A5AF4" w:rsidP="004A5AF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6740A1">
                              <w:rPr>
                                <w:rFonts w:ascii="Calibri" w:hAnsi="Calibri" w:cs="Calibri"/>
                              </w:rPr>
                              <w:t xml:space="preserve">Ensuring your child frequently logs into </w:t>
                            </w:r>
                            <w:proofErr w:type="spellStart"/>
                            <w:r w:rsidR="00DB6BB2">
                              <w:rPr>
                                <w:rFonts w:ascii="Calibri" w:hAnsi="Calibri" w:cs="Calibri"/>
                              </w:rPr>
                              <w:t>Zearn</w:t>
                            </w:r>
                            <w:proofErr w:type="spellEnd"/>
                            <w:r w:rsidR="00DB6BB2">
                              <w:rPr>
                                <w:rFonts w:ascii="Calibri" w:hAnsi="Calibri" w:cs="Calibri"/>
                              </w:rPr>
                              <w:t xml:space="preserve"> and </w:t>
                            </w:r>
                            <w:proofErr w:type="spellStart"/>
                            <w:r w:rsidRPr="006740A1">
                              <w:rPr>
                                <w:rFonts w:ascii="Calibri" w:hAnsi="Calibri" w:cs="Calibri"/>
                              </w:rPr>
                              <w:t>Dreambox</w:t>
                            </w:r>
                            <w:proofErr w:type="spellEnd"/>
                            <w:r w:rsidRPr="006740A1">
                              <w:rPr>
                                <w:rFonts w:ascii="Calibri" w:hAnsi="Calibri" w:cs="Calibri"/>
                              </w:rPr>
                              <w:t xml:space="preserve"> software to build conceptual understanding and procedural fluency.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FBDB" id="Text Box 57" o:spid="_x0000_s1046" type="#_x0000_t202" style="position:absolute;margin-left:427.1pt;margin-top:45.65pt;width:157.05pt;height:407.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4AA7696A" w14:textId="5FB4804D" w:rsidR="00B30159" w:rsidRPr="006740A1" w:rsidRDefault="00D32CFD" w:rsidP="00B30159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4"/>
                          <w:szCs w:val="24"/>
                        </w:rPr>
                      </w:pPr>
                      <w:r w:rsidRPr="006740A1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Brumby Elementary</w:t>
                      </w:r>
                      <w:r w:rsidR="00B30159" w:rsidRPr="006740A1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 Families</w:t>
                      </w:r>
                    </w:p>
                    <w:p w14:paraId="79414BA8" w14:textId="77777777" w:rsidR="00B42DA5" w:rsidRPr="006740A1" w:rsidRDefault="00B42DA5" w:rsidP="00EB06EB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3D7C9A2F" w14:textId="42DBF762" w:rsidR="00B85517" w:rsidRPr="006740A1" w:rsidRDefault="004A5AF4" w:rsidP="004A5AF4">
                      <w:pPr>
                        <w:rPr>
                          <w:rFonts w:ascii="Calibri" w:hAnsi="Calibri" w:cs="Calibri"/>
                        </w:rPr>
                      </w:pPr>
                      <w:r w:rsidRPr="006740A1">
                        <w:rPr>
                          <w:rFonts w:ascii="Calibri" w:hAnsi="Calibri" w:cs="Calibri"/>
                        </w:rPr>
                        <w:t xml:space="preserve">Families can support student’s math and </w:t>
                      </w:r>
                      <w:r w:rsidR="006740A1" w:rsidRPr="006740A1">
                        <w:rPr>
                          <w:rFonts w:ascii="Calibri" w:hAnsi="Calibri" w:cs="Calibri"/>
                        </w:rPr>
                        <w:t>r</w:t>
                      </w:r>
                      <w:r w:rsidRPr="006740A1">
                        <w:rPr>
                          <w:rFonts w:ascii="Calibri" w:hAnsi="Calibri" w:cs="Calibri"/>
                        </w:rPr>
                        <w:t>eading understanding by:</w:t>
                      </w:r>
                    </w:p>
                    <w:p w14:paraId="6AFDC44F" w14:textId="77777777" w:rsidR="002023AF" w:rsidRPr="006740A1" w:rsidRDefault="002023AF" w:rsidP="004A5AF4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0CAF9777" w14:textId="77777777" w:rsidR="00B85517" w:rsidRPr="006740A1" w:rsidRDefault="004A5AF4" w:rsidP="004A5AF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</w:rPr>
                      </w:pPr>
                      <w:r w:rsidRPr="006740A1">
                        <w:rPr>
                          <w:rFonts w:ascii="Calibri" w:hAnsi="Calibri" w:cs="Calibri"/>
                        </w:rPr>
                        <w:t>Utilizing strategies provided by the school in both reading and math to explore books and literacy skills as well as mathematical concepts with your child.</w:t>
                      </w:r>
                    </w:p>
                    <w:p w14:paraId="36A4B76E" w14:textId="77777777" w:rsidR="002023AF" w:rsidRPr="006740A1" w:rsidRDefault="002023AF" w:rsidP="002023AF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</w:rPr>
                      </w:pPr>
                    </w:p>
                    <w:p w14:paraId="4B27CEBE" w14:textId="42AEE2A5" w:rsidR="002023AF" w:rsidRPr="005D3B2D" w:rsidRDefault="004A5AF4" w:rsidP="005D3B2D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</w:rPr>
                      </w:pPr>
                      <w:r w:rsidRPr="006740A1">
                        <w:rPr>
                          <w:rFonts w:ascii="Calibri" w:hAnsi="Calibri" w:cs="Calibri"/>
                        </w:rPr>
                        <w:t xml:space="preserve">Helping your child develop a love of reading by </w:t>
                      </w:r>
                      <w:r w:rsidR="006740A1" w:rsidRPr="006740A1">
                        <w:rPr>
                          <w:rFonts w:ascii="Calibri" w:hAnsi="Calibri" w:cs="Calibri"/>
                        </w:rPr>
                        <w:t>reading aloud to your child and discussing phonics rules, story elements, and vocabulary found in the story you read</w:t>
                      </w:r>
                      <w:r w:rsidRPr="006740A1">
                        <w:rPr>
                          <w:rFonts w:ascii="Calibri" w:hAnsi="Calibri" w:cs="Calibri"/>
                        </w:rPr>
                        <w:t>.</w:t>
                      </w:r>
                    </w:p>
                    <w:p w14:paraId="5836D8CB" w14:textId="77777777" w:rsidR="002023AF" w:rsidRPr="006740A1" w:rsidRDefault="002023AF" w:rsidP="002023AF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</w:rPr>
                      </w:pPr>
                    </w:p>
                    <w:p w14:paraId="2A538368" w14:textId="7A080CBD" w:rsidR="00734486" w:rsidRPr="006740A1" w:rsidRDefault="004A5AF4" w:rsidP="004A5AF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</w:rPr>
                      </w:pPr>
                      <w:r w:rsidRPr="006740A1">
                        <w:rPr>
                          <w:rFonts w:ascii="Calibri" w:hAnsi="Calibri" w:cs="Calibri"/>
                        </w:rPr>
                        <w:t xml:space="preserve">Ensuring your child frequently logs into </w:t>
                      </w:r>
                      <w:proofErr w:type="spellStart"/>
                      <w:r w:rsidR="00DB6BB2">
                        <w:rPr>
                          <w:rFonts w:ascii="Calibri" w:hAnsi="Calibri" w:cs="Calibri"/>
                        </w:rPr>
                        <w:t>Zearn</w:t>
                      </w:r>
                      <w:proofErr w:type="spellEnd"/>
                      <w:r w:rsidR="00DB6BB2">
                        <w:rPr>
                          <w:rFonts w:ascii="Calibri" w:hAnsi="Calibri" w:cs="Calibri"/>
                        </w:rPr>
                        <w:t xml:space="preserve"> and </w:t>
                      </w:r>
                      <w:proofErr w:type="spellStart"/>
                      <w:r w:rsidRPr="006740A1">
                        <w:rPr>
                          <w:rFonts w:ascii="Calibri" w:hAnsi="Calibri" w:cs="Calibri"/>
                        </w:rPr>
                        <w:t>Dreambox</w:t>
                      </w:r>
                      <w:proofErr w:type="spellEnd"/>
                      <w:r w:rsidRPr="006740A1">
                        <w:rPr>
                          <w:rFonts w:ascii="Calibri" w:hAnsi="Calibri" w:cs="Calibri"/>
                        </w:rPr>
                        <w:t xml:space="preserve"> software to build conceptual understanding and procedural fluency.</w:t>
                      </w:r>
                    </w:p>
                  </w:txbxContent>
                </v:textbox>
              </v:shape>
            </w:pict>
          </mc:Fallback>
        </mc:AlternateContent>
      </w:r>
      <w:r w:rsidR="0015552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2208B489" wp14:editId="5203D41C">
                <wp:simplePos x="0" y="0"/>
                <wp:positionH relativeFrom="column">
                  <wp:posOffset>7623149</wp:posOffset>
                </wp:positionH>
                <wp:positionV relativeFrom="paragraph">
                  <wp:posOffset>610230</wp:posOffset>
                </wp:positionV>
                <wp:extent cx="1879600" cy="5149850"/>
                <wp:effectExtent l="0" t="0" r="6350" b="0"/>
                <wp:wrapThrough wrapText="bothSides">
                  <wp:wrapPolygon edited="0">
                    <wp:start x="0" y="0"/>
                    <wp:lineTo x="0" y="21493"/>
                    <wp:lineTo x="21454" y="21493"/>
                    <wp:lineTo x="21454" y="0"/>
                    <wp:lineTo x="0" y="0"/>
                  </wp:wrapPolygon>
                </wp:wrapThrough>
                <wp:docPr id="34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514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F90BF2" w14:textId="4F051FA0" w:rsidR="00123DAA" w:rsidRPr="006740A1" w:rsidRDefault="000F0C86" w:rsidP="00123DAA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6740A1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Brumby Elementary</w:t>
                            </w:r>
                            <w:r w:rsidR="00123DAA" w:rsidRPr="006740A1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 Student</w:t>
                            </w:r>
                            <w:r w:rsidR="00B30159" w:rsidRPr="006740A1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14:paraId="504C1A0E" w14:textId="75452AFA" w:rsidR="00123DAA" w:rsidRPr="006740A1" w:rsidRDefault="00123DAA" w:rsidP="00123DA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</w:rPr>
                            </w:pPr>
                          </w:p>
                          <w:p w14:paraId="04A5AD0C" w14:textId="1112B9E3" w:rsidR="001F128E" w:rsidRPr="006740A1" w:rsidRDefault="001F128E" w:rsidP="001F128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740A1">
                              <w:rPr>
                                <w:rFonts w:asciiTheme="minorHAnsi" w:hAnsiTheme="minorHAnsi" w:cstheme="minorHAnsi"/>
                              </w:rPr>
                              <w:t xml:space="preserve">Brumby students can succeed in school and meet our school goals in both </w:t>
                            </w:r>
                            <w:r w:rsidR="006740A1" w:rsidRPr="006740A1">
                              <w:rPr>
                                <w:rFonts w:asciiTheme="minorHAnsi" w:hAnsiTheme="minorHAnsi" w:cstheme="minorHAnsi"/>
                              </w:rPr>
                              <w:t>m</w:t>
                            </w:r>
                            <w:r w:rsidRPr="006740A1">
                              <w:rPr>
                                <w:rFonts w:asciiTheme="minorHAnsi" w:hAnsiTheme="minorHAnsi" w:cstheme="minorHAnsi"/>
                              </w:rPr>
                              <w:t xml:space="preserve">ath and </w:t>
                            </w:r>
                            <w:r w:rsidR="006740A1" w:rsidRPr="006740A1">
                              <w:rPr>
                                <w:rFonts w:asciiTheme="minorHAnsi" w:hAnsiTheme="minorHAnsi" w:cstheme="minorHAnsi"/>
                              </w:rPr>
                              <w:t>r</w:t>
                            </w:r>
                            <w:r w:rsidRPr="006740A1">
                              <w:rPr>
                                <w:rFonts w:asciiTheme="minorHAnsi" w:hAnsiTheme="minorHAnsi" w:cstheme="minorHAnsi"/>
                              </w:rPr>
                              <w:t>eading. As a student, I can:</w:t>
                            </w:r>
                          </w:p>
                          <w:p w14:paraId="1F07C7B4" w14:textId="77777777" w:rsidR="001F128E" w:rsidRPr="006740A1" w:rsidRDefault="001F128E" w:rsidP="001F128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7675759D" w14:textId="3E84E9B1" w:rsidR="00E615D0" w:rsidRPr="006740A1" w:rsidRDefault="001F128E" w:rsidP="00D55D3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740A1">
                              <w:rPr>
                                <w:rFonts w:asciiTheme="minorHAnsi" w:hAnsiTheme="minorHAnsi" w:cstheme="minorHAnsi"/>
                              </w:rPr>
                              <w:t>Use a variety of mathematical strategies to solve math problems both in and out of school and use a variety of reading strategies to read and understand what I am reading both in and out of school.</w:t>
                            </w:r>
                          </w:p>
                          <w:p w14:paraId="103390D5" w14:textId="77777777" w:rsidR="00E615D0" w:rsidRPr="006740A1" w:rsidRDefault="00E615D0" w:rsidP="00D55D3A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46C3535D" w14:textId="1671ECDE" w:rsidR="001F128E" w:rsidRPr="006740A1" w:rsidRDefault="001F128E" w:rsidP="001F1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740A1">
                              <w:rPr>
                                <w:rFonts w:asciiTheme="minorHAnsi" w:hAnsiTheme="minorHAnsi" w:cstheme="minorHAnsi"/>
                              </w:rPr>
                              <w:t>Read at least 20 minute</w:t>
                            </w:r>
                            <w:r w:rsidR="006740A1" w:rsidRPr="006740A1">
                              <w:rPr>
                                <w:rFonts w:asciiTheme="minorHAnsi" w:hAnsiTheme="minorHAnsi" w:cstheme="minorHAnsi"/>
                              </w:rPr>
                              <w:t>s</w:t>
                            </w:r>
                            <w:r w:rsidRPr="006740A1">
                              <w:rPr>
                                <w:rFonts w:asciiTheme="minorHAnsi" w:hAnsiTheme="minorHAnsi" w:cstheme="minorHAnsi"/>
                              </w:rPr>
                              <w:t xml:space="preserve"> each night.</w:t>
                            </w:r>
                          </w:p>
                          <w:p w14:paraId="1E59B8B4" w14:textId="77777777" w:rsidR="001F128E" w:rsidRPr="006740A1" w:rsidRDefault="001F128E" w:rsidP="00D55D3A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273CA4A0" w14:textId="10FCFC8D" w:rsidR="00734486" w:rsidRPr="006740A1" w:rsidRDefault="001F128E" w:rsidP="001F1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740A1">
                              <w:rPr>
                                <w:rFonts w:asciiTheme="minorHAnsi" w:hAnsiTheme="minorHAnsi" w:cstheme="minorHAnsi"/>
                              </w:rPr>
                              <w:t xml:space="preserve">Log in to </w:t>
                            </w:r>
                            <w:proofErr w:type="spellStart"/>
                            <w:r w:rsidR="00DB6BB2">
                              <w:rPr>
                                <w:rFonts w:asciiTheme="minorHAnsi" w:hAnsiTheme="minorHAnsi" w:cstheme="minorHAnsi"/>
                              </w:rPr>
                              <w:t>Zearn</w:t>
                            </w:r>
                            <w:proofErr w:type="spellEnd"/>
                            <w:r w:rsidR="00DB6BB2">
                              <w:rPr>
                                <w:rFonts w:asciiTheme="minorHAnsi" w:hAnsiTheme="minorHAnsi" w:cstheme="minorHAnsi"/>
                              </w:rPr>
                              <w:t xml:space="preserve"> and </w:t>
                            </w:r>
                            <w:proofErr w:type="spellStart"/>
                            <w:r w:rsidRPr="006740A1">
                              <w:rPr>
                                <w:rFonts w:asciiTheme="minorHAnsi" w:hAnsiTheme="minorHAnsi" w:cstheme="minorHAnsi"/>
                              </w:rPr>
                              <w:t>Dreambox</w:t>
                            </w:r>
                            <w:proofErr w:type="spellEnd"/>
                            <w:r w:rsidRPr="006740A1">
                              <w:rPr>
                                <w:rFonts w:asciiTheme="minorHAnsi" w:hAnsiTheme="minorHAnsi" w:cstheme="minorHAnsi"/>
                              </w:rPr>
                              <w:t xml:space="preserve"> and practice math facts and concepts.</w:t>
                            </w:r>
                          </w:p>
                          <w:p w14:paraId="5F0E3572" w14:textId="17BFFEF6" w:rsidR="00280671" w:rsidRPr="00280671" w:rsidRDefault="00280671" w:rsidP="00280671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8094487" w14:textId="34DAA696" w:rsidR="00280671" w:rsidRPr="00280671" w:rsidRDefault="00280671" w:rsidP="00280671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1106721" w14:textId="1C8AB79D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1AB8ADB" w14:textId="032A9095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1B88FE6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F7D7BC2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8C69507" w14:textId="7230068A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3D755BB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649EB3C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339EE6C" w14:textId="011570F6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280671">
                              <w:rPr>
                                <w:rFonts w:ascii="Calibri" w:hAnsi="Calibri" w:cs="Calibri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E9B5034" wp14:editId="59301C03">
                                  <wp:extent cx="1805940" cy="1203325"/>
                                  <wp:effectExtent l="0" t="0" r="3810" b="0"/>
                                  <wp:docPr id="8" name="Picture 8" descr="Group of smiling children at scho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Group of smiling children at school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203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24A721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AA12E37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2D8BCDE" w14:textId="77777777" w:rsidR="000D7536" w:rsidRPr="00E615D0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8B489" id="Text Box 60" o:spid="_x0000_s1047" type="#_x0000_t202" style="position:absolute;margin-left:600.25pt;margin-top:48.05pt;width:148pt;height:405.5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" filled="f" fillcolor="#fffffe" stroked="f" strokecolor="#212120" insetpen="t">
                <v:textbox inset="2.88pt,2.88pt,2.88pt,2.88pt">
                  <w:txbxContent>
                    <w:p w14:paraId="3FF90BF2" w14:textId="4F051FA0" w:rsidR="00123DAA" w:rsidRPr="006740A1" w:rsidRDefault="000F0C86" w:rsidP="00123DAA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4"/>
                          <w:szCs w:val="24"/>
                        </w:rPr>
                      </w:pPr>
                      <w:r w:rsidRPr="006740A1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Brumby Elementary</w:t>
                      </w:r>
                      <w:r w:rsidR="00123DAA" w:rsidRPr="006740A1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 Student</w:t>
                      </w:r>
                      <w:r w:rsidR="00B30159" w:rsidRPr="006740A1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s</w:t>
                      </w:r>
                    </w:p>
                    <w:p w14:paraId="504C1A0E" w14:textId="75452AFA" w:rsidR="00123DAA" w:rsidRPr="006740A1" w:rsidRDefault="00123DAA" w:rsidP="00123DAA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</w:rPr>
                      </w:pPr>
                    </w:p>
                    <w:p w14:paraId="04A5AD0C" w14:textId="1112B9E3" w:rsidR="001F128E" w:rsidRPr="006740A1" w:rsidRDefault="001F128E" w:rsidP="001F128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6740A1">
                        <w:rPr>
                          <w:rFonts w:asciiTheme="minorHAnsi" w:hAnsiTheme="minorHAnsi" w:cstheme="minorHAnsi"/>
                        </w:rPr>
                        <w:t xml:space="preserve">Brumby students can succeed in school and meet our school goals in both </w:t>
                      </w:r>
                      <w:r w:rsidR="006740A1" w:rsidRPr="006740A1">
                        <w:rPr>
                          <w:rFonts w:asciiTheme="minorHAnsi" w:hAnsiTheme="minorHAnsi" w:cstheme="minorHAnsi"/>
                        </w:rPr>
                        <w:t>m</w:t>
                      </w:r>
                      <w:r w:rsidRPr="006740A1">
                        <w:rPr>
                          <w:rFonts w:asciiTheme="minorHAnsi" w:hAnsiTheme="minorHAnsi" w:cstheme="minorHAnsi"/>
                        </w:rPr>
                        <w:t xml:space="preserve">ath and </w:t>
                      </w:r>
                      <w:r w:rsidR="006740A1" w:rsidRPr="006740A1">
                        <w:rPr>
                          <w:rFonts w:asciiTheme="minorHAnsi" w:hAnsiTheme="minorHAnsi" w:cstheme="minorHAnsi"/>
                        </w:rPr>
                        <w:t>r</w:t>
                      </w:r>
                      <w:r w:rsidRPr="006740A1">
                        <w:rPr>
                          <w:rFonts w:asciiTheme="minorHAnsi" w:hAnsiTheme="minorHAnsi" w:cstheme="minorHAnsi"/>
                        </w:rPr>
                        <w:t>eading. As a student, I can:</w:t>
                      </w:r>
                    </w:p>
                    <w:p w14:paraId="1F07C7B4" w14:textId="77777777" w:rsidR="001F128E" w:rsidRPr="006740A1" w:rsidRDefault="001F128E" w:rsidP="001F128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</w:rPr>
                      </w:pPr>
                    </w:p>
                    <w:p w14:paraId="7675759D" w14:textId="3E84E9B1" w:rsidR="00E615D0" w:rsidRPr="006740A1" w:rsidRDefault="001F128E" w:rsidP="00D55D3A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</w:rPr>
                      </w:pPr>
                      <w:r w:rsidRPr="006740A1">
                        <w:rPr>
                          <w:rFonts w:asciiTheme="minorHAnsi" w:hAnsiTheme="minorHAnsi" w:cstheme="minorHAnsi"/>
                        </w:rPr>
                        <w:t>Use a variety of mathematical strategies to solve math problems both in and out of school and use a variety of reading strategies to read and understand what I am reading both in and out of school.</w:t>
                      </w:r>
                    </w:p>
                    <w:p w14:paraId="103390D5" w14:textId="77777777" w:rsidR="00E615D0" w:rsidRPr="006740A1" w:rsidRDefault="00E615D0" w:rsidP="00D55D3A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</w:rPr>
                      </w:pPr>
                    </w:p>
                    <w:p w14:paraId="46C3535D" w14:textId="1671ECDE" w:rsidR="001F128E" w:rsidRPr="006740A1" w:rsidRDefault="001F128E" w:rsidP="001F128E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</w:rPr>
                      </w:pPr>
                      <w:r w:rsidRPr="006740A1">
                        <w:rPr>
                          <w:rFonts w:asciiTheme="minorHAnsi" w:hAnsiTheme="minorHAnsi" w:cstheme="minorHAnsi"/>
                        </w:rPr>
                        <w:t>Read at least 20 minute</w:t>
                      </w:r>
                      <w:r w:rsidR="006740A1" w:rsidRPr="006740A1">
                        <w:rPr>
                          <w:rFonts w:asciiTheme="minorHAnsi" w:hAnsiTheme="minorHAnsi" w:cstheme="minorHAnsi"/>
                        </w:rPr>
                        <w:t>s</w:t>
                      </w:r>
                      <w:r w:rsidRPr="006740A1">
                        <w:rPr>
                          <w:rFonts w:asciiTheme="minorHAnsi" w:hAnsiTheme="minorHAnsi" w:cstheme="minorHAnsi"/>
                        </w:rPr>
                        <w:t xml:space="preserve"> each night.</w:t>
                      </w:r>
                    </w:p>
                    <w:p w14:paraId="1E59B8B4" w14:textId="77777777" w:rsidR="001F128E" w:rsidRPr="006740A1" w:rsidRDefault="001F128E" w:rsidP="00D55D3A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273CA4A0" w14:textId="10FCFC8D" w:rsidR="00734486" w:rsidRPr="006740A1" w:rsidRDefault="001F128E" w:rsidP="001F128E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</w:rPr>
                      </w:pPr>
                      <w:r w:rsidRPr="006740A1">
                        <w:rPr>
                          <w:rFonts w:asciiTheme="minorHAnsi" w:hAnsiTheme="minorHAnsi" w:cstheme="minorHAnsi"/>
                        </w:rPr>
                        <w:t xml:space="preserve">Log in to </w:t>
                      </w:r>
                      <w:proofErr w:type="spellStart"/>
                      <w:r w:rsidR="00DB6BB2">
                        <w:rPr>
                          <w:rFonts w:asciiTheme="minorHAnsi" w:hAnsiTheme="minorHAnsi" w:cstheme="minorHAnsi"/>
                        </w:rPr>
                        <w:t>Zearn</w:t>
                      </w:r>
                      <w:proofErr w:type="spellEnd"/>
                      <w:r w:rsidR="00DB6BB2">
                        <w:rPr>
                          <w:rFonts w:asciiTheme="minorHAnsi" w:hAnsiTheme="minorHAnsi" w:cstheme="minorHAnsi"/>
                        </w:rPr>
                        <w:t xml:space="preserve"> and </w:t>
                      </w:r>
                      <w:proofErr w:type="spellStart"/>
                      <w:r w:rsidRPr="006740A1">
                        <w:rPr>
                          <w:rFonts w:asciiTheme="minorHAnsi" w:hAnsiTheme="minorHAnsi" w:cstheme="minorHAnsi"/>
                        </w:rPr>
                        <w:t>Dreambox</w:t>
                      </w:r>
                      <w:proofErr w:type="spellEnd"/>
                      <w:r w:rsidRPr="006740A1">
                        <w:rPr>
                          <w:rFonts w:asciiTheme="minorHAnsi" w:hAnsiTheme="minorHAnsi" w:cstheme="minorHAnsi"/>
                        </w:rPr>
                        <w:t xml:space="preserve"> and practice math facts and concepts.</w:t>
                      </w:r>
                    </w:p>
                    <w:p w14:paraId="5F0E3572" w14:textId="17BFFEF6" w:rsidR="00280671" w:rsidRPr="00280671" w:rsidRDefault="00280671" w:rsidP="00280671">
                      <w:pPr>
                        <w:pStyle w:val="ListParagrap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8094487" w14:textId="34DAA696" w:rsidR="00280671" w:rsidRPr="00280671" w:rsidRDefault="00280671" w:rsidP="00280671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1106721" w14:textId="1C8AB79D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1AB8ADB" w14:textId="032A9095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1B88FE6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5F7D7BC2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8C69507" w14:textId="7230068A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3D755BB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649EB3C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339EE6C" w14:textId="011570F6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280671">
                        <w:rPr>
                          <w:rFonts w:ascii="Calibri" w:hAnsi="Calibri" w:cs="Calibri"/>
                          <w:noProof/>
                          <w:color w:val="000000"/>
                          <w:sz w:val="22"/>
                          <w:szCs w:val="22"/>
                        </w:rPr>
                        <w:drawing>
                          <wp:inline distT="0" distB="0" distL="0" distR="0" wp14:anchorId="2E9B5034" wp14:editId="59301C03">
                            <wp:extent cx="1805940" cy="1203325"/>
                            <wp:effectExtent l="0" t="0" r="3810" b="0"/>
                            <wp:docPr id="8" name="Picture 8" descr="Group of smiling children at schoo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Group of smiling children at school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203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24A721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AA12E37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2D8BCDE" w14:textId="77777777" w:rsidR="000D7536" w:rsidRPr="00E615D0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2C46E4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5910E99F" wp14:editId="53DC6467">
                <wp:simplePos x="0" y="0"/>
                <wp:positionH relativeFrom="margin">
                  <wp:align>left</wp:align>
                </wp:positionH>
                <wp:positionV relativeFrom="paragraph">
                  <wp:posOffset>5994400</wp:posOffset>
                </wp:positionV>
                <wp:extent cx="3136900" cy="776605"/>
                <wp:effectExtent l="0" t="0" r="6350" b="4445"/>
                <wp:wrapNone/>
                <wp:docPr id="30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84AF38" w14:textId="6D057D0B" w:rsidR="00734486" w:rsidRDefault="00DD775B" w:rsidP="00DB2A02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Visit </w:t>
                            </w:r>
                            <w:r w:rsidRPr="00DD775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Our Websit</w:t>
                            </w:r>
                            <w:r w:rsidR="002C46E4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e:</w:t>
                            </w:r>
                          </w:p>
                          <w:p w14:paraId="23CE7CEB" w14:textId="439AF6FF" w:rsidR="00C23AE6" w:rsidRPr="00C23AE6" w:rsidRDefault="00C23AE6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B02743F" w14:textId="7A4726A2" w:rsidR="00C23AE6" w:rsidRDefault="00000000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  <w:hyperlink r:id="rId20" w:history="1">
                              <w:r w:rsidR="00440E8F" w:rsidRPr="008E1DE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w w:val="80"/>
                                  <w:sz w:val="24"/>
                                  <w:szCs w:val="24"/>
                                </w:rPr>
                                <w:t>www.cobbk12.org/brumby</w:t>
                              </w:r>
                            </w:hyperlink>
                          </w:p>
                          <w:p w14:paraId="15CAD16E" w14:textId="77777777" w:rsidR="00440E8F" w:rsidRPr="00C23AE6" w:rsidRDefault="00440E8F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F42CC64" w14:textId="77777777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0A7D206" w14:textId="4FC4111A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13104C6" w14:textId="52C68DF1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4090FC8B" w14:textId="64822B32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15352775" w14:textId="79390706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3376781" w14:textId="607D6E3C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6F8A9BF3" w14:textId="6A6D44AE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E99F" id="Text Box 6" o:spid="_x0000_s1048" type="#_x0000_t202" style="position:absolute;margin-left:0;margin-top:472pt;width:247pt;height:61.15pt;z-index:251658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5A84AF38" w14:textId="6D057D0B" w:rsidR="00734486" w:rsidRDefault="00DD775B" w:rsidP="00DB2A02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Visit </w:t>
                      </w:r>
                      <w:r w:rsidRPr="00DD775B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Our Websit</w:t>
                      </w:r>
                      <w:r w:rsidR="002C46E4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e:</w:t>
                      </w:r>
                    </w:p>
                    <w:p w14:paraId="23CE7CEB" w14:textId="439AF6FF" w:rsidR="00C23AE6" w:rsidRPr="00C23AE6" w:rsidRDefault="00C23AE6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B02743F" w14:textId="7A4726A2" w:rsidR="00C23AE6" w:rsidRDefault="00000000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  <w:hyperlink r:id="rId21" w:history="1">
                        <w:r w:rsidR="00440E8F" w:rsidRPr="008E1DE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w w:val="80"/>
                            <w:sz w:val="24"/>
                            <w:szCs w:val="24"/>
                          </w:rPr>
                          <w:t>www.cobbk12.org/brumby</w:t>
                        </w:r>
                      </w:hyperlink>
                    </w:p>
                    <w:p w14:paraId="15CAD16E" w14:textId="77777777" w:rsidR="00440E8F" w:rsidRPr="00C23AE6" w:rsidRDefault="00440E8F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F42CC64" w14:textId="77777777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0A7D206" w14:textId="4FC4111A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13104C6" w14:textId="52C68DF1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4090FC8B" w14:textId="64822B32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15352775" w14:textId="79390706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3376781" w14:textId="607D6E3C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6F8A9BF3" w14:textId="6A6D44AE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218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A46BD22" wp14:editId="1E67F579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3124200" cy="5587341"/>
                <wp:effectExtent l="0" t="0" r="0" b="0"/>
                <wp:wrapNone/>
                <wp:docPr id="30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5587341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69D59" id="Rectangle 3" o:spid="_x0000_s1026" style="position:absolute;margin-left:0;margin-top:12pt;width:246pt;height:439.95pt;z-index:25165825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9F366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434D385F" wp14:editId="26E6BDAF">
                <wp:simplePos x="0" y="0"/>
                <wp:positionH relativeFrom="margin">
                  <wp:posOffset>3495675</wp:posOffset>
                </wp:positionH>
                <wp:positionV relativeFrom="paragraph">
                  <wp:posOffset>6067837</wp:posOffset>
                </wp:positionV>
                <wp:extent cx="5886450" cy="68580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F17C5" w14:textId="040373FB" w:rsidR="008B41B0" w:rsidRPr="00D1424D" w:rsidRDefault="00C01E24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</w:pPr>
                            <w:r w:rsidRPr="00C01E24">
                              <w:rPr>
                                <w:rFonts w:ascii="Arial" w:hAnsi="Arial" w:cs="Arial"/>
                                <w:i/>
                                <w:iCs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</w:rPr>
                              <w:t xml:space="preserve">  </w:t>
                            </w:r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One Team, One Goal, </w:t>
                            </w:r>
                            <w:r w:rsidR="00C23AE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Student</w:t>
                            </w:r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 Success!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85F" id="Text Box 36" o:spid="_x0000_s1049" type="#_x0000_t202" style="position:absolute;margin-left:275.25pt;margin-top:477.8pt;width:463.5pt;height:54pt;z-index:2516583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" fillcolor="white [3201]" strokeweight=".5pt">
                <v:textbox>
                  <w:txbxContent>
                    <w:p w14:paraId="197F17C5" w14:textId="040373FB" w:rsidR="008B41B0" w:rsidRPr="00D1424D" w:rsidRDefault="00C01E24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</w:pPr>
                      <w:r w:rsidRPr="00C01E24">
                        <w:rPr>
                          <w:rFonts w:ascii="Arial" w:hAnsi="Arial" w:cs="Arial"/>
                          <w:i/>
                          <w:iCs/>
                          <w:color w:val="002060"/>
                          <w:sz w:val="48"/>
                          <w:szCs w:val="48"/>
                          <w:shd w:val="clear" w:color="auto" w:fill="FFFFFF"/>
                        </w:rPr>
                        <w:t xml:space="preserve">  </w:t>
                      </w:r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One Team, One Goal, </w:t>
                      </w:r>
                      <w:r w:rsidR="00C23AE6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Student</w:t>
                      </w:r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 Success!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66B">
        <w:rPr>
          <w:noProof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50D8757C" wp14:editId="045A3B55">
                <wp:simplePos x="0" y="0"/>
                <wp:positionH relativeFrom="column">
                  <wp:posOffset>3493770</wp:posOffset>
                </wp:positionH>
                <wp:positionV relativeFrom="paragraph">
                  <wp:posOffset>5862955</wp:posOffset>
                </wp:positionV>
                <wp:extent cx="5894705" cy="85090"/>
                <wp:effectExtent l="0" t="0" r="0" b="0"/>
                <wp:wrapSquare wrapText="bothSides"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705" cy="850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5FA11" w14:textId="77777777" w:rsidR="00EF3DD8" w:rsidRDefault="00EF3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8757C" id="Rectangle 199" o:spid="_x0000_s1050" style="position:absolute;margin-left:275.1pt;margin-top:461.65pt;width:464.15pt;height:6.7pt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" fillcolor="#2f5496 [2404]" stroked="f" strokeweight="1pt">
                <v:textbox>
                  <w:txbxContent>
                    <w:p w14:paraId="5105FA11" w14:textId="77777777" w:rsidR="00EF3DD8" w:rsidRDefault="00EF3DD8"/>
                  </w:txbxContent>
                </v:textbox>
                <w10:wrap type="square"/>
              </v:rect>
            </w:pict>
          </mc:Fallback>
        </mc:AlternateContent>
      </w:r>
      <w:r w:rsidR="00C23AE6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FBF2F5E" wp14:editId="71FA8F4E">
                <wp:simplePos x="0" y="0"/>
                <wp:positionH relativeFrom="margin">
                  <wp:align>left</wp:align>
                </wp:positionH>
                <wp:positionV relativeFrom="paragraph">
                  <wp:posOffset>5857504</wp:posOffset>
                </wp:positionV>
                <wp:extent cx="3133725" cy="91811"/>
                <wp:effectExtent l="0" t="0" r="9525" b="3810"/>
                <wp:wrapNone/>
                <wp:docPr id="32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141D1" id="Rectangle 25" o:spid="_x0000_s1026" style="position:absolute;margin-left:0;margin-top:461.2pt;width:246.75pt;height:7.25pt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AV9H+c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EB06E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657A30FC" wp14:editId="7488569B">
                <wp:simplePos x="0" y="0"/>
                <wp:positionH relativeFrom="column">
                  <wp:posOffset>3422650</wp:posOffset>
                </wp:positionH>
                <wp:positionV relativeFrom="paragraph">
                  <wp:posOffset>-3175</wp:posOffset>
                </wp:positionV>
                <wp:extent cx="5994400" cy="493395"/>
                <wp:effectExtent l="0" t="0" r="6350" b="1905"/>
                <wp:wrapNone/>
                <wp:docPr id="3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AC73B9" w14:textId="77777777" w:rsidR="00734486" w:rsidRPr="00D1424D" w:rsidRDefault="00910654" w:rsidP="00734486">
                            <w:pPr>
                              <w:widowControl w:val="0"/>
                              <w:spacing w:line="600" w:lineRule="exact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</w:pPr>
                            <w:bookmarkStart w:id="2" w:name="_Hlk48038480"/>
                            <w:bookmarkStart w:id="3" w:name="_Hlk48038481"/>
                            <w:bookmarkStart w:id="4" w:name="_Hlk48038482"/>
                            <w:bookmarkStart w:id="5" w:name="_Hlk48038483"/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>Teachers, Parents, and Students-Together for Success</w:t>
                            </w:r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A30FC" id="Text Box 14" o:spid="_x0000_s1051" type="#_x0000_t202" style="position:absolute;margin-left:269.5pt;margin-top:-.25pt;width:472pt;height:38.85pt;z-index:2516582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BAC73B9" w14:textId="77777777" w:rsidR="00734486" w:rsidRPr="00D1424D" w:rsidRDefault="00910654" w:rsidP="00734486">
                      <w:pPr>
                        <w:widowControl w:val="0"/>
                        <w:spacing w:line="600" w:lineRule="exact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</w:pPr>
                      <w:bookmarkStart w:id="6" w:name="_Hlk48038480"/>
                      <w:bookmarkStart w:id="7" w:name="_Hlk48038481"/>
                      <w:bookmarkStart w:id="8" w:name="_Hlk48038482"/>
                      <w:bookmarkStart w:id="9" w:name="_Hlk48038483"/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>Teachers, Parents, and Students-Together for Success</w:t>
                      </w:r>
                      <w:bookmarkEnd w:id="6"/>
                      <w:bookmarkEnd w:id="7"/>
                      <w:bookmarkEnd w:id="8"/>
                      <w:bookmarkEnd w:id="9"/>
                    </w:p>
                  </w:txbxContent>
                </v:textbox>
              </v:shape>
            </w:pict>
          </mc:Fallback>
        </mc:AlternateContent>
      </w:r>
      <w:r w:rsidR="00F548C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21A260DB" wp14:editId="1C3511BC">
                <wp:simplePos x="0" y="0"/>
                <wp:positionH relativeFrom="column">
                  <wp:posOffset>3133724</wp:posOffset>
                </wp:positionH>
                <wp:positionV relativeFrom="paragraph">
                  <wp:posOffset>5181600</wp:posOffset>
                </wp:positionV>
                <wp:extent cx="9525" cy="502920"/>
                <wp:effectExtent l="0" t="0" r="28575" b="3048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02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922D0F" id="Straight Connector 375" o:spid="_x0000_s1026" style="position:absolute;flip:x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75pt,408pt" to="247.5pt,4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" strokecolor="white [3212]" strokeweight="1pt">
                <v:stroke joinstyle="miter"/>
              </v:line>
            </w:pict>
          </mc:Fallback>
        </mc:AlternateContent>
      </w:r>
      <w:r w:rsidR="00DB2890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55F9F4FE" wp14:editId="03510F24">
                <wp:simplePos x="0" y="0"/>
                <wp:positionH relativeFrom="column">
                  <wp:posOffset>5441315</wp:posOffset>
                </wp:positionH>
                <wp:positionV relativeFrom="paragraph">
                  <wp:posOffset>3962400</wp:posOffset>
                </wp:positionV>
                <wp:extent cx="0" cy="1645920"/>
                <wp:effectExtent l="0" t="0" r="38100" b="30480"/>
                <wp:wrapNone/>
                <wp:docPr id="377" name="Straight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AE2722" id="Straight Connector 377" o:spid="_x0000_s1026" style="position:absolute;z-index:25165829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8.45pt,312pt" to="428.45pt,4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5UZwF3QAAAAsBAAAPAAAAZHJzL2Rv&#10;d25yZXYueG1sTI/NTsMwEITvSLyDtZW4UadpiEKIUyEQNy5t4L6JNz9qbEex04a3ZxEHuO3ujGa/&#10;KQ6rGcWFZj84q2C3jUCQbZwebKfgo3q7z0D4gFbj6Cwp+CIPh/L2psBcu6s90uUUOsEh1ueooA9h&#10;yqX0TU8G/dZNZFlr3Www8Dp3Us945XAzyjiKUmlwsPyhx4leemrOp8Uo2Ldt1XT9u8Yj1Vn1uiT1&#10;7jNR6m6zPj+BCLSGPzP84DM6lMxUu8VqL0YF2UP6yFYFaZxwKXb8Xmoesn0Msizk/w7lN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5UZwF3QAAAAs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C64EEA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34BBC327" wp14:editId="5A5D1D20">
                <wp:simplePos x="0" y="0"/>
                <wp:positionH relativeFrom="margin">
                  <wp:posOffset>8971156</wp:posOffset>
                </wp:positionH>
                <wp:positionV relativeFrom="page">
                  <wp:posOffset>4967868</wp:posOffset>
                </wp:positionV>
                <wp:extent cx="631825" cy="0"/>
                <wp:effectExtent l="0" t="0" r="0" b="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14FB31A" id="Straight Connector 401" o:spid="_x0000_s1026" style="position:absolute;z-index:25165829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706.4pt,391.15pt" to="756.15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" strokecolor="white [3212]" strokeweight="1pt">
                <v:stroke joinstyle="miter"/>
                <w10:wrap anchorx="margin" anchory="page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14B7F2F1" wp14:editId="6F01A689">
                <wp:simplePos x="0" y="0"/>
                <wp:positionH relativeFrom="margin">
                  <wp:align>right</wp:align>
                </wp:positionH>
                <wp:positionV relativeFrom="paragraph">
                  <wp:posOffset>5448300</wp:posOffset>
                </wp:positionV>
                <wp:extent cx="631964" cy="0"/>
                <wp:effectExtent l="0" t="0" r="0" b="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7CDD9E" id="Straight Connector 408" o:spid="_x0000_s1026" style="position:absolute;z-index:251658301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29pt" to="48.3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T7eTZAAAABwEAAA8AAABkcnMvZG93&#10;bnJldi54bWxMj81Ow0AMhO9IvMPKSNzoptCiNGRTIRA3Lm3K3ck6PyLrjbKbNrw9RkKCm8djzXzO&#10;94sb1Jmm0Hs2sF4loIhrb3tuDZzKt7sUVIjIFgfPZOCLAuyL66scM+svfKDzMbZKQjhkaKCLccy0&#10;DnVHDsPKj8TiNX5yGEVOrbYTXiTcDfo+SR61w56locORXjqqP4+zM/DQNGXddu8WD1Sl5eu8qdYf&#10;G2Nub5bnJ1CRlvh3DD/4gg6FMFV+ZhvUYEAeiQbSbSqD2LvdFlT1u9BFrv/zF98A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Pt5N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5D0BD483" wp14:editId="2D5EBED2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31964" cy="0"/>
                <wp:effectExtent l="0" t="0" r="0" b="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99EF63" id="Straight Connector 407" o:spid="_x0000_s1026" style="position:absolute;z-index:25165830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10.25pt" to="48.3pt,4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ShUnZAAAABwEAAA8AAABkcnMvZG93&#10;bnJldi54bWxMj81Ow0AMhO9IvMPKSNzopqWgNGRTIRA3Lm3K3ck6PyLrjbKbNrw9RkKCkzUea+Zz&#10;vl/coM40hd6zgfUqAUVce9tza+BUvt2loEJEtjh4JgNfFGBfXF/lmFl/4QOdj7FVEsIhQwNdjGOm&#10;dag7chhWfiQWr/GTwyhyarWd8CLhbtCbJHnUDnuWhg5Heumo/jzOzsB905R1271bPFCVlq/ztlp/&#10;bI25vVmen0BFWuLfMfzgCzoUwlT5mW1QgwF5JBpIN8kDKLF3O5nV70IXuf7PX3wD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KFS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40B11156" wp14:editId="26CB4B3E">
                <wp:simplePos x="0" y="0"/>
                <wp:positionH relativeFrom="margin">
                  <wp:align>right</wp:align>
                </wp:positionH>
                <wp:positionV relativeFrom="paragraph">
                  <wp:posOffset>4975225</wp:posOffset>
                </wp:positionV>
                <wp:extent cx="631964" cy="0"/>
                <wp:effectExtent l="0" t="0" r="0" b="0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B3C065" id="Straight Connector 402" o:spid="_x0000_s1026" style="position:absolute;z-index:251658299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91.75pt" to="48.3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MVU9f3ZAAAABwEAAA8AAABkcnMvZG93&#10;bnJldi54bWxMj81Ow0AMhO9IvMPKSNzoprRAGrKpEIgblzZwd7LOj8h6o+ymDW+PkZDgZI3Hmvmc&#10;7xc3qBNNofdsYL1KQBHX3vbcGngvX29SUCEiWxw8k4EvCrAvLi9yzKw/84FOx9gqCeGQoYEuxjHT&#10;OtQdOQwrPxKL1/jJYRQ5tdpOeJZwN+jbJLnXDnuWhg5Heu6o/jzOzsCmacq67d4sHqhKy5d5W60/&#10;tsZcXy1Pj6AiLfHvGH7wBR0KYar8zDaowYA8Eg08pJs7UGLvdjKr34Uucv2fv/gG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xVT1/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78FF79D1" wp14:editId="601251E7">
                <wp:simplePos x="0" y="0"/>
                <wp:positionH relativeFrom="margin">
                  <wp:align>right</wp:align>
                </wp:positionH>
                <wp:positionV relativeFrom="paragraph">
                  <wp:posOffset>4505325</wp:posOffset>
                </wp:positionV>
                <wp:extent cx="631964" cy="0"/>
                <wp:effectExtent l="0" t="0" r="0" b="0"/>
                <wp:wrapNone/>
                <wp:docPr id="400" name="Straight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933EE6" id="Straight Connector 400" o:spid="_x0000_s1026" style="position:absolute;z-index:2516582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54.75pt" to="48.3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BqCRD7ZAAAABwEAAA8AAABkcnMvZG93&#10;bnJldi54bWxMj0FPwzAMhe9I+w+RkbixdGOwrWs6IRC3XbbC3W3cpqJxqibdyr8nkybByXp+1nuf&#10;s/1kO3GmwbeOFSzmCQjiyumWGwWfxcfjBoQPyBo7x6Tghzzs89ldhql2Fz7S+RQaEUPYp6jAhNCn&#10;UvrKkEU/dz1x9Go3WAxRDo3UA15iuO3kMklepMWWY4PBnt4MVd+n0Sp4quuiasxB45HKTfE+rsrF&#10;10qph/vpdQci0BT+juGKH9Ehj0ylG1l70SmIjwQF62T7DCLa2+ssbwuZZ/I/f/4L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GoJEPt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6EE9F546" wp14:editId="39DCF697">
                <wp:simplePos x="0" y="0"/>
                <wp:positionH relativeFrom="column">
                  <wp:posOffset>8971156</wp:posOffset>
                </wp:positionH>
                <wp:positionV relativeFrom="paragraph">
                  <wp:posOffset>4270917</wp:posOffset>
                </wp:positionV>
                <wp:extent cx="631964" cy="0"/>
                <wp:effectExtent l="0" t="0" r="0" b="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AF4313" id="Straight Connector 395" o:spid="_x0000_s1026" style="position:absolute;z-index:2516582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6.4pt,336.3pt" to="756.15pt,3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3F3E21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051C54A9" wp14:editId="6CECD95E">
                <wp:simplePos x="0" y="0"/>
                <wp:positionH relativeFrom="column">
                  <wp:posOffset>3139068</wp:posOffset>
                </wp:positionH>
                <wp:positionV relativeFrom="paragraph">
                  <wp:posOffset>5675971</wp:posOffset>
                </wp:positionV>
                <wp:extent cx="6464052" cy="0"/>
                <wp:effectExtent l="0" t="0" r="0" b="0"/>
                <wp:wrapNone/>
                <wp:docPr id="394" name="Straight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0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CBFB29" id="Straight Connector 394" o:spid="_x0000_s1026" style="position:absolute;z-index:251658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15pt,446.95pt" to="756.15pt,4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368EB9E6" wp14:editId="555BD52C">
                <wp:simplePos x="0" y="0"/>
                <wp:positionH relativeFrom="column">
                  <wp:posOffset>8966696</wp:posOffset>
                </wp:positionH>
                <wp:positionV relativeFrom="paragraph">
                  <wp:posOffset>4025265</wp:posOffset>
                </wp:positionV>
                <wp:extent cx="0" cy="1645920"/>
                <wp:effectExtent l="0" t="0" r="38100" b="3048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B6C351" id="Straight Connector 380" o:spid="_x0000_s1026" style="position:absolute;z-index:2516582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6.05pt,316.95pt" to="706.05pt,4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Vighg3QAAAA0BAAAPAAAAZHJzL2Rv&#10;d25yZXYueG1sTI/BTsMwDIbvSLxDZCRuLM1aTV1pOiEQNy5bxz1t3Kaicaom3crbk4kDHH/70+/P&#10;5WG1I7vg7AdHEsQmAYbUOj1QL+Fcvz/lwHxQpNXoCCV8o4dDdX9XqkK7Kx3xcgo9iyXkCyXBhDAV&#10;nPvWoFV+4yakuOvcbFWIce65ntU1ltuRb5Nkx60aKF4wasJXg+3XabES0q6r2958aHXEJq/flqwR&#10;n5mUjw/ryzOwgGv4g+GmH9Whik6NW0h7Nsacia2IrIRdmu6B3ZDfUSMh36cCeFXy/19UP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Vighg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3D0AC175" wp14:editId="59C3EE5C">
                <wp:simplePos x="0" y="0"/>
                <wp:positionH relativeFrom="column">
                  <wp:posOffset>7016889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8" name="Straight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0824DA" id="Straight Connector 378" o:spid="_x0000_s1026" style="position:absolute;z-index:2516582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2.5pt,317.25pt" to="552.5pt,4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CsOFJ23QAAAA0BAAAPAAAAZHJzL2Rv&#10;d25yZXYueG1sTI/NTsMwEITvSLyDtUjcqBOSlhDiVAjEjUsbuG/izY+I11HstOHtccUBjjM7mv2m&#10;2K9mFCea3WBZQbyJQBA3Vg/cKfio3u4yEM4jaxwtk4JvcrAvr68KzLU984FOR9+JUMIuRwW991Mu&#10;pWt6Mug2diIOt9bOBn2Qcyf1jOdQbkZ5H0U7aXDg8KHHiV56ar6Oi1GQtG3VdP27xgPVWfW6pHX8&#10;mSp1e7M+P4HwtPq/MFzwAzqUgam2C2snxqDjaBvGeAW7JN2CuER+rVpB9pg8gCwL+X9F+QM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CsOFJ2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5" behindDoc="0" locked="0" layoutInCell="1" allowOverlap="1" wp14:anchorId="28BAF906" wp14:editId="5B7B4007">
                <wp:simplePos x="0" y="0"/>
                <wp:positionH relativeFrom="column">
                  <wp:posOffset>-5715</wp:posOffset>
                </wp:positionH>
                <wp:positionV relativeFrom="paragraph">
                  <wp:posOffset>4502785</wp:posOffset>
                </wp:positionV>
                <wp:extent cx="0" cy="0"/>
                <wp:effectExtent l="0" t="0" r="0" b="0"/>
                <wp:wrapNone/>
                <wp:docPr id="36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552A81" id="Line 26" o:spid="_x0000_s1026" style="position:absolute;z-index:25165828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45pt,354.55pt" to="-.45pt,3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6" behindDoc="0" locked="0" layoutInCell="1" allowOverlap="1" wp14:anchorId="4517D386" wp14:editId="313B8F2F">
                <wp:simplePos x="0" y="0"/>
                <wp:positionH relativeFrom="column">
                  <wp:posOffset>-6350</wp:posOffset>
                </wp:positionH>
                <wp:positionV relativeFrom="paragraph">
                  <wp:posOffset>4736465</wp:posOffset>
                </wp:positionV>
                <wp:extent cx="0" cy="0"/>
                <wp:effectExtent l="0" t="0" r="0" b="0"/>
                <wp:wrapNone/>
                <wp:docPr id="37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F2BED" id="Line 27" o:spid="_x0000_s1026" style="position:absolute;z-index:25165828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72.95pt" to="-.5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7" behindDoc="0" locked="0" layoutInCell="1" allowOverlap="1" wp14:anchorId="48E09F62" wp14:editId="225431D9">
                <wp:simplePos x="0" y="0"/>
                <wp:positionH relativeFrom="column">
                  <wp:posOffset>-6350</wp:posOffset>
                </wp:positionH>
                <wp:positionV relativeFrom="paragraph">
                  <wp:posOffset>5204460</wp:posOffset>
                </wp:positionV>
                <wp:extent cx="0" cy="0"/>
                <wp:effectExtent l="0" t="0" r="0" b="0"/>
                <wp:wrapNone/>
                <wp:docPr id="37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033B57" id="Line 29" o:spid="_x0000_s1026" style="position:absolute;z-index:25165828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09.8pt" to="-.5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8" behindDoc="0" locked="0" layoutInCell="1" allowOverlap="1" wp14:anchorId="3803AA6F" wp14:editId="035DB0CC">
                <wp:simplePos x="0" y="0"/>
                <wp:positionH relativeFrom="column">
                  <wp:posOffset>-6350</wp:posOffset>
                </wp:positionH>
                <wp:positionV relativeFrom="paragraph">
                  <wp:posOffset>5438140</wp:posOffset>
                </wp:positionV>
                <wp:extent cx="3143250" cy="0"/>
                <wp:effectExtent l="0" t="0" r="0" b="0"/>
                <wp:wrapNone/>
                <wp:docPr id="37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2B43C" id="Line 30" o:spid="_x0000_s1026" style="position:absolute;z-index:251658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28.2pt" to="247pt,4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6Wji7gAAAACgEAAA8AAABkcnMvZG93bnJldi54&#10;bWxMj0tPwzAQhO9I/Adrkbi1TqtQ2hCnojxELxxoKyFuTuzGEfE6sp0H/55FQoLjzo5mvsm3k23Z&#10;oH1oHApYzBNgGiunGqwFnI7PszWwECUq2TrUAr50gG1xeZHLTLkR3/RwiDWjEAyZFGBi7DLOQ2W0&#10;lWHuOo30OztvZaTT11x5OVK4bfkySVbcygapwchOPxhdfR56K8CPj26/Ow+75Yfxx6fy9qXvXt+F&#10;uL6a7u+ART3FPzP84BM6FMRUuh5VYK2A2YKmRAHrm1UKjAzpJiWl/FV4kfP/E4pv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I6Wji7gAAAACg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9" behindDoc="0" locked="0" layoutInCell="1" allowOverlap="1" wp14:anchorId="56FBCC50" wp14:editId="5095A27F">
                <wp:simplePos x="0" y="0"/>
                <wp:positionH relativeFrom="column">
                  <wp:posOffset>0</wp:posOffset>
                </wp:positionH>
                <wp:positionV relativeFrom="paragraph">
                  <wp:posOffset>731520</wp:posOffset>
                </wp:positionV>
                <wp:extent cx="0" cy="0"/>
                <wp:effectExtent l="0" t="0" r="0" b="0"/>
                <wp:wrapNone/>
                <wp:docPr id="37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74A9E" id="Line 32" o:spid="_x0000_s1026" style="position:absolute;z-index:25165828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0,57.6pt" to="0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8" behindDoc="0" locked="0" layoutInCell="1" allowOverlap="1" wp14:anchorId="0A64C148" wp14:editId="03AA3111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F414C" id="Line 26" o:spid="_x0000_s1026" style="position:absolute;z-index:25165827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90.9pt" to="265.5pt,6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rZrCnfAAAADAEAAA8AAABkcnMvZG93bnJldi54&#10;bWxMj0tPwzAQhO9I/AdrkbhRJ40oVYhTUR6CSw+0SFVvTuzGEfE6sp0H/57lgOC4s6OZb4rNbDs2&#10;ah9ahwLSRQJMY+1Ui42Aj8PLzRpYiBKV7BxqAV86wKa8vChkrtyE73rcx4ZRCIZcCjAx9jnnoTba&#10;yrBwvUb6nZ23MtLpG668nCjcdnyZJCtuZYvUYGSvH42uP/eDFeCnJ/e2PY/b5cn4w3N19zr0u6MQ&#10;11fzwz2wqOf4Z4YffEKHkpgqN6AKrBOQrWhKJD1bp7SBHLdZSlL1K/Gy4P9HlN8A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KtmsK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9" behindDoc="0" locked="0" layoutInCell="1" allowOverlap="1" wp14:anchorId="78A3583B" wp14:editId="332918DE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5060E" id="Line 27" o:spid="_x0000_s1026" style="position:absolute;z-index:25165827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09.3pt" to="265.5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bavcHfAAAADAEAAA8AAABkcnMvZG93bnJldi54&#10;bWxMj0tPwzAQhO9I/AdrkbhRJy2EKsSpKA/BhQNtpYqbE2/jiNiObOfBv2c5IDju7Gjmm2Izm46N&#10;6EPrrIB0kQBDWzvV2kbAYf98tQYWorRKds6igC8MsCnPzwqZKzfZdxx3sWEUYkMuBegY+5zzUGs0&#10;Mixcj5Z+J+eNjHT6hisvJwo3HV8mScaNbC01aNnjg8b6czcYAX56dK/b07hdfmi/f6puX4b+7SjE&#10;5cV8fwcs4hz/zPCDT+hQElPlBqsC6wSsMpoSSb9O1xkwctysUp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htq9w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0" behindDoc="0" locked="0" layoutInCell="1" allowOverlap="1" wp14:anchorId="249E9B59" wp14:editId="4AABBF42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8DC352" id="Line 28" o:spid="_x0000_s1026" style="position:absolute;z-index:251658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27.7pt" to="265.5pt,7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wUR7ffAAAADAEAAA8AAABkcnMvZG93bnJldi54&#10;bWxMj0tPwzAQhO9I/AdrkbhRp4+0KMSpKA/RCwfaSoibE2/jiNiObOfBv2c5IDju7Gjmm3w7mZYN&#10;6EPjrID5LAGGtnKqsbWA0/H55hZYiNIq2TqLAr4wwLa4vMhlptxo33A4xJpRiA2ZFKBj7DLOQ6XR&#10;yDBzHVr6nZ03MtLpa668HCnctHyRJGtuZGOpQcsOHzRWn4feCPDjo9vvzsNu8aH98ancvPTd67sQ&#10;11fT/R2wiFP8M8MPPqFDQUyl660KrBWwXNOUSPoqTVfAyJEu5ySVvxIvcv5/RPEN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/BRHt9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2" behindDoc="0" locked="0" layoutInCell="1" allowOverlap="1" wp14:anchorId="520FCACA" wp14:editId="39D5332C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43373" id="Line 29" o:spid="_x0000_s1026" style="position:absolute;z-index:25165828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46.15pt" to="265.5pt,7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s/UqXfAAAADAEAAA8AAABkcnMvZG93bnJldi54&#10;bWxMj0tPwzAQhO9I/AdrkbhRpwmUEuJUlIfgwoG2EuLmxG4cEa8j23nw71kOCI47O5r5ptjMtmOj&#10;9qF1KGC5SIBprJ1qsRFw2D9drIGFKFHJzqEW8KUDbMrTk0Lmyk34psddbBiFYMilABNjn3MeaqOt&#10;DAvXa6Tf0XkrI52+4crLicJtx9MkWXErW6QGI3t9b3T9uRusAD89uJftcdymH8bvH6vr56F/fRfi&#10;/Gy+uwUW9Rz/zPCDT+hQElPlBlSBdQKyFU2JpF/epBkwclxlS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+z9Sp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3" behindDoc="0" locked="0" layoutInCell="1" allowOverlap="1" wp14:anchorId="2CFDF816" wp14:editId="431903EA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C91849" id="Line 30" o:spid="_x0000_s1026" style="position:absolute;z-index:25165828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64.55pt" to="265.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ARaqBjfAAAADAEAAA8AAABkcnMvZG93bnJldi54&#10;bWxMj0tPwzAQhO9I/AdrkbhRJ6laaIhTUR6CCwfaSoibE2/jiNiObOfBv2c5IDju7Gjmm2I7m46N&#10;6EPrrIB0kQBDWzvV2kbA8fB0dQMsRGmV7JxFAV8YYFuenxUyV26ybzjuY8MoxIZcCtAx9jnnodZo&#10;ZFi4Hi39Ts4bGen0DVdeThRuOp4lyZob2Vpq0LLHe431534wAvz04F52p3GXfWh/eKyun4f+9V2I&#10;y4v57hZYxDn+meEHn9ChJKbKDVYF1glYrmlKJH2VbVJg5FgtU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BFqoGN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4" behindDoc="0" locked="0" layoutInCell="1" allowOverlap="1" wp14:anchorId="30896BBE" wp14:editId="45964425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BB62E" id="Line 32" o:spid="_x0000_s1026" style="position:absolute;z-index:2516582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72.45pt" to="265.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6YaWrgAAAADAEAAA8AAABkcnMvZG93bnJldi54&#10;bWxMj0tPwzAQhO9I/AdrkbhRp01pS4hTUR4qFw60SIibE7txRLyObOfBv2c5IDju7Gjmm3w72ZYN&#10;2ofGoYD5LAGmsXKqwVrA2/HpagMsRIlKtg61gC8dYFucn+UyU27EVz0cYs0oBEMmBZgYu4zzUBlt&#10;ZZi5TiP9Ts5bGen0NVdejhRuW75IkhW3skFqMLLT90ZXn4feCvDjg3venYbd4sP442O53vfdy7sQ&#10;lxfT3S2wqKf4Z4YffEKHgphK16MKrBWQrmhKJD1dLm+AkeM6nZNU/kq8yPn/EcU3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C6YaWrgAAAADA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</w:p>
    <w:sectPr w:rsidR="004E644B" w:rsidSect="00D75908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1E8E66" w14:textId="77777777" w:rsidR="00DE4C6A" w:rsidRDefault="00DE4C6A" w:rsidP="00101AC6">
      <w:r>
        <w:separator/>
      </w:r>
    </w:p>
  </w:endnote>
  <w:endnote w:type="continuationSeparator" w:id="0">
    <w:p w14:paraId="68050958" w14:textId="77777777" w:rsidR="00DE4C6A" w:rsidRDefault="00DE4C6A" w:rsidP="00101AC6">
      <w:r>
        <w:continuationSeparator/>
      </w:r>
    </w:p>
  </w:endnote>
  <w:endnote w:type="continuationNotice" w:id="1">
    <w:p w14:paraId="716CA95C" w14:textId="77777777" w:rsidR="00DE4C6A" w:rsidRDefault="00DE4C6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CDC15D" w14:textId="77777777" w:rsidR="00DE4C6A" w:rsidRDefault="00DE4C6A" w:rsidP="00101AC6">
      <w:r>
        <w:separator/>
      </w:r>
    </w:p>
  </w:footnote>
  <w:footnote w:type="continuationSeparator" w:id="0">
    <w:p w14:paraId="25383FE1" w14:textId="77777777" w:rsidR="00DE4C6A" w:rsidRDefault="00DE4C6A" w:rsidP="00101AC6">
      <w:r>
        <w:continuationSeparator/>
      </w:r>
    </w:p>
  </w:footnote>
  <w:footnote w:type="continuationNotice" w:id="1">
    <w:p w14:paraId="1FB70333" w14:textId="77777777" w:rsidR="00DE4C6A" w:rsidRDefault="00DE4C6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47141"/>
    <w:multiLevelType w:val="hybridMultilevel"/>
    <w:tmpl w:val="362CB9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9466D5"/>
    <w:multiLevelType w:val="hybridMultilevel"/>
    <w:tmpl w:val="95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05A13"/>
    <w:multiLevelType w:val="hybridMultilevel"/>
    <w:tmpl w:val="D9867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50BB1"/>
    <w:multiLevelType w:val="hybridMultilevel"/>
    <w:tmpl w:val="1A0A6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A06D31"/>
    <w:multiLevelType w:val="hybridMultilevel"/>
    <w:tmpl w:val="9FFAB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3F33D6"/>
    <w:multiLevelType w:val="hybridMultilevel"/>
    <w:tmpl w:val="AB06A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219F5"/>
    <w:multiLevelType w:val="multilevel"/>
    <w:tmpl w:val="ED30FB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9B7BA5"/>
    <w:multiLevelType w:val="hybridMultilevel"/>
    <w:tmpl w:val="67465F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56343A4"/>
    <w:multiLevelType w:val="hybridMultilevel"/>
    <w:tmpl w:val="74B4B7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A103883"/>
    <w:multiLevelType w:val="hybridMultilevel"/>
    <w:tmpl w:val="96A0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526861"/>
    <w:multiLevelType w:val="hybridMultilevel"/>
    <w:tmpl w:val="5DB0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6E6760"/>
    <w:multiLevelType w:val="hybridMultilevel"/>
    <w:tmpl w:val="497C9A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53848CB"/>
    <w:multiLevelType w:val="hybridMultilevel"/>
    <w:tmpl w:val="BC8E07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6E484F"/>
    <w:multiLevelType w:val="hybridMultilevel"/>
    <w:tmpl w:val="979A5A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3802926"/>
    <w:multiLevelType w:val="hybridMultilevel"/>
    <w:tmpl w:val="E99203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70400C3"/>
    <w:multiLevelType w:val="hybridMultilevel"/>
    <w:tmpl w:val="6E785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D65A60"/>
    <w:multiLevelType w:val="hybridMultilevel"/>
    <w:tmpl w:val="B3F6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672FE5"/>
    <w:multiLevelType w:val="hybridMultilevel"/>
    <w:tmpl w:val="4EDA6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562A13"/>
    <w:multiLevelType w:val="multilevel"/>
    <w:tmpl w:val="8A708C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 w15:restartNumberingAfterBreak="0">
    <w:nsid w:val="6B2F2BDB"/>
    <w:multiLevelType w:val="hybridMultilevel"/>
    <w:tmpl w:val="723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320E02"/>
    <w:multiLevelType w:val="hybridMultilevel"/>
    <w:tmpl w:val="1EA631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6E45520"/>
    <w:multiLevelType w:val="hybridMultilevel"/>
    <w:tmpl w:val="F36AA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D9644E"/>
    <w:multiLevelType w:val="hybridMultilevel"/>
    <w:tmpl w:val="9DDC8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4251812">
    <w:abstractNumId w:val="9"/>
  </w:num>
  <w:num w:numId="2" w16cid:durableId="1974289843">
    <w:abstractNumId w:val="5"/>
  </w:num>
  <w:num w:numId="3" w16cid:durableId="729772846">
    <w:abstractNumId w:val="16"/>
  </w:num>
  <w:num w:numId="4" w16cid:durableId="1169910458">
    <w:abstractNumId w:val="22"/>
  </w:num>
  <w:num w:numId="5" w16cid:durableId="1249272099">
    <w:abstractNumId w:val="10"/>
  </w:num>
  <w:num w:numId="6" w16cid:durableId="640889375">
    <w:abstractNumId w:val="21"/>
  </w:num>
  <w:num w:numId="7" w16cid:durableId="434054405">
    <w:abstractNumId w:val="15"/>
  </w:num>
  <w:num w:numId="8" w16cid:durableId="1073432404">
    <w:abstractNumId w:val="2"/>
  </w:num>
  <w:num w:numId="9" w16cid:durableId="567808891">
    <w:abstractNumId w:val="17"/>
  </w:num>
  <w:num w:numId="10" w16cid:durableId="701126964">
    <w:abstractNumId w:val="19"/>
  </w:num>
  <w:num w:numId="11" w16cid:durableId="258567257">
    <w:abstractNumId w:val="1"/>
  </w:num>
  <w:num w:numId="12" w16cid:durableId="553931519">
    <w:abstractNumId w:val="18"/>
  </w:num>
  <w:num w:numId="13" w16cid:durableId="772242453">
    <w:abstractNumId w:val="6"/>
  </w:num>
  <w:num w:numId="14" w16cid:durableId="1384671548">
    <w:abstractNumId w:val="7"/>
  </w:num>
  <w:num w:numId="15" w16cid:durableId="1624339626">
    <w:abstractNumId w:val="4"/>
  </w:num>
  <w:num w:numId="16" w16cid:durableId="137576374">
    <w:abstractNumId w:val="11"/>
  </w:num>
  <w:num w:numId="17" w16cid:durableId="1539312782">
    <w:abstractNumId w:val="3"/>
  </w:num>
  <w:num w:numId="18" w16cid:durableId="1256982642">
    <w:abstractNumId w:val="12"/>
  </w:num>
  <w:num w:numId="19" w16cid:durableId="1618637097">
    <w:abstractNumId w:val="13"/>
  </w:num>
  <w:num w:numId="20" w16cid:durableId="1279139863">
    <w:abstractNumId w:val="14"/>
  </w:num>
  <w:num w:numId="21" w16cid:durableId="1120301330">
    <w:abstractNumId w:val="20"/>
  </w:num>
  <w:num w:numId="22" w16cid:durableId="2040426240">
    <w:abstractNumId w:val="0"/>
  </w:num>
  <w:num w:numId="23" w16cid:durableId="104387048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hideSpellingErrors/>
  <w:hideGrammaticalErrors/>
  <w:proofState w:spelling="clean"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B98"/>
    <w:rsid w:val="0000331B"/>
    <w:rsid w:val="0002177C"/>
    <w:rsid w:val="0002286D"/>
    <w:rsid w:val="0003126F"/>
    <w:rsid w:val="00033B8E"/>
    <w:rsid w:val="00034552"/>
    <w:rsid w:val="00035566"/>
    <w:rsid w:val="00035DEC"/>
    <w:rsid w:val="00035EF6"/>
    <w:rsid w:val="000458C2"/>
    <w:rsid w:val="00055D85"/>
    <w:rsid w:val="0006673E"/>
    <w:rsid w:val="0007229E"/>
    <w:rsid w:val="00074661"/>
    <w:rsid w:val="00075953"/>
    <w:rsid w:val="000762F1"/>
    <w:rsid w:val="00077702"/>
    <w:rsid w:val="00084E3F"/>
    <w:rsid w:val="00093902"/>
    <w:rsid w:val="000A3285"/>
    <w:rsid w:val="000C7457"/>
    <w:rsid w:val="000C7A4D"/>
    <w:rsid w:val="000D7536"/>
    <w:rsid w:val="000E3316"/>
    <w:rsid w:val="000F0C86"/>
    <w:rsid w:val="000F4A8B"/>
    <w:rsid w:val="000F518F"/>
    <w:rsid w:val="000F6118"/>
    <w:rsid w:val="000F75AC"/>
    <w:rsid w:val="0010017A"/>
    <w:rsid w:val="00101AC6"/>
    <w:rsid w:val="00112317"/>
    <w:rsid w:val="00115D29"/>
    <w:rsid w:val="00123DAA"/>
    <w:rsid w:val="00141A82"/>
    <w:rsid w:val="00141ECD"/>
    <w:rsid w:val="00147F2D"/>
    <w:rsid w:val="00154C76"/>
    <w:rsid w:val="00155523"/>
    <w:rsid w:val="0015661C"/>
    <w:rsid w:val="00156F50"/>
    <w:rsid w:val="00171F5B"/>
    <w:rsid w:val="00172BBD"/>
    <w:rsid w:val="00180563"/>
    <w:rsid w:val="001854C8"/>
    <w:rsid w:val="001961EA"/>
    <w:rsid w:val="001B33E6"/>
    <w:rsid w:val="001B55B6"/>
    <w:rsid w:val="001D07C9"/>
    <w:rsid w:val="001D47C7"/>
    <w:rsid w:val="001D49B3"/>
    <w:rsid w:val="001D66A6"/>
    <w:rsid w:val="001E53DA"/>
    <w:rsid w:val="001F128E"/>
    <w:rsid w:val="00201FB0"/>
    <w:rsid w:val="002023AF"/>
    <w:rsid w:val="0021162B"/>
    <w:rsid w:val="002144C3"/>
    <w:rsid w:val="00214778"/>
    <w:rsid w:val="002147DF"/>
    <w:rsid w:val="00220C79"/>
    <w:rsid w:val="00223FDA"/>
    <w:rsid w:val="00227910"/>
    <w:rsid w:val="00232B86"/>
    <w:rsid w:val="00234503"/>
    <w:rsid w:val="00236224"/>
    <w:rsid w:val="00236292"/>
    <w:rsid w:val="00244105"/>
    <w:rsid w:val="00251AFF"/>
    <w:rsid w:val="00255CD1"/>
    <w:rsid w:val="002626CF"/>
    <w:rsid w:val="00264C16"/>
    <w:rsid w:val="00272F66"/>
    <w:rsid w:val="002736B8"/>
    <w:rsid w:val="00280671"/>
    <w:rsid w:val="00284884"/>
    <w:rsid w:val="00286228"/>
    <w:rsid w:val="00290A24"/>
    <w:rsid w:val="00291C14"/>
    <w:rsid w:val="002932AC"/>
    <w:rsid w:val="002A1DEE"/>
    <w:rsid w:val="002A7992"/>
    <w:rsid w:val="002B5B74"/>
    <w:rsid w:val="002B5DFE"/>
    <w:rsid w:val="002B6863"/>
    <w:rsid w:val="002B73A1"/>
    <w:rsid w:val="002C46E4"/>
    <w:rsid w:val="002C67CA"/>
    <w:rsid w:val="002D240D"/>
    <w:rsid w:val="002E653A"/>
    <w:rsid w:val="002E681E"/>
    <w:rsid w:val="00301D77"/>
    <w:rsid w:val="00305B77"/>
    <w:rsid w:val="00317467"/>
    <w:rsid w:val="00332FAD"/>
    <w:rsid w:val="0033300D"/>
    <w:rsid w:val="00335E93"/>
    <w:rsid w:val="00341AC4"/>
    <w:rsid w:val="00347058"/>
    <w:rsid w:val="00350093"/>
    <w:rsid w:val="003747C5"/>
    <w:rsid w:val="00383F0A"/>
    <w:rsid w:val="00385A88"/>
    <w:rsid w:val="0039783F"/>
    <w:rsid w:val="003A134F"/>
    <w:rsid w:val="003A71FA"/>
    <w:rsid w:val="003B5257"/>
    <w:rsid w:val="003B634E"/>
    <w:rsid w:val="003C6AC4"/>
    <w:rsid w:val="003C6D76"/>
    <w:rsid w:val="003D651E"/>
    <w:rsid w:val="003E2349"/>
    <w:rsid w:val="003E23A0"/>
    <w:rsid w:val="003E5AD6"/>
    <w:rsid w:val="003E685E"/>
    <w:rsid w:val="003F1CA2"/>
    <w:rsid w:val="003F394A"/>
    <w:rsid w:val="003F3E21"/>
    <w:rsid w:val="00407FC0"/>
    <w:rsid w:val="004355FD"/>
    <w:rsid w:val="00437EFA"/>
    <w:rsid w:val="00440E8F"/>
    <w:rsid w:val="00444FF2"/>
    <w:rsid w:val="00455D7C"/>
    <w:rsid w:val="004616E0"/>
    <w:rsid w:val="00474EF1"/>
    <w:rsid w:val="0048382B"/>
    <w:rsid w:val="004858A7"/>
    <w:rsid w:val="0048639B"/>
    <w:rsid w:val="00487991"/>
    <w:rsid w:val="00494543"/>
    <w:rsid w:val="00494EDE"/>
    <w:rsid w:val="004964D2"/>
    <w:rsid w:val="004A43F5"/>
    <w:rsid w:val="004A5AF4"/>
    <w:rsid w:val="004B22EC"/>
    <w:rsid w:val="004B6B96"/>
    <w:rsid w:val="004D5A4D"/>
    <w:rsid w:val="004E227C"/>
    <w:rsid w:val="004E3E5B"/>
    <w:rsid w:val="004E644B"/>
    <w:rsid w:val="004F3253"/>
    <w:rsid w:val="004F44A3"/>
    <w:rsid w:val="004F4F79"/>
    <w:rsid w:val="004F58EC"/>
    <w:rsid w:val="004F71FA"/>
    <w:rsid w:val="0050260C"/>
    <w:rsid w:val="00506891"/>
    <w:rsid w:val="00506AEC"/>
    <w:rsid w:val="00506ECF"/>
    <w:rsid w:val="00507044"/>
    <w:rsid w:val="0051473D"/>
    <w:rsid w:val="00516051"/>
    <w:rsid w:val="00520CAC"/>
    <w:rsid w:val="00521EFD"/>
    <w:rsid w:val="00534E32"/>
    <w:rsid w:val="005358FF"/>
    <w:rsid w:val="00564ABB"/>
    <w:rsid w:val="0056500A"/>
    <w:rsid w:val="0057365A"/>
    <w:rsid w:val="00575F02"/>
    <w:rsid w:val="00575F48"/>
    <w:rsid w:val="00575F56"/>
    <w:rsid w:val="00580DE7"/>
    <w:rsid w:val="00586804"/>
    <w:rsid w:val="0058786F"/>
    <w:rsid w:val="0059152C"/>
    <w:rsid w:val="005B3D99"/>
    <w:rsid w:val="005B4142"/>
    <w:rsid w:val="005D3B2D"/>
    <w:rsid w:val="005D3BA7"/>
    <w:rsid w:val="005E18F2"/>
    <w:rsid w:val="005F4F77"/>
    <w:rsid w:val="00602B02"/>
    <w:rsid w:val="0061041E"/>
    <w:rsid w:val="006149CD"/>
    <w:rsid w:val="00632EC9"/>
    <w:rsid w:val="006338E1"/>
    <w:rsid w:val="0063661F"/>
    <w:rsid w:val="00641FD5"/>
    <w:rsid w:val="006442F2"/>
    <w:rsid w:val="00660AF7"/>
    <w:rsid w:val="00671864"/>
    <w:rsid w:val="0067345B"/>
    <w:rsid w:val="00673E3D"/>
    <w:rsid w:val="006740A1"/>
    <w:rsid w:val="00675CC7"/>
    <w:rsid w:val="00690FCF"/>
    <w:rsid w:val="00691169"/>
    <w:rsid w:val="006A4542"/>
    <w:rsid w:val="006B442A"/>
    <w:rsid w:val="006D7FE4"/>
    <w:rsid w:val="006E596A"/>
    <w:rsid w:val="007051F2"/>
    <w:rsid w:val="007059B9"/>
    <w:rsid w:val="00706E31"/>
    <w:rsid w:val="00716016"/>
    <w:rsid w:val="007201D7"/>
    <w:rsid w:val="00731E2D"/>
    <w:rsid w:val="00734486"/>
    <w:rsid w:val="007434E2"/>
    <w:rsid w:val="0074626B"/>
    <w:rsid w:val="00757972"/>
    <w:rsid w:val="007640BC"/>
    <w:rsid w:val="00765488"/>
    <w:rsid w:val="00785298"/>
    <w:rsid w:val="00786193"/>
    <w:rsid w:val="00790248"/>
    <w:rsid w:val="0079336A"/>
    <w:rsid w:val="0079585F"/>
    <w:rsid w:val="007968D2"/>
    <w:rsid w:val="007A3C14"/>
    <w:rsid w:val="007A5312"/>
    <w:rsid w:val="007A5E54"/>
    <w:rsid w:val="007B46E6"/>
    <w:rsid w:val="007B4893"/>
    <w:rsid w:val="007B7815"/>
    <w:rsid w:val="007C0341"/>
    <w:rsid w:val="007E77CB"/>
    <w:rsid w:val="0082291C"/>
    <w:rsid w:val="00830A22"/>
    <w:rsid w:val="008375E9"/>
    <w:rsid w:val="00843794"/>
    <w:rsid w:val="00850491"/>
    <w:rsid w:val="0085169B"/>
    <w:rsid w:val="00854281"/>
    <w:rsid w:val="00854D50"/>
    <w:rsid w:val="00860FA0"/>
    <w:rsid w:val="00870DE6"/>
    <w:rsid w:val="0089137F"/>
    <w:rsid w:val="00892693"/>
    <w:rsid w:val="0089745C"/>
    <w:rsid w:val="008B2C2A"/>
    <w:rsid w:val="008B41B0"/>
    <w:rsid w:val="008B4D6D"/>
    <w:rsid w:val="008B5CA3"/>
    <w:rsid w:val="008B74BA"/>
    <w:rsid w:val="008C3036"/>
    <w:rsid w:val="008D0A1B"/>
    <w:rsid w:val="008E53D0"/>
    <w:rsid w:val="008F7367"/>
    <w:rsid w:val="0090320B"/>
    <w:rsid w:val="00910654"/>
    <w:rsid w:val="009117A2"/>
    <w:rsid w:val="0091218D"/>
    <w:rsid w:val="00932674"/>
    <w:rsid w:val="00944E2D"/>
    <w:rsid w:val="009471A9"/>
    <w:rsid w:val="00974B7D"/>
    <w:rsid w:val="00980FC0"/>
    <w:rsid w:val="009A0E2A"/>
    <w:rsid w:val="009A174A"/>
    <w:rsid w:val="009A41D4"/>
    <w:rsid w:val="009A4D3C"/>
    <w:rsid w:val="009A7B1E"/>
    <w:rsid w:val="009B5A33"/>
    <w:rsid w:val="009D1933"/>
    <w:rsid w:val="009D52D9"/>
    <w:rsid w:val="009D6848"/>
    <w:rsid w:val="009E0575"/>
    <w:rsid w:val="009F366B"/>
    <w:rsid w:val="009F4ADE"/>
    <w:rsid w:val="00A254D1"/>
    <w:rsid w:val="00A26C0E"/>
    <w:rsid w:val="00A32F9F"/>
    <w:rsid w:val="00A55B69"/>
    <w:rsid w:val="00A6019D"/>
    <w:rsid w:val="00A61307"/>
    <w:rsid w:val="00A701CA"/>
    <w:rsid w:val="00A748C1"/>
    <w:rsid w:val="00A909B1"/>
    <w:rsid w:val="00A91EE6"/>
    <w:rsid w:val="00A94EFF"/>
    <w:rsid w:val="00A95E85"/>
    <w:rsid w:val="00AA0269"/>
    <w:rsid w:val="00AA3F14"/>
    <w:rsid w:val="00AA53C3"/>
    <w:rsid w:val="00AA7332"/>
    <w:rsid w:val="00AA77DD"/>
    <w:rsid w:val="00AB5EC8"/>
    <w:rsid w:val="00AB7E52"/>
    <w:rsid w:val="00AC3239"/>
    <w:rsid w:val="00AD0B1B"/>
    <w:rsid w:val="00AD2F53"/>
    <w:rsid w:val="00AD4F8F"/>
    <w:rsid w:val="00AE4EAA"/>
    <w:rsid w:val="00AE54FB"/>
    <w:rsid w:val="00AF6B98"/>
    <w:rsid w:val="00AF7617"/>
    <w:rsid w:val="00B028AB"/>
    <w:rsid w:val="00B1192E"/>
    <w:rsid w:val="00B248BA"/>
    <w:rsid w:val="00B30159"/>
    <w:rsid w:val="00B32837"/>
    <w:rsid w:val="00B32EA3"/>
    <w:rsid w:val="00B33F91"/>
    <w:rsid w:val="00B4034D"/>
    <w:rsid w:val="00B42DA5"/>
    <w:rsid w:val="00B66969"/>
    <w:rsid w:val="00B7538F"/>
    <w:rsid w:val="00B82E75"/>
    <w:rsid w:val="00B85517"/>
    <w:rsid w:val="00B863BC"/>
    <w:rsid w:val="00B87581"/>
    <w:rsid w:val="00B9762F"/>
    <w:rsid w:val="00BA2918"/>
    <w:rsid w:val="00BB3094"/>
    <w:rsid w:val="00BC16DA"/>
    <w:rsid w:val="00BC5869"/>
    <w:rsid w:val="00BD7EFF"/>
    <w:rsid w:val="00BE0B4B"/>
    <w:rsid w:val="00BF2F76"/>
    <w:rsid w:val="00C01909"/>
    <w:rsid w:val="00C01E24"/>
    <w:rsid w:val="00C05A4C"/>
    <w:rsid w:val="00C079FD"/>
    <w:rsid w:val="00C14FE7"/>
    <w:rsid w:val="00C16404"/>
    <w:rsid w:val="00C20FF9"/>
    <w:rsid w:val="00C21984"/>
    <w:rsid w:val="00C23AE6"/>
    <w:rsid w:val="00C2569D"/>
    <w:rsid w:val="00C30034"/>
    <w:rsid w:val="00C45DF1"/>
    <w:rsid w:val="00C54FD8"/>
    <w:rsid w:val="00C57195"/>
    <w:rsid w:val="00C64EEA"/>
    <w:rsid w:val="00C67E95"/>
    <w:rsid w:val="00C7131D"/>
    <w:rsid w:val="00C86282"/>
    <w:rsid w:val="00C8759D"/>
    <w:rsid w:val="00CA4270"/>
    <w:rsid w:val="00CA534B"/>
    <w:rsid w:val="00CB206F"/>
    <w:rsid w:val="00CD00AA"/>
    <w:rsid w:val="00CD5B36"/>
    <w:rsid w:val="00CE60DA"/>
    <w:rsid w:val="00CF02AD"/>
    <w:rsid w:val="00CF79AC"/>
    <w:rsid w:val="00D1424D"/>
    <w:rsid w:val="00D2200E"/>
    <w:rsid w:val="00D23C8F"/>
    <w:rsid w:val="00D24515"/>
    <w:rsid w:val="00D278CE"/>
    <w:rsid w:val="00D32CFD"/>
    <w:rsid w:val="00D40429"/>
    <w:rsid w:val="00D55D3A"/>
    <w:rsid w:val="00D565D8"/>
    <w:rsid w:val="00D64743"/>
    <w:rsid w:val="00D67448"/>
    <w:rsid w:val="00D73EE9"/>
    <w:rsid w:val="00D75908"/>
    <w:rsid w:val="00D82B21"/>
    <w:rsid w:val="00D8526E"/>
    <w:rsid w:val="00D8693B"/>
    <w:rsid w:val="00DA0F4F"/>
    <w:rsid w:val="00DA2B7F"/>
    <w:rsid w:val="00DA4A36"/>
    <w:rsid w:val="00DA5446"/>
    <w:rsid w:val="00DB2890"/>
    <w:rsid w:val="00DB2A02"/>
    <w:rsid w:val="00DB6BB2"/>
    <w:rsid w:val="00DC505F"/>
    <w:rsid w:val="00DD0ED3"/>
    <w:rsid w:val="00DD3EBC"/>
    <w:rsid w:val="00DD775B"/>
    <w:rsid w:val="00DE4C6A"/>
    <w:rsid w:val="00E00CF1"/>
    <w:rsid w:val="00E03CE8"/>
    <w:rsid w:val="00E051BE"/>
    <w:rsid w:val="00E06809"/>
    <w:rsid w:val="00E11358"/>
    <w:rsid w:val="00E15694"/>
    <w:rsid w:val="00E209EA"/>
    <w:rsid w:val="00E25A5D"/>
    <w:rsid w:val="00E318B4"/>
    <w:rsid w:val="00E36F8B"/>
    <w:rsid w:val="00E4233A"/>
    <w:rsid w:val="00E50666"/>
    <w:rsid w:val="00E576F6"/>
    <w:rsid w:val="00E60E26"/>
    <w:rsid w:val="00E615D0"/>
    <w:rsid w:val="00E72D8B"/>
    <w:rsid w:val="00E73E1A"/>
    <w:rsid w:val="00E753A2"/>
    <w:rsid w:val="00E75900"/>
    <w:rsid w:val="00E85594"/>
    <w:rsid w:val="00E87429"/>
    <w:rsid w:val="00EA06C9"/>
    <w:rsid w:val="00EA5F2F"/>
    <w:rsid w:val="00EB06EB"/>
    <w:rsid w:val="00EB15CF"/>
    <w:rsid w:val="00EB162F"/>
    <w:rsid w:val="00EB6AC3"/>
    <w:rsid w:val="00EB7407"/>
    <w:rsid w:val="00EC5C04"/>
    <w:rsid w:val="00ED1DD7"/>
    <w:rsid w:val="00EE0209"/>
    <w:rsid w:val="00EE72D7"/>
    <w:rsid w:val="00EF3DD8"/>
    <w:rsid w:val="00EF6BEA"/>
    <w:rsid w:val="00F10241"/>
    <w:rsid w:val="00F346E1"/>
    <w:rsid w:val="00F37E63"/>
    <w:rsid w:val="00F50982"/>
    <w:rsid w:val="00F54307"/>
    <w:rsid w:val="00F548C3"/>
    <w:rsid w:val="00F60025"/>
    <w:rsid w:val="00F642B9"/>
    <w:rsid w:val="00F65F6A"/>
    <w:rsid w:val="00F6629A"/>
    <w:rsid w:val="00F74D23"/>
    <w:rsid w:val="00F75274"/>
    <w:rsid w:val="00F81EFE"/>
    <w:rsid w:val="00F824CF"/>
    <w:rsid w:val="00F8350D"/>
    <w:rsid w:val="00F847E9"/>
    <w:rsid w:val="00F862C3"/>
    <w:rsid w:val="00F958D4"/>
    <w:rsid w:val="00F96947"/>
    <w:rsid w:val="00FA5E55"/>
    <w:rsid w:val="00FB3B9B"/>
    <w:rsid w:val="00FC1828"/>
    <w:rsid w:val="00FC7A89"/>
    <w:rsid w:val="00FD2184"/>
    <w:rsid w:val="00FD3B37"/>
    <w:rsid w:val="00FE6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025503"/>
  <w15:chartTrackingRefBased/>
  <w15:docId w15:val="{1139C3E5-4854-4467-9A43-B1C88CF53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customStyle="1" w:styleId="Default">
    <w:name w:val="Default"/>
    <w:rsid w:val="00E36F8B"/>
    <w:pPr>
      <w:autoSpaceDE w:val="0"/>
      <w:autoSpaceDN w:val="0"/>
      <w:adjustRightInd w:val="0"/>
    </w:pPr>
    <w:rPr>
      <w:rFonts w:ascii="Lucida Sans" w:eastAsiaTheme="minorEastAsia" w:hAnsi="Lucida Sans" w:cs="Lucida San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41F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C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14"/>
    <w:rPr>
      <w:rFonts w:ascii="Segoe UI" w:eastAsia="Times New Roman" w:hAnsi="Segoe UI" w:cs="Segoe UI"/>
      <w:color w:val="212120"/>
      <w:kern w:val="28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F58EC"/>
    <w:pPr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B41B0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B41B0"/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D66A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82B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2B21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CF02AD"/>
  </w:style>
  <w:style w:type="character" w:customStyle="1" w:styleId="eop">
    <w:name w:val="eop"/>
    <w:basedOn w:val="DefaultParagraphFont"/>
    <w:rsid w:val="00CF02AD"/>
  </w:style>
  <w:style w:type="paragraph" w:customStyle="1" w:styleId="paragraph">
    <w:name w:val="paragraph"/>
    <w:basedOn w:val="Normal"/>
    <w:rsid w:val="00CF02AD"/>
    <w:pPr>
      <w:spacing w:before="100" w:beforeAutospacing="1" w:after="100" w:afterAutospacing="1"/>
    </w:pPr>
    <w:rPr>
      <w:color w:val="auto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obbk12.org/Brumby" TargetMode="External"/><Relationship Id="rId18" Type="http://schemas.openxmlformats.org/officeDocument/2006/relationships/hyperlink" Target="mailto:Irka.serrano@cobbk12.org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cobbk12.org/brumby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Irka.Serrano@cobbk12.org" TargetMode="External"/><Relationship Id="rId17" Type="http://schemas.openxmlformats.org/officeDocument/2006/relationships/hyperlink" Target="mailto:Irka.serrano@cobbk12.or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hyperlink" Target="http://www.cobbk12.org/brumby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rka.Serrano@cobbk12.org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jp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3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bbk12.org/Brumby" TargetMode="Externa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13900\AppData\Roaming\Microsoft\Templates\Real%20estate%20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578cbb3-2e59-433d-ac0e-53becb306a2b">
      <UserInfo>
        <DisplayName/>
        <AccountId xsi:nil="true"/>
        <AccountType/>
      </UserInfo>
    </SharedWithUsers>
    <TaxCatchAll xmlns="2578cbb3-2e59-433d-ac0e-53becb306a2b" xsi:nil="true"/>
    <lcf76f155ced4ddcb4097134ff3c332f xmlns="f369d6a1-e944-4409-8014-8c2b92b73b35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F93ADCD6F27F4097880F0AE0A6CC28" ma:contentTypeVersion="16" ma:contentTypeDescription="Create a new document." ma:contentTypeScope="" ma:versionID="ed5029efdc7116dbfb0a8112f7ffdc68">
  <xsd:schema xmlns:xsd="http://www.w3.org/2001/XMLSchema" xmlns:xs="http://www.w3.org/2001/XMLSchema" xmlns:p="http://schemas.microsoft.com/office/2006/metadata/properties" xmlns:ns2="f369d6a1-e944-4409-8014-8c2b92b73b35" xmlns:ns3="2578cbb3-2e59-433d-ac0e-53becb306a2b" targetNamespace="http://schemas.microsoft.com/office/2006/metadata/properties" ma:root="true" ma:fieldsID="7665676d85a8b1d89207e8b5077bca47" ns2:_="" ns3:_="">
    <xsd:import namespace="f369d6a1-e944-4409-8014-8c2b92b73b35"/>
    <xsd:import namespace="2578cbb3-2e59-433d-ac0e-53becb306a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9d6a1-e944-4409-8014-8c2b92b73b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2358ff1-2e0e-433d-bfb0-121866fdb5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78cbb3-2e59-433d-ac0e-53becb306a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6d8cd0b-7008-4249-bd59-fd00c556ae78}" ma:internalName="TaxCatchAll" ma:showField="CatchAllData" ma:web="2578cbb3-2e59-433d-ac0e-53becb306a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C8722F-F727-4C87-8B10-5BF8FF604F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12A5822-C540-4526-AC04-9FE1D2FC64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0CBD78-6B71-406A-80F3-ED942C5F793E}">
  <ds:schemaRefs>
    <ds:schemaRef ds:uri="http://schemas.microsoft.com/office/2006/metadata/properties"/>
    <ds:schemaRef ds:uri="http://schemas.microsoft.com/office/infopath/2007/PartnerControls"/>
    <ds:schemaRef ds:uri="2578cbb3-2e59-433d-ac0e-53becb306a2b"/>
    <ds:schemaRef ds:uri="f369d6a1-e944-4409-8014-8c2b92b73b35"/>
  </ds:schemaRefs>
</ds:datastoreItem>
</file>

<file path=customXml/itemProps4.xml><?xml version="1.0" encoding="utf-8"?>
<ds:datastoreItem xmlns:ds="http://schemas.openxmlformats.org/officeDocument/2006/customXml" ds:itemID="{7CFA3EA3-1069-4FCA-AE24-783A7A2BD1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69d6a1-e944-4409-8014-8c2b92b73b35"/>
    <ds:schemaRef ds:uri="2578cbb3-2e59-433d-ac0e-53becb306a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business brochure (tri-fold)</Template>
  <TotalTime>15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Links>
    <vt:vector size="24" baseType="variant">
      <vt:variant>
        <vt:i4>917504</vt:i4>
      </vt:variant>
      <vt:variant>
        <vt:i4>9</vt:i4>
      </vt:variant>
      <vt:variant>
        <vt:i4>0</vt:i4>
      </vt:variant>
      <vt:variant>
        <vt:i4>5</vt:i4>
      </vt:variant>
      <vt:variant>
        <vt:lpwstr>http://www.cobbk12.org/brumby</vt:lpwstr>
      </vt:variant>
      <vt:variant>
        <vt:lpwstr/>
      </vt:variant>
      <vt:variant>
        <vt:i4>1507425</vt:i4>
      </vt:variant>
      <vt:variant>
        <vt:i4>6</vt:i4>
      </vt:variant>
      <vt:variant>
        <vt:i4>0</vt:i4>
      </vt:variant>
      <vt:variant>
        <vt:i4>5</vt:i4>
      </vt:variant>
      <vt:variant>
        <vt:lpwstr>mailto:Irka.serrano@cobbk12.org</vt:lpwstr>
      </vt:variant>
      <vt:variant>
        <vt:lpwstr/>
      </vt:variant>
      <vt:variant>
        <vt:i4>917504</vt:i4>
      </vt:variant>
      <vt:variant>
        <vt:i4>3</vt:i4>
      </vt:variant>
      <vt:variant>
        <vt:i4>0</vt:i4>
      </vt:variant>
      <vt:variant>
        <vt:i4>5</vt:i4>
      </vt:variant>
      <vt:variant>
        <vt:lpwstr>http://www.cobbk12.org/Brumby</vt:lpwstr>
      </vt:variant>
      <vt:variant>
        <vt:lpwstr/>
      </vt:variant>
      <vt:variant>
        <vt:i4>1507425</vt:i4>
      </vt:variant>
      <vt:variant>
        <vt:i4>0</vt:i4>
      </vt:variant>
      <vt:variant>
        <vt:i4>0</vt:i4>
      </vt:variant>
      <vt:variant>
        <vt:i4>5</vt:i4>
      </vt:variant>
      <vt:variant>
        <vt:lpwstr>mailto:Irka.Serrano@cobbk12.org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Perry</dc:creator>
  <cp:keywords/>
  <dc:description/>
  <cp:lastModifiedBy>Wendy Rice</cp:lastModifiedBy>
  <cp:revision>17</cp:revision>
  <cp:lastPrinted>2022-03-28T12:32:00Z</cp:lastPrinted>
  <dcterms:created xsi:type="dcterms:W3CDTF">2024-05-20T14:07:00Z</dcterms:created>
  <dcterms:modified xsi:type="dcterms:W3CDTF">2024-08-11T17:26:00Z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0x010100CAF93ADCD6F27F4097880F0AE0A6CC28</vt:lpwstr>
  </property>
  <property fmtid="{D5CDD505-2E9C-101B-9397-08002B2CF9AE}" pid="3" name="Order">
    <vt:r8>9595200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TemplateUrl">
    <vt:lpwstr/>
  </property>
  <property fmtid="{D5CDD505-2E9C-101B-9397-08002B2CF9AE}" pid="9" name="ComplianceAssetId">
    <vt:lpwstr/>
  </property>
  <property fmtid="{D5CDD505-2E9C-101B-9397-08002B2CF9AE}" pid="10" name="MediaServiceImageTags">
    <vt:lpwstr/>
  </property>
</Properties>
</file>