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C8C85" w14:textId="349ECE2E" w:rsidR="00734486" w:rsidRDefault="0088724F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316" behindDoc="0" locked="0" layoutInCell="1" allowOverlap="1" wp14:anchorId="4B587BF9" wp14:editId="1C98E151">
                <wp:simplePos x="0" y="0"/>
                <wp:positionH relativeFrom="column">
                  <wp:posOffset>-143142</wp:posOffset>
                </wp:positionH>
                <wp:positionV relativeFrom="page">
                  <wp:posOffset>282011</wp:posOffset>
                </wp:positionV>
                <wp:extent cx="2947670" cy="2254250"/>
                <wp:effectExtent l="0" t="0" r="508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598B40" w14:textId="1C62451A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B848A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B848A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25</w:t>
                            </w:r>
                          </w:p>
                          <w:p w14:paraId="64400A50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07D886D8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18B9AF8A" w14:textId="77777777" w:rsidR="0088724F" w:rsidRPr="00CF79AC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53DBC9F" w14:textId="77777777" w:rsidR="0088724F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7BB355D3" w14:textId="44C469B4" w:rsidR="0088724F" w:rsidRPr="00CF79AC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Revised</w:t>
                            </w:r>
                            <w:r w:rsidR="0048510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August 8</w:t>
                            </w:r>
                            <w:r w:rsidR="00B848A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2024</w:t>
                            </w:r>
                          </w:p>
                          <w:p w14:paraId="29F06EEC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07DC2389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234C0368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62B6EF2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B4BFC4D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D1AED43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D0D14A2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9DD56E8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B5BC3C4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0A722CF8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87BF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11.25pt;margin-top:22.2pt;width:232.1pt;height:177.5pt;z-index:2516583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76598B40" w14:textId="1C62451A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B848A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B848A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25</w:t>
                      </w:r>
                    </w:p>
                    <w:p w14:paraId="64400A50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07D886D8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18B9AF8A" w14:textId="77777777" w:rsidR="0088724F" w:rsidRPr="00CF79AC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453DBC9F" w14:textId="77777777" w:rsidR="0088724F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7BB355D3" w14:textId="44C469B4" w:rsidR="0088724F" w:rsidRPr="00CF79AC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Revised</w:t>
                      </w:r>
                      <w:r w:rsidR="0048510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August 8</w:t>
                      </w:r>
                      <w:r w:rsidR="00B848A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2024</w:t>
                      </w:r>
                    </w:p>
                    <w:p w14:paraId="29F06EEC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07DC2389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234C0368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62B6EF2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B4BFC4D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D1AED43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D0D14A2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9DD56E8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B5BC3C4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0A722CF8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Title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Title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2" o:spid="_x0000_s1028" type="#_x0000_t202" style="position:absolute;margin-left:270pt;margin-top:-.5pt;width:215.25pt;height:26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iX4Q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DE05C1E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79" o:spid="_x0000_s1029" type="#_x0000_t202" style="position:absolute;margin-left:657.65pt;margin-top:552.3pt;width:81pt;height:20.2pt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1B221DF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C9C8401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2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78" o:spid="_x0000_s1030" type="#_x0000_t202" style="position:absolute;margin-left:671.9pt;margin-top:567.2pt;width:51.75pt;height:15.75pt;z-index:25165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DYJUOr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2027865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ADC7292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Straight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A8638F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Straight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E01000F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C75743A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D7F4699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28BA33F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2352266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7ABBE14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517C201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DE49020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85108"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 w:rsidRPr="0048510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85108"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 w:rsidRPr="00485108"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 w:rsidRPr="00485108"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48510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85108"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 w:rsidRPr="0048510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85108"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 w:rsidRPr="0048510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85108"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 w:rsidRPr="00485108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28" o:spid="_x0000_s1031" type="#_x0000_t202" style="position:absolute;margin-left:1026.1pt;margin-top:155.35pt;width:166.5pt;height:157.5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85108"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 w:rsidRPr="00485108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85108"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 w:rsidRPr="00485108"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 w:rsidRPr="00485108"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485108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85108"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 w:rsidRPr="00485108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85108"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 w:rsidRPr="00485108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85108"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 w:rsidRPr="00485108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4A87EF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87482CA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F85F2D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7818D7D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275A0E2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0C2F1019" w:rsidR="004E644B" w:rsidRDefault="00333D70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38B176F" wp14:editId="01491DBB">
                <wp:simplePos x="0" y="0"/>
                <wp:positionH relativeFrom="margin">
                  <wp:posOffset>3385196</wp:posOffset>
                </wp:positionH>
                <wp:positionV relativeFrom="margin">
                  <wp:posOffset>1967055</wp:posOffset>
                </wp:positionV>
                <wp:extent cx="3006725" cy="2869063"/>
                <wp:effectExtent l="0" t="0" r="3175" b="762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869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6092C1A4" w:rsidR="00E36F8B" w:rsidRPr="00333D70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proofErr w:type="spellStart"/>
                            <w:r w:rsidR="00771030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Irka</w:t>
                            </w:r>
                            <w:proofErr w:type="spellEnd"/>
                            <w:r w:rsidR="00771030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Serrano</w:t>
                            </w:r>
                            <w:r w:rsidR="00333D70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147F86" w:rsidRPr="008B306B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 xml:space="preserve">Irka.Serrano@cobbk12.org </w:t>
                              </w:r>
                            </w:hyperlink>
                            <w:r w:rsidR="00333D70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0" o:spid="_x0000_s1032" type="#_x0000_t202" style="position:absolute;margin-left:266.55pt;margin-top:154.9pt;width:236.75pt;height:225.9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6092C1A4" w:rsidR="00E36F8B" w:rsidRPr="00333D70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proofErr w:type="spellStart"/>
                      <w:r w:rsidR="00771030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Irka</w:t>
                      </w:r>
                      <w:proofErr w:type="spellEnd"/>
                      <w:r w:rsidR="00771030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Serrano</w:t>
                      </w:r>
                      <w:r w:rsidR="00333D70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147F86" w:rsidRPr="008B306B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 xml:space="preserve">Irka.Serrano@cobbk12.org </w:t>
                        </w:r>
                      </w:hyperlink>
                      <w:r w:rsidR="00333D70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55D2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4105E88" wp14:editId="278A098B">
                <wp:simplePos x="0" y="0"/>
                <wp:positionH relativeFrom="margin">
                  <wp:align>left</wp:align>
                </wp:positionH>
                <wp:positionV relativeFrom="page">
                  <wp:posOffset>379828</wp:posOffset>
                </wp:positionV>
                <wp:extent cx="2947670" cy="2535604"/>
                <wp:effectExtent l="0" t="0" r="508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535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0D6E4310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22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1A96EAA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F31F3E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7F923EBF" w14:textId="60AB8077" w:rsidR="00455D22" w:rsidRDefault="00E87429" w:rsidP="00455D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16, 2022</w:t>
                            </w:r>
                          </w:p>
                          <w:p w14:paraId="2E6C360A" w14:textId="2E387EE1" w:rsidR="00455D22" w:rsidRPr="00CF79AC" w:rsidRDefault="00455D22" w:rsidP="00455D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Revised May 24,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3" o:spid="_x0000_s1033" type="#_x0000_t202" style="position:absolute;margin-left:0;margin-top:29.9pt;width:232.1pt;height:199.65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F71FDD9" w14:textId="0D6E4310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22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1A96EAA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F31F3E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7F923EBF" w14:textId="60AB8077" w:rsidR="00455D22" w:rsidRDefault="00E87429" w:rsidP="00455D2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16, 2022</w:t>
                      </w:r>
                    </w:p>
                    <w:p w14:paraId="2E6C360A" w14:textId="2E387EE1" w:rsidR="00455D22" w:rsidRPr="00CF79AC" w:rsidRDefault="00455D22" w:rsidP="00455D2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Revised May 24,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5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485108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485108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 Alford</w:t>
                            </w:r>
                            <w:r w:rsidR="00575F02" w:rsidRPr="00485108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, Principal</w:t>
                            </w:r>
                          </w:p>
                          <w:p w14:paraId="7D902FEA" w14:textId="1AC6EA0C" w:rsidR="00575F02" w:rsidRPr="00485108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5C0D8462" w14:textId="1E0327F2" w:rsidR="00BE0B4B" w:rsidRPr="00485108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485108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Sandra.A</w:t>
                            </w:r>
                            <w:r w:rsidR="00487991" w:rsidRPr="00485108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lford@cobbk12.org</w:t>
                            </w:r>
                          </w:p>
                          <w:p w14:paraId="557D5480" w14:textId="77777777" w:rsidR="00765488" w:rsidRPr="0048510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BR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6B50B267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0E289C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D60ED3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10" o:spid="_x0000_s1034" type="#_x0000_t202" style="position:absolute;margin-left:6.95pt;margin-top:388.2pt;width:228.1pt;height:166pt;z-index:2516583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m9cgi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EEE5A94" w:rsidR="00575F02" w:rsidRPr="00485108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485108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 Alford</w:t>
                      </w:r>
                      <w:r w:rsidR="00575F02" w:rsidRPr="00485108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, Principal</w:t>
                      </w:r>
                    </w:p>
                    <w:p w14:paraId="7D902FEA" w14:textId="1AC6EA0C" w:rsidR="00575F02" w:rsidRPr="00485108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BR"/>
                        </w:rPr>
                      </w:pPr>
                    </w:p>
                    <w:p w14:paraId="5C0D8462" w14:textId="1E0327F2" w:rsidR="00BE0B4B" w:rsidRPr="00485108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485108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Sandra.A</w:t>
                      </w:r>
                      <w:r w:rsidR="00487991" w:rsidRPr="00485108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lford@cobbk12.org</w:t>
                      </w:r>
                    </w:p>
                    <w:p w14:paraId="557D5480" w14:textId="77777777" w:rsidR="00765488" w:rsidRPr="0048510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BR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6B50B267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0E289C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D60ED3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4891925D" wp14:editId="6E4BAC53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9" name="Picture 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4" o:spid="_x0000_s1035" type="#_x0000_t202" style="position:absolute;margin-left:4.6pt;margin-top:196pt;width:235.1pt;height:198.1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Bm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O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FLhQGY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9" name="Picture 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11" name="Picture 1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11" name="Picture 1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15E4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E15E4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E15E4A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5FF53FCB" w14:textId="77777777" w:rsidR="00115D29" w:rsidRPr="00E15E4A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E15E4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E15E4A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Text Box 34" o:spid="_x0000_s1037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15E4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E15E4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E15E4A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5FF53FCB" w14:textId="77777777" w:rsidR="00115D29" w:rsidRPr="00E15E4A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E15E4A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E15E4A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E15E4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E15E4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E15E4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E15E4A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E15E4A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Text Box 35" o:spid="_x0000_s1038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E15E4A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E15E4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E15E4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E15E4A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E15E4A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3B3D0EF" w14:textId="178E9829" w:rsidR="009D449E" w:rsidRDefault="00EB077E" w:rsidP="00017283">
                            <w:proofErr w:type="spellStart"/>
                            <w:r w:rsidRPr="009D449E">
                              <w:rPr>
                                <w:b/>
                                <w:bCs/>
                              </w:rPr>
                              <w:t>Irka</w:t>
                            </w:r>
                            <w:proofErr w:type="spellEnd"/>
                            <w:r w:rsidRPr="009D449E">
                              <w:rPr>
                                <w:b/>
                                <w:bCs/>
                              </w:rPr>
                              <w:t xml:space="preserve"> Serrano</w:t>
                            </w:r>
                            <w:r>
                              <w:t xml:space="preserve"> </w:t>
                            </w:r>
                          </w:p>
                          <w:p w14:paraId="1256E882" w14:textId="721594DB" w:rsidR="00632EC9" w:rsidRPr="00485108" w:rsidRDefault="009D449E" w:rsidP="00017283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hyperlink r:id="rId17" w:history="1">
                              <w:r w:rsidRPr="008B306B">
                                <w:rPr>
                                  <w:rStyle w:val="Hyperlink"/>
                                </w:rPr>
                                <w:t>Irka.Serrano@cobbk12.org</w:t>
                              </w:r>
                            </w:hyperlink>
                            <w:r w:rsidR="00F75FA4">
                              <w:t xml:space="preserve"> </w:t>
                            </w:r>
                            <w:r w:rsidR="00333D70" w:rsidRPr="00485108">
                              <w:rPr>
                                <w:rFonts w:asciiTheme="minorHAnsi" w:hAnsiTheme="minorHAnsi" w:cstheme="minorHAnsi"/>
                                <w:b/>
                              </w:rPr>
                              <w:t>or call (770) 916-7070</w:t>
                            </w:r>
                          </w:p>
                          <w:p w14:paraId="21805931" w14:textId="77777777" w:rsidR="00333D70" w:rsidRPr="00485108" w:rsidRDefault="00333D70" w:rsidP="0001728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E78E2A2" w14:textId="77777777" w:rsidR="00FE6CFB" w:rsidRPr="00485108" w:rsidRDefault="00FE6CF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B228397" w14:textId="7A5115F8" w:rsidR="00632EC9" w:rsidRPr="00485108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3B3D0EF" w14:textId="178E9829" w:rsidR="009D449E" w:rsidRDefault="00EB077E" w:rsidP="00017283">
                      <w:proofErr w:type="spellStart"/>
                      <w:r w:rsidRPr="009D449E">
                        <w:rPr>
                          <w:b/>
                          <w:bCs/>
                        </w:rPr>
                        <w:t>Irka</w:t>
                      </w:r>
                      <w:proofErr w:type="spellEnd"/>
                      <w:r w:rsidRPr="009D449E">
                        <w:rPr>
                          <w:b/>
                          <w:bCs/>
                        </w:rPr>
                        <w:t xml:space="preserve"> Serrano</w:t>
                      </w:r>
                      <w:r>
                        <w:t xml:space="preserve"> </w:t>
                      </w:r>
                    </w:p>
                    <w:p w14:paraId="1256E882" w14:textId="721594DB" w:rsidR="00632EC9" w:rsidRPr="00485108" w:rsidRDefault="009D449E" w:rsidP="00017283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hyperlink r:id="rId18" w:history="1">
                        <w:r w:rsidRPr="008B306B">
                          <w:rPr>
                            <w:rStyle w:val="Hyperlink"/>
                          </w:rPr>
                          <w:t>Irka.Serrano@cobbk12.org</w:t>
                        </w:r>
                      </w:hyperlink>
                      <w:r w:rsidR="00F75FA4">
                        <w:t xml:space="preserve"> </w:t>
                      </w:r>
                      <w:r w:rsidR="00333D70" w:rsidRPr="00485108">
                        <w:rPr>
                          <w:rFonts w:asciiTheme="minorHAnsi" w:hAnsiTheme="minorHAnsi" w:cstheme="minorHAnsi"/>
                          <w:b/>
                        </w:rPr>
                        <w:t>or call (770) 916-7070</w:t>
                      </w:r>
                    </w:p>
                    <w:p w14:paraId="21805931" w14:textId="77777777" w:rsidR="00333D70" w:rsidRPr="00485108" w:rsidRDefault="00333D70" w:rsidP="0001728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7E78E2A2" w14:textId="77777777" w:rsidR="00FE6CFB" w:rsidRPr="00485108" w:rsidRDefault="00FE6CFB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B228397" w14:textId="7A5115F8" w:rsidR="00632EC9" w:rsidRPr="00485108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6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9E2A115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all of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18" o:spid="_x0000_s1041" type="#_x0000_t202" style="position:absolute;margin-left:267.75pt;margin-top:46.05pt;width:222.75pt;height:109.8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BAcrL/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all of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7590FA78" wp14:editId="5BD34B2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Text Box 31" o:spid="_x0000_s1042" type="#_x0000_t202" style="position:absolute;margin-left:518.7pt;margin-top:279.5pt;width:229.5pt;height:38.8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R5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J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J3ylHk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5A284BBA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3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E0p7J1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A112080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Straight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EEB9C95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7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D02E227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A5D585B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3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E132B13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D373FF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5AB4E5BF" wp14:editId="32AE884F">
                <wp:simplePos x="0" y="0"/>
                <wp:positionH relativeFrom="column">
                  <wp:posOffset>59055</wp:posOffset>
                </wp:positionH>
                <wp:positionV relativeFrom="paragraph">
                  <wp:posOffset>1919605</wp:posOffset>
                </wp:positionV>
                <wp:extent cx="3039745" cy="347853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47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BBBA" w14:textId="0CAB8B6E" w:rsidR="007968D2" w:rsidRPr="001C21E9" w:rsidRDefault="00E15E4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1C21E9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1C21E9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7653E875" w14:textId="77777777" w:rsidR="001C21E9" w:rsidRDefault="001C21E9" w:rsidP="00126C1B">
                            <w:pPr>
                              <w:pStyle w:val="BodyText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46ECA0C" w14:textId="27334E69" w:rsidR="00126C1B" w:rsidRPr="00A31496" w:rsidRDefault="00624575" w:rsidP="00126C1B">
                            <w:pPr>
                              <w:pStyle w:val="BodyText"/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3149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Reading Goal:</w:t>
                            </w:r>
                            <w:r w:rsidRPr="00A31496"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26C1B" w:rsidRPr="00A31496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="00126C1B" w:rsidRPr="00A31496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126C1B" w:rsidRPr="00A31496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-5</w:t>
                            </w:r>
                            <w:r w:rsidR="00126C1B" w:rsidRPr="00A31496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26C1B" w:rsidRPr="00A31496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grade students scoring proficient and distinguished on the ELA EOG will increase from 25% in May 2024 to 30% in May 2025.</w:t>
                            </w:r>
                          </w:p>
                          <w:p w14:paraId="2949E176" w14:textId="77777777" w:rsidR="00126C1B" w:rsidRPr="00126C1B" w:rsidRDefault="00126C1B" w:rsidP="00370AC9">
                            <w:pPr>
                              <w:pStyle w:val="BodyText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26C1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35% (61 students) of third-grade students will score proficient or distinguished on the ELA EOG in May 2025.</w:t>
                            </w:r>
                          </w:p>
                          <w:p w14:paraId="77F243C3" w14:textId="77777777" w:rsidR="00126C1B" w:rsidRPr="00126C1B" w:rsidRDefault="00126C1B" w:rsidP="00126C1B">
                            <w:pPr>
                              <w:pStyle w:val="BodyText"/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26C1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126C1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126C1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-5</w:t>
                            </w:r>
                            <w:r w:rsidRPr="00126C1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126C1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grade students reading on grade level on the ELA EOG will increase from 53% in May 2024 to 60% in May 2025.</w:t>
                            </w:r>
                          </w:p>
                          <w:p w14:paraId="5BA1FE31" w14:textId="241E9391" w:rsidR="00671BFA" w:rsidRPr="00A31496" w:rsidRDefault="00624575" w:rsidP="00671BF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1496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In the 3</w:t>
                            </w:r>
                            <w:r w:rsidRPr="00A31496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A31496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grade our school will focus on fluency and comprehension on a level P</w:t>
                            </w:r>
                            <w:r w:rsidR="00671BFA" w:rsidRPr="00A31496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by the end of the school year.</w:t>
                            </w:r>
                          </w:p>
                          <w:p w14:paraId="6A4F7DD2" w14:textId="77777777" w:rsidR="00EB3F49" w:rsidRPr="00A31496" w:rsidRDefault="00261559" w:rsidP="00671BF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149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Math Goal: </w:t>
                            </w:r>
                            <w:r w:rsidR="00EB3F49" w:rsidRPr="00A31496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3</w:t>
                            </w:r>
                            <w:r w:rsidR="00EB3F49" w:rsidRPr="00A31496">
                              <w:rPr>
                                <w:rFonts w:ascii="Calibri" w:hAnsi="Calibri" w:cs="Calibri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EB3F49" w:rsidRPr="00A31496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-5</w:t>
                            </w:r>
                            <w:r w:rsidR="00EB3F49" w:rsidRPr="00A31496">
                              <w:rPr>
                                <w:rFonts w:ascii="Calibri" w:hAnsi="Calibri" w:cs="Calibr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EB3F49" w:rsidRPr="00A31496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grade students scoring proficient or distinguished on the Math EOG will increase from 18% (90 students) in May 2023 to 35% (175 students) in May 2025.</w:t>
                            </w:r>
                            <w:r w:rsidRPr="00A3149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31060C6" w14:textId="1F0DAA6B" w:rsidR="00261559" w:rsidRPr="00A31496" w:rsidRDefault="00261559" w:rsidP="00671BF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 the 3</w:t>
                            </w:r>
                            <w:r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grade our school will focus on +/- within</w:t>
                            </w:r>
                            <w:r w:rsidR="00671BFA"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10</w:t>
                            </w:r>
                            <w:r w:rsidR="00671BFA"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,0</w:t>
                            </w:r>
                            <w:r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00, multiplication</w:t>
                            </w:r>
                            <w:r w:rsidR="00671BFA"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/division </w:t>
                            </w:r>
                            <w:r w:rsidRPr="00A31496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facts, and solving two step word problems. </w:t>
                            </w:r>
                          </w:p>
                          <w:p w14:paraId="45661F7B" w14:textId="565D92F3" w:rsidR="00261559" w:rsidRPr="00261559" w:rsidRDefault="00261559" w:rsidP="002615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9D2970F" w14:textId="09A995FA" w:rsidR="00261559" w:rsidRPr="00261559" w:rsidRDefault="00261559" w:rsidP="002615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754FF677" w14:textId="77777777" w:rsidR="00624575" w:rsidRPr="00036E98" w:rsidRDefault="00624575" w:rsidP="00624575">
                            <w:pPr>
                              <w:pStyle w:val="BodyText"/>
                              <w:rPr>
                                <w:rFonts w:asciiTheme="minorHAnsi" w:eastAsia="Calibri" w:hAnsiTheme="minorHAnsi" w:cstheme="minorHAnsi"/>
                                <w:bCs/>
                                <w:color w:val="FF0000"/>
                                <w:sz w:val="17"/>
                                <w:szCs w:val="17"/>
                              </w:rPr>
                            </w:pPr>
                          </w:p>
                          <w:p w14:paraId="61B75600" w14:textId="75FCCCEA" w:rsidR="00624575" w:rsidRPr="00624575" w:rsidRDefault="00624575" w:rsidP="0062457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E04AF97" w14:textId="77777777" w:rsidR="00131FB0" w:rsidRPr="00D2200E" w:rsidRDefault="00131F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Text Box 217" o:spid="_x0000_s1044" type="#_x0000_t202" style="position:absolute;margin-left:4.65pt;margin-top:151.15pt;width:239.35pt;height:273.9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" filled="f" stroked="f">
                <v:textbox>
                  <w:txbxContent>
                    <w:p w14:paraId="1BF0BBBA" w14:textId="0CAB8B6E" w:rsidR="007968D2" w:rsidRPr="001C21E9" w:rsidRDefault="00E15E4A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1C21E9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1C21E9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7653E875" w14:textId="77777777" w:rsidR="001C21E9" w:rsidRDefault="001C21E9" w:rsidP="00126C1B">
                      <w:pPr>
                        <w:pStyle w:val="BodyText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46ECA0C" w14:textId="27334E69" w:rsidR="00126C1B" w:rsidRPr="00A31496" w:rsidRDefault="00624575" w:rsidP="00126C1B">
                      <w:pPr>
                        <w:pStyle w:val="BodyText"/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A3149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Reading Goal:</w:t>
                      </w:r>
                      <w:r w:rsidRPr="00A31496"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26C1B" w:rsidRPr="00A31496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="00126C1B" w:rsidRPr="00A31496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126C1B" w:rsidRPr="00A31496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-5</w:t>
                      </w:r>
                      <w:r w:rsidR="00126C1B" w:rsidRPr="00A31496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26C1B" w:rsidRPr="00A31496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 grade students scoring proficient and distinguished on the ELA EOG will increase from 25% in May 2024 to 30% in May 2025.</w:t>
                      </w:r>
                    </w:p>
                    <w:p w14:paraId="2949E176" w14:textId="77777777" w:rsidR="00126C1B" w:rsidRPr="00126C1B" w:rsidRDefault="00126C1B" w:rsidP="00370AC9">
                      <w:pPr>
                        <w:pStyle w:val="BodyText"/>
                        <w:rPr>
                          <w:rFonts w:ascii="Calibri" w:hAnsi="Calibri" w:cs="Calibri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26C1B">
                        <w:rPr>
                          <w:rFonts w:ascii="Calibri" w:hAnsi="Calibri" w:cs="Calibri"/>
                          <w:bCs/>
                          <w:color w:val="000000" w:themeColor="text1"/>
                          <w:sz w:val="18"/>
                          <w:szCs w:val="18"/>
                        </w:rPr>
                        <w:t>35% (61 students) of third-grade students will score proficient or distinguished on the ELA EOG in May 2025.</w:t>
                      </w:r>
                    </w:p>
                    <w:p w14:paraId="77F243C3" w14:textId="77777777" w:rsidR="00126C1B" w:rsidRPr="00126C1B" w:rsidRDefault="00126C1B" w:rsidP="00126C1B">
                      <w:pPr>
                        <w:pStyle w:val="BodyText"/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126C1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126C1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126C1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-5</w:t>
                      </w:r>
                      <w:r w:rsidRPr="00126C1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126C1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 grade students reading on grade level on the ELA EOG will increase from 53% in May 2024 to 60% in May 2025.</w:t>
                      </w:r>
                    </w:p>
                    <w:p w14:paraId="5BA1FE31" w14:textId="241E9391" w:rsidR="00671BFA" w:rsidRPr="00A31496" w:rsidRDefault="00624575" w:rsidP="00671BFA">
                      <w:pPr>
                        <w:pStyle w:val="BodyText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 w:rsidRPr="00A31496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>In the 3</w:t>
                      </w:r>
                      <w:r w:rsidRPr="00A31496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A31496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grade our school will focus on fluency and comprehension on a level P</w:t>
                      </w:r>
                      <w:r w:rsidR="00671BFA" w:rsidRPr="00A31496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by the end of the school year.</w:t>
                      </w:r>
                    </w:p>
                    <w:p w14:paraId="6A4F7DD2" w14:textId="77777777" w:rsidR="00EB3F49" w:rsidRPr="00A31496" w:rsidRDefault="00261559" w:rsidP="00671BFA">
                      <w:pPr>
                        <w:pStyle w:val="BodyText"/>
                        <w:rPr>
                          <w:rFonts w:asciiTheme="minorHAnsi" w:hAnsiTheme="minorHAnsi" w:cstheme="minorHAnsi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3149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Math Goal: </w:t>
                      </w:r>
                      <w:r w:rsidR="00EB3F49" w:rsidRPr="00A31496">
                        <w:rPr>
                          <w:rFonts w:ascii="Calibri" w:hAnsi="Calibri" w:cs="Calibri"/>
                          <w:sz w:val="18"/>
                          <w:szCs w:val="18"/>
                        </w:rPr>
                        <w:t>3</w:t>
                      </w:r>
                      <w:r w:rsidR="00EB3F49" w:rsidRPr="00A31496">
                        <w:rPr>
                          <w:rFonts w:ascii="Calibri" w:hAnsi="Calibri" w:cs="Calibri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EB3F49" w:rsidRPr="00A31496">
                        <w:rPr>
                          <w:rFonts w:ascii="Calibri" w:hAnsi="Calibri" w:cs="Calibri"/>
                          <w:sz w:val="18"/>
                          <w:szCs w:val="18"/>
                        </w:rPr>
                        <w:t>-5</w:t>
                      </w:r>
                      <w:r w:rsidR="00EB3F49" w:rsidRPr="00A31496">
                        <w:rPr>
                          <w:rFonts w:ascii="Calibri" w:hAnsi="Calibri" w:cs="Calibri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EB3F49" w:rsidRPr="00A31496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grade students scoring proficient or distinguished on the Math EOG will increase from 18% (90 students) in May 2023 to 35% (175 students) in May 2025.</w:t>
                      </w:r>
                      <w:r w:rsidRPr="00A31496">
                        <w:rPr>
                          <w:rFonts w:asciiTheme="minorHAnsi" w:hAnsiTheme="minorHAnsi" w:cstheme="minorHAnsi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31060C6" w14:textId="1F0DAA6B" w:rsidR="00261559" w:rsidRPr="00A31496" w:rsidRDefault="00261559" w:rsidP="00671BFA">
                      <w:pPr>
                        <w:pStyle w:val="BodyText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  <w:t>In the 3</w:t>
                      </w:r>
                      <w:r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  <w:t xml:space="preserve"> grade our school will focus on +/- within</w:t>
                      </w:r>
                      <w:r w:rsidR="00671BFA"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  <w:t>10</w:t>
                      </w:r>
                      <w:r w:rsidR="00671BFA"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  <w:t>,0</w:t>
                      </w:r>
                      <w:r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  <w:t>00, multiplication</w:t>
                      </w:r>
                      <w:r w:rsidR="00671BFA"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  <w:t xml:space="preserve">/division </w:t>
                      </w:r>
                      <w:r w:rsidRPr="00A31496">
                        <w:rPr>
                          <w:rFonts w:ascii="Calibri" w:hAnsi="Calibri" w:cs="Calibri"/>
                          <w:bCs/>
                          <w:color w:val="FF0000"/>
                          <w:sz w:val="18"/>
                          <w:szCs w:val="18"/>
                        </w:rPr>
                        <w:t xml:space="preserve">facts, and solving two step word problems. </w:t>
                      </w:r>
                    </w:p>
                    <w:p w14:paraId="45661F7B" w14:textId="565D92F3" w:rsidR="00261559" w:rsidRPr="00261559" w:rsidRDefault="00261559" w:rsidP="0026155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9D2970F" w14:textId="09A995FA" w:rsidR="00261559" w:rsidRPr="00261559" w:rsidRDefault="00261559" w:rsidP="0026155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754FF677" w14:textId="77777777" w:rsidR="00624575" w:rsidRPr="00036E98" w:rsidRDefault="00624575" w:rsidP="00624575">
                      <w:pPr>
                        <w:pStyle w:val="BodyText"/>
                        <w:rPr>
                          <w:rFonts w:asciiTheme="minorHAnsi" w:eastAsia="Calibri" w:hAnsiTheme="minorHAnsi" w:cstheme="minorHAnsi"/>
                          <w:bCs/>
                          <w:color w:val="FF0000"/>
                          <w:sz w:val="17"/>
                          <w:szCs w:val="17"/>
                        </w:rPr>
                      </w:pPr>
                    </w:p>
                    <w:p w14:paraId="61B75600" w14:textId="75FCCCEA" w:rsidR="00624575" w:rsidRPr="00624575" w:rsidRDefault="00624575" w:rsidP="0062457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E04AF97" w14:textId="77777777" w:rsidR="00131FB0" w:rsidRPr="00D2200E" w:rsidRDefault="00131FB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149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402E6259" wp14:editId="033DD04C">
                <wp:simplePos x="0" y="0"/>
                <wp:positionH relativeFrom="margin">
                  <wp:posOffset>11288</wp:posOffset>
                </wp:positionH>
                <wp:positionV relativeFrom="paragraph">
                  <wp:posOffset>1845185</wp:posOffset>
                </wp:positionV>
                <wp:extent cx="3133725" cy="91440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5D79B" id="Rectangle 25" o:spid="_x0000_s1026" style="position:absolute;margin-left:.9pt;margin-top:145.3pt;width:246.75pt;height:7.2pt;z-index:251658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261559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08BA0C2" wp14:editId="5845D2B4">
                <wp:simplePos x="0" y="0"/>
                <wp:positionH relativeFrom="column">
                  <wp:posOffset>3379763</wp:posOffset>
                </wp:positionH>
                <wp:positionV relativeFrom="paragraph">
                  <wp:posOffset>608428</wp:posOffset>
                </wp:positionV>
                <wp:extent cx="1926590" cy="5254283"/>
                <wp:effectExtent l="0" t="0" r="0" b="381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5254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5A8C26AB" w:rsidR="0079336A" w:rsidRPr="004B26B3" w:rsidRDefault="003F1CA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E60F5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third</w:t>
                            </w: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-grade teachers, specialists and support staff will work students and their families to develop students’ Mathematical and Reading competency according to grade level standards. </w:t>
                            </w:r>
                            <w:r w:rsidRPr="004B26B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focus of our key connections with families will be to:</w:t>
                            </w:r>
                          </w:p>
                          <w:p w14:paraId="332779A2" w14:textId="77777777" w:rsidR="009117A2" w:rsidRDefault="009117A2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Pr="00506FC6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1CB18692" w14:textId="77777777" w:rsidR="00E60F55" w:rsidRPr="00506FC6" w:rsidRDefault="00E60F55" w:rsidP="00E60F5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1D540C52" w14:textId="3B2658AA" w:rsidR="009117A2" w:rsidRPr="00506FC6" w:rsidRDefault="00460DBF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Our focus will be communication through CTLS,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ParentVue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, and provide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opportunies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to meet for conferences. </w:t>
                            </w:r>
                          </w:p>
                          <w:p w14:paraId="2B51841C" w14:textId="77777777" w:rsidR="00E60F55" w:rsidRPr="00506FC6" w:rsidRDefault="00E60F55" w:rsidP="00E60F55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547033AD" w14:textId="6864739F" w:rsidR="00734486" w:rsidRPr="00506FC6" w:rsidRDefault="00734486" w:rsidP="00460DB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305" o:spid="_x0000_s1045" type="#_x0000_t202" style="position:absolute;margin-left:266.1pt;margin-top:47.9pt;width:151.7pt;height:413.7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647A19B2" w14:textId="5A8C26AB" w:rsidR="0079336A" w:rsidRPr="004B26B3" w:rsidRDefault="003F1CA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</w:t>
                      </w:r>
                      <w:r w:rsidR="00E60F5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third</w:t>
                      </w: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-grade teachers, specialists and support staff will work students and their families to develop students’ Mathematical and Reading competency according to grade level standards. </w:t>
                      </w:r>
                      <w:r w:rsidRPr="004B26B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The focus of our key connections with families will be to:</w:t>
                      </w:r>
                    </w:p>
                    <w:p w14:paraId="332779A2" w14:textId="77777777" w:rsidR="009117A2" w:rsidRDefault="009117A2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Pr="00506FC6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1CB18692" w14:textId="77777777" w:rsidR="00E60F55" w:rsidRPr="00506FC6" w:rsidRDefault="00E60F55" w:rsidP="00E60F5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1D540C52" w14:textId="3B2658AA" w:rsidR="009117A2" w:rsidRPr="00506FC6" w:rsidRDefault="00460DBF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Our focus will be communication through CTLS,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ParentVue</w:t>
                      </w:r>
                      <w:proofErr w:type="spellEnd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, and provide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opportunies</w:t>
                      </w:r>
                      <w:proofErr w:type="spellEnd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to meet for conferences. </w:t>
                      </w:r>
                    </w:p>
                    <w:p w14:paraId="2B51841C" w14:textId="77777777" w:rsidR="00E60F55" w:rsidRPr="00506FC6" w:rsidRDefault="00E60F55" w:rsidP="00E60F55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547033AD" w14:textId="6864739F" w:rsidR="00734486" w:rsidRPr="00506FC6" w:rsidRDefault="00734486" w:rsidP="00460DB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color w:val="auto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2CE37ADE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4B26B3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26B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59BFF4FB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variety of mathematical strategies to solve </w:t>
                            </w:r>
                            <w:r w:rsidR="00307FE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real-life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52F8949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341" o:spid="_x0000_s1046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JEV62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4B26B3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B26B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59BFF4FB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variety of mathematical strategies to solve </w:t>
                      </w:r>
                      <w:r w:rsidR="00307FE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real-life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52F8949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1E6E47CA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4B26B3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26B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3EB3103C" w:rsidR="00734486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7682A982" w14:textId="6E207264" w:rsidR="00460DBF" w:rsidRDefault="00460DBF" w:rsidP="00460DB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DD160D5" w14:textId="1E79A14F" w:rsidR="00460DBF" w:rsidRPr="00460DBF" w:rsidRDefault="00460DBF" w:rsidP="00460DB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338" o:spid="_x0000_s1047" type="#_x0000_t202" style="position:absolute;margin-left:418pt;margin-top:45.5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4B26B3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B26B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3EB3103C" w:rsidR="00734486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  <w:p w14:paraId="7682A982" w14:textId="6E207264" w:rsidR="00460DBF" w:rsidRDefault="00460DBF" w:rsidP="00460DB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DD160D5" w14:textId="1E79A14F" w:rsidR="00460DBF" w:rsidRPr="00460DBF" w:rsidRDefault="00460DBF" w:rsidP="00460DB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910E99F" wp14:editId="057F9411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7421E866" w:rsidR="00734486" w:rsidRDefault="00DD775B" w:rsidP="00EF3541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D60ED3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307" o:spid="_x0000_s1048" type="#_x0000_t202" style="position:absolute;margin-left:0;margin-top:472pt;width:247pt;height:61.15pt;z-index:2516582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7421E866" w:rsidR="00734486" w:rsidRDefault="00DD775B" w:rsidP="00EF3541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D60ED3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64C3B977" w14:textId="77777777" w:rsidR="000A4DCC" w:rsidRPr="000930FF" w:rsidRDefault="000A4DCC" w:rsidP="000A4DCC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points, for students scoring at the proficient and distinguished levels, as evidenced by state assessments.</w:t>
                            </w:r>
                          </w:p>
                          <w:p w14:paraId="43AF0590" w14:textId="77777777" w:rsidR="000A4DCC" w:rsidRPr="000930FF" w:rsidRDefault="000A4DCC" w:rsidP="000A4DCC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C753E67" w14:textId="77777777" w:rsidR="000A4DCC" w:rsidRPr="000930FF" w:rsidRDefault="000A4DCC" w:rsidP="000A4DCC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graduation rate from 87% to 88% as measured by GaDOE adjusted cohort graduation rate.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309" o:spid="_x0000_s1049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e3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1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FlAZ7f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64C3B977" w14:textId="77777777" w:rsidR="000A4DCC" w:rsidRPr="000930FF" w:rsidRDefault="000A4DCC" w:rsidP="000A4DCC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points, for students scoring at the proficient and distinguished levels, as evidenced by state assessments.</w:t>
                      </w:r>
                    </w:p>
                    <w:p w14:paraId="43AF0590" w14:textId="77777777" w:rsidR="000A4DCC" w:rsidRPr="000930FF" w:rsidRDefault="000A4DCC" w:rsidP="000A4DCC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2C753E67" w14:textId="77777777" w:rsidR="000A4DCC" w:rsidRPr="000930FF" w:rsidRDefault="000A4DCC" w:rsidP="000A4DCC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graduation rate from 87% to 88% as measured by GaDOE adjusted cohort graduation rate.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B98B4A3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50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Kz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4M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Mk7Csz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1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Pp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+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B1lBPp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BF2F5E" wp14:editId="1E432B6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150F467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315" o:spid="_x0000_s1052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8DAC59C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5A932C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24568DDB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69105E6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289B84F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E1968B2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04C6B61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B53B24D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B12BB74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93F1245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0868C92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Straight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5BFD073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Straight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015326C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Straight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F85F43A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Straight Connector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5A5A2DE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Straight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51B5123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AA8DC6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Straight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72A7D8F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9CB8DD4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Straight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76E9634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3731B91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7017739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0AF79" w14:textId="77777777" w:rsidR="004E4786" w:rsidRDefault="004E4786" w:rsidP="00101AC6">
      <w:r>
        <w:separator/>
      </w:r>
    </w:p>
  </w:endnote>
  <w:endnote w:type="continuationSeparator" w:id="0">
    <w:p w14:paraId="77714674" w14:textId="77777777" w:rsidR="004E4786" w:rsidRDefault="004E4786" w:rsidP="00101AC6">
      <w:r>
        <w:continuationSeparator/>
      </w:r>
    </w:p>
  </w:endnote>
  <w:endnote w:type="continuationNotice" w:id="1">
    <w:p w14:paraId="1784B1CB" w14:textId="77777777" w:rsidR="004E4786" w:rsidRDefault="004E47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02570" w14:textId="77777777" w:rsidR="004E4786" w:rsidRDefault="004E4786" w:rsidP="00101AC6">
      <w:r>
        <w:separator/>
      </w:r>
    </w:p>
  </w:footnote>
  <w:footnote w:type="continuationSeparator" w:id="0">
    <w:p w14:paraId="16BB3C32" w14:textId="77777777" w:rsidR="004E4786" w:rsidRDefault="004E4786" w:rsidP="00101AC6">
      <w:r>
        <w:continuationSeparator/>
      </w:r>
    </w:p>
  </w:footnote>
  <w:footnote w:type="continuationNotice" w:id="1">
    <w:p w14:paraId="4C95E5A4" w14:textId="77777777" w:rsidR="004E4786" w:rsidRDefault="004E478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46C41"/>
    <w:multiLevelType w:val="hybridMultilevel"/>
    <w:tmpl w:val="C0065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951158">
    <w:abstractNumId w:val="10"/>
  </w:num>
  <w:num w:numId="2" w16cid:durableId="628516612">
    <w:abstractNumId w:val="6"/>
  </w:num>
  <w:num w:numId="3" w16cid:durableId="1700005892">
    <w:abstractNumId w:val="17"/>
  </w:num>
  <w:num w:numId="4" w16cid:durableId="399132256">
    <w:abstractNumId w:val="23"/>
  </w:num>
  <w:num w:numId="5" w16cid:durableId="2047950505">
    <w:abstractNumId w:val="11"/>
  </w:num>
  <w:num w:numId="6" w16cid:durableId="692075809">
    <w:abstractNumId w:val="22"/>
  </w:num>
  <w:num w:numId="7" w16cid:durableId="1121536898">
    <w:abstractNumId w:val="16"/>
  </w:num>
  <w:num w:numId="8" w16cid:durableId="924995039">
    <w:abstractNumId w:val="2"/>
  </w:num>
  <w:num w:numId="9" w16cid:durableId="949967077">
    <w:abstractNumId w:val="18"/>
  </w:num>
  <w:num w:numId="10" w16cid:durableId="1129055801">
    <w:abstractNumId w:val="20"/>
  </w:num>
  <w:num w:numId="11" w16cid:durableId="1441797329">
    <w:abstractNumId w:val="1"/>
  </w:num>
  <w:num w:numId="12" w16cid:durableId="1688216983">
    <w:abstractNumId w:val="19"/>
  </w:num>
  <w:num w:numId="13" w16cid:durableId="20668533">
    <w:abstractNumId w:val="7"/>
  </w:num>
  <w:num w:numId="14" w16cid:durableId="178395336">
    <w:abstractNumId w:val="8"/>
  </w:num>
  <w:num w:numId="15" w16cid:durableId="1033194931">
    <w:abstractNumId w:val="5"/>
  </w:num>
  <w:num w:numId="16" w16cid:durableId="1399861270">
    <w:abstractNumId w:val="12"/>
  </w:num>
  <w:num w:numId="17" w16cid:durableId="850920105">
    <w:abstractNumId w:val="4"/>
  </w:num>
  <w:num w:numId="18" w16cid:durableId="574778326">
    <w:abstractNumId w:val="13"/>
  </w:num>
  <w:num w:numId="19" w16cid:durableId="836501616">
    <w:abstractNumId w:val="14"/>
  </w:num>
  <w:num w:numId="20" w16cid:durableId="263421117">
    <w:abstractNumId w:val="15"/>
  </w:num>
  <w:num w:numId="21" w16cid:durableId="1229224386">
    <w:abstractNumId w:val="21"/>
  </w:num>
  <w:num w:numId="22" w16cid:durableId="1149054193">
    <w:abstractNumId w:val="0"/>
  </w:num>
  <w:num w:numId="23" w16cid:durableId="372582093">
    <w:abstractNumId w:val="9"/>
  </w:num>
  <w:num w:numId="24" w16cid:durableId="19756721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7283"/>
    <w:rsid w:val="0002177C"/>
    <w:rsid w:val="0002286D"/>
    <w:rsid w:val="0003126F"/>
    <w:rsid w:val="00033B8E"/>
    <w:rsid w:val="00034552"/>
    <w:rsid w:val="00035DEC"/>
    <w:rsid w:val="00035EF6"/>
    <w:rsid w:val="00036E98"/>
    <w:rsid w:val="000458C2"/>
    <w:rsid w:val="00055D85"/>
    <w:rsid w:val="0006673E"/>
    <w:rsid w:val="0007229E"/>
    <w:rsid w:val="00074661"/>
    <w:rsid w:val="00075953"/>
    <w:rsid w:val="000762F1"/>
    <w:rsid w:val="00084E3F"/>
    <w:rsid w:val="000870A5"/>
    <w:rsid w:val="00093902"/>
    <w:rsid w:val="000A21C7"/>
    <w:rsid w:val="000A3285"/>
    <w:rsid w:val="000A4DCC"/>
    <w:rsid w:val="000B7E79"/>
    <w:rsid w:val="000C7A4D"/>
    <w:rsid w:val="000D7536"/>
    <w:rsid w:val="000E289C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26C1B"/>
    <w:rsid w:val="00131FB0"/>
    <w:rsid w:val="00132F07"/>
    <w:rsid w:val="00141A82"/>
    <w:rsid w:val="00141ECD"/>
    <w:rsid w:val="00147F2D"/>
    <w:rsid w:val="00147F86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C21E9"/>
    <w:rsid w:val="001D07C9"/>
    <w:rsid w:val="001D49B3"/>
    <w:rsid w:val="001D66A6"/>
    <w:rsid w:val="001E6CC8"/>
    <w:rsid w:val="001F128E"/>
    <w:rsid w:val="001F5F6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10D"/>
    <w:rsid w:val="00251AFF"/>
    <w:rsid w:val="00255CD1"/>
    <w:rsid w:val="00261559"/>
    <w:rsid w:val="002626CF"/>
    <w:rsid w:val="00264C16"/>
    <w:rsid w:val="00272F66"/>
    <w:rsid w:val="002736B8"/>
    <w:rsid w:val="00280671"/>
    <w:rsid w:val="00290A24"/>
    <w:rsid w:val="00291C14"/>
    <w:rsid w:val="002932AC"/>
    <w:rsid w:val="002960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07FE2"/>
    <w:rsid w:val="00310337"/>
    <w:rsid w:val="003104D4"/>
    <w:rsid w:val="00312688"/>
    <w:rsid w:val="00332FAD"/>
    <w:rsid w:val="0033300D"/>
    <w:rsid w:val="00333D70"/>
    <w:rsid w:val="00335E93"/>
    <w:rsid w:val="00341AC4"/>
    <w:rsid w:val="00347058"/>
    <w:rsid w:val="00350093"/>
    <w:rsid w:val="00365254"/>
    <w:rsid w:val="00370AC9"/>
    <w:rsid w:val="003747C5"/>
    <w:rsid w:val="00383F0A"/>
    <w:rsid w:val="00385A88"/>
    <w:rsid w:val="00397207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11035"/>
    <w:rsid w:val="004355FD"/>
    <w:rsid w:val="00437EFA"/>
    <w:rsid w:val="00440E8F"/>
    <w:rsid w:val="00444FF2"/>
    <w:rsid w:val="00455D22"/>
    <w:rsid w:val="00455D7C"/>
    <w:rsid w:val="00460DBF"/>
    <w:rsid w:val="004616E0"/>
    <w:rsid w:val="00462C4A"/>
    <w:rsid w:val="0046574A"/>
    <w:rsid w:val="00482F50"/>
    <w:rsid w:val="0048382B"/>
    <w:rsid w:val="00485108"/>
    <w:rsid w:val="004858A7"/>
    <w:rsid w:val="0048639B"/>
    <w:rsid w:val="00487991"/>
    <w:rsid w:val="00494543"/>
    <w:rsid w:val="00494EDE"/>
    <w:rsid w:val="004964D2"/>
    <w:rsid w:val="004A43F5"/>
    <w:rsid w:val="004A5AF4"/>
    <w:rsid w:val="004B17A0"/>
    <w:rsid w:val="004B22EC"/>
    <w:rsid w:val="004B26B3"/>
    <w:rsid w:val="004D5A4D"/>
    <w:rsid w:val="004E227C"/>
    <w:rsid w:val="004E3E5B"/>
    <w:rsid w:val="004E4786"/>
    <w:rsid w:val="004E644B"/>
    <w:rsid w:val="004F44A3"/>
    <w:rsid w:val="004F4F79"/>
    <w:rsid w:val="004F58EC"/>
    <w:rsid w:val="0050260C"/>
    <w:rsid w:val="00506891"/>
    <w:rsid w:val="00506AEC"/>
    <w:rsid w:val="00506FC6"/>
    <w:rsid w:val="00507044"/>
    <w:rsid w:val="00516051"/>
    <w:rsid w:val="00520CAC"/>
    <w:rsid w:val="00521EFD"/>
    <w:rsid w:val="00526A46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1041E"/>
    <w:rsid w:val="006149CD"/>
    <w:rsid w:val="00624575"/>
    <w:rsid w:val="00632EC9"/>
    <w:rsid w:val="006338E1"/>
    <w:rsid w:val="0063661F"/>
    <w:rsid w:val="00641FD5"/>
    <w:rsid w:val="00660AF7"/>
    <w:rsid w:val="00671864"/>
    <w:rsid w:val="00671BFA"/>
    <w:rsid w:val="0067345B"/>
    <w:rsid w:val="00673E3D"/>
    <w:rsid w:val="00675CC7"/>
    <w:rsid w:val="00690FCF"/>
    <w:rsid w:val="00691169"/>
    <w:rsid w:val="006A4542"/>
    <w:rsid w:val="006B442A"/>
    <w:rsid w:val="006C2708"/>
    <w:rsid w:val="006C79A4"/>
    <w:rsid w:val="006D7FE4"/>
    <w:rsid w:val="006E596A"/>
    <w:rsid w:val="007051F2"/>
    <w:rsid w:val="007059B9"/>
    <w:rsid w:val="00716016"/>
    <w:rsid w:val="007201D7"/>
    <w:rsid w:val="00731E2D"/>
    <w:rsid w:val="00734486"/>
    <w:rsid w:val="007411A5"/>
    <w:rsid w:val="007434E2"/>
    <w:rsid w:val="0074626B"/>
    <w:rsid w:val="007640BC"/>
    <w:rsid w:val="00765488"/>
    <w:rsid w:val="00771030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D65F9"/>
    <w:rsid w:val="007E77CB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72C19"/>
    <w:rsid w:val="00877B77"/>
    <w:rsid w:val="0088724F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1879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6DF9"/>
    <w:rsid w:val="009A7B1E"/>
    <w:rsid w:val="009B5A33"/>
    <w:rsid w:val="009D1933"/>
    <w:rsid w:val="009D449E"/>
    <w:rsid w:val="009D52D9"/>
    <w:rsid w:val="009E0575"/>
    <w:rsid w:val="009F366B"/>
    <w:rsid w:val="009F4ADE"/>
    <w:rsid w:val="00A26C0E"/>
    <w:rsid w:val="00A31496"/>
    <w:rsid w:val="00A32F9F"/>
    <w:rsid w:val="00A55B69"/>
    <w:rsid w:val="00A6019D"/>
    <w:rsid w:val="00A61307"/>
    <w:rsid w:val="00A62452"/>
    <w:rsid w:val="00A701CA"/>
    <w:rsid w:val="00A748C1"/>
    <w:rsid w:val="00A909B1"/>
    <w:rsid w:val="00A91EE6"/>
    <w:rsid w:val="00A94EFF"/>
    <w:rsid w:val="00AA0269"/>
    <w:rsid w:val="00AA10A7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11A66"/>
    <w:rsid w:val="00B267D4"/>
    <w:rsid w:val="00B30159"/>
    <w:rsid w:val="00B32837"/>
    <w:rsid w:val="00B33F91"/>
    <w:rsid w:val="00B42DA5"/>
    <w:rsid w:val="00B66969"/>
    <w:rsid w:val="00B7538F"/>
    <w:rsid w:val="00B82E75"/>
    <w:rsid w:val="00B848A5"/>
    <w:rsid w:val="00B85517"/>
    <w:rsid w:val="00B863BC"/>
    <w:rsid w:val="00B87581"/>
    <w:rsid w:val="00B9762F"/>
    <w:rsid w:val="00BA2918"/>
    <w:rsid w:val="00BB3094"/>
    <w:rsid w:val="00BB3B3B"/>
    <w:rsid w:val="00BC16DA"/>
    <w:rsid w:val="00BC5869"/>
    <w:rsid w:val="00BD7EFF"/>
    <w:rsid w:val="00BE0B4B"/>
    <w:rsid w:val="00BF2F76"/>
    <w:rsid w:val="00BF4154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16E3"/>
    <w:rsid w:val="00CA4270"/>
    <w:rsid w:val="00CA534B"/>
    <w:rsid w:val="00CB206F"/>
    <w:rsid w:val="00CD00AA"/>
    <w:rsid w:val="00CD2107"/>
    <w:rsid w:val="00CD5B36"/>
    <w:rsid w:val="00CF79AC"/>
    <w:rsid w:val="00D1424D"/>
    <w:rsid w:val="00D2200E"/>
    <w:rsid w:val="00D23C8F"/>
    <w:rsid w:val="00D24515"/>
    <w:rsid w:val="00D24B4F"/>
    <w:rsid w:val="00D278CE"/>
    <w:rsid w:val="00D32CFD"/>
    <w:rsid w:val="00D373FF"/>
    <w:rsid w:val="00D40429"/>
    <w:rsid w:val="00D4270C"/>
    <w:rsid w:val="00D55D3A"/>
    <w:rsid w:val="00D565D8"/>
    <w:rsid w:val="00D64743"/>
    <w:rsid w:val="00D67448"/>
    <w:rsid w:val="00D75908"/>
    <w:rsid w:val="00D82B21"/>
    <w:rsid w:val="00D8526E"/>
    <w:rsid w:val="00D8693B"/>
    <w:rsid w:val="00D86E93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06C1B"/>
    <w:rsid w:val="00E11358"/>
    <w:rsid w:val="00E135CE"/>
    <w:rsid w:val="00E15E4A"/>
    <w:rsid w:val="00E209EA"/>
    <w:rsid w:val="00E25A5D"/>
    <w:rsid w:val="00E318B4"/>
    <w:rsid w:val="00E36F8B"/>
    <w:rsid w:val="00E4233A"/>
    <w:rsid w:val="00E45FC7"/>
    <w:rsid w:val="00E50666"/>
    <w:rsid w:val="00E576F6"/>
    <w:rsid w:val="00E60F55"/>
    <w:rsid w:val="00E615D0"/>
    <w:rsid w:val="00E72D8B"/>
    <w:rsid w:val="00E73E1A"/>
    <w:rsid w:val="00E753A2"/>
    <w:rsid w:val="00E75900"/>
    <w:rsid w:val="00E83B5A"/>
    <w:rsid w:val="00E85594"/>
    <w:rsid w:val="00E87429"/>
    <w:rsid w:val="00EA06C9"/>
    <w:rsid w:val="00EA5F2F"/>
    <w:rsid w:val="00EB06EB"/>
    <w:rsid w:val="00EB077E"/>
    <w:rsid w:val="00EB15CF"/>
    <w:rsid w:val="00EB162F"/>
    <w:rsid w:val="00EB3F49"/>
    <w:rsid w:val="00EB6AC3"/>
    <w:rsid w:val="00ED1DD7"/>
    <w:rsid w:val="00EE0209"/>
    <w:rsid w:val="00EE34F0"/>
    <w:rsid w:val="00EE72D7"/>
    <w:rsid w:val="00EF3541"/>
    <w:rsid w:val="00EF3DD8"/>
    <w:rsid w:val="00F06F6E"/>
    <w:rsid w:val="00F10241"/>
    <w:rsid w:val="00F27BF5"/>
    <w:rsid w:val="00F31F3E"/>
    <w:rsid w:val="00F346E1"/>
    <w:rsid w:val="00F37E63"/>
    <w:rsid w:val="00F54307"/>
    <w:rsid w:val="00F548C3"/>
    <w:rsid w:val="00F60025"/>
    <w:rsid w:val="00F65F6A"/>
    <w:rsid w:val="00F74D23"/>
    <w:rsid w:val="00F75274"/>
    <w:rsid w:val="00F75FA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33AA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48E6C047-FBAD-4BDD-A2C2-72AFC2D5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31FB0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131FB0"/>
    <w:rPr>
      <w:rFonts w:ascii="Tahoma" w:eastAsia="Times New Roman" w:hAnsi="Tahoma"/>
      <w:kern w:val="28"/>
      <w:szCs w:val="22"/>
    </w:rPr>
  </w:style>
  <w:style w:type="character" w:customStyle="1" w:styleId="normaltextrun">
    <w:name w:val="normaltextrun"/>
    <w:basedOn w:val="DefaultParagraphFont"/>
    <w:rsid w:val="00624575"/>
  </w:style>
  <w:style w:type="paragraph" w:customStyle="1" w:styleId="paragraph">
    <w:name w:val="paragraph"/>
    <w:basedOn w:val="Normal"/>
    <w:rsid w:val="0062457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op">
    <w:name w:val="eop"/>
    <w:basedOn w:val="DefaultParagraphFont"/>
    <w:rsid w:val="00261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Irka.Serrano@cobbk12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rka.Serrano@cobbk12.org" TargetMode="External"/><Relationship Id="rId17" Type="http://schemas.openxmlformats.org/officeDocument/2006/relationships/hyperlink" Target="mailto:Irka.Serrano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rka.Serrano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  <ds:schemaRef ds:uri="f369d6a1-e944-4409-8014-8c2b92b73b35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CF2E58-8B47-46CE-9707-B65750E989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(tri-fold).dotx</Template>
  <TotalTime>10</TotalTime>
  <Pages>1</Pages>
  <Words>11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Links>
    <vt:vector size="24" baseType="variant">
      <vt:variant>
        <vt:i4>917504</vt:i4>
      </vt:variant>
      <vt:variant>
        <vt:i4>9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1507425</vt:i4>
      </vt:variant>
      <vt:variant>
        <vt:i4>6</vt:i4>
      </vt:variant>
      <vt:variant>
        <vt:i4>0</vt:i4>
      </vt:variant>
      <vt:variant>
        <vt:i4>5</vt:i4>
      </vt:variant>
      <vt:variant>
        <vt:lpwstr>mailto:Irka.Serrano@cobbk12.org</vt:lpwstr>
      </vt:variant>
      <vt:variant>
        <vt:lpwstr/>
      </vt:variant>
      <vt:variant>
        <vt:i4>917504</vt:i4>
      </vt:variant>
      <vt:variant>
        <vt:i4>3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1507425</vt:i4>
      </vt:variant>
      <vt:variant>
        <vt:i4>0</vt:i4>
      </vt:variant>
      <vt:variant>
        <vt:i4>0</vt:i4>
      </vt:variant>
      <vt:variant>
        <vt:i4>5</vt:i4>
      </vt:variant>
      <vt:variant>
        <vt:lpwstr>mailto:Irka.Serrano@cobbk12.org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22</cp:revision>
  <cp:lastPrinted>2022-03-28T18:32:00Z</cp:lastPrinted>
  <dcterms:created xsi:type="dcterms:W3CDTF">2024-08-06T17:26:00Z</dcterms:created>
  <dcterms:modified xsi:type="dcterms:W3CDTF">2024-08-11T20:26:00Z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