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0625DCFD" w:rsidR="00641FD5" w:rsidRPr="00141A82" w:rsidRDefault="00263720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volunteers for academic activities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6040D9FF" w:rsidR="0056500A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32F7E494" w14:textId="6AD5AD8A" w:rsidR="00263720" w:rsidRPr="00141A82" w:rsidRDefault="00263720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 Parents (social activities)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0625DCFD" w:rsidR="00641FD5" w:rsidRPr="00141A82" w:rsidRDefault="00263720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Parent volunteers for academic activities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6040D9FF" w:rsidR="0056500A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32F7E494" w14:textId="6AD5AD8A" w:rsidR="00263720" w:rsidRPr="00141A82" w:rsidRDefault="00263720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Class Parents (social activities)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5669F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4787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16260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5533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9C9D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B93A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1D056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BE930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D6DE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4D915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348A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FC18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3253D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924D0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239C2"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 w:rsidRPr="00F239C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239C2"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F239C2"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 w:rsidRPr="00F239C2"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F239C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239C2"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 w:rsidRPr="00F239C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239C2"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F239C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239C2"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 w:rsidRPr="00F239C2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239C2"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 w:rsidRPr="00F239C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239C2"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F239C2"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F239C2"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F239C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239C2"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 w:rsidRPr="00F239C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239C2"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F239C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239C2"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 w:rsidRPr="00F239C2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EFB51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AD989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5B5C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8B7C3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25DE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2933D0D1" w:rsidR="004E644B" w:rsidRDefault="005A4B35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41A154C9">
                <wp:simplePos x="0" y="0"/>
                <wp:positionH relativeFrom="margin">
                  <wp:posOffset>6543076</wp:posOffset>
                </wp:positionH>
                <wp:positionV relativeFrom="paragraph">
                  <wp:posOffset>6256349</wp:posOffset>
                </wp:positionV>
                <wp:extent cx="3021330" cy="818484"/>
                <wp:effectExtent l="0" t="0" r="26670" b="2032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18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 w:rsidP="005A4B3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 w:rsidP="005A4B3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49E35417" w:rsidR="00632EC9" w:rsidRPr="005A4B35" w:rsidRDefault="005A4B35" w:rsidP="005A4B3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proofErr w:type="spellStart"/>
                            <w:r w:rsidRPr="005A4B35">
                              <w:rPr>
                                <w:rFonts w:asciiTheme="minorHAnsi" w:hAnsiTheme="minorHAnsi" w:cstheme="minorHAns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rka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Serrano</w:t>
                            </w:r>
                          </w:p>
                          <w:p w14:paraId="1256E882" w14:textId="64E52269" w:rsidR="00632EC9" w:rsidRPr="005A4B35" w:rsidRDefault="00FE6CFB" w:rsidP="005A4B3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A4B35">
                              <w:rPr>
                                <w:rFonts w:asciiTheme="minorHAnsi" w:hAnsiTheme="minorHAnsi" w:cstheme="minorHAnsi"/>
                              </w:rPr>
                              <w:t xml:space="preserve">(770) 916-7070 </w:t>
                            </w:r>
                            <w:r w:rsidR="00632EC9" w:rsidRPr="005A4B35">
                              <w:rPr>
                                <w:rFonts w:asciiTheme="minorHAnsi" w:hAnsiTheme="minorHAnsi" w:cstheme="minorHAnsi"/>
                              </w:rPr>
                              <w:t>or</w:t>
                            </w:r>
                            <w:r w:rsidRPr="005A4B3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hyperlink r:id="rId11" w:history="1">
                              <w:r w:rsidR="005A4B35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Irka.serrano@cobbk12.org</w:t>
                              </w:r>
                            </w:hyperlink>
                          </w:p>
                          <w:p w14:paraId="7E78E2A2" w14:textId="77777777" w:rsidR="00FE6CFB" w:rsidRPr="005A4B35" w:rsidRDefault="00FE6CFB" w:rsidP="005A4B3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B228397" w14:textId="7A5115F8" w:rsidR="00632EC9" w:rsidRPr="005A4B35" w:rsidRDefault="00632EC9" w:rsidP="005A4B35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1" type="#_x0000_t202" style="position:absolute;margin-left:515.2pt;margin-top:492.65pt;width:237.9pt;height:64.4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" fillcolor="white [3201]" strokeweight=".5pt">
                <v:textbox>
                  <w:txbxContent>
                    <w:p w14:paraId="17458F5C" w14:textId="77777777" w:rsidR="00632EC9" w:rsidRPr="00BD7EFF" w:rsidRDefault="006D7FE4" w:rsidP="005A4B35">
                      <w:pPr>
                        <w:pBdr>
                          <w:bottom w:val="single" w:sz="4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 w:rsidP="005A4B35">
                      <w:pPr>
                        <w:pBdr>
                          <w:bottom w:val="single" w:sz="4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49E35417" w:rsidR="00632EC9" w:rsidRPr="005A4B35" w:rsidRDefault="005A4B35" w:rsidP="005A4B35">
                      <w:pPr>
                        <w:pBdr>
                          <w:bottom w:val="single" w:sz="4" w:space="1" w:color="auto"/>
                        </w:pBdr>
                        <w:rPr>
                          <w:rFonts w:asciiTheme="minorHAnsi" w:hAnsiTheme="minorHAnsi" w:cstheme="minorHAnsi"/>
                          <w:b/>
                        </w:rPr>
                      </w:pPr>
                      <w:proofErr w:type="spellStart"/>
                      <w:r w:rsidRPr="005A4B35">
                        <w:rPr>
                          <w:rFonts w:asciiTheme="minorHAnsi" w:hAnsiTheme="minorHAnsi" w:cstheme="minorHAnsi"/>
                          <w:b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rka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Serrano</w:t>
                      </w:r>
                    </w:p>
                    <w:p w14:paraId="1256E882" w14:textId="64E52269" w:rsidR="00632EC9" w:rsidRPr="005A4B35" w:rsidRDefault="00FE6CFB" w:rsidP="005A4B35">
                      <w:pPr>
                        <w:pBdr>
                          <w:bottom w:val="single" w:sz="4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  <w:r w:rsidRPr="005A4B35">
                        <w:rPr>
                          <w:rFonts w:asciiTheme="minorHAnsi" w:hAnsiTheme="minorHAnsi" w:cstheme="minorHAnsi"/>
                        </w:rPr>
                        <w:t xml:space="preserve">(770) 916-7070 </w:t>
                      </w:r>
                      <w:r w:rsidR="00632EC9" w:rsidRPr="005A4B35">
                        <w:rPr>
                          <w:rFonts w:asciiTheme="minorHAnsi" w:hAnsiTheme="minorHAnsi" w:cstheme="minorHAnsi"/>
                        </w:rPr>
                        <w:t>or</w:t>
                      </w:r>
                      <w:r w:rsidRPr="005A4B3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hyperlink r:id="rId12" w:history="1">
                        <w:r w:rsidR="005A4B35" w:rsidRPr="008B306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Irka.serrano@cobbk12.org</w:t>
                        </w:r>
                      </w:hyperlink>
                    </w:p>
                    <w:p w14:paraId="7E78E2A2" w14:textId="77777777" w:rsidR="00FE6CFB" w:rsidRPr="005A4B35" w:rsidRDefault="00FE6CFB" w:rsidP="005A4B35">
                      <w:pPr>
                        <w:pBdr>
                          <w:bottom w:val="single" w:sz="4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</w:p>
                    <w:p w14:paraId="2B228397" w14:textId="7A5115F8" w:rsidR="00632EC9" w:rsidRPr="005A4B35" w:rsidRDefault="00632EC9" w:rsidP="005A4B35">
                      <w:pPr>
                        <w:pBdr>
                          <w:bottom w:val="single" w:sz="4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58858913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proofErr w:type="spellStart"/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Serrano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bookmarkStart w:id="2" w:name="_Hlk174273739"/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instrText>HYPERLINK "mailto:</w:instrText>
                            </w:r>
                            <w:r w:rsidR="005A4B35" w:rsidRPr="005A4B3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instrText>Irka.serrano@cobbk12.org</w:instrText>
                            </w:r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instrText>"</w:instrText>
                            </w:r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5A4B35" w:rsidRPr="008B306B">
                              <w:rPr>
                                <w:rStyle w:val="Hyperlink"/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Irka.serrano@cobbk12.org</w:t>
                            </w:r>
                            <w:r w:rsidR="005A4B3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fldChar w:fldCharType="end"/>
                            </w:r>
                            <w:bookmarkEnd w:id="2"/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v5AEAALcDAAAOAAAAZHJzL2Uyb0RvYy54bWysU1Fv0zAQfkfiP1h+p0lbl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1zTFzeqKM0lnq2y9eZ9ONUR+em7R+U8KehY2BUeaaoQXhwfnQzsiP10J1Qzc666Lk+3MXwm6&#10;OGVUtMb8+tT/xMSP5ch0VfAsMA1nJVRHYocwuYfcTpsW8DdnAzmn4O7XXqDirPtsSKF1drXJyGqX&#10;AV4G5WUgjCSognvOpu2tn+y5t6iblipNMzFwQ6rWOvJ97mqeBbkjyjA7OdjvMo63nv/b7g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LJYAi/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58858913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proofErr w:type="spellStart"/>
                      <w:r w:rsidR="005A4B3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 w:rsidR="005A4B3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Serrano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bookmarkStart w:id="3" w:name="_Hlk174273739"/>
                      <w:r w:rsidR="005A4B3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fldChar w:fldCharType="begin"/>
                      </w:r>
                      <w:r w:rsidR="005A4B3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instrText>HYPERLINK "mailto:</w:instrText>
                      </w:r>
                      <w:r w:rsidR="005A4B35" w:rsidRPr="005A4B3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instrText>Irka.serrano@cobbk12.org</w:instrText>
                      </w:r>
                      <w:r w:rsidR="005A4B3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instrText>"</w:instrText>
                      </w:r>
                      <w:r w:rsidR="005A4B3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fldChar w:fldCharType="separate"/>
                      </w:r>
                      <w:r w:rsidR="005A4B35" w:rsidRPr="008B306B">
                        <w:rPr>
                          <w:rStyle w:val="Hyperlink"/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Irka.serrano@cobbk12.org</w:t>
                      </w:r>
                      <w:r w:rsidR="005A4B3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fldChar w:fldCharType="end"/>
                      </w:r>
                      <w:bookmarkEnd w:id="3"/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F239C2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F239C2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 Alford</w:t>
                            </w:r>
                            <w:r w:rsidR="00575F02" w:rsidRPr="00F239C2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, Principal</w:t>
                            </w:r>
                          </w:p>
                          <w:p w14:paraId="7D902FEA" w14:textId="1AC6EA0C" w:rsidR="00575F02" w:rsidRPr="00F239C2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C0D8462" w14:textId="1E0327F2" w:rsidR="00BE0B4B" w:rsidRPr="00F239C2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F239C2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</w:t>
                            </w:r>
                            <w:r w:rsidR="00487991" w:rsidRPr="00F239C2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lford@cobbk12.org</w:t>
                            </w:r>
                          </w:p>
                          <w:p w14:paraId="557D5480" w14:textId="77777777" w:rsidR="00765488" w:rsidRPr="00F239C2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56D9AEA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C14A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00000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F239C2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F239C2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 Alford</w:t>
                      </w:r>
                      <w:r w:rsidR="00575F02" w:rsidRPr="00F239C2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, Principal</w:t>
                      </w:r>
                    </w:p>
                    <w:p w14:paraId="7D902FEA" w14:textId="1AC6EA0C" w:rsidR="00575F02" w:rsidRPr="00F239C2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</w:p>
                    <w:p w14:paraId="5C0D8462" w14:textId="1E0327F2" w:rsidR="00BE0B4B" w:rsidRPr="00F239C2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F239C2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</w:t>
                      </w:r>
                      <w:r w:rsidR="00487991" w:rsidRPr="00F239C2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lford@cobbk12.org</w:t>
                      </w:r>
                    </w:p>
                    <w:p w14:paraId="557D5480" w14:textId="77777777" w:rsidR="00765488" w:rsidRPr="00F239C2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56D9AEA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C14A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000000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4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6Q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2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IBWLp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484E271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B571E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B571E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42ED249B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3803B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4750254" w14:textId="5DF5ED98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F239C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 5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484E271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26372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B571E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B571E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42ED249B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3803B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54750254" w14:textId="5DF5ED98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F239C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 5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26372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253036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253036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253036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253036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253036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6FEF1207" w:rsidR="00AB7E52" w:rsidRPr="00253036" w:rsidRDefault="00263720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</w:t>
                            </w:r>
                            <w:r w:rsidR="00AB7E52"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Newsletters</w:t>
                            </w:r>
                          </w:p>
                          <w:p w14:paraId="23AC8A62" w14:textId="2BC514F6" w:rsidR="00B32837" w:rsidRPr="00253036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253036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253036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253036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253036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253036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6FEF1207" w:rsidR="00AB7E52" w:rsidRPr="00253036" w:rsidRDefault="00263720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Weekly</w:t>
                      </w:r>
                      <w:r w:rsidR="00AB7E52" w:rsidRPr="00253036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Newsletters</w:t>
                      </w:r>
                    </w:p>
                    <w:p w14:paraId="23AC8A62" w14:textId="2BC514F6" w:rsidR="00B32837" w:rsidRPr="00253036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03DEC0E8" w14:textId="0CF2F8D6" w:rsidR="00263720" w:rsidRDefault="00263720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Phone calls</w:t>
                            </w:r>
                          </w:p>
                          <w:p w14:paraId="5D489044" w14:textId="2148E0A4" w:rsidR="00AB7E52" w:rsidRPr="00253036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2FDE50C" w:rsidR="001D49B3" w:rsidRPr="00253036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and Twitter</w:t>
                            </w:r>
                          </w:p>
                          <w:p w14:paraId="29A677DC" w14:textId="4A251139" w:rsidR="00E85594" w:rsidRPr="00253036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253036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253036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03DEC0E8" w14:textId="0CF2F8D6" w:rsidR="00263720" w:rsidRDefault="00263720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Phone calls</w:t>
                      </w:r>
                    </w:p>
                    <w:p w14:paraId="5D489044" w14:textId="2148E0A4" w:rsidR="00AB7E52" w:rsidRPr="00253036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2FDE50C" w:rsidR="001D49B3" w:rsidRPr="00253036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</w:t>
                      </w:r>
                      <w:r w:rsidR="00263720">
                        <w:rPr>
                          <w:rFonts w:asciiTheme="minorHAnsi" w:hAnsiTheme="minorHAnsi" w:cstheme="minorHAnsi"/>
                          <w:color w:val="auto"/>
                        </w:rPr>
                        <w:t>and Twitter</w:t>
                      </w:r>
                    </w:p>
                    <w:p w14:paraId="29A677DC" w14:textId="4A251139" w:rsidR="00E85594" w:rsidRPr="00253036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253036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253036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5D383351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63FBB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38C9B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F3E62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A981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41E2F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C09E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A9795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1164DC67">
                <wp:simplePos x="0" y="0"/>
                <wp:positionH relativeFrom="column">
                  <wp:posOffset>20320</wp:posOffset>
                </wp:positionH>
                <wp:positionV relativeFrom="paragraph">
                  <wp:posOffset>1996440</wp:posOffset>
                </wp:positionV>
                <wp:extent cx="3039745" cy="34270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42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0784" w14:textId="4790AAB4" w:rsidR="00E36636" w:rsidRPr="00A97955" w:rsidRDefault="00844311" w:rsidP="00E36636">
                            <w:pP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</w:pPr>
                            <w:r w:rsidRPr="00A9795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  <w:t>Brumby Elementary</w:t>
                            </w:r>
                            <w:r w:rsidR="007968D2" w:rsidRPr="00A9795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2A38F4A2" w14:textId="77777777" w:rsidR="00A97955" w:rsidRPr="00FC04BB" w:rsidRDefault="00A97955" w:rsidP="00557DDB">
                            <w:pPr>
                              <w:pStyle w:val="BodyText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3AB1732B" w14:textId="1A8CE4F9" w:rsidR="00557DDB" w:rsidRPr="005A4B35" w:rsidRDefault="0081234D" w:rsidP="00557DDB">
                            <w:pPr>
                              <w:pStyle w:val="BodyText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A4B3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Reading Goal:</w:t>
                            </w:r>
                            <w:r w:rsidRPr="005A4B35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7DDB" w:rsidRPr="005A4B35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557DDB" w:rsidRPr="005A4B35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557DDB" w:rsidRPr="005A4B35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-5</w:t>
                            </w:r>
                            <w:r w:rsidR="00557DDB" w:rsidRPr="005A4B35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557DDB" w:rsidRPr="005A4B35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scoring proficient and distinguished on the ELA EOG will increase from 25% in May 2024 to 30% in May 2025.</w:t>
                            </w:r>
                          </w:p>
                          <w:p w14:paraId="33014497" w14:textId="77777777" w:rsidR="00557DDB" w:rsidRPr="00557DDB" w:rsidRDefault="00557DDB" w:rsidP="00C84B8A">
                            <w:pPr>
                              <w:pStyle w:val="BodyText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7DD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557DD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57DD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scoring proficient or distinguished on the ELA EOG will increase from 27% (39 students) in May 2024 to 35% (51 students) in May 2025.</w:t>
                            </w:r>
                          </w:p>
                          <w:p w14:paraId="729E313B" w14:textId="77777777" w:rsidR="00557DDB" w:rsidRPr="00557DDB" w:rsidRDefault="00557DDB" w:rsidP="00557DDB">
                            <w:pPr>
                              <w:pStyle w:val="BodyText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7DD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557DD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557DD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-5</w:t>
                            </w:r>
                            <w:r w:rsidRPr="00557DD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57DD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reading on grade level on the ELA EOG will increase from 53% in May 2024 to 60% in May 2025.</w:t>
                            </w:r>
                          </w:p>
                          <w:p w14:paraId="4D75DD22" w14:textId="39D38E02" w:rsidR="00844311" w:rsidRPr="005A4B35" w:rsidRDefault="00844311" w:rsidP="00FD629C">
                            <w:pPr>
                              <w:pStyle w:val="BodyText"/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>In the 4</w:t>
                            </w:r>
                            <w:r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complex, close reading and providing textual evidence to show comprehension.</w:t>
                            </w:r>
                          </w:p>
                          <w:p w14:paraId="10DB9B80" w14:textId="77777777" w:rsidR="00BE6862" w:rsidRPr="005A4B35" w:rsidRDefault="00FD629C" w:rsidP="00FF666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E36707">
                              <w:rPr>
                                <w:rFonts w:ascii="Calibri" w:eastAsia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Math</w:t>
                            </w:r>
                            <w:r w:rsidR="00A969D6" w:rsidRPr="00E36707">
                              <w:rPr>
                                <w:rFonts w:ascii="Calibri" w:eastAsia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Goal:</w:t>
                            </w:r>
                            <w:r w:rsidR="00A969D6" w:rsidRPr="005A4B35">
                              <w:rPr>
                                <w:rFonts w:ascii="Calibri" w:eastAsia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E6862" w:rsidRPr="005A4B3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3</w:t>
                            </w:r>
                            <w:r w:rsidR="00BE6862" w:rsidRPr="005A4B35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BE6862" w:rsidRPr="005A4B3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-5</w:t>
                            </w:r>
                            <w:r w:rsidR="00BE6862" w:rsidRPr="005A4B35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BE6862" w:rsidRPr="005A4B3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grade students scoring proficient or distinguished on the Math EOG will increase from 18% (90 students) in May 2023 to 35% (175 students) in May 2025.</w:t>
                            </w:r>
                          </w:p>
                          <w:p w14:paraId="3C36F6A6" w14:textId="77777777" w:rsidR="00E820A2" w:rsidRPr="005A4B35" w:rsidRDefault="00E820A2" w:rsidP="00FF666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5B91BF1E" w14:textId="2366DCF2" w:rsidR="00FF6667" w:rsidRPr="005A4B35" w:rsidRDefault="00FF6667" w:rsidP="00FF666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>In the 4</w:t>
                            </w:r>
                            <w:r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multiplication, division and working with fractions</w:t>
                            </w:r>
                            <w:r w:rsidR="00AA1403" w:rsidRPr="005A4B35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71BEDD" w14:textId="6B47CECF" w:rsidR="00844311" w:rsidRPr="005A4B35" w:rsidRDefault="00844311" w:rsidP="00FD629C">
                            <w:pPr>
                              <w:pStyle w:val="BodyText"/>
                              <w:jc w:val="both"/>
                              <w:rPr>
                                <w:rFonts w:asciiTheme="minorHAnsi" w:eastAsia="Calibri" w:hAnsiTheme="minorHAnsi" w:cstheme="min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1.6pt;margin-top:157.2pt;width:239.35pt;height:269.8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" filled="f" stroked="f">
                <v:textbox>
                  <w:txbxContent>
                    <w:p w14:paraId="225D0784" w14:textId="4790AAB4" w:rsidR="00E36636" w:rsidRPr="00A97955" w:rsidRDefault="00844311" w:rsidP="00E36636">
                      <w:pPr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</w:pPr>
                      <w:r w:rsidRPr="00A97955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  <w:t>Brumby Elementary</w:t>
                      </w:r>
                      <w:r w:rsidR="007968D2" w:rsidRPr="00A97955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  <w:t xml:space="preserve"> Goal(s) for Student Achievement</w:t>
                      </w:r>
                    </w:p>
                    <w:p w14:paraId="2A38F4A2" w14:textId="77777777" w:rsidR="00A97955" w:rsidRPr="00FC04BB" w:rsidRDefault="00A97955" w:rsidP="00557DDB">
                      <w:pPr>
                        <w:pStyle w:val="BodyText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3AB1732B" w14:textId="1A8CE4F9" w:rsidR="00557DDB" w:rsidRPr="005A4B35" w:rsidRDefault="0081234D" w:rsidP="00557DDB">
                      <w:pPr>
                        <w:pStyle w:val="BodyText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5A4B3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Reading Goal:</w:t>
                      </w:r>
                      <w:r w:rsidRPr="005A4B35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557DDB" w:rsidRPr="005A4B35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557DDB" w:rsidRPr="005A4B35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557DDB" w:rsidRPr="005A4B35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-5</w:t>
                      </w:r>
                      <w:r w:rsidR="00557DDB" w:rsidRPr="005A4B35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557DDB" w:rsidRPr="005A4B35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grade students scoring proficient and distinguished on the ELA EOG will increase from 25% in May 2024 to 30% in May 2025.</w:t>
                      </w:r>
                    </w:p>
                    <w:p w14:paraId="33014497" w14:textId="77777777" w:rsidR="00557DDB" w:rsidRPr="00557DDB" w:rsidRDefault="00557DDB" w:rsidP="00C84B8A">
                      <w:pPr>
                        <w:pStyle w:val="BodyText"/>
                        <w:rPr>
                          <w:rFonts w:ascii="Calibri" w:hAnsi="Calibri" w:cs="Calibri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557DDB">
                        <w:rPr>
                          <w:rFonts w:ascii="Calibri" w:hAnsi="Calibri" w:cs="Calibri"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557DDB">
                        <w:rPr>
                          <w:rFonts w:ascii="Calibri" w:hAnsi="Calibri" w:cs="Calibri"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57DDB">
                        <w:rPr>
                          <w:rFonts w:ascii="Calibri" w:hAnsi="Calibri" w:cs="Calibri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grade students scoring proficient or distinguished on the ELA EOG will increase from 27% (39 students) in May 2024 to 35% (51 students) in May 2025.</w:t>
                      </w:r>
                    </w:p>
                    <w:p w14:paraId="729E313B" w14:textId="77777777" w:rsidR="00557DDB" w:rsidRPr="00557DDB" w:rsidRDefault="00557DDB" w:rsidP="00557DDB">
                      <w:pPr>
                        <w:pStyle w:val="BodyText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557DD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557DD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557DD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-5</w:t>
                      </w:r>
                      <w:r w:rsidRPr="00557DD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57DD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grade students reading on grade level on the ELA EOG will increase from 53% in May 2024 to 60% in May 2025.</w:t>
                      </w:r>
                    </w:p>
                    <w:p w14:paraId="4D75DD22" w14:textId="39D38E02" w:rsidR="00844311" w:rsidRPr="005A4B35" w:rsidRDefault="00844311" w:rsidP="00FD629C">
                      <w:pPr>
                        <w:pStyle w:val="BodyText"/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>In the 4</w:t>
                      </w:r>
                      <w:r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grade our school will focus on complex, close reading and providing textual evidence to show comprehension.</w:t>
                      </w:r>
                    </w:p>
                    <w:p w14:paraId="10DB9B80" w14:textId="77777777" w:rsidR="00BE6862" w:rsidRPr="005A4B35" w:rsidRDefault="00FD629C" w:rsidP="00FF666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E36707">
                        <w:rPr>
                          <w:rFonts w:ascii="Calibri" w:eastAsia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Math</w:t>
                      </w:r>
                      <w:r w:rsidR="00A969D6" w:rsidRPr="00E36707">
                        <w:rPr>
                          <w:rFonts w:ascii="Calibri" w:eastAsia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Goal:</w:t>
                      </w:r>
                      <w:r w:rsidR="00A969D6" w:rsidRPr="005A4B35">
                        <w:rPr>
                          <w:rFonts w:ascii="Calibri" w:eastAsia="Calibri" w:hAnsi="Calibri" w:cs="Calibr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BE6862" w:rsidRPr="005A4B35">
                        <w:rPr>
                          <w:rFonts w:ascii="Calibri" w:hAnsi="Calibri" w:cs="Calibri"/>
                          <w:sz w:val="18"/>
                          <w:szCs w:val="18"/>
                        </w:rPr>
                        <w:t>3</w:t>
                      </w:r>
                      <w:r w:rsidR="00BE6862" w:rsidRPr="005A4B35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BE6862" w:rsidRPr="005A4B35">
                        <w:rPr>
                          <w:rFonts w:ascii="Calibri" w:hAnsi="Calibri" w:cs="Calibri"/>
                          <w:sz w:val="18"/>
                          <w:szCs w:val="18"/>
                        </w:rPr>
                        <w:t>-5</w:t>
                      </w:r>
                      <w:r w:rsidR="00BE6862" w:rsidRPr="005A4B35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BE6862" w:rsidRPr="005A4B35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grade students scoring proficient or distinguished on the Math EOG will increase from 18% (90 students) in May 2023 to 35% (175 students) in May 2025.</w:t>
                      </w:r>
                    </w:p>
                    <w:p w14:paraId="3C36F6A6" w14:textId="77777777" w:rsidR="00E820A2" w:rsidRPr="005A4B35" w:rsidRDefault="00E820A2" w:rsidP="00FF666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5B91BF1E" w14:textId="2366DCF2" w:rsidR="00FF6667" w:rsidRPr="005A4B35" w:rsidRDefault="00FF6667" w:rsidP="00FF666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>In the 4</w:t>
                      </w:r>
                      <w:r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grade our school will focus on multiplication, division and working with fractions</w:t>
                      </w:r>
                      <w:r w:rsidR="00AA1403" w:rsidRPr="005A4B35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14:paraId="5571BEDD" w14:textId="6B47CECF" w:rsidR="00844311" w:rsidRPr="005A4B35" w:rsidRDefault="00844311" w:rsidP="00FD629C">
                      <w:pPr>
                        <w:pStyle w:val="BodyText"/>
                        <w:jc w:val="both"/>
                        <w:rPr>
                          <w:rFonts w:asciiTheme="minorHAnsi" w:eastAsia="Calibri" w:hAnsiTheme="minorHAnsi" w:cstheme="minorHAnsi"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795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66305A8F">
                <wp:simplePos x="0" y="0"/>
                <wp:positionH relativeFrom="margin">
                  <wp:align>left</wp:align>
                </wp:positionH>
                <wp:positionV relativeFrom="paragraph">
                  <wp:posOffset>1774825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E33F1" id="Rectangle 25" o:spid="_x0000_s1026" style="position:absolute;margin-left:0;margin-top:139.75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AD48F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76668A50">
                <wp:simplePos x="0" y="0"/>
                <wp:positionH relativeFrom="margin">
                  <wp:posOffset>59055</wp:posOffset>
                </wp:positionH>
                <wp:positionV relativeFrom="paragraph">
                  <wp:posOffset>212090</wp:posOffset>
                </wp:positionV>
                <wp:extent cx="3056255" cy="2218690"/>
                <wp:effectExtent l="0" t="0" r="0" b="0"/>
                <wp:wrapThrough wrapText="bothSides">
                  <wp:wrapPolygon edited="0">
                    <wp:start x="0" y="0"/>
                    <wp:lineTo x="0" y="21328"/>
                    <wp:lineTo x="21407" y="21328"/>
                    <wp:lineTo x="21407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11B18ADA" w14:textId="77777777" w:rsidR="00C84B8A" w:rsidRPr="000930FF" w:rsidRDefault="00C84B8A" w:rsidP="00C84B8A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</w:t>
                            </w:r>
                          </w:p>
                          <w:p w14:paraId="63288CA8" w14:textId="77777777" w:rsidR="00C84B8A" w:rsidRPr="000930FF" w:rsidRDefault="00C84B8A" w:rsidP="00C84B8A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5A90377" w14:textId="77777777" w:rsidR="00C84B8A" w:rsidRPr="000930FF" w:rsidRDefault="00C84B8A" w:rsidP="00C84B8A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65pt;margin-top:16.7pt;width:240.65pt;height:174.7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11B18ADA" w14:textId="77777777" w:rsidR="00C84B8A" w:rsidRPr="000930FF" w:rsidRDefault="00C84B8A" w:rsidP="00C84B8A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</w:t>
                      </w:r>
                    </w:p>
                    <w:p w14:paraId="63288CA8" w14:textId="77777777" w:rsidR="00C84B8A" w:rsidRPr="000930FF" w:rsidRDefault="00C84B8A" w:rsidP="00C84B8A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5A90377" w14:textId="77777777" w:rsidR="00C84B8A" w:rsidRPr="000930FF" w:rsidRDefault="00C84B8A" w:rsidP="00C84B8A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803B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DAEA6B3">
                <wp:simplePos x="0" y="0"/>
                <wp:positionH relativeFrom="column">
                  <wp:posOffset>5446725</wp:posOffset>
                </wp:positionH>
                <wp:positionV relativeFrom="paragraph">
                  <wp:posOffset>580002</wp:posOffset>
                </wp:positionV>
                <wp:extent cx="1972173" cy="5175250"/>
                <wp:effectExtent l="0" t="0" r="952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173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Default="004A5AF4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5AF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48EFBEED" w:rsidR="00734486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307C5494" w14:textId="47229962" w:rsidR="00B571EE" w:rsidRDefault="00B571EE" w:rsidP="00B571EE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5630F4F" w14:textId="0A01DF90" w:rsidR="00B571EE" w:rsidRPr="00B85517" w:rsidRDefault="00B571EE" w:rsidP="00B571E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School expectations will be supported at home as well.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28.9pt;margin-top:45.65pt;width:155.3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Default="004A5AF4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5AF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48EFBEED" w:rsidR="00734486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307C5494" w14:textId="47229962" w:rsidR="00B571EE" w:rsidRDefault="00B571EE" w:rsidP="00B571EE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5630F4F" w14:textId="0A01DF90" w:rsidR="00B571EE" w:rsidRPr="00B85517" w:rsidRDefault="00B571EE" w:rsidP="00B571E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School expectations will be supported at home as well.</w:t>
                      </w:r>
                    </w:p>
                  </w:txbxContent>
                </v:textbox>
              </v:shape>
            </w:pict>
          </mc:Fallback>
        </mc:AlternateContent>
      </w:r>
      <w:r w:rsidR="003803B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0422986E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19493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817D75F" w:rsidR="0079336A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The f</w:t>
                            </w:r>
                            <w:r w:rsidR="003803B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ourth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-grade teachers, specialists and support staff will work </w:t>
                            </w:r>
                            <w:r w:rsidR="00263720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students and their families to develop students’ Mathematical and Reading competency according to grade level standards. 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D2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37C545F2" w14:textId="77777777" w:rsidR="003803B5" w:rsidRDefault="003803B5" w:rsidP="003803B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52265D2" w14:textId="22ED9F2F" w:rsidR="003803B5" w:rsidRDefault="00AD2F53" w:rsidP="003803B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5B4BB1D5" w14:textId="77777777" w:rsidR="003803B5" w:rsidRPr="003803B5" w:rsidRDefault="003803B5" w:rsidP="003803B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26F1F2CD" w:rsidR="0079336A" w:rsidRP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r w:rsidR="0026372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 variety of reading programs</w:t>
                            </w:r>
                            <w:r w:rsidR="00A969D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45pt;margin-top:48.05pt;width:161.2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647A19B2" w14:textId="5817D75F" w:rsidR="0079336A" w:rsidRDefault="003F1CA2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The f</w:t>
                      </w:r>
                      <w:r w:rsidR="003803B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ourth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-grade teachers, specialists and support staff will work </w:t>
                      </w:r>
                      <w:r w:rsidR="00263720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with 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students and their families to develop students’ Mathematical and Reading competency according to grade level standards. 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D2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37C545F2" w14:textId="77777777" w:rsidR="003803B5" w:rsidRDefault="003803B5" w:rsidP="003803B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52265D2" w14:textId="22ED9F2F" w:rsidR="003803B5" w:rsidRDefault="00AD2F53" w:rsidP="003803B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5B4BB1D5" w14:textId="77777777" w:rsidR="003803B5" w:rsidRPr="003803B5" w:rsidRDefault="003803B5" w:rsidP="003803B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26F1F2CD" w:rsidR="0079336A" w:rsidRP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r w:rsidR="00263720">
                        <w:rPr>
                          <w:rFonts w:ascii="Calibri" w:hAnsi="Calibri" w:cs="Calibri"/>
                          <w:sz w:val="22"/>
                          <w:szCs w:val="22"/>
                        </w:rPr>
                        <w:t>a variety of reading programs</w:t>
                      </w:r>
                      <w:r w:rsidR="00A969D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1B8F2123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04EA47C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2EB5DBDA" w14:textId="77777777" w:rsidR="00B571EE" w:rsidRPr="00B571EE" w:rsidRDefault="00B571EE" w:rsidP="00B571EE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AD0FE3B" w14:textId="6F93A06C" w:rsidR="00B571EE" w:rsidRDefault="00B571EE" w:rsidP="00B571EE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D7E2FE5" w14:textId="51AA9269" w:rsidR="00B571EE" w:rsidRPr="00B571EE" w:rsidRDefault="00B571EE" w:rsidP="00B571E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respect the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school  expectations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of “Be responsibly, be respectful, and be safe”.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42D5B6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CpX6ta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04EA47C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2EB5DBDA" w14:textId="77777777" w:rsidR="00B571EE" w:rsidRPr="00B571EE" w:rsidRDefault="00B571EE" w:rsidP="00B571EE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AD0FE3B" w14:textId="6F93A06C" w:rsidR="00B571EE" w:rsidRDefault="00B571EE" w:rsidP="00B571EE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D7E2FE5" w14:textId="51AA9269" w:rsidR="00B571EE" w:rsidRPr="00B571EE" w:rsidRDefault="00B571EE" w:rsidP="00B571E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respect the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school  expectations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of “Be responsibly, be respectful, and be safe”.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42D5B6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4403A385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53E6A93" w:rsidR="00734486" w:rsidRDefault="00DD775B" w:rsidP="00C43AA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000000" w:rsidP="00C43AA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53E6A93" w:rsidR="00734486" w:rsidRDefault="00DD775B" w:rsidP="00C43AAB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000000" w:rsidP="00C43AAB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18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0597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042006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2E644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4" w:name="_Hlk48038480"/>
                            <w:bookmarkStart w:id="5" w:name="_Hlk48038481"/>
                            <w:bookmarkStart w:id="6" w:name="_Hlk48038482"/>
                            <w:bookmarkStart w:id="7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8" w:name="_Hlk48038480"/>
                      <w:bookmarkStart w:id="9" w:name="_Hlk48038481"/>
                      <w:bookmarkStart w:id="10" w:name="_Hlk48038482"/>
                      <w:bookmarkStart w:id="11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9CB21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774EB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C85544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9A3B2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F117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E8DF1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905A2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21F1E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1AB28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DC162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BDECE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C22AA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891C3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11CCC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F1F8C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B78E2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54E6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9FECA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221D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EBFD6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344A6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46B2B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BFD5" w14:textId="77777777" w:rsidR="007E03BF" w:rsidRDefault="007E03BF" w:rsidP="00101AC6">
      <w:r>
        <w:separator/>
      </w:r>
    </w:p>
  </w:endnote>
  <w:endnote w:type="continuationSeparator" w:id="0">
    <w:p w14:paraId="27223A65" w14:textId="77777777" w:rsidR="007E03BF" w:rsidRDefault="007E03BF" w:rsidP="00101AC6">
      <w:r>
        <w:continuationSeparator/>
      </w:r>
    </w:p>
  </w:endnote>
  <w:endnote w:type="continuationNotice" w:id="1">
    <w:p w14:paraId="60488A5F" w14:textId="77777777" w:rsidR="007E03BF" w:rsidRDefault="007E03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68CF7" w14:textId="77777777" w:rsidR="007E03BF" w:rsidRDefault="007E03BF" w:rsidP="00101AC6">
      <w:r>
        <w:separator/>
      </w:r>
    </w:p>
  </w:footnote>
  <w:footnote w:type="continuationSeparator" w:id="0">
    <w:p w14:paraId="7666D830" w14:textId="77777777" w:rsidR="007E03BF" w:rsidRDefault="007E03BF" w:rsidP="00101AC6">
      <w:r>
        <w:continuationSeparator/>
      </w:r>
    </w:p>
  </w:footnote>
  <w:footnote w:type="continuationNotice" w:id="1">
    <w:p w14:paraId="7D8883DB" w14:textId="77777777" w:rsidR="007E03BF" w:rsidRDefault="007E03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46C41"/>
    <w:multiLevelType w:val="hybridMultilevel"/>
    <w:tmpl w:val="C006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60DAC"/>
    <w:multiLevelType w:val="hybridMultilevel"/>
    <w:tmpl w:val="64602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441588">
    <w:abstractNumId w:val="10"/>
  </w:num>
  <w:num w:numId="2" w16cid:durableId="1243374798">
    <w:abstractNumId w:val="6"/>
  </w:num>
  <w:num w:numId="3" w16cid:durableId="2012559279">
    <w:abstractNumId w:val="18"/>
  </w:num>
  <w:num w:numId="4" w16cid:durableId="1963340713">
    <w:abstractNumId w:val="24"/>
  </w:num>
  <w:num w:numId="5" w16cid:durableId="1068839231">
    <w:abstractNumId w:val="12"/>
  </w:num>
  <w:num w:numId="6" w16cid:durableId="962082540">
    <w:abstractNumId w:val="23"/>
  </w:num>
  <w:num w:numId="7" w16cid:durableId="217863684">
    <w:abstractNumId w:val="17"/>
  </w:num>
  <w:num w:numId="8" w16cid:durableId="1920551276">
    <w:abstractNumId w:val="2"/>
  </w:num>
  <w:num w:numId="9" w16cid:durableId="938952909">
    <w:abstractNumId w:val="19"/>
  </w:num>
  <w:num w:numId="10" w16cid:durableId="1520194967">
    <w:abstractNumId w:val="21"/>
  </w:num>
  <w:num w:numId="11" w16cid:durableId="2080982071">
    <w:abstractNumId w:val="1"/>
  </w:num>
  <w:num w:numId="12" w16cid:durableId="1840998474">
    <w:abstractNumId w:val="20"/>
  </w:num>
  <w:num w:numId="13" w16cid:durableId="1111895520">
    <w:abstractNumId w:val="7"/>
  </w:num>
  <w:num w:numId="14" w16cid:durableId="1744377131">
    <w:abstractNumId w:val="8"/>
  </w:num>
  <w:num w:numId="15" w16cid:durableId="1355182229">
    <w:abstractNumId w:val="5"/>
  </w:num>
  <w:num w:numId="16" w16cid:durableId="1663700129">
    <w:abstractNumId w:val="13"/>
  </w:num>
  <w:num w:numId="17" w16cid:durableId="1663966661">
    <w:abstractNumId w:val="4"/>
  </w:num>
  <w:num w:numId="18" w16cid:durableId="346298586">
    <w:abstractNumId w:val="14"/>
  </w:num>
  <w:num w:numId="19" w16cid:durableId="776365194">
    <w:abstractNumId w:val="15"/>
  </w:num>
  <w:num w:numId="20" w16cid:durableId="375587829">
    <w:abstractNumId w:val="16"/>
  </w:num>
  <w:num w:numId="21" w16cid:durableId="1541673133">
    <w:abstractNumId w:val="22"/>
  </w:num>
  <w:num w:numId="22" w16cid:durableId="1465390408">
    <w:abstractNumId w:val="0"/>
  </w:num>
  <w:num w:numId="23" w16cid:durableId="1614943501">
    <w:abstractNumId w:val="9"/>
  </w:num>
  <w:num w:numId="24" w16cid:durableId="1975672145">
    <w:abstractNumId w:val="3"/>
  </w:num>
  <w:num w:numId="25" w16cid:durableId="20953493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27944"/>
    <w:rsid w:val="0003126F"/>
    <w:rsid w:val="00032FF4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1C2D"/>
    <w:rsid w:val="001D49B3"/>
    <w:rsid w:val="001D66A6"/>
    <w:rsid w:val="001E5782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3036"/>
    <w:rsid w:val="00255CD1"/>
    <w:rsid w:val="002626CF"/>
    <w:rsid w:val="00263720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4876"/>
    <w:rsid w:val="002B5B74"/>
    <w:rsid w:val="002B5DFE"/>
    <w:rsid w:val="002B6863"/>
    <w:rsid w:val="002B73A1"/>
    <w:rsid w:val="002C46E4"/>
    <w:rsid w:val="002C4D00"/>
    <w:rsid w:val="002E653A"/>
    <w:rsid w:val="002E681E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3B5"/>
    <w:rsid w:val="00383F0A"/>
    <w:rsid w:val="00385A88"/>
    <w:rsid w:val="0039783F"/>
    <w:rsid w:val="003A134F"/>
    <w:rsid w:val="003A71FA"/>
    <w:rsid w:val="003B5257"/>
    <w:rsid w:val="003B634E"/>
    <w:rsid w:val="003C14A2"/>
    <w:rsid w:val="003C6AC4"/>
    <w:rsid w:val="003D651E"/>
    <w:rsid w:val="003E2349"/>
    <w:rsid w:val="003E23A0"/>
    <w:rsid w:val="003E685E"/>
    <w:rsid w:val="003F1CA2"/>
    <w:rsid w:val="003F394A"/>
    <w:rsid w:val="003F3E21"/>
    <w:rsid w:val="004067B4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57DDB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A4B35"/>
    <w:rsid w:val="005B3D99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4F9C"/>
    <w:rsid w:val="007A5312"/>
    <w:rsid w:val="007A5E54"/>
    <w:rsid w:val="007B46E6"/>
    <w:rsid w:val="007B7815"/>
    <w:rsid w:val="007C0341"/>
    <w:rsid w:val="007E03BF"/>
    <w:rsid w:val="007E77CB"/>
    <w:rsid w:val="0081234D"/>
    <w:rsid w:val="0082291C"/>
    <w:rsid w:val="00830A22"/>
    <w:rsid w:val="00843794"/>
    <w:rsid w:val="00844311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A2632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478D9"/>
    <w:rsid w:val="00957A29"/>
    <w:rsid w:val="00965791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969D6"/>
    <w:rsid w:val="00A97955"/>
    <w:rsid w:val="00AA0269"/>
    <w:rsid w:val="00AA1403"/>
    <w:rsid w:val="00AA3F14"/>
    <w:rsid w:val="00AA53C3"/>
    <w:rsid w:val="00AA7332"/>
    <w:rsid w:val="00AA77DD"/>
    <w:rsid w:val="00AB5EC8"/>
    <w:rsid w:val="00AB7E52"/>
    <w:rsid w:val="00AD0B1B"/>
    <w:rsid w:val="00AD2F53"/>
    <w:rsid w:val="00AD48F9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571EE"/>
    <w:rsid w:val="00B66969"/>
    <w:rsid w:val="00B7538F"/>
    <w:rsid w:val="00B82E75"/>
    <w:rsid w:val="00B85517"/>
    <w:rsid w:val="00B863BC"/>
    <w:rsid w:val="00B87581"/>
    <w:rsid w:val="00B9762F"/>
    <w:rsid w:val="00BA2918"/>
    <w:rsid w:val="00BA5EE2"/>
    <w:rsid w:val="00BB3094"/>
    <w:rsid w:val="00BC16DA"/>
    <w:rsid w:val="00BC5869"/>
    <w:rsid w:val="00BD7EFF"/>
    <w:rsid w:val="00BE0B4B"/>
    <w:rsid w:val="00BE6862"/>
    <w:rsid w:val="00BF2F76"/>
    <w:rsid w:val="00BF4052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3AAB"/>
    <w:rsid w:val="00C45DF1"/>
    <w:rsid w:val="00C54FD8"/>
    <w:rsid w:val="00C57195"/>
    <w:rsid w:val="00C64EEA"/>
    <w:rsid w:val="00C67E95"/>
    <w:rsid w:val="00C7131D"/>
    <w:rsid w:val="00C84B8A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06C1B"/>
    <w:rsid w:val="00E11358"/>
    <w:rsid w:val="00E209EA"/>
    <w:rsid w:val="00E25A5D"/>
    <w:rsid w:val="00E318B4"/>
    <w:rsid w:val="00E36636"/>
    <w:rsid w:val="00E36707"/>
    <w:rsid w:val="00E36F8B"/>
    <w:rsid w:val="00E4233A"/>
    <w:rsid w:val="00E50666"/>
    <w:rsid w:val="00E576F6"/>
    <w:rsid w:val="00E615D0"/>
    <w:rsid w:val="00E72D8B"/>
    <w:rsid w:val="00E73E1A"/>
    <w:rsid w:val="00E753A2"/>
    <w:rsid w:val="00E75900"/>
    <w:rsid w:val="00E820A2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239C2"/>
    <w:rsid w:val="00F346E1"/>
    <w:rsid w:val="00F37E63"/>
    <w:rsid w:val="00F54307"/>
    <w:rsid w:val="00F548C3"/>
    <w:rsid w:val="00F60025"/>
    <w:rsid w:val="00F60EAF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04BB"/>
    <w:rsid w:val="00FC7A89"/>
    <w:rsid w:val="00FD2184"/>
    <w:rsid w:val="00FD3B37"/>
    <w:rsid w:val="00FD629C"/>
    <w:rsid w:val="00FE6CFB"/>
    <w:rsid w:val="00FF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844311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844311"/>
    <w:rPr>
      <w:rFonts w:ascii="Tahoma" w:eastAsia="Times New Roman" w:hAnsi="Tahoma"/>
      <w:kern w:val="28"/>
      <w:szCs w:val="22"/>
    </w:rPr>
  </w:style>
  <w:style w:type="character" w:customStyle="1" w:styleId="normaltextrun">
    <w:name w:val="normaltextrun"/>
    <w:basedOn w:val="DefaultParagraphFont"/>
    <w:rsid w:val="0081234D"/>
  </w:style>
  <w:style w:type="paragraph" w:customStyle="1" w:styleId="paragraph">
    <w:name w:val="paragraph"/>
    <w:basedOn w:val="Normal"/>
    <w:rsid w:val="00FF6667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http://www.cobbk12.org/brumb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rka.serrano@cobbk12.org" TargetMode="External"/><Relationship Id="rId17" Type="http://schemas.openxmlformats.org/officeDocument/2006/relationships/hyperlink" Target="http://www.cobbk12.org/brumb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ka.serrano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  <ds:schemaRef ds:uri="f369d6a1-e944-4409-8014-8c2b92b73b35"/>
  </ds:schemaRefs>
</ds:datastoreItem>
</file>

<file path=customXml/itemProps4.xml><?xml version="1.0" encoding="utf-8"?>
<ds:datastoreItem xmlns:ds="http://schemas.openxmlformats.org/officeDocument/2006/customXml" ds:itemID="{3D179E4C-2853-4651-A59F-24383D793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15</cp:revision>
  <cp:lastPrinted>2022-03-28T12:32:00Z</cp:lastPrinted>
  <dcterms:created xsi:type="dcterms:W3CDTF">2024-05-23T13:55:00Z</dcterms:created>
  <dcterms:modified xsi:type="dcterms:W3CDTF">2024-08-11T17:24:00Z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