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8C85" w14:textId="1840B67F" w:rsidR="00734486" w:rsidRDefault="0096066C">
      <w:r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1332F53" wp14:editId="05A5E023">
                <wp:simplePos x="0" y="0"/>
                <wp:positionH relativeFrom="margin">
                  <wp:align>left</wp:align>
                </wp:positionH>
                <wp:positionV relativeFrom="margin">
                  <wp:posOffset>13607</wp:posOffset>
                </wp:positionV>
                <wp:extent cx="3308985" cy="7258050"/>
                <wp:effectExtent l="0" t="0" r="5715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985" cy="72580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78E52" id="Rectangle 7" o:spid="_x0000_s1026" style="position:absolute;margin-left:0;margin-top:1.05pt;width:260.55pt;height:571.5pt;z-index:251658240;visibility:visible;mso-wrap-style:non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" fillcolor="#f4ede2" stroked="f" insetpen="t">
                <v:shadow color="#dcd6d4"/>
                <v:textbox inset="2.88pt,2.88pt,2.88pt,2.88pt"/>
                <w10:wrap anchorx="margin" anchory="margin"/>
              </v:rect>
            </w:pict>
          </mc:Fallback>
        </mc:AlternateContent>
      </w:r>
      <w:r w:rsidR="00A55B69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1889693" wp14:editId="0B9C2454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3072130" cy="3498850"/>
                <wp:effectExtent l="0" t="0" r="13970" b="2540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349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0941" w14:textId="2BB93A68" w:rsidR="00B75CC0" w:rsidRPr="008428BD" w:rsidRDefault="003F65DF" w:rsidP="00B75C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8428B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South Cobb High School</w:t>
                            </w:r>
                            <w:r w:rsidR="00B75CC0" w:rsidRPr="008428B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Activities to Build Partnerships</w:t>
                            </w:r>
                          </w:p>
                          <w:p w14:paraId="553EC719" w14:textId="77777777" w:rsidR="00B75CC0" w:rsidRPr="00A55B69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A55B6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Please consider joining us through some of the events listed below. Volunteer opportunities may be virtual or face to face.</w:t>
                            </w:r>
                          </w:p>
                          <w:p w14:paraId="6468E4AB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2719651D" w14:textId="77777777" w:rsidR="00B75CC0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Volunteer Opportunities:</w:t>
                            </w:r>
                          </w:p>
                          <w:p w14:paraId="68FB98D4" w14:textId="77777777" w:rsidR="001B7158" w:rsidRPr="00F824CF" w:rsidRDefault="001B7158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1448E015" w14:textId="6A39C2BC" w:rsidR="00B75CC0" w:rsidRPr="001414D7" w:rsidRDefault="00761B7A" w:rsidP="001414D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414D7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Athletic Event</w:t>
                            </w:r>
                          </w:p>
                          <w:p w14:paraId="4AC9313D" w14:textId="0440FBA7" w:rsidR="00B75CC0" w:rsidRPr="001414D7" w:rsidRDefault="002A62A6" w:rsidP="001414D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414D7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Campus Beautification</w:t>
                            </w:r>
                          </w:p>
                          <w:p w14:paraId="2372C010" w14:textId="2B9CE0EB" w:rsidR="00B75CC0" w:rsidRPr="001414D7" w:rsidRDefault="00827457" w:rsidP="001414D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414D7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Extra-Curricular</w:t>
                            </w:r>
                            <w:r w:rsidR="001414D7" w:rsidRPr="001414D7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Activities</w:t>
                            </w:r>
                            <w:r w:rsidR="002A62A6" w:rsidRPr="001414D7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</w:p>
                          <w:p w14:paraId="043EE38F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BAC8BD5" w14:textId="77777777" w:rsidR="00B75CC0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Partnership Meetings:</w:t>
                            </w:r>
                          </w:p>
                          <w:p w14:paraId="33286CBA" w14:textId="77777777" w:rsidR="001B7158" w:rsidRPr="00F824CF" w:rsidRDefault="001B7158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4FCB0FAE" w14:textId="44DDBC42" w:rsidR="00B75CC0" w:rsidRPr="006763AF" w:rsidRDefault="00100DA6" w:rsidP="006763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763A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Title I Parent Information Meeting</w:t>
                            </w:r>
                          </w:p>
                          <w:p w14:paraId="5DD1580B" w14:textId="5C854A87" w:rsidR="00100DA6" w:rsidRPr="006763AF" w:rsidRDefault="00100DA6" w:rsidP="006763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763A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Eagle Fly-By</w:t>
                            </w:r>
                          </w:p>
                          <w:p w14:paraId="6BDA58E9" w14:textId="78B6D2D5" w:rsidR="006763AF" w:rsidRPr="006763AF" w:rsidRDefault="006763AF" w:rsidP="006763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  <w:r w:rsidRPr="006763A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Parent Teacher Conference </w:t>
                            </w:r>
                          </w:p>
                          <w:p w14:paraId="3C255C14" w14:textId="77777777" w:rsidR="00B75CC0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Family Engagement Opportunities:</w:t>
                            </w:r>
                          </w:p>
                          <w:p w14:paraId="173EB834" w14:textId="77777777" w:rsidR="001B7158" w:rsidRPr="00F824CF" w:rsidRDefault="001B7158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0B15773A" w14:textId="23B3BEB6" w:rsidR="0079585F" w:rsidRPr="001B7158" w:rsidRDefault="008457AF" w:rsidP="001B71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B7158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Resource Room</w:t>
                            </w:r>
                          </w:p>
                          <w:p w14:paraId="670AA49C" w14:textId="50C762D7" w:rsidR="008457AF" w:rsidRPr="001B7158" w:rsidRDefault="001B7158" w:rsidP="001B71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B7158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Literacy Nights</w:t>
                            </w:r>
                          </w:p>
                          <w:p w14:paraId="67F0E09C" w14:textId="4DC2E40D" w:rsidR="001B7158" w:rsidRPr="001B7158" w:rsidRDefault="001B7158" w:rsidP="001B71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B7158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Strategy Training to Assist Students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89693" id="_x0000_t202" coordsize="21600,21600" o:spt="202" path="m,l,21600r21600,l21600,xe">
                <v:stroke joinstyle="miter"/>
                <v:path gradientshapeok="t" o:connecttype="rect"/>
              </v:shapetype>
              <v:shape id="Text Box 345" o:spid="_x0000_s1026" type="#_x0000_t202" style="position:absolute;margin-left:190.7pt;margin-top:3pt;width:241.9pt;height:275.5pt;z-index:25165830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" fillcolor="white [3201]" strokeweight=".5pt">
                <v:textbox>
                  <w:txbxContent>
                    <w:p w14:paraId="111B0941" w14:textId="2BB93A68" w:rsidR="00B75CC0" w:rsidRPr="008428BD" w:rsidRDefault="003F65DF" w:rsidP="00B75C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8428B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South Cobb High School</w:t>
                      </w:r>
                      <w:r w:rsidR="00B75CC0" w:rsidRPr="008428B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 Activities to Build Partnerships</w:t>
                      </w:r>
                    </w:p>
                    <w:p w14:paraId="553EC719" w14:textId="77777777" w:rsidR="00B75CC0" w:rsidRPr="00A55B69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A55B69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Please consider joining us through </w:t>
                      </w:r>
                      <w:proofErr w:type="gramStart"/>
                      <w:r w:rsidRPr="00A55B69">
                        <w:rPr>
                          <w:rFonts w:asciiTheme="minorHAnsi" w:hAnsiTheme="minorHAnsi" w:cstheme="minorHAnsi"/>
                          <w:color w:val="auto"/>
                        </w:rPr>
                        <w:t>some of</w:t>
                      </w:r>
                      <w:proofErr w:type="gramEnd"/>
                      <w:r w:rsidRPr="00A55B69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the events listed below. Volunteer opportunities may be virtual or face to face.</w:t>
                      </w:r>
                    </w:p>
                    <w:p w14:paraId="6468E4AB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2719651D" w14:textId="77777777" w:rsidR="00B75CC0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Volunteer Opportunities:</w:t>
                      </w:r>
                    </w:p>
                    <w:p w14:paraId="68FB98D4" w14:textId="77777777" w:rsidR="001B7158" w:rsidRPr="00F824CF" w:rsidRDefault="001B7158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  <w:p w14:paraId="1448E015" w14:textId="6A39C2BC" w:rsidR="00B75CC0" w:rsidRPr="001414D7" w:rsidRDefault="00761B7A" w:rsidP="001414D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414D7">
                        <w:rPr>
                          <w:rFonts w:asciiTheme="minorHAnsi" w:hAnsiTheme="minorHAnsi" w:cstheme="minorHAnsi"/>
                          <w:color w:val="auto"/>
                        </w:rPr>
                        <w:t>Athletic Event</w:t>
                      </w:r>
                    </w:p>
                    <w:p w14:paraId="4AC9313D" w14:textId="0440FBA7" w:rsidR="00B75CC0" w:rsidRPr="001414D7" w:rsidRDefault="002A62A6" w:rsidP="001414D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414D7">
                        <w:rPr>
                          <w:rFonts w:asciiTheme="minorHAnsi" w:hAnsiTheme="minorHAnsi" w:cstheme="minorHAnsi"/>
                          <w:color w:val="auto"/>
                        </w:rPr>
                        <w:t>Campus Beautification</w:t>
                      </w:r>
                    </w:p>
                    <w:p w14:paraId="2372C010" w14:textId="2B9CE0EB" w:rsidR="00B75CC0" w:rsidRPr="001414D7" w:rsidRDefault="00827457" w:rsidP="001414D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414D7">
                        <w:rPr>
                          <w:rFonts w:asciiTheme="minorHAnsi" w:hAnsiTheme="minorHAnsi" w:cstheme="minorHAnsi"/>
                          <w:color w:val="auto"/>
                        </w:rPr>
                        <w:t>Extra-Curricular</w:t>
                      </w:r>
                      <w:r w:rsidR="001414D7" w:rsidRPr="001414D7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Activities</w:t>
                      </w:r>
                      <w:r w:rsidR="002A62A6" w:rsidRPr="001414D7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</w:p>
                    <w:p w14:paraId="043EE38F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  <w:sz w:val="12"/>
                          <w:szCs w:val="12"/>
                        </w:rPr>
                      </w:pPr>
                    </w:p>
                    <w:p w14:paraId="7BAC8BD5" w14:textId="77777777" w:rsidR="00B75CC0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Partnership Meetings:</w:t>
                      </w:r>
                    </w:p>
                    <w:p w14:paraId="33286CBA" w14:textId="77777777" w:rsidR="001B7158" w:rsidRPr="00F824CF" w:rsidRDefault="001B7158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  <w:p w14:paraId="4FCB0FAE" w14:textId="44DDBC42" w:rsidR="00B75CC0" w:rsidRPr="006763AF" w:rsidRDefault="00100DA6" w:rsidP="006763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763AF">
                        <w:rPr>
                          <w:rFonts w:asciiTheme="minorHAnsi" w:hAnsiTheme="minorHAnsi" w:cstheme="minorHAnsi"/>
                          <w:color w:val="auto"/>
                        </w:rPr>
                        <w:t>Title I Parent Information Meeting</w:t>
                      </w:r>
                    </w:p>
                    <w:p w14:paraId="5DD1580B" w14:textId="5C854A87" w:rsidR="00100DA6" w:rsidRPr="006763AF" w:rsidRDefault="00100DA6" w:rsidP="006763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763AF">
                        <w:rPr>
                          <w:rFonts w:asciiTheme="minorHAnsi" w:hAnsiTheme="minorHAnsi" w:cstheme="minorHAnsi"/>
                          <w:color w:val="auto"/>
                        </w:rPr>
                        <w:t>Eagle Fly-By</w:t>
                      </w:r>
                    </w:p>
                    <w:p w14:paraId="6BDA58E9" w14:textId="78B6D2D5" w:rsidR="006763AF" w:rsidRPr="006763AF" w:rsidRDefault="006763AF" w:rsidP="006763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2"/>
                          <w:szCs w:val="12"/>
                        </w:rPr>
                      </w:pPr>
                      <w:r w:rsidRPr="006763AF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Parent Teacher Conference </w:t>
                      </w:r>
                    </w:p>
                    <w:p w14:paraId="3C255C14" w14:textId="77777777" w:rsidR="00B75CC0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Family Engagement Opportunities:</w:t>
                      </w:r>
                    </w:p>
                    <w:p w14:paraId="173EB834" w14:textId="77777777" w:rsidR="001B7158" w:rsidRPr="00F824CF" w:rsidRDefault="001B7158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  <w:p w14:paraId="0B15773A" w14:textId="23B3BEB6" w:rsidR="0079585F" w:rsidRPr="001B7158" w:rsidRDefault="008457AF" w:rsidP="001B71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B7158">
                        <w:rPr>
                          <w:rFonts w:asciiTheme="minorHAnsi" w:hAnsiTheme="minorHAnsi" w:cstheme="minorHAnsi"/>
                          <w:color w:val="auto"/>
                        </w:rPr>
                        <w:t>Parent Resource Room</w:t>
                      </w:r>
                    </w:p>
                    <w:p w14:paraId="670AA49C" w14:textId="50C762D7" w:rsidR="008457AF" w:rsidRPr="001B7158" w:rsidRDefault="001B7158" w:rsidP="001B71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B7158">
                        <w:rPr>
                          <w:rFonts w:asciiTheme="minorHAnsi" w:hAnsiTheme="minorHAnsi" w:cstheme="minorHAnsi"/>
                          <w:color w:val="auto"/>
                        </w:rPr>
                        <w:t>Literacy Nights</w:t>
                      </w:r>
                    </w:p>
                    <w:p w14:paraId="67F0E09C" w14:textId="4DC2E40D" w:rsidR="001B7158" w:rsidRPr="001B7158" w:rsidRDefault="001B7158" w:rsidP="001B71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B7158">
                        <w:rPr>
                          <w:rFonts w:asciiTheme="minorHAnsi" w:hAnsiTheme="minorHAnsi" w:cstheme="minorHAnsi"/>
                          <w:color w:val="auto"/>
                        </w:rPr>
                        <w:t>Strategy Training to Assist Students at Home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29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9" behindDoc="0" locked="0" layoutInCell="1" allowOverlap="1" wp14:anchorId="75459B03" wp14:editId="1D510BC0">
                <wp:simplePos x="0" y="0"/>
                <wp:positionH relativeFrom="margin">
                  <wp:posOffset>3429000</wp:posOffset>
                </wp:positionH>
                <wp:positionV relativeFrom="margin">
                  <wp:posOffset>-6350</wp:posOffset>
                </wp:positionV>
                <wp:extent cx="2733675" cy="336550"/>
                <wp:effectExtent l="0" t="0" r="9525" b="635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3F2F75" w14:textId="77777777" w:rsidR="00D75908" w:rsidRPr="00BD7EFF" w:rsidRDefault="00AF6B98" w:rsidP="00AF6B98">
                            <w:pPr>
                              <w:widowControl w:val="0"/>
                              <w:spacing w:line="4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A6F30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What is a School-Parent Compact?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59B03" id="Text Box 24" o:spid="_x0000_s1027" type="#_x0000_t202" style="position:absolute;margin-left:270pt;margin-top:-.5pt;width:215.25pt;height:26.5pt;z-index:251658249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1E3F2F75" w14:textId="77777777" w:rsidR="00D75908" w:rsidRPr="00BD7EFF" w:rsidRDefault="00AF6B98" w:rsidP="00AF6B98">
                      <w:pPr>
                        <w:widowControl w:val="0"/>
                        <w:spacing w:line="480" w:lineRule="exact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7A6F30"/>
                          <w:w w:val="80"/>
                          <w:sz w:val="28"/>
                          <w:szCs w:val="28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What is a School-Parent Compact?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3" behindDoc="0" locked="0" layoutInCell="1" allowOverlap="1" wp14:anchorId="6B1BD7D2" wp14:editId="0148212C">
                <wp:simplePos x="0" y="0"/>
                <wp:positionH relativeFrom="column">
                  <wp:posOffset>8352263</wp:posOffset>
                </wp:positionH>
                <wp:positionV relativeFrom="page">
                  <wp:posOffset>7014117</wp:posOffset>
                </wp:positionV>
                <wp:extent cx="1028700" cy="256478"/>
                <wp:effectExtent l="0" t="0" r="0" b="0"/>
                <wp:wrapNone/>
                <wp:docPr id="17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6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4709C" w14:textId="77777777" w:rsidR="00D75908" w:rsidRDefault="00D75908" w:rsidP="00D75908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D7D2" id="Text Box 181" o:spid="_x0000_s1028" type="#_x0000_t202" style="position:absolute;margin-left:657.65pt;margin-top:552.3pt;width:81pt;height:20.2pt;z-index:25165827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7394709C" w14:textId="77777777" w:rsidR="00D75908" w:rsidRDefault="00D75908" w:rsidP="00D75908">
                      <w:pPr>
                        <w:widowControl w:val="0"/>
                        <w:spacing w:line="320" w:lineRule="exact"/>
                        <w:jc w:val="center"/>
                        <w:rPr>
                          <w:rFonts w:ascii="Arial" w:hAnsi="Arial" w:cs="Arial"/>
                          <w:color w:val="73624A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8" behindDoc="0" locked="0" layoutInCell="1" allowOverlap="1" wp14:anchorId="2024A32F" wp14:editId="203E9E71">
                <wp:simplePos x="0" y="0"/>
                <wp:positionH relativeFrom="margin">
                  <wp:align>right</wp:align>
                </wp:positionH>
                <wp:positionV relativeFrom="page">
                  <wp:posOffset>4348976</wp:posOffset>
                </wp:positionV>
                <wp:extent cx="3161371" cy="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37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D601C" id="Line 23" o:spid="_x0000_s1026" style="position:absolute;z-index:25165824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" from="197.75pt,342.45pt" to="446.7pt,3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" strokecolor="#fffffe" strokeweight="1pt">
                <v:shadow color="#dcd6d4"/>
                <w10:wrap anchorx="margin"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4" behindDoc="0" locked="0" layoutInCell="1" allowOverlap="1" wp14:anchorId="4A5CDD30" wp14:editId="640ACD30">
                <wp:simplePos x="0" y="0"/>
                <wp:positionH relativeFrom="column">
                  <wp:posOffset>6450965</wp:posOffset>
                </wp:positionH>
                <wp:positionV relativeFrom="page">
                  <wp:posOffset>5836920</wp:posOffset>
                </wp:positionV>
                <wp:extent cx="869950" cy="0"/>
                <wp:effectExtent l="12065" t="7620" r="13335" b="11430"/>
                <wp:wrapNone/>
                <wp:docPr id="297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7361F" id="Line 299" o:spid="_x0000_s1026" style="position:absolute;z-index:25165827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7.95pt,459.6pt" to="576.45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1" behindDoc="0" locked="0" layoutInCell="1" allowOverlap="1" wp14:anchorId="433BB520" wp14:editId="0F04ACB0">
                <wp:simplePos x="0" y="0"/>
                <wp:positionH relativeFrom="column">
                  <wp:posOffset>8533130</wp:posOffset>
                </wp:positionH>
                <wp:positionV relativeFrom="page">
                  <wp:posOffset>7203440</wp:posOffset>
                </wp:positionV>
                <wp:extent cx="657225" cy="200025"/>
                <wp:effectExtent l="0" t="2540" r="1270" b="0"/>
                <wp:wrapNone/>
                <wp:docPr id="17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764EA" w14:textId="77777777" w:rsidR="00D75908" w:rsidRDefault="00D75908" w:rsidP="00632EC9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B520" id="Text Box 180" o:spid="_x0000_s1029" type="#_x0000_t202" style="position:absolute;margin-left:671.9pt;margin-top:567.2pt;width:51.75pt;height:15.75pt;z-index:25165827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" filled="f" fillcolor="#fffffe" stroked="f" strokecolor="#212120" insetpen="t">
                <v:textbox inset="2.88pt,2.88pt,2.88pt,2.88pt">
                  <w:txbxContent>
                    <w:p w14:paraId="425764EA" w14:textId="77777777" w:rsidR="00D75908" w:rsidRDefault="00D75908" w:rsidP="00632EC9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color w:val="73624A"/>
                          <w:w w:val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0" behindDoc="0" locked="0" layoutInCell="1" allowOverlap="1" wp14:anchorId="776561F6" wp14:editId="709B4075">
                <wp:simplePos x="0" y="0"/>
                <wp:positionH relativeFrom="column">
                  <wp:posOffset>5715</wp:posOffset>
                </wp:positionH>
                <wp:positionV relativeFrom="page">
                  <wp:posOffset>6059170</wp:posOffset>
                </wp:positionV>
                <wp:extent cx="0" cy="0"/>
                <wp:effectExtent l="0" t="0" r="0" b="0"/>
                <wp:wrapNone/>
                <wp:docPr id="17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25E24" id="Line 179" o:spid="_x0000_s1026" style="position:absolute;z-index:25165827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.45pt,477.1pt" to=".45pt,4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9" behindDoc="0" locked="0" layoutInCell="1" allowOverlap="1" wp14:anchorId="58558F72" wp14:editId="283411CA">
                <wp:simplePos x="0" y="0"/>
                <wp:positionH relativeFrom="column">
                  <wp:posOffset>9496425</wp:posOffset>
                </wp:positionH>
                <wp:positionV relativeFrom="page">
                  <wp:posOffset>6065520</wp:posOffset>
                </wp:positionV>
                <wp:extent cx="0" cy="1485900"/>
                <wp:effectExtent l="9525" t="7620" r="9525" b="11430"/>
                <wp:wrapNone/>
                <wp:docPr id="17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4B3A1" id="Line 178" o:spid="_x0000_s1026" style="position:absolute;z-index:25165826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7.75pt,477.6pt" to="747.75pt,5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8" behindDoc="0" locked="0" layoutInCell="1" allowOverlap="1" wp14:anchorId="1CA3CFA0" wp14:editId="4F8B25C0">
                <wp:simplePos x="0" y="0"/>
                <wp:positionH relativeFrom="column">
                  <wp:posOffset>9507855</wp:posOffset>
                </wp:positionH>
                <wp:positionV relativeFrom="page">
                  <wp:posOffset>7304405</wp:posOffset>
                </wp:positionV>
                <wp:extent cx="99060" cy="0"/>
                <wp:effectExtent l="11430" t="8255" r="13335" b="10795"/>
                <wp:wrapNone/>
                <wp:docPr id="17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C5A1C" id="Line 177" o:spid="_x0000_s1026" style="position:absolute;z-index:2516582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75.15pt" to="756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l+cOu+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7" behindDoc="0" locked="0" layoutInCell="1" allowOverlap="1" wp14:anchorId="480814EF" wp14:editId="32AA6FAE">
                <wp:simplePos x="0" y="0"/>
                <wp:positionH relativeFrom="column">
                  <wp:posOffset>9507855</wp:posOffset>
                </wp:positionH>
                <wp:positionV relativeFrom="page">
                  <wp:posOffset>7056120</wp:posOffset>
                </wp:positionV>
                <wp:extent cx="99060" cy="0"/>
                <wp:effectExtent l="11430" t="7620" r="13335" b="11430"/>
                <wp:wrapNone/>
                <wp:docPr id="17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85FDE" id="Line 176" o:spid="_x0000_s1026" style="position:absolute;z-index:25165826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55.6pt" to="756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2o8D7O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6" behindDoc="0" locked="0" layoutInCell="1" allowOverlap="1" wp14:anchorId="26EC58C4" wp14:editId="4D7C3FDA">
                <wp:simplePos x="0" y="0"/>
                <wp:positionH relativeFrom="column">
                  <wp:posOffset>9507855</wp:posOffset>
                </wp:positionH>
                <wp:positionV relativeFrom="page">
                  <wp:posOffset>6808470</wp:posOffset>
                </wp:positionV>
                <wp:extent cx="99060" cy="0"/>
                <wp:effectExtent l="11430" t="7620" r="13335" b="11430"/>
                <wp:wrapNone/>
                <wp:docPr id="17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03B23" id="Line 175" o:spid="_x0000_s1026" style="position:absolute;z-index:25165826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36.1pt" to="756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HX+2DT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5" behindDoc="0" locked="0" layoutInCell="1" allowOverlap="1" wp14:anchorId="71339260" wp14:editId="0CE1CCD8">
                <wp:simplePos x="0" y="0"/>
                <wp:positionH relativeFrom="column">
                  <wp:posOffset>9507855</wp:posOffset>
                </wp:positionH>
                <wp:positionV relativeFrom="page">
                  <wp:posOffset>6560820</wp:posOffset>
                </wp:positionV>
                <wp:extent cx="99060" cy="0"/>
                <wp:effectExtent l="11430" t="7620" r="13335" b="11430"/>
                <wp:wrapNone/>
                <wp:docPr id="17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825BD" id="Line 174" o:spid="_x0000_s1026" style="position:absolute;z-index:25165826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16.6pt" to="756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Mkdvvr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4" behindDoc="0" locked="0" layoutInCell="1" allowOverlap="1" wp14:anchorId="63649365" wp14:editId="269713DD">
                <wp:simplePos x="0" y="0"/>
                <wp:positionH relativeFrom="column">
                  <wp:posOffset>9507855</wp:posOffset>
                </wp:positionH>
                <wp:positionV relativeFrom="page">
                  <wp:posOffset>6313170</wp:posOffset>
                </wp:positionV>
                <wp:extent cx="99060" cy="0"/>
                <wp:effectExtent l="11430" t="7620" r="13335" b="11430"/>
                <wp:wrapNone/>
                <wp:docPr id="171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C0C08" id="Line 173" o:spid="_x0000_s1026" style="position:absolute;z-index:251658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497.1pt" to="756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n5yBleEAAAAN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9" behindDoc="0" locked="0" layoutInCell="1" allowOverlap="1" wp14:anchorId="483C7DBA" wp14:editId="74BFE278">
                <wp:simplePos x="0" y="0"/>
                <wp:positionH relativeFrom="column">
                  <wp:posOffset>2520315</wp:posOffset>
                </wp:positionH>
                <wp:positionV relativeFrom="page">
                  <wp:posOffset>5085080</wp:posOffset>
                </wp:positionV>
                <wp:extent cx="545465" cy="0"/>
                <wp:effectExtent l="15240" t="8255" r="10795" b="10795"/>
                <wp:wrapNone/>
                <wp:docPr id="15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45B13" id="Line 159" o:spid="_x0000_s1026" style="position:absolute;z-index:2516582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400.4pt" to="241.4pt,4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KFDyKXgAAAACwEAAA8AAABkcnMvZG93bnJldi54&#10;bWxMj0tPwzAQhO9I/AdrkbhRm4BKGuJUlIfohQNtpYqbk2zjiNiObOfBv2eRkOC2uzOa/SZfz6Zj&#10;I/rQOivheiGAoa1c3dpGwmH/cpUCC1HZWnXOooQvDLAuzs9yldVusu847mLDKMSGTEnQMfYZ56HS&#10;aFRYuB4taSfnjYq0+obXXk0UbjqeCLHkRrWWPmjV46PG6nM3GAl+enLbzWncJB/a75/Lu9ehfztK&#10;eXkxP9wDizjHPzP84BM6FMRUusHWgXUSblbLFVklpEJQB3LcpgkN5e+F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KFDyKX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8" behindDoc="0" locked="0" layoutInCell="1" allowOverlap="1" wp14:anchorId="28A056BF" wp14:editId="73B7FF09">
                <wp:simplePos x="0" y="0"/>
                <wp:positionH relativeFrom="column">
                  <wp:posOffset>2520315</wp:posOffset>
                </wp:positionH>
                <wp:positionV relativeFrom="page">
                  <wp:posOffset>4839970</wp:posOffset>
                </wp:positionV>
                <wp:extent cx="545465" cy="0"/>
                <wp:effectExtent l="15240" t="10795" r="10795" b="8255"/>
                <wp:wrapNone/>
                <wp:docPr id="15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4B29" id="Line 158" o:spid="_x0000_s1026" style="position:absolute;z-index:25165825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381.1pt" to="241.4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EQG6gLgAAAACwEAAA8AAABkcnMvZG93bnJldi54&#10;bWxMj8tOwzAQRfdI/IM1SOyog0FpG+JUlIdgw4IWqerOSaZxRDyObOfB32MkJFjOzNGdc/PNbDo2&#10;ovOtJQnXiwQYUmXrlhoJH/vnqxUwHxTVqrOEEr7Qw6Y4P8tVVtuJ3nHchYbFEPKZkqBD6DPOfaXR&#10;KL+wPVK8nawzKsTRNbx2aorhpuMiSVJuVEvxg1Y9PmisPneDkeCmR/u6PY1bcdRu/1QuX4b+7SDl&#10;5cV8fwcs4Bz+YPjRj+pQRKfSDlR71km4WafriEpYpkIAi8TtSsQy5e+G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EQG6gL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3" behindDoc="0" locked="0" layoutInCell="1" allowOverlap="1" wp14:anchorId="074F9CFA" wp14:editId="434EC2C8">
                <wp:simplePos x="0" y="0"/>
                <wp:positionH relativeFrom="column">
                  <wp:posOffset>6235065</wp:posOffset>
                </wp:positionH>
                <wp:positionV relativeFrom="page">
                  <wp:posOffset>-1592580</wp:posOffset>
                </wp:positionV>
                <wp:extent cx="2743200" cy="0"/>
                <wp:effectExtent l="15240" t="7620" r="13335" b="1143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6356D" id="Line 32" o:spid="_x0000_s1026" style="position:absolute;z-index:25165825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90.95pt,-125.4pt" to="706.95pt,-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CLTBfb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2" behindDoc="0" locked="0" layoutInCell="1" allowOverlap="1" wp14:anchorId="567470B2" wp14:editId="208256F5">
                <wp:simplePos x="0" y="0"/>
                <wp:positionH relativeFrom="column">
                  <wp:posOffset>5434965</wp:posOffset>
                </wp:positionH>
                <wp:positionV relativeFrom="page">
                  <wp:posOffset>-1821180</wp:posOffset>
                </wp:positionV>
                <wp:extent cx="2743200" cy="0"/>
                <wp:effectExtent l="15240" t="7620" r="13335" b="1143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44624" id="Line 31" o:spid="_x0000_s1026" style="position:absolute;z-index:2516582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27.95pt,-143.4pt" to="643.95pt,-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NP1tzr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1" behindDoc="0" locked="0" layoutInCell="1" allowOverlap="1" wp14:anchorId="3D900F24" wp14:editId="334CB32B">
                <wp:simplePos x="0" y="0"/>
                <wp:positionH relativeFrom="column">
                  <wp:posOffset>13031470</wp:posOffset>
                </wp:positionH>
                <wp:positionV relativeFrom="page">
                  <wp:posOffset>1972945</wp:posOffset>
                </wp:positionV>
                <wp:extent cx="2114550" cy="2000250"/>
                <wp:effectExtent l="1270" t="1270" r="0" b="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2777FA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Congue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nihil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imperdiet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doming id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quod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mazim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facer minim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veni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wisi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minimeniam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quis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nostr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uexe</w:t>
                            </w:r>
                            <w:proofErr w:type="spellEnd"/>
                          </w:p>
                          <w:p w14:paraId="1532946E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rci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ullamcorper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nostru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exerci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ullam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corper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iusto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dig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nissim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qui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blandit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lupta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Tummer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delenit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074F4EF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73535">
                              <w:rPr>
                                <w:sz w:val="16"/>
                                <w:szCs w:val="16"/>
                              </w:rPr>
                              <w:t>augue</w:t>
                            </w:r>
                            <w:proofErr w:type="spellEnd"/>
                            <w:r w:rsidRPr="0087353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73535">
                              <w:rPr>
                                <w:sz w:val="16"/>
                                <w:szCs w:val="16"/>
                              </w:rPr>
                              <w:t>duis</w:t>
                            </w:r>
                            <w:proofErr w:type="spellEnd"/>
                            <w:r w:rsidRPr="00873535">
                              <w:rPr>
                                <w:sz w:val="16"/>
                                <w:szCs w:val="16"/>
                              </w:rPr>
                              <w:t xml:space="preserve"> dolore </w:t>
                            </w:r>
                            <w:proofErr w:type="spellStart"/>
                            <w:r w:rsidRPr="00873535">
                              <w:rPr>
                                <w:sz w:val="16"/>
                                <w:szCs w:val="16"/>
                              </w:rPr>
                              <w:t>te</w:t>
                            </w:r>
                            <w:proofErr w:type="spellEnd"/>
                            <w:r w:rsidRPr="0087353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73535">
                              <w:rPr>
                                <w:sz w:val="16"/>
                                <w:szCs w:val="16"/>
                              </w:rPr>
                              <w:t>feugait</w:t>
                            </w:r>
                            <w:proofErr w:type="spellEnd"/>
                            <w:r w:rsidRPr="0087353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73535">
                              <w:rPr>
                                <w:sz w:val="16"/>
                                <w:szCs w:val="16"/>
                              </w:rPr>
                              <w:t>nulla</w:t>
                            </w:r>
                            <w:proofErr w:type="spellEnd"/>
                            <w:r w:rsidRPr="0087353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73535">
                              <w:rPr>
                                <w:sz w:val="16"/>
                                <w:szCs w:val="16"/>
                              </w:rPr>
                              <w:t>facilisi</w:t>
                            </w:r>
                            <w:proofErr w:type="spellEnd"/>
                            <w:r w:rsidRPr="00873535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Con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erattis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adip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iscing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sed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magna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0F24" id="Text Box 30" o:spid="_x0000_s1030" type="#_x0000_t202" style="position:absolute;margin-left:1026.1pt;margin-top:155.35pt;width:166.5pt;height:157.5pt;z-index:25165825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02777FA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Congue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nihil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imperdiet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doming id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quod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mazim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placerat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facer minim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veni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wisi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enim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minimeniam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quis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nostr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uexe</w:t>
                      </w:r>
                      <w:proofErr w:type="spellEnd"/>
                      <w:proofErr w:type="gramEnd"/>
                    </w:p>
                    <w:p w14:paraId="1532946E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rci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tation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ullamcorper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nostru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exerci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tation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ullam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corper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et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iusto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odio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dig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nissim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qui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blandit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praesent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lupta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Tummer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delenit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5074F4EF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873535">
                        <w:rPr>
                          <w:sz w:val="16"/>
                          <w:szCs w:val="16"/>
                        </w:rPr>
                        <w:t>augue</w:t>
                      </w:r>
                      <w:proofErr w:type="spellEnd"/>
                      <w:r w:rsidRPr="00873535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73535">
                        <w:rPr>
                          <w:sz w:val="16"/>
                          <w:szCs w:val="16"/>
                        </w:rPr>
                        <w:t>duis</w:t>
                      </w:r>
                      <w:proofErr w:type="spellEnd"/>
                      <w:r w:rsidRPr="00873535">
                        <w:rPr>
                          <w:sz w:val="16"/>
                          <w:szCs w:val="16"/>
                        </w:rPr>
                        <w:t xml:space="preserve"> dolore </w:t>
                      </w:r>
                      <w:proofErr w:type="spellStart"/>
                      <w:r w:rsidRPr="00873535">
                        <w:rPr>
                          <w:sz w:val="16"/>
                          <w:szCs w:val="16"/>
                        </w:rPr>
                        <w:t>te</w:t>
                      </w:r>
                      <w:proofErr w:type="spellEnd"/>
                      <w:r w:rsidRPr="00873535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73535">
                        <w:rPr>
                          <w:sz w:val="16"/>
                          <w:szCs w:val="16"/>
                        </w:rPr>
                        <w:t>feugait</w:t>
                      </w:r>
                      <w:proofErr w:type="spellEnd"/>
                      <w:r w:rsidRPr="00873535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73535">
                        <w:rPr>
                          <w:sz w:val="16"/>
                          <w:szCs w:val="16"/>
                        </w:rPr>
                        <w:t>nulla</w:t>
                      </w:r>
                      <w:proofErr w:type="spellEnd"/>
                      <w:r w:rsidRPr="00873535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73535">
                        <w:rPr>
                          <w:sz w:val="16"/>
                          <w:szCs w:val="16"/>
                        </w:rPr>
                        <w:t>facilisi</w:t>
                      </w:r>
                      <w:proofErr w:type="spellEnd"/>
                      <w:r w:rsidRPr="00873535">
                        <w:rPr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 xml:space="preserve">Con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erattis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sectetuer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adip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iscing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sed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nonummy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nibh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magna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6" behindDoc="0" locked="0" layoutInCell="1" allowOverlap="1" wp14:anchorId="0708637F" wp14:editId="5EA687EC">
                <wp:simplePos x="0" y="0"/>
                <wp:positionH relativeFrom="column">
                  <wp:posOffset>3060700</wp:posOffset>
                </wp:positionH>
                <wp:positionV relativeFrom="page">
                  <wp:posOffset>7304405</wp:posOffset>
                </wp:positionV>
                <wp:extent cx="120015" cy="0"/>
                <wp:effectExtent l="12700" t="8255" r="10160" b="10795"/>
                <wp:wrapNone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99DB5" id="Line 19" o:spid="_x0000_s1026" style="position:absolute;z-index:25165824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75.15pt" to="250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IlcHBr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5" behindDoc="0" locked="0" layoutInCell="1" allowOverlap="1" wp14:anchorId="4005B81A" wp14:editId="026B04DF">
                <wp:simplePos x="0" y="0"/>
                <wp:positionH relativeFrom="column">
                  <wp:posOffset>3060700</wp:posOffset>
                </wp:positionH>
                <wp:positionV relativeFrom="page">
                  <wp:posOffset>7056120</wp:posOffset>
                </wp:positionV>
                <wp:extent cx="120015" cy="0"/>
                <wp:effectExtent l="12700" t="7620" r="10160" b="1143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66786" id="Line 18" o:spid="_x0000_s1026" style="position:absolute;z-index:25165824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55.6pt" to="250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3" behindDoc="0" locked="0" layoutInCell="1" allowOverlap="1" wp14:anchorId="32E5114B" wp14:editId="7AA6B9A6">
                <wp:simplePos x="0" y="0"/>
                <wp:positionH relativeFrom="column">
                  <wp:posOffset>3060700</wp:posOffset>
                </wp:positionH>
                <wp:positionV relativeFrom="page">
                  <wp:posOffset>6808470</wp:posOffset>
                </wp:positionV>
                <wp:extent cx="120015" cy="0"/>
                <wp:effectExtent l="12700" t="7620" r="10160" b="1143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FFE8C" id="Line 17" o:spid="_x0000_s1026" style="position:absolute;z-index:251658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36.1pt" to="250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D6XqYn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2" behindDoc="0" locked="0" layoutInCell="1" allowOverlap="1" wp14:anchorId="493D0AAE" wp14:editId="33C72A18">
                <wp:simplePos x="0" y="0"/>
                <wp:positionH relativeFrom="column">
                  <wp:posOffset>3060700</wp:posOffset>
                </wp:positionH>
                <wp:positionV relativeFrom="page">
                  <wp:posOffset>6560820</wp:posOffset>
                </wp:positionV>
                <wp:extent cx="120015" cy="0"/>
                <wp:effectExtent l="12700" t="7620" r="10160" b="1143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084FC" id="Line 16" o:spid="_x0000_s1026" style="position:absolute;z-index:251658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16.6pt" to="250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LXgP2D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1" behindDoc="0" locked="0" layoutInCell="1" allowOverlap="1" wp14:anchorId="47C3AAFB" wp14:editId="6DB78070">
                <wp:simplePos x="0" y="0"/>
                <wp:positionH relativeFrom="column">
                  <wp:posOffset>3060700</wp:posOffset>
                </wp:positionH>
                <wp:positionV relativeFrom="page">
                  <wp:posOffset>6313170</wp:posOffset>
                </wp:positionV>
                <wp:extent cx="120015" cy="0"/>
                <wp:effectExtent l="12700" t="7620" r="10160" b="1143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C48EE" id="Line 15" o:spid="_x0000_s1026" style="position:absolute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497.1pt" to="250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HUfowHgAAAACw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</w:p>
    <w:p w14:paraId="6CF3142A" w14:textId="45E75051" w:rsidR="00A83BE6" w:rsidRPr="006D37B1" w:rsidRDefault="00827457" w:rsidP="00A83BE6">
      <w:pPr>
        <w:pStyle w:val="Footer"/>
        <w:tabs>
          <w:tab w:val="clear" w:pos="4680"/>
          <w:tab w:val="clear" w:pos="9360"/>
          <w:tab w:val="left" w:pos="1824"/>
        </w:tabs>
        <w:rPr>
          <w:rFonts w:ascii="Roboto" w:hAnsi="Roboto"/>
          <w:b/>
          <w:bCs/>
          <w:color w:val="BA2025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310" behindDoc="0" locked="0" layoutInCell="1" allowOverlap="1" wp14:anchorId="6B2D877E" wp14:editId="443B711B">
                <wp:simplePos x="0" y="0"/>
                <wp:positionH relativeFrom="margin">
                  <wp:posOffset>152400</wp:posOffset>
                </wp:positionH>
                <wp:positionV relativeFrom="paragraph">
                  <wp:posOffset>3930015</wp:posOffset>
                </wp:positionV>
                <wp:extent cx="2842895" cy="2181225"/>
                <wp:effectExtent l="0" t="0" r="1460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895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0EF908F8" w14:textId="131E2F34" w:rsidR="001D42D6" w:rsidRPr="00E576F6" w:rsidRDefault="00743228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Dr. T.J. Perry</w:t>
                            </w:r>
                            <w:r w:rsidR="001D42D6" w:rsidRPr="00E576F6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, Principal</w:t>
                            </w:r>
                          </w:p>
                          <w:p w14:paraId="02D9D648" w14:textId="77777777" w:rsidR="001D42D6" w:rsidRPr="00E576F6" w:rsidRDefault="001D42D6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9FE46DE" w14:textId="0C3C0900" w:rsidR="001D42D6" w:rsidRPr="00E576F6" w:rsidRDefault="000A6959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Tommy.Perry@cobbk12.org</w:t>
                            </w:r>
                          </w:p>
                          <w:p w14:paraId="2AF1B421" w14:textId="77777777" w:rsidR="001D42D6" w:rsidRDefault="001D42D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14:paraId="15981BC0" w14:textId="2C2B74F8" w:rsidR="001D42D6" w:rsidRDefault="006C3877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1920 Clay Road</w:t>
                            </w:r>
                          </w:p>
                          <w:p w14:paraId="076D4C5A" w14:textId="5A0992B7" w:rsidR="001D42D6" w:rsidRPr="00765488" w:rsidRDefault="006C3877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Austell, GA 30106</w:t>
                            </w:r>
                          </w:p>
                          <w:p w14:paraId="0716C3A2" w14:textId="30449E6E" w:rsidR="001D42D6" w:rsidRPr="00765488" w:rsidRDefault="00A52E05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(770) 819-2611</w:t>
                            </w:r>
                          </w:p>
                          <w:p w14:paraId="35F89047" w14:textId="56F3CA4B" w:rsidR="00E87429" w:rsidRPr="00827457" w:rsidRDefault="000039A8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82745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H</w:t>
                            </w:r>
                            <w:r w:rsidR="00A52E05" w:rsidRPr="0082745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htp</w:t>
                            </w:r>
                            <w:r w:rsidRPr="0082745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://www.cobbk12.org/SouthCobb</w:t>
                            </w:r>
                          </w:p>
                          <w:p w14:paraId="4F20EA33" w14:textId="77777777" w:rsidR="00E87429" w:rsidRPr="00F10241" w:rsidRDefault="00E87429" w:rsidP="00575F02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877E" id="Text Box 2" o:spid="_x0000_s1031" type="#_x0000_t202" style="position:absolute;margin-left:12pt;margin-top:309.45pt;width:223.85pt;height:171.75pt;z-index:25165831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" filled="f">
                <v:textbox>
                  <w:txbxContent>
                    <w:p w14:paraId="0EF908F8" w14:textId="131E2F34" w:rsidR="001D42D6" w:rsidRPr="00E576F6" w:rsidRDefault="00743228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Dr. T.J. Perry</w:t>
                      </w:r>
                      <w:r w:rsidR="001D42D6" w:rsidRPr="00E576F6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, Principal</w:t>
                      </w:r>
                    </w:p>
                    <w:p w14:paraId="02D9D648" w14:textId="77777777" w:rsidR="001D42D6" w:rsidRPr="00E576F6" w:rsidRDefault="001D42D6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9FE46DE" w14:textId="0C3C0900" w:rsidR="001D42D6" w:rsidRPr="00E576F6" w:rsidRDefault="000A6959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Tommy.Perry@cobbk12.org</w:t>
                      </w:r>
                    </w:p>
                    <w:p w14:paraId="2AF1B421" w14:textId="77777777" w:rsidR="001D42D6" w:rsidRDefault="001D42D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  <w:highlight w:val="yellow"/>
                        </w:rPr>
                      </w:pPr>
                    </w:p>
                    <w:p w14:paraId="15981BC0" w14:textId="2C2B74F8" w:rsidR="001D42D6" w:rsidRDefault="006C3877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1920 Clay Road</w:t>
                      </w:r>
                    </w:p>
                    <w:p w14:paraId="076D4C5A" w14:textId="5A0992B7" w:rsidR="001D42D6" w:rsidRPr="00765488" w:rsidRDefault="006C3877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Austell, GA 30106</w:t>
                      </w:r>
                    </w:p>
                    <w:p w14:paraId="0716C3A2" w14:textId="30449E6E" w:rsidR="001D42D6" w:rsidRPr="00765488" w:rsidRDefault="00A52E05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(770) 819-2611</w:t>
                      </w:r>
                    </w:p>
                    <w:p w14:paraId="35F89047" w14:textId="56F3CA4B" w:rsidR="00E87429" w:rsidRPr="00827457" w:rsidRDefault="000039A8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4"/>
                          <w:szCs w:val="24"/>
                        </w:rPr>
                      </w:pPr>
                      <w:r w:rsidRPr="0082745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4"/>
                          <w:szCs w:val="24"/>
                        </w:rPr>
                        <w:t>H</w:t>
                      </w:r>
                      <w:r w:rsidR="00A52E05" w:rsidRPr="0082745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4"/>
                          <w:szCs w:val="24"/>
                        </w:rPr>
                        <w:t>htp</w:t>
                      </w:r>
                      <w:r w:rsidRPr="0082745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4"/>
                          <w:szCs w:val="24"/>
                        </w:rPr>
                        <w:t>://www.cobbk12.org/SouthCobb</w:t>
                      </w:r>
                    </w:p>
                    <w:p w14:paraId="4F20EA33" w14:textId="77777777" w:rsidR="00E87429" w:rsidRPr="00F10241" w:rsidRDefault="00E87429" w:rsidP="00575F02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3063">
        <w:rPr>
          <w:noProof/>
          <w:color w:val="auto"/>
          <w:kern w:val="0"/>
          <w:sz w:val="24"/>
          <w:szCs w:val="24"/>
          <w:lang w:val="es-VE" w:eastAsia="es-VE"/>
        </w:rPr>
        <w:drawing>
          <wp:inline distT="0" distB="0" distL="0" distR="0" wp14:anchorId="5B40818E" wp14:editId="4A2B6817">
            <wp:extent cx="2192020" cy="1878965"/>
            <wp:effectExtent l="0" t="0" r="0" b="6985"/>
            <wp:docPr id="155759287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92870" name="Picture 15575928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063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9340" behindDoc="0" locked="0" layoutInCell="1" allowOverlap="1" wp14:anchorId="476434BA" wp14:editId="6B963986">
                <wp:simplePos x="0" y="0"/>
                <wp:positionH relativeFrom="column">
                  <wp:posOffset>3708400</wp:posOffset>
                </wp:positionH>
                <wp:positionV relativeFrom="paragraph">
                  <wp:posOffset>4692650</wp:posOffset>
                </wp:positionV>
                <wp:extent cx="2381250" cy="2025650"/>
                <wp:effectExtent l="0" t="0" r="19050" b="12700"/>
                <wp:wrapNone/>
                <wp:docPr id="335482496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02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3696B0" w14:textId="54516326" w:rsidR="00A73063" w:rsidRDefault="00F226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559048" wp14:editId="1F56648D">
                                  <wp:extent cx="2192020" cy="1878965"/>
                                  <wp:effectExtent l="0" t="0" r="0" b="6985"/>
                                  <wp:docPr id="125366738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8034361" name="Picture 89803436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2020" cy="187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34BA" id="Text Box 77" o:spid="_x0000_s1032" type="#_x0000_t202" style="position:absolute;margin-left:292pt;margin-top:369.5pt;width:187.5pt;height:159.5pt;z-index:251659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" fillcolor="white [3201]" strokeweight=".5pt">
                <v:textbox>
                  <w:txbxContent>
                    <w:p w14:paraId="7C3696B0" w14:textId="54516326" w:rsidR="00A73063" w:rsidRDefault="00F226B2">
                      <w:r>
                        <w:rPr>
                          <w:noProof/>
                        </w:rPr>
                        <w:drawing>
                          <wp:inline distT="0" distB="0" distL="0" distR="0" wp14:anchorId="51559048" wp14:editId="1F56648D">
                            <wp:extent cx="2192020" cy="1878965"/>
                            <wp:effectExtent l="0" t="0" r="0" b="6985"/>
                            <wp:docPr id="125366738" name="Pictur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8034361" name="Picture 898034361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2020" cy="1878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066C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7" behindDoc="0" locked="0" layoutInCell="1" allowOverlap="1" wp14:anchorId="7B41D58A" wp14:editId="67FA33DC">
                <wp:simplePos x="0" y="0"/>
                <wp:positionH relativeFrom="margin">
                  <wp:posOffset>3520168</wp:posOffset>
                </wp:positionH>
                <wp:positionV relativeFrom="page">
                  <wp:posOffset>552540</wp:posOffset>
                </wp:positionV>
                <wp:extent cx="2828925" cy="1395350"/>
                <wp:effectExtent l="0" t="0" r="9525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3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AFBF2C" w14:textId="3374C59B" w:rsidR="00E36F8B" w:rsidRPr="006149CD" w:rsidRDefault="00AF6B98" w:rsidP="006149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A School-Parent Compact is an agreement that parents, students, and teachers, develop together. It explains how parents and teachers will work together to make sure </w:t>
                            </w:r>
                            <w:r w:rsidR="00827457"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all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our students </w:t>
                            </w:r>
                            <w:r w:rsidR="006149CD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succeed.  This compact includes strategies to help connect learning at school to learning at home.</w:t>
                            </w:r>
                          </w:p>
                          <w:p w14:paraId="2245E563" w14:textId="4B645DA0" w:rsidR="00E36F8B" w:rsidRDefault="00E36F8B" w:rsidP="00D75908">
                            <w:pPr>
                              <w:widowControl w:val="0"/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D58A" id="Text Box 20" o:spid="_x0000_s1033" type="#_x0000_t202" style="position:absolute;margin-left:277.2pt;margin-top:43.5pt;width:222.75pt;height:109.85pt;z-index:251658247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65AFBF2C" w14:textId="3374C59B" w:rsidR="00E36F8B" w:rsidRPr="006149CD" w:rsidRDefault="00AF6B98" w:rsidP="006149CD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A School-Parent Compact is an agreement that parents, students, and teachers, develop together. It explains how parents and teachers will work together to make sure </w:t>
                      </w:r>
                      <w:r w:rsidR="00827457"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all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 our students </w:t>
                      </w:r>
                      <w:r w:rsidR="006149CD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succeed</w:t>
                      </w:r>
                      <w:proofErr w:type="gramStart"/>
                      <w:r w:rsidR="006149CD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.  </w:t>
                      </w:r>
                      <w:proofErr w:type="gramEnd"/>
                      <w:r w:rsidR="006149CD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This compact includes strategies to help connect learning at school to learning at home.</w:t>
                      </w:r>
                    </w:p>
                    <w:p w14:paraId="2245E563" w14:textId="4B645DA0" w:rsidR="00E36F8B" w:rsidRDefault="00E36F8B" w:rsidP="00D75908">
                      <w:pPr>
                        <w:widowControl w:val="0"/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71361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5" behindDoc="0" locked="0" layoutInCell="1" allowOverlap="1" wp14:anchorId="438B176F" wp14:editId="1B6256E1">
                <wp:simplePos x="0" y="0"/>
                <wp:positionH relativeFrom="margin">
                  <wp:posOffset>3385457</wp:posOffset>
                </wp:positionH>
                <wp:positionV relativeFrom="margin">
                  <wp:posOffset>1959428</wp:posOffset>
                </wp:positionV>
                <wp:extent cx="3006725" cy="2754085"/>
                <wp:effectExtent l="0" t="0" r="3175" b="8255"/>
                <wp:wrapNone/>
                <wp:docPr id="30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3006725" cy="275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8D2A69" w14:textId="4A9ACF37" w:rsidR="006149CD" w:rsidRPr="006149CD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149C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Jointly Developed</w:t>
                            </w:r>
                          </w:p>
                          <w:p w14:paraId="300C4D4B" w14:textId="77777777" w:rsidR="006149CD" w:rsidRPr="002A7992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150AF67" w14:textId="051471FE" w:rsidR="00E36F8B" w:rsidRPr="00BD7EFF" w:rsidRDefault="008F4D6E" w:rsidP="006149CD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The parents, students, and staff of </w:t>
                            </w:r>
                            <w:r w:rsidR="00596E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South Cobb High School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worked together and shared ideas to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develop th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 school-parent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compact for achievement. Teachers suggested home learning strategies, parents added ideas to make them more specific, and students told us what would help them learn. </w:t>
                            </w:r>
                            <w:r w:rsidRPr="004D5A4D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Parents are encouraged </w:t>
                            </w:r>
                            <w:r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827457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participate </w:t>
                            </w:r>
                            <w:r w:rsidR="00827457"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annual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review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process of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compact and make changes based on students’ needs</w:t>
                            </w:r>
                            <w:r w:rsidR="00827457"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Parents are welcome to contribute comments at any time</w:t>
                            </w:r>
                            <w:r w:rsidR="00827457" w:rsidRPr="00BD7EF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Please contact </w:t>
                            </w:r>
                            <w:r w:rsidR="00792364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Adriana Breceda</w:t>
                            </w:r>
                            <w:r w:rsidR="00827457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Parent Facilitator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r w:rsidR="00792364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(770) 819-2611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or </w:t>
                            </w:r>
                            <w:r w:rsidR="00C71361" w:rsidRPr="00827457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Adriana.Breceda@cobbk12.org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to provide feedback.</w:t>
                            </w:r>
                          </w:p>
                          <w:p w14:paraId="7F65D403" w14:textId="77777777" w:rsidR="00D75908" w:rsidRPr="002A7992" w:rsidRDefault="00D75908" w:rsidP="00D75908">
                            <w:pPr>
                              <w:widowControl w:val="0"/>
                              <w:spacing w:line="300" w:lineRule="exact"/>
                              <w:jc w:val="right"/>
                              <w:rPr>
                                <w:rFonts w:ascii="Arial" w:hAnsi="Arial" w:cs="Arial"/>
                                <w:color w:val="BE783B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176F" id="Text Box 302" o:spid="_x0000_s1034" type="#_x0000_t202" style="position:absolute;margin-left:266.55pt;margin-top:154.3pt;width:236.75pt;height:216.85pt;rotation:180;z-index:25165827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" filled="f" fillcolor="#fffffe" stroked="f" strokecolor="#212120" insetpen="t">
                <v:textbox inset="2.88pt,2.88pt,2.88pt,2.88pt">
                  <w:txbxContent>
                    <w:p w14:paraId="588D2A69" w14:textId="4A9ACF37" w:rsidR="006149CD" w:rsidRPr="006149CD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149C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Jointly Developed</w:t>
                      </w:r>
                    </w:p>
                    <w:p w14:paraId="300C4D4B" w14:textId="77777777" w:rsidR="006149CD" w:rsidRPr="002A7992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3150AF67" w14:textId="051471FE" w:rsidR="00E36F8B" w:rsidRPr="00BD7EFF" w:rsidRDefault="008F4D6E" w:rsidP="006149CD">
                      <w:pPr>
                        <w:pStyle w:val="Default"/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The parents, students, and staff of </w:t>
                      </w:r>
                      <w:r w:rsidR="00596E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South Cobb High School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worked together and shared ideas to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develop th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e school-parent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compact for achievement. Teachers suggested home learning strategies, parents added ideas to make them more specific, and students told us what would help them learn. </w:t>
                      </w:r>
                      <w:r w:rsidRPr="004D5A4D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Parents </w:t>
                      </w:r>
                      <w:proofErr w:type="gramStart"/>
                      <w:r w:rsidRPr="004D5A4D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>are encouraged</w:t>
                      </w:r>
                      <w:proofErr w:type="gramEnd"/>
                      <w:r w:rsidRPr="004D5A4D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to </w:t>
                      </w:r>
                      <w:r w:rsidR="00827457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participate </w:t>
                      </w:r>
                      <w:r w:rsidR="00827457"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in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annual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review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process of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compact and make changes based on students’ needs</w:t>
                      </w:r>
                      <w:r w:rsidR="00827457"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.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Parents are welcome to contribute comments at any time</w:t>
                      </w:r>
                      <w:r w:rsidR="00827457" w:rsidRPr="00BD7EF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Please contact </w:t>
                      </w:r>
                      <w:r w:rsidR="00792364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Adriana Breceda</w:t>
                      </w:r>
                      <w:r w:rsidR="00827457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Parent Facilitator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at </w:t>
                      </w:r>
                      <w:r w:rsidR="00792364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(770) 819-2611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or </w:t>
                      </w:r>
                      <w:r w:rsidR="00C71361" w:rsidRPr="00827457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Adriana.Breceda@cobbk12.org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to provide feedback.</w:t>
                      </w:r>
                    </w:p>
                    <w:p w14:paraId="7F65D403" w14:textId="77777777" w:rsidR="00D75908" w:rsidRPr="002A7992" w:rsidRDefault="00D75908" w:rsidP="00D75908">
                      <w:pPr>
                        <w:widowControl w:val="0"/>
                        <w:spacing w:line="300" w:lineRule="exact"/>
                        <w:jc w:val="right"/>
                        <w:rPr>
                          <w:rFonts w:ascii="Arial" w:hAnsi="Arial" w:cs="Arial"/>
                          <w:color w:val="BE783B"/>
                          <w:w w:val="8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D02F2">
        <w:rPr>
          <w:noProof/>
        </w:rPr>
        <mc:AlternateContent>
          <mc:Choice Requires="wps">
            <w:drawing>
              <wp:anchor distT="45720" distB="45720" distL="114300" distR="114300" simplePos="0" relativeHeight="251658309" behindDoc="0" locked="0" layoutInCell="1" allowOverlap="1" wp14:anchorId="4891925D" wp14:editId="6FCA66D2">
                <wp:simplePos x="0" y="0"/>
                <wp:positionH relativeFrom="margin">
                  <wp:align>left</wp:align>
                </wp:positionH>
                <wp:positionV relativeFrom="paragraph">
                  <wp:posOffset>2324735</wp:posOffset>
                </wp:positionV>
                <wp:extent cx="2985770" cy="1491615"/>
                <wp:effectExtent l="0" t="0" r="24130" b="133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1491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E57585D" w14:textId="77777777" w:rsidR="00575F02" w:rsidRDefault="00575F02" w:rsidP="00575F02">
                            <w:pPr>
                              <w:jc w:val="center"/>
                            </w:pPr>
                          </w:p>
                          <w:p w14:paraId="006DB75D" w14:textId="56BF7A79" w:rsidR="00575F02" w:rsidRPr="00D23C8F" w:rsidRDefault="00AD02F2" w:rsidP="00AD02F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</w:rPr>
                              <w:drawing>
                                <wp:inline distT="0" distB="0" distL="0" distR="0" wp14:anchorId="0ACA5465" wp14:editId="25F0EC59">
                                  <wp:extent cx="1602260" cy="1230086"/>
                                  <wp:effectExtent l="0" t="0" r="0" b="8255"/>
                                  <wp:docPr id="919995714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7246664" name="Picture 1777246664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1570" cy="1244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925D" id="_x0000_s1035" type="#_x0000_t202" style="position:absolute;margin-left:0;margin-top:183.05pt;width:235.1pt;height:117.45pt;z-index:25165830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" filled="f">
                <v:textbox>
                  <w:txbxContent>
                    <w:p w14:paraId="4E57585D" w14:textId="77777777" w:rsidR="00575F02" w:rsidRDefault="00575F02" w:rsidP="00575F02">
                      <w:pPr>
                        <w:jc w:val="center"/>
                      </w:pPr>
                    </w:p>
                    <w:p w14:paraId="006DB75D" w14:textId="56BF7A79" w:rsidR="00575F02" w:rsidRPr="00D23C8F" w:rsidRDefault="00AD02F2" w:rsidP="00AD02F2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</w:rPr>
                        <w:drawing>
                          <wp:inline distT="0" distB="0" distL="0" distR="0" wp14:anchorId="0ACA5465" wp14:editId="25F0EC59">
                            <wp:extent cx="1602260" cy="1230086"/>
                            <wp:effectExtent l="0" t="0" r="0" b="8255"/>
                            <wp:docPr id="919995714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7246664" name="Picture 1777246664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1570" cy="12449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02F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0" behindDoc="0" locked="0" layoutInCell="1" allowOverlap="1" wp14:anchorId="34105E88" wp14:editId="48CCD175">
                <wp:simplePos x="0" y="0"/>
                <wp:positionH relativeFrom="column">
                  <wp:posOffset>43543</wp:posOffset>
                </wp:positionH>
                <wp:positionV relativeFrom="page">
                  <wp:posOffset>642257</wp:posOffset>
                </wp:positionV>
                <wp:extent cx="2947670" cy="2188029"/>
                <wp:effectExtent l="0" t="0" r="5080" b="3175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2188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71FDD9" w14:textId="3562C811" w:rsidR="00B863BC" w:rsidRPr="00007FCD" w:rsidRDefault="00B863BC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20</w:t>
                            </w:r>
                            <w:r w:rsidR="00C97CE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4D797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6</w:t>
                            </w:r>
                            <w:r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-20</w:t>
                            </w:r>
                            <w:r w:rsidR="00C97CE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4D797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0CC41EE6" w14:textId="59D2ACBA" w:rsidR="00D75908" w:rsidRPr="00007FCD" w:rsidRDefault="00341DE3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 xml:space="preserve">South </w:t>
                            </w:r>
                            <w:r w:rsidR="00960D4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Cobb High School</w:t>
                            </w:r>
                          </w:p>
                          <w:p w14:paraId="5AE2118E" w14:textId="780CD1E1" w:rsidR="000F4A8B" w:rsidRPr="00007FCD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School-Parent Compact for Achievement</w:t>
                            </w:r>
                          </w:p>
                          <w:p w14:paraId="08AAB5D5" w14:textId="77777777" w:rsidR="00214778" w:rsidRPr="00CF79AC" w:rsidRDefault="00214778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57C5A5C3" w14:textId="6167B3DF" w:rsidR="00E87429" w:rsidRPr="00CF79AC" w:rsidRDefault="00E87429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Grade</w:t>
                            </w:r>
                            <w:r w:rsidR="00FD1E8D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5291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9 - 12</w:t>
                            </w:r>
                          </w:p>
                          <w:p w14:paraId="54750254" w14:textId="6FDBB7FA" w:rsidR="00E87429" w:rsidRPr="00CF79AC" w:rsidRDefault="00E87429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Revised </w:t>
                            </w:r>
                            <w:r w:rsidR="00AD02F2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March 26</w:t>
                            </w:r>
                            <w:r w:rsidR="00AD02F2" w:rsidRPr="00AD02F2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AD02F2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, 2026</w:t>
                            </w:r>
                          </w:p>
                          <w:p w14:paraId="2DC850AD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78CBB96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A94022D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B2451E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664DA1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EBCDD00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E7715B9" w14:textId="57EE8084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9895A68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55E3FE4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C5EE30" w14:textId="77777777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05E88" id="Text Box 25" o:spid="_x0000_s1036" type="#_x0000_t202" style="position:absolute;margin-left:3.45pt;margin-top:50.55pt;width:232.1pt;height:172.3pt;z-index:25165825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F71FDD9" w14:textId="3562C811" w:rsidR="00B863BC" w:rsidRPr="00007FCD" w:rsidRDefault="00B863BC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20</w:t>
                      </w:r>
                      <w:r w:rsidR="00C97CE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4D797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6</w:t>
                      </w:r>
                      <w:r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-20</w:t>
                      </w:r>
                      <w:r w:rsidR="00C97CE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4D797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7</w:t>
                      </w:r>
                    </w:p>
                    <w:p w14:paraId="0CC41EE6" w14:textId="59D2ACBA" w:rsidR="00D75908" w:rsidRPr="00007FCD" w:rsidRDefault="00341DE3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 xml:space="preserve">South </w:t>
                      </w:r>
                      <w:r w:rsidR="00960D4E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Cobb High School</w:t>
                      </w:r>
                    </w:p>
                    <w:p w14:paraId="5AE2118E" w14:textId="780CD1E1" w:rsidR="000F4A8B" w:rsidRPr="00007FCD" w:rsidRDefault="000F4A8B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School-Parent Compact for Achievement</w:t>
                      </w:r>
                    </w:p>
                    <w:p w14:paraId="08AAB5D5" w14:textId="77777777" w:rsidR="00214778" w:rsidRPr="00CF79AC" w:rsidRDefault="00214778" w:rsidP="0021477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57C5A5C3" w14:textId="6167B3DF" w:rsidR="00E87429" w:rsidRPr="00CF79AC" w:rsidRDefault="00E87429" w:rsidP="0021477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Grade</w:t>
                      </w:r>
                      <w:r w:rsidR="00FD1E8D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 xml:space="preserve"> </w:t>
                      </w:r>
                      <w:r w:rsidR="003C5291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9 - 12</w:t>
                      </w:r>
                    </w:p>
                    <w:p w14:paraId="54750254" w14:textId="6FDBB7FA" w:rsidR="00E87429" w:rsidRPr="00CF79AC" w:rsidRDefault="00E87429" w:rsidP="00214778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 xml:space="preserve">Revised </w:t>
                      </w:r>
                      <w:r w:rsidR="00AD02F2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March 26</w:t>
                      </w:r>
                      <w:r w:rsidR="00AD02F2" w:rsidRPr="00AD02F2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AD02F2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, 2026</w:t>
                      </w:r>
                    </w:p>
                    <w:p w14:paraId="2DC850AD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78CBB96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A94022D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B2451E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664DA1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EBCDD00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E7715B9" w14:textId="57EE8084" w:rsidR="000F4A8B" w:rsidRPr="00CF79AC" w:rsidRDefault="000F4A8B" w:rsidP="00214778">
                      <w:pPr>
                        <w:widowControl w:val="0"/>
                        <w:jc w:val="center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9895A68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55E3FE4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C5EE30" w14:textId="77777777" w:rsidR="000F4A8B" w:rsidRPr="00CF79AC" w:rsidRDefault="000F4A8B" w:rsidP="00214778">
                      <w:pPr>
                        <w:widowControl w:val="0"/>
                        <w:jc w:val="center"/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001D">
        <w:rPr>
          <w:noProof/>
        </w:rPr>
        <w:drawing>
          <wp:anchor distT="0" distB="0" distL="114300" distR="114300" simplePos="0" relativeHeight="251658314" behindDoc="0" locked="0" layoutInCell="1" allowOverlap="1" wp14:anchorId="4E8852B0" wp14:editId="14BAA758">
            <wp:simplePos x="0" y="0"/>
            <wp:positionH relativeFrom="page">
              <wp:posOffset>129822</wp:posOffset>
            </wp:positionH>
            <wp:positionV relativeFrom="page">
              <wp:posOffset>6864914</wp:posOffset>
            </wp:positionV>
            <wp:extent cx="3224248" cy="615538"/>
            <wp:effectExtent l="0" t="0" r="0" b="0"/>
            <wp:wrapSquare wrapText="bothSides"/>
            <wp:docPr id="49036924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49317" name="Picture 1" descr="A close-up of a logo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8" t="47188" r="17339" b="4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248" cy="615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306" behindDoc="0" locked="0" layoutInCell="1" allowOverlap="1" wp14:anchorId="15F1B64C" wp14:editId="2B4DFEE8">
                <wp:simplePos x="0" y="0"/>
                <wp:positionH relativeFrom="page">
                  <wp:posOffset>6794500</wp:posOffset>
                </wp:positionH>
                <wp:positionV relativeFrom="paragraph">
                  <wp:posOffset>4375150</wp:posOffset>
                </wp:positionV>
                <wp:extent cx="1494790" cy="1720850"/>
                <wp:effectExtent l="0" t="0" r="10160" b="1270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3D27" w14:textId="77777777" w:rsidR="00B32837" w:rsidRPr="00B32837" w:rsidRDefault="00B32837" w:rsidP="00201F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</w:rPr>
                            </w:pPr>
                          </w:p>
                          <w:p w14:paraId="6AF836A7" w14:textId="77777777" w:rsidR="002F7F19" w:rsidRPr="007D2DE4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CTLS Parent</w:t>
                            </w:r>
                          </w:p>
                          <w:p w14:paraId="4B6CE9F4" w14:textId="351A98D6" w:rsidR="00F2504A" w:rsidRPr="007D2DE4" w:rsidRDefault="002F7F19" w:rsidP="007D2DE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proofErr w:type="spellStart"/>
                            <w:r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ParentVUE</w:t>
                            </w:r>
                            <w:proofErr w:type="spellEnd"/>
                          </w:p>
                          <w:p w14:paraId="61365F63" w14:textId="7F3547FB" w:rsidR="007D2DE4" w:rsidRPr="007D2DE4" w:rsidRDefault="007D2DE4" w:rsidP="007D2DE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Weekly Newsletter</w:t>
                            </w:r>
                          </w:p>
                          <w:p w14:paraId="2BA576D3" w14:textId="2EDA2205" w:rsidR="007D2DE4" w:rsidRPr="007D2DE4" w:rsidRDefault="007D2DE4" w:rsidP="007D2DE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Weekly calls-Out</w:t>
                            </w:r>
                          </w:p>
                          <w:p w14:paraId="21AA9991" w14:textId="4D357AF2" w:rsidR="007D2DE4" w:rsidRPr="007D2DE4" w:rsidRDefault="007D2DE4" w:rsidP="007D2DE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School </w:t>
                            </w:r>
                            <w:r w:rsidR="00827457"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Website</w:t>
                            </w:r>
                          </w:p>
                          <w:p w14:paraId="6CE03191" w14:textId="3BA97A91" w:rsidR="007D2DE4" w:rsidRPr="007D2DE4" w:rsidRDefault="007D2DE4" w:rsidP="007D2DE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7D2DE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Email</w:t>
                            </w:r>
                          </w:p>
                          <w:p w14:paraId="41DC0BF8" w14:textId="7E8D1488" w:rsidR="001D49B3" w:rsidRPr="00AB7E52" w:rsidRDefault="001D49B3" w:rsidP="00D8526E">
                            <w:pPr>
                              <w:pStyle w:val="ListParagraph"/>
                              <w:ind w:left="144"/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31C40D59" w14:textId="634FDD2E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940EA85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71CC5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B88E74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53DCD1B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EF28443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8C8D722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BF1F031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987486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2BB01BC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3E66F5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400A0CA" w14:textId="77777777" w:rsidR="00201FB0" w:rsidRPr="00AA7332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072552C8" w14:textId="77777777" w:rsidR="00201FB0" w:rsidRDefault="00201F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B64C" id="_x0000_s1037" type="#_x0000_t202" style="position:absolute;margin-left:535pt;margin-top:344.5pt;width:117.7pt;height:135.5pt;z-index:25165830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">
                <v:textbox>
                  <w:txbxContent>
                    <w:p w14:paraId="51BC3D27" w14:textId="77777777" w:rsidR="00B32837" w:rsidRPr="00B32837" w:rsidRDefault="00B32837" w:rsidP="00201FB0">
                      <w:pP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</w:rPr>
                      </w:pPr>
                    </w:p>
                    <w:p w14:paraId="6AF836A7" w14:textId="77777777" w:rsidR="002F7F19" w:rsidRPr="007D2DE4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7D2DE4">
                        <w:rPr>
                          <w:rFonts w:asciiTheme="minorHAnsi" w:hAnsiTheme="minorHAnsi" w:cstheme="minorHAnsi"/>
                          <w:color w:val="auto"/>
                        </w:rPr>
                        <w:t>CTLS Parent</w:t>
                      </w:r>
                    </w:p>
                    <w:p w14:paraId="4B6CE9F4" w14:textId="351A98D6" w:rsidR="00F2504A" w:rsidRPr="007D2DE4" w:rsidRDefault="002F7F19" w:rsidP="007D2DE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proofErr w:type="spellStart"/>
                      <w:r w:rsidRPr="007D2DE4">
                        <w:rPr>
                          <w:rFonts w:asciiTheme="minorHAnsi" w:hAnsiTheme="minorHAnsi" w:cstheme="minorHAnsi"/>
                          <w:color w:val="auto"/>
                        </w:rPr>
                        <w:t>ParentVUE</w:t>
                      </w:r>
                      <w:proofErr w:type="spellEnd"/>
                    </w:p>
                    <w:p w14:paraId="61365F63" w14:textId="7F3547FB" w:rsidR="007D2DE4" w:rsidRPr="007D2DE4" w:rsidRDefault="007D2DE4" w:rsidP="007D2DE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7D2DE4">
                        <w:rPr>
                          <w:rFonts w:asciiTheme="minorHAnsi" w:hAnsiTheme="minorHAnsi" w:cstheme="minorHAnsi"/>
                          <w:color w:val="auto"/>
                        </w:rPr>
                        <w:t>Weekly Newsletter</w:t>
                      </w:r>
                    </w:p>
                    <w:p w14:paraId="2BA576D3" w14:textId="2EDA2205" w:rsidR="007D2DE4" w:rsidRPr="007D2DE4" w:rsidRDefault="007D2DE4" w:rsidP="007D2DE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7D2DE4">
                        <w:rPr>
                          <w:rFonts w:asciiTheme="minorHAnsi" w:hAnsiTheme="minorHAnsi" w:cstheme="minorHAnsi"/>
                          <w:color w:val="auto"/>
                        </w:rPr>
                        <w:t>Weekly calls-Out</w:t>
                      </w:r>
                    </w:p>
                    <w:p w14:paraId="21AA9991" w14:textId="4D357AF2" w:rsidR="007D2DE4" w:rsidRPr="007D2DE4" w:rsidRDefault="007D2DE4" w:rsidP="007D2DE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7D2DE4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School </w:t>
                      </w:r>
                      <w:r w:rsidR="00827457" w:rsidRPr="007D2DE4">
                        <w:rPr>
                          <w:rFonts w:asciiTheme="minorHAnsi" w:hAnsiTheme="minorHAnsi" w:cstheme="minorHAnsi"/>
                          <w:color w:val="auto"/>
                        </w:rPr>
                        <w:t>Website</w:t>
                      </w:r>
                    </w:p>
                    <w:p w14:paraId="6CE03191" w14:textId="3BA97A91" w:rsidR="007D2DE4" w:rsidRPr="007D2DE4" w:rsidRDefault="007D2DE4" w:rsidP="007D2DE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7D2DE4">
                        <w:rPr>
                          <w:rFonts w:asciiTheme="minorHAnsi" w:hAnsiTheme="minorHAnsi" w:cstheme="minorHAnsi"/>
                          <w:color w:val="auto"/>
                        </w:rPr>
                        <w:t>Email</w:t>
                      </w:r>
                    </w:p>
                    <w:p w14:paraId="41DC0BF8" w14:textId="7E8D1488" w:rsidR="001D49B3" w:rsidRPr="00AB7E52" w:rsidRDefault="001D49B3" w:rsidP="00D8526E">
                      <w:pPr>
                        <w:pStyle w:val="ListParagraph"/>
                        <w:ind w:left="144"/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31C40D59" w14:textId="634FDD2E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940EA85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71CC5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B88E74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53DCD1B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EF28443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8C8D722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BF1F031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987486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2BB01BC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3E66F5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400A0CA" w14:textId="77777777" w:rsidR="00201FB0" w:rsidRPr="00AA7332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072552C8" w14:textId="77777777" w:rsidR="00201FB0" w:rsidRDefault="00201FB0"/>
                  </w:txbxContent>
                </v:textbox>
                <w10:wrap type="square" anchorx="page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307" behindDoc="0" locked="0" layoutInCell="1" allowOverlap="1" wp14:anchorId="0D1BD07B" wp14:editId="6A38DDC0">
                <wp:simplePos x="0" y="0"/>
                <wp:positionH relativeFrom="margin">
                  <wp:posOffset>8102600</wp:posOffset>
                </wp:positionH>
                <wp:positionV relativeFrom="paragraph">
                  <wp:posOffset>4375150</wp:posOffset>
                </wp:positionV>
                <wp:extent cx="1430655" cy="1733550"/>
                <wp:effectExtent l="0" t="0" r="1714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B25A" w14:textId="04FDC3E1" w:rsidR="00AB7E52" w:rsidRPr="00232B86" w:rsidRDefault="00AB7E52" w:rsidP="00232B8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666FEEC1" w14:textId="77777777" w:rsidR="00BB2CB8" w:rsidRPr="006876CF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876C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Parent/Teacher Conferences</w:t>
                            </w:r>
                          </w:p>
                          <w:p w14:paraId="6F276144" w14:textId="77777777" w:rsidR="00BB2CB8" w:rsidRPr="006876CF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876C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Facebook &amp;Twitter </w:t>
                            </w:r>
                          </w:p>
                          <w:p w14:paraId="54CB50E8" w14:textId="77777777" w:rsidR="00BB2CB8" w:rsidRPr="006876CF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876C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Flyers</w:t>
                            </w:r>
                          </w:p>
                          <w:p w14:paraId="16EBC101" w14:textId="77777777" w:rsidR="00BB2CB8" w:rsidRPr="006876CF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876C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District Website</w:t>
                            </w:r>
                          </w:p>
                          <w:p w14:paraId="6D580C57" w14:textId="77777777" w:rsidR="00BB2CB8" w:rsidRPr="006876CF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6876CF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Marquee</w:t>
                            </w:r>
                          </w:p>
                          <w:p w14:paraId="1CE3E80F" w14:textId="77777777" w:rsidR="001D49B3" w:rsidRPr="00BD7EFF" w:rsidRDefault="001D49B3" w:rsidP="001D49B3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</w:p>
                          <w:p w14:paraId="6E4A4F9A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3DCC41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5AF3EE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4CC1E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6B8CAD0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A4950F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9B532C1" w14:textId="77777777" w:rsidR="001D49B3" w:rsidRPr="00AA7332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691A70" w14:textId="77777777" w:rsidR="001D49B3" w:rsidRDefault="001D49B3" w:rsidP="001D4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D07B" id="_x0000_s1038" type="#_x0000_t202" style="position:absolute;margin-left:638pt;margin-top:344.5pt;width:112.65pt;height:136.5pt;z-index:2516583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">
                <v:textbox>
                  <w:txbxContent>
                    <w:p w14:paraId="1EC6B25A" w14:textId="04FDC3E1" w:rsidR="00AB7E52" w:rsidRPr="00232B86" w:rsidRDefault="00AB7E52" w:rsidP="00232B86">
                      <w:pPr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666FEEC1" w14:textId="77777777" w:rsidR="00BB2CB8" w:rsidRPr="006876CF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876CF">
                        <w:rPr>
                          <w:rFonts w:asciiTheme="minorHAnsi" w:hAnsiTheme="minorHAnsi" w:cstheme="minorHAnsi"/>
                          <w:color w:val="auto"/>
                        </w:rPr>
                        <w:t>Parent/Teacher Conferences</w:t>
                      </w:r>
                    </w:p>
                    <w:p w14:paraId="6F276144" w14:textId="77777777" w:rsidR="00BB2CB8" w:rsidRPr="006876CF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876CF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Facebook &amp;Twitter </w:t>
                      </w:r>
                    </w:p>
                    <w:p w14:paraId="54CB50E8" w14:textId="77777777" w:rsidR="00BB2CB8" w:rsidRPr="006876CF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876CF">
                        <w:rPr>
                          <w:rFonts w:asciiTheme="minorHAnsi" w:hAnsiTheme="minorHAnsi" w:cstheme="minorHAnsi"/>
                          <w:color w:val="auto"/>
                        </w:rPr>
                        <w:t>Flyers</w:t>
                      </w:r>
                    </w:p>
                    <w:p w14:paraId="16EBC101" w14:textId="77777777" w:rsidR="00BB2CB8" w:rsidRPr="006876CF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876CF">
                        <w:rPr>
                          <w:rFonts w:asciiTheme="minorHAnsi" w:hAnsiTheme="minorHAnsi" w:cstheme="minorHAnsi"/>
                          <w:color w:val="auto"/>
                        </w:rPr>
                        <w:t>District Website</w:t>
                      </w:r>
                    </w:p>
                    <w:p w14:paraId="6D580C57" w14:textId="77777777" w:rsidR="00BB2CB8" w:rsidRPr="006876CF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6876CF">
                        <w:rPr>
                          <w:rFonts w:asciiTheme="minorHAnsi" w:hAnsiTheme="minorHAnsi" w:cstheme="minorHAnsi"/>
                          <w:color w:val="auto"/>
                        </w:rPr>
                        <w:t>School Marquee</w:t>
                      </w:r>
                    </w:p>
                    <w:p w14:paraId="1CE3E80F" w14:textId="77777777" w:rsidR="001D49B3" w:rsidRPr="00BD7EFF" w:rsidRDefault="001D49B3" w:rsidP="001D49B3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</w:p>
                    <w:p w14:paraId="6E4A4F9A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3DCC41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5AF3EE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4CC1E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6B8CAD0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A4950F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9B532C1" w14:textId="77777777" w:rsidR="001D49B3" w:rsidRPr="00AA7332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691A70" w14:textId="77777777" w:rsidR="001D49B3" w:rsidRDefault="001D49B3" w:rsidP="001D49B3"/>
                  </w:txbxContent>
                </v:textbox>
                <w10:wrap type="square" anchorx="margin"/>
              </v:shape>
            </w:pict>
          </mc:Fallback>
        </mc:AlternateContent>
      </w:r>
      <w:r w:rsidR="00B32837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7B15AEF7" wp14:editId="6DAA6381">
                <wp:simplePos x="0" y="0"/>
                <wp:positionH relativeFrom="column">
                  <wp:posOffset>6565900</wp:posOffset>
                </wp:positionH>
                <wp:positionV relativeFrom="paragraph">
                  <wp:posOffset>4076700</wp:posOffset>
                </wp:positionV>
                <wp:extent cx="2954020" cy="241300"/>
                <wp:effectExtent l="0" t="0" r="1778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D7741" w14:textId="41457997" w:rsidR="00F346E1" w:rsidRPr="00B32837" w:rsidRDefault="005358FF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ome </w:t>
                            </w:r>
                            <w:r w:rsidR="00FA5E55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communications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may be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provided 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virtual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ly</w:t>
                            </w:r>
                          </w:p>
                          <w:p w14:paraId="553E302D" w14:textId="7BA61981" w:rsidR="00F346E1" w:rsidRDefault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AEF7" id="Text Box 19" o:spid="_x0000_s1039" type="#_x0000_t202" style="position:absolute;margin-left:517pt;margin-top:321pt;width:232.6pt;height:19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6J3OgIAAIQ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" fillcolor="white [3201]" strokeweight=".5pt">
                <v:textbox>
                  <w:txbxContent>
                    <w:p w14:paraId="2E2D7741" w14:textId="41457997" w:rsidR="00F346E1" w:rsidRPr="00B32837" w:rsidRDefault="005358FF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proofErr w:type="gramStart"/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ome</w:t>
                      </w:r>
                      <w:proofErr w:type="gramEnd"/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</w:t>
                      </w:r>
                      <w:r w:rsidR="00FA5E55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communications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may </w:t>
                      </w:r>
                      <w:proofErr w:type="gramStart"/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be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provided</w:t>
                      </w:r>
                      <w:proofErr w:type="gramEnd"/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</w:t>
                      </w:r>
                      <w:proofErr w:type="gramStart"/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virtual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ly</w:t>
                      </w:r>
                      <w:proofErr w:type="gramEnd"/>
                    </w:p>
                    <w:p w14:paraId="553E302D" w14:textId="7BA61981" w:rsidR="00F346E1" w:rsidRDefault="00F346E1"/>
                  </w:txbxContent>
                </v:textbox>
              </v:shape>
            </w:pict>
          </mc:Fallback>
        </mc:AlternateContent>
      </w:r>
      <w:r w:rsidR="00D8693B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36E5D6C" wp14:editId="0A61588E">
                <wp:simplePos x="0" y="0"/>
                <wp:positionH relativeFrom="margin">
                  <wp:posOffset>6540500</wp:posOffset>
                </wp:positionH>
                <wp:positionV relativeFrom="paragraph">
                  <wp:posOffset>6254750</wp:posOffset>
                </wp:positionV>
                <wp:extent cx="3021330" cy="895350"/>
                <wp:effectExtent l="0" t="0" r="26670" b="1905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33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B134E" w14:textId="77777777" w:rsidR="005376BA" w:rsidRPr="00BD7EFF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</w:rPr>
                              <w:t>If you would like more information, please contact:</w:t>
                            </w:r>
                          </w:p>
                          <w:p w14:paraId="33E7387F" w14:textId="5EE3DC00" w:rsidR="005376BA" w:rsidRDefault="006876CF" w:rsidP="007C2ED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Adriana Breceda</w:t>
                            </w:r>
                          </w:p>
                          <w:p w14:paraId="6ACB349A" w14:textId="258E9F29" w:rsidR="00827457" w:rsidRPr="00827457" w:rsidRDefault="00827457" w:rsidP="007C2ED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827457">
                              <w:rPr>
                                <w:rFonts w:asciiTheme="minorHAnsi" w:hAnsiTheme="minorHAnsi" w:cstheme="minorHAnsi"/>
                                <w:bCs/>
                              </w:rPr>
                              <w:t>Parent Facilitator</w:t>
                            </w:r>
                          </w:p>
                          <w:p w14:paraId="2B228397" w14:textId="717F352C" w:rsidR="00632EC9" w:rsidRDefault="00153D74" w:rsidP="007C2ED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(770) 819-2611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ext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068</w:t>
                            </w:r>
                            <w:r w:rsidR="007F0196">
                              <w:rPr>
                                <w:rFonts w:asciiTheme="minorHAnsi" w:hAnsiTheme="minorHAnsi" w:cstheme="minorHAnsi"/>
                              </w:rPr>
                              <w:t xml:space="preserve"> (Spanish speaking) </w:t>
                            </w:r>
                            <w:r w:rsidR="005376BA" w:rsidRPr="00A45E74">
                              <w:rPr>
                                <w:rFonts w:asciiTheme="minorHAnsi" w:hAnsiTheme="minorHAnsi" w:cstheme="minorHAnsi"/>
                              </w:rPr>
                              <w:t>or</w:t>
                            </w:r>
                          </w:p>
                          <w:p w14:paraId="6876BE34" w14:textId="566033BA" w:rsidR="007F0196" w:rsidRPr="002518BB" w:rsidRDefault="007C2ED9" w:rsidP="007C2ED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Adriana.Breceda@cobbk12.org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E5D6C" id="Text Box 350" o:spid="_x0000_s1040" type="#_x0000_t202" style="position:absolute;margin-left:515pt;margin-top:492.5pt;width:237.9pt;height:70.5pt;z-index:251658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" fillcolor="white [3201]" strokeweight=".5pt">
                <v:textbox>
                  <w:txbxContent>
                    <w:p w14:paraId="56DB134E" w14:textId="77777777" w:rsidR="005376BA" w:rsidRPr="00BD7EFF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</w:rPr>
                        <w:t>If you would like more information, please contact:</w:t>
                      </w:r>
                    </w:p>
                    <w:p w14:paraId="33E7387F" w14:textId="5EE3DC00" w:rsidR="005376BA" w:rsidRDefault="006876CF" w:rsidP="007C2ED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Adriana Breceda</w:t>
                      </w:r>
                    </w:p>
                    <w:p w14:paraId="6ACB349A" w14:textId="258E9F29" w:rsidR="00827457" w:rsidRPr="00827457" w:rsidRDefault="00827457" w:rsidP="007C2ED9">
                      <w:pPr>
                        <w:jc w:val="center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827457">
                        <w:rPr>
                          <w:rFonts w:asciiTheme="minorHAnsi" w:hAnsiTheme="minorHAnsi" w:cstheme="minorHAnsi"/>
                          <w:bCs/>
                        </w:rPr>
                        <w:t>Parent Facilitator</w:t>
                      </w:r>
                    </w:p>
                    <w:p w14:paraId="2B228397" w14:textId="717F352C" w:rsidR="00632EC9" w:rsidRDefault="00153D74" w:rsidP="007C2ED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(770) 819-2611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ext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068</w:t>
                      </w:r>
                      <w:r w:rsidR="007F0196">
                        <w:rPr>
                          <w:rFonts w:asciiTheme="minorHAnsi" w:hAnsiTheme="minorHAnsi" w:cstheme="minorHAnsi"/>
                        </w:rPr>
                        <w:t xml:space="preserve"> (Spanish speaking) </w:t>
                      </w:r>
                      <w:r w:rsidR="005376BA" w:rsidRPr="00A45E74">
                        <w:rPr>
                          <w:rFonts w:asciiTheme="minorHAnsi" w:hAnsiTheme="minorHAnsi" w:cstheme="minorHAnsi"/>
                        </w:rPr>
                        <w:t>or</w:t>
                      </w:r>
                    </w:p>
                    <w:p w14:paraId="6876BE34" w14:textId="566033BA" w:rsidR="007F0196" w:rsidRPr="002518BB" w:rsidRDefault="007C2ED9" w:rsidP="007C2ED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Adriana.Breceda@cobbk12.org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0A24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5" behindDoc="0" locked="0" layoutInCell="1" allowOverlap="1" wp14:anchorId="4B9690DE" wp14:editId="5F27C214">
                <wp:simplePos x="0" y="0"/>
                <wp:positionH relativeFrom="margin">
                  <wp:posOffset>3302000</wp:posOffset>
                </wp:positionH>
                <wp:positionV relativeFrom="page">
                  <wp:posOffset>2051050</wp:posOffset>
                </wp:positionV>
                <wp:extent cx="3111500" cy="101600"/>
                <wp:effectExtent l="0" t="0" r="0" b="0"/>
                <wp:wrapNone/>
                <wp:docPr id="153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10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3F06A" id="Rectangle 155" o:spid="_x0000_s1026" style="position:absolute;margin-left:260pt;margin-top:161.5pt;width:245pt;height:8pt;z-index:25165825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5358FF">
        <w:rPr>
          <w:noProof/>
        </w:rPr>
        <mc:AlternateContent>
          <mc:Choice Requires="wps">
            <w:drawing>
              <wp:anchor distT="45720" distB="45720" distL="114300" distR="114300" simplePos="0" relativeHeight="251658311" behindDoc="0" locked="0" layoutInCell="1" allowOverlap="1" wp14:anchorId="7590FA78" wp14:editId="16FFC42B">
                <wp:simplePos x="0" y="0"/>
                <wp:positionH relativeFrom="margin">
                  <wp:posOffset>6587267</wp:posOffset>
                </wp:positionH>
                <wp:positionV relativeFrom="paragraph">
                  <wp:posOffset>3549650</wp:posOffset>
                </wp:positionV>
                <wp:extent cx="2914650" cy="492760"/>
                <wp:effectExtent l="0" t="0" r="19050" b="1016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B7BE4" w14:textId="6557011C" w:rsidR="005358FF" w:rsidRPr="00B66969" w:rsidRDefault="003B2028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South Cobb High School</w:t>
                            </w:r>
                            <w:r w:rsidR="00282943" w:rsidRPr="00B6696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Activities to Build </w:t>
                            </w:r>
                            <w:r w:rsidR="0028294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0FA78" id="_x0000_s1041" type="#_x0000_t202" style="position:absolute;margin-left:518.7pt;margin-top:279.5pt;width:229.5pt;height:38.8pt;z-index:251658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">
                <v:textbox>
                  <w:txbxContent>
                    <w:p w14:paraId="2EAB7BE4" w14:textId="6557011C" w:rsidR="005358FF" w:rsidRPr="00B66969" w:rsidRDefault="003B2028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South Cobb High School</w:t>
                      </w:r>
                      <w:r w:rsidR="00282943" w:rsidRPr="00B6696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Activities to Build </w:t>
                      </w:r>
                      <w:r w:rsidR="0028294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Communication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390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6B5C78E6" wp14:editId="2E37BCAD">
                <wp:simplePos x="0" y="0"/>
                <wp:positionH relativeFrom="margin">
                  <wp:align>right</wp:align>
                </wp:positionH>
                <wp:positionV relativeFrom="paragraph">
                  <wp:posOffset>3526394</wp:posOffset>
                </wp:positionV>
                <wp:extent cx="3052313" cy="2647784"/>
                <wp:effectExtent l="0" t="0" r="1524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313" cy="2647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9AA63" w14:textId="4FCB242E" w:rsidR="00F346E1" w:rsidRDefault="00F346E1" w:rsidP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C78E6" id="Rectangle 5" o:spid="_x0000_s1042" style="position:absolute;margin-left:189.15pt;margin-top:277.65pt;width:240.35pt;height:208.5pt;z-index:25165830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" fillcolor="#4472c4 [3204]" strokecolor="#1f3763 [1604]" strokeweight="1pt">
                <v:textbox>
                  <w:txbxContent>
                    <w:p w14:paraId="7B69AA63" w14:textId="4FCB242E" w:rsidR="00F346E1" w:rsidRDefault="00F346E1" w:rsidP="00F346E1"/>
                  </w:txbxContent>
                </v:textbox>
                <w10:wrap anchorx="margin"/>
              </v:rect>
            </w:pict>
          </mc:Fallback>
        </mc:AlternateContent>
      </w:r>
      <w:r w:rsidR="00F75274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0" behindDoc="0" locked="0" layoutInCell="1" allowOverlap="1" wp14:anchorId="0987C51D" wp14:editId="00600C82">
                <wp:simplePos x="0" y="0"/>
                <wp:positionH relativeFrom="column">
                  <wp:posOffset>3065780</wp:posOffset>
                </wp:positionH>
                <wp:positionV relativeFrom="page">
                  <wp:posOffset>5575300</wp:posOffset>
                </wp:positionV>
                <wp:extent cx="0" cy="0"/>
                <wp:effectExtent l="0" t="0" r="0" b="0"/>
                <wp:wrapNone/>
                <wp:docPr id="15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01E56" id="Line 161" o:spid="_x0000_s1026" style="position:absolute;flip:x y;z-index:251658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4pt,439pt" to="241.4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3D651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1" behindDoc="0" locked="0" layoutInCell="1" allowOverlap="1" wp14:anchorId="62DDE4CE" wp14:editId="7FCC94E4">
                <wp:simplePos x="0" y="0"/>
                <wp:positionH relativeFrom="column">
                  <wp:posOffset>3072764</wp:posOffset>
                </wp:positionH>
                <wp:positionV relativeFrom="page">
                  <wp:posOffset>5819775</wp:posOffset>
                </wp:positionV>
                <wp:extent cx="13335" cy="57150"/>
                <wp:effectExtent l="0" t="0" r="24765" b="19050"/>
                <wp:wrapNone/>
                <wp:docPr id="160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" cy="57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AB0C5" id="Line 162" o:spid="_x0000_s1026" style="position:absolute;flip:x y;z-index:25165826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95pt,458.25pt" to="243pt,4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234503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36576" distR="36576" simplePos="0" relativeHeight="251658256" behindDoc="0" locked="0" layoutInCell="1" allowOverlap="1" wp14:anchorId="11C96BDD" wp14:editId="4159952C">
                <wp:simplePos x="0" y="0"/>
                <wp:positionH relativeFrom="margin">
                  <wp:posOffset>-19050</wp:posOffset>
                </wp:positionH>
                <wp:positionV relativeFrom="page">
                  <wp:posOffset>4772025</wp:posOffset>
                </wp:positionV>
                <wp:extent cx="3090672" cy="0"/>
                <wp:effectExtent l="0" t="0" r="0" b="0"/>
                <wp:wrapTopAndBottom/>
                <wp:docPr id="15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0672" cy="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77E9E" id="Rectangle 156" o:spid="_x0000_s1026" style="position:absolute;margin-left:-1.5pt;margin-top:375.75pt;width:243.35pt;height:0;z-index:251658256;visibility:visible;mso-wrap-style:square;mso-width-percent:0;mso-height-percent:0;mso-wrap-distance-left:2.88pt;mso-wrap-distance-top:0;mso-wrap-distance-right:2.88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" fillcolor="#f60" stroked="f">
                <v:textbox inset="2.88pt,2.88pt,2.88pt,2.88pt"/>
                <w10:wrap type="topAndBottom" anchorx="margin" anchory="page"/>
              </v:rect>
            </w:pict>
          </mc:Fallback>
        </mc:AlternateContent>
      </w:r>
      <w:r w:rsidR="002A799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7" behindDoc="0" locked="0" layoutInCell="1" allowOverlap="1" wp14:anchorId="0F644A6B" wp14:editId="24BCA2A3">
                <wp:simplePos x="0" y="0"/>
                <wp:positionH relativeFrom="margin">
                  <wp:align>left</wp:align>
                </wp:positionH>
                <wp:positionV relativeFrom="page">
                  <wp:posOffset>5048885</wp:posOffset>
                </wp:positionV>
                <wp:extent cx="3072384" cy="0"/>
                <wp:effectExtent l="0" t="0" r="0" b="0"/>
                <wp:wrapNone/>
                <wp:docPr id="155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2384" cy="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3FBF1" id="Rectangle 157" o:spid="_x0000_s1026" style="position:absolute;margin-left:0;margin-top:397.55pt;width:241.9pt;height:0;z-index:251658257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0762F1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2" behindDoc="0" locked="0" layoutInCell="1" allowOverlap="1" wp14:anchorId="16542600" wp14:editId="6678DB79">
                <wp:simplePos x="0" y="0"/>
                <wp:positionH relativeFrom="column">
                  <wp:posOffset>3067050</wp:posOffset>
                </wp:positionH>
                <wp:positionV relativeFrom="page">
                  <wp:posOffset>4429125</wp:posOffset>
                </wp:positionV>
                <wp:extent cx="0" cy="0"/>
                <wp:effectExtent l="0" t="0" r="0" b="0"/>
                <wp:wrapNone/>
                <wp:docPr id="16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153F2" id="Line 165" o:spid="_x0000_s1026" style="position:absolute;flip:x;z-index:25165826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5pt,348.75pt" to="241.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734486">
        <w:br w:type="page"/>
      </w:r>
    </w:p>
    <w:p w14:paraId="373E712D" w14:textId="46FC838B" w:rsidR="004E644B" w:rsidRDefault="00494E89" w:rsidP="004F58E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312" behindDoc="0" locked="0" layoutInCell="1" allowOverlap="1" wp14:anchorId="5AB4E5BF" wp14:editId="3D7A0FD9">
                <wp:simplePos x="0" y="0"/>
                <wp:positionH relativeFrom="column">
                  <wp:posOffset>38100</wp:posOffset>
                </wp:positionH>
                <wp:positionV relativeFrom="paragraph">
                  <wp:posOffset>2009775</wp:posOffset>
                </wp:positionV>
                <wp:extent cx="2943225" cy="38576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857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68ADD" w14:textId="6FD2127E" w:rsidR="00D308A9" w:rsidRPr="00494E89" w:rsidRDefault="00B17E83" w:rsidP="00316A3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94E8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South Cobb High School </w:t>
                            </w:r>
                            <w:r w:rsidR="00D308A9" w:rsidRPr="00494E8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Goal(s) for Student Achievement</w:t>
                            </w:r>
                          </w:p>
                          <w:p w14:paraId="66D06F7D" w14:textId="56AAEB2A" w:rsidR="004355FD" w:rsidRPr="00494E89" w:rsidRDefault="00726F08" w:rsidP="00494E89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Goal </w:t>
                            </w:r>
                            <w:r w:rsidR="006A7E68"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1: Literacy</w:t>
                            </w:r>
                            <w:r w:rsidR="006A7E68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– By May 2027, </w:t>
                            </w:r>
                            <w:r w:rsidR="00D74576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increase the percentage of students scoring Proficient and Distinguished on the </w:t>
                            </w:r>
                            <w:r w:rsidR="00800BCC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American Literature &amp; Composition and Connections EOC by </w:t>
                            </w:r>
                            <w:r w:rsidR="006671A9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3</w:t>
                            </w:r>
                            <w:proofErr w:type="gramStart"/>
                            <w:r w:rsidR="00800BCC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%</w:t>
                            </w:r>
                            <w:r w:rsidR="003906AF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,as</w:t>
                            </w:r>
                            <w:proofErr w:type="gramEnd"/>
                            <w:r w:rsidR="003906AF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measured by the Georgia Milestones End-of-Course Assessment</w:t>
                            </w:r>
                            <w:r w:rsidR="00CB654A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D9A7BD7" w14:textId="41AA91F0" w:rsidR="00CB654A" w:rsidRPr="00494E89" w:rsidRDefault="00CB654A" w:rsidP="00494E89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Goal 2</w:t>
                            </w:r>
                            <w:r w:rsidR="005D2828"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Math</w:t>
                            </w:r>
                            <w:r w:rsidR="00695CF3"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ematics</w:t>
                            </w:r>
                            <w:r w:rsidR="00695CF3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– By May 2027, </w:t>
                            </w:r>
                            <w:r w:rsidR="00BF0B11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increase the percentage of students scoring Proficient and Distinguished on the Algebra: </w:t>
                            </w:r>
                            <w:r w:rsidR="00827457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Concepts and</w:t>
                            </w:r>
                            <w:r w:rsidR="00BF0B11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Connections EOC by </w:t>
                            </w:r>
                            <w:r w:rsidR="006671A9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5%, as measure by the Georgia Milestones End-of-Course Assessment</w:t>
                            </w:r>
                            <w:r w:rsidR="00B439F6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911DE49" w14:textId="3F026FA2" w:rsidR="00B439F6" w:rsidRPr="00494E89" w:rsidRDefault="00B439F6" w:rsidP="00494E89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Goal 3</w:t>
                            </w:r>
                            <w:r w:rsidR="00027664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Science and Social Studies</w:t>
                            </w:r>
                          </w:p>
                          <w:p w14:paraId="4458F6B2" w14:textId="6C2716E0" w:rsidR="00975A12" w:rsidRPr="00494E89" w:rsidRDefault="00975A12" w:rsidP="00E7131D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Biology: By May 2027, </w:t>
                            </w:r>
                            <w:r w:rsidR="00B76F22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increase the percentage of students scoring Proficient and Distinguished on the Biology </w:t>
                            </w:r>
                            <w:r w:rsidR="00825605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EOC by 3% as measured by the Georgia Mil</w:t>
                            </w:r>
                            <w:r w:rsidR="00C60328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estone End-of-Course Assessment.</w:t>
                            </w:r>
                          </w:p>
                          <w:p w14:paraId="648B8A56" w14:textId="07141552" w:rsidR="0010104B" w:rsidRPr="00494E89" w:rsidRDefault="0010104B" w:rsidP="00E7131D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U.S. History: By May 2027,</w:t>
                            </w:r>
                            <w:r w:rsidR="007A4503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27457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increase</w:t>
                            </w:r>
                            <w:r w:rsidR="007A4503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the percentage of students scoring Proficient and Distinguished on the </w:t>
                            </w:r>
                            <w:r w:rsidR="00643563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U.S. Histo</w:t>
                            </w:r>
                            <w:r w:rsidR="002D2E6B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ry EOC by 3% as measure by </w:t>
                            </w:r>
                            <w:r w:rsidR="00DE0E16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the Georgia Milestone End-of</w:t>
                            </w:r>
                            <w:r w:rsidR="000E0C17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-Course Assessment.</w:t>
                            </w:r>
                          </w:p>
                          <w:p w14:paraId="1BF0BBBA" w14:textId="0955C90D" w:rsidR="007968D2" w:rsidRPr="00494E89" w:rsidRDefault="00973E12" w:rsidP="00494E89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Goal 4: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Graduation Rate</w:t>
                            </w:r>
                            <w:r w:rsidR="00CC396D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– Increase the South Cobb High School </w:t>
                            </w:r>
                            <w:r w:rsidR="00726428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four-year cohort graduation rate by 3% by the end of the 2026</w:t>
                            </w:r>
                            <w:r w:rsidR="00AD0C4A" w:rsidRPr="00494E8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-2027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E5BF" id="_x0000_s1043" type="#_x0000_t202" style="position:absolute;margin-left:3pt;margin-top:158.25pt;width:231.75pt;height:303.75pt;z-index:251658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" filled="f" stroked="f">
                <v:textbox>
                  <w:txbxContent>
                    <w:p w14:paraId="3EA68ADD" w14:textId="6FD2127E" w:rsidR="00D308A9" w:rsidRPr="00494E89" w:rsidRDefault="00B17E83" w:rsidP="00316A3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494E89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South Cobb High School </w:t>
                      </w:r>
                      <w:r w:rsidR="00D308A9" w:rsidRPr="00494E89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Goal(s) for Student Achievement</w:t>
                      </w:r>
                    </w:p>
                    <w:p w14:paraId="66D06F7D" w14:textId="56AAEB2A" w:rsidR="004355FD" w:rsidRPr="00494E89" w:rsidRDefault="00726F08" w:rsidP="00494E89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Goal </w:t>
                      </w:r>
                      <w:r w:rsidR="006A7E68"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1: Literacy</w:t>
                      </w:r>
                      <w:r w:rsidR="006A7E68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– By May 2027, </w:t>
                      </w:r>
                      <w:r w:rsidR="00D74576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increase the percentage of students scoring Proficient and Distinguished on the </w:t>
                      </w:r>
                      <w:r w:rsidR="00800BCC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American Literature &amp; Composition and Connections EOC by </w:t>
                      </w:r>
                      <w:r w:rsidR="006671A9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3</w:t>
                      </w:r>
                      <w:proofErr w:type="gramStart"/>
                      <w:r w:rsidR="00800BCC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%</w:t>
                      </w:r>
                      <w:r w:rsidR="003906AF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,as</w:t>
                      </w:r>
                      <w:proofErr w:type="gramEnd"/>
                      <w:r w:rsidR="003906AF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measured by the Georgia Milestones End-of-Course Assessment</w:t>
                      </w:r>
                      <w:r w:rsidR="00CB654A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.</w:t>
                      </w:r>
                    </w:p>
                    <w:p w14:paraId="1D9A7BD7" w14:textId="41AA91F0" w:rsidR="00CB654A" w:rsidRPr="00494E89" w:rsidRDefault="00CB654A" w:rsidP="00494E89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Goal 2</w:t>
                      </w:r>
                      <w:r w:rsidR="005D2828"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Math</w:t>
                      </w:r>
                      <w:r w:rsidR="00695CF3"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ematics</w:t>
                      </w:r>
                      <w:r w:rsidR="00695CF3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– By May 2027, </w:t>
                      </w:r>
                      <w:r w:rsidR="00BF0B11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increase the percentage of students scoring Proficient and Distinguished on the Algebra: </w:t>
                      </w:r>
                      <w:r w:rsidR="00827457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Concepts and</w:t>
                      </w:r>
                      <w:r w:rsidR="00BF0B11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Connections EOC by </w:t>
                      </w:r>
                      <w:r w:rsidR="006671A9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5%, as measure by the Georgia Milestones End-of-Course Assessment</w:t>
                      </w:r>
                      <w:r w:rsidR="00B439F6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.</w:t>
                      </w:r>
                    </w:p>
                    <w:p w14:paraId="4911DE49" w14:textId="3F026FA2" w:rsidR="00B439F6" w:rsidRPr="00494E89" w:rsidRDefault="00B439F6" w:rsidP="00494E89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Goal 3</w:t>
                      </w:r>
                      <w:r w:rsidR="00027664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: </w:t>
                      </w: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Science and Social Studies</w:t>
                      </w:r>
                    </w:p>
                    <w:p w14:paraId="4458F6B2" w14:textId="6C2716E0" w:rsidR="00975A12" w:rsidRPr="00494E89" w:rsidRDefault="00975A12" w:rsidP="00E7131D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Biology: By May 2027, </w:t>
                      </w:r>
                      <w:r w:rsidR="00B76F22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increase the percentage of students scoring Proficient and Distinguished on the Biology </w:t>
                      </w:r>
                      <w:r w:rsidR="00825605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EOC by 3% as measured by the Georgia Mil</w:t>
                      </w:r>
                      <w:r w:rsidR="00C60328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estone End-of-Course Assessment.</w:t>
                      </w:r>
                    </w:p>
                    <w:p w14:paraId="648B8A56" w14:textId="07141552" w:rsidR="0010104B" w:rsidRPr="00494E89" w:rsidRDefault="0010104B" w:rsidP="00E7131D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U.S. History: By May 2027,</w:t>
                      </w:r>
                      <w:r w:rsidR="007A4503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="00827457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increase</w:t>
                      </w:r>
                      <w:r w:rsidR="007A4503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the percentage of students scoring Proficient and Distinguished on the </w:t>
                      </w:r>
                      <w:r w:rsidR="00643563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U.S. Histo</w:t>
                      </w:r>
                      <w:r w:rsidR="002D2E6B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ry EOC by 3% as measure by </w:t>
                      </w:r>
                      <w:r w:rsidR="00DE0E16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the Georgia Milestone End-of</w:t>
                      </w:r>
                      <w:r w:rsidR="000E0C17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-Course Assessment.</w:t>
                      </w:r>
                    </w:p>
                    <w:p w14:paraId="1BF0BBBA" w14:textId="0955C90D" w:rsidR="007968D2" w:rsidRPr="00494E89" w:rsidRDefault="00973E12" w:rsidP="00494E89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Goal 4:</w:t>
                      </w:r>
                      <w:r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Graduation Rate</w:t>
                      </w:r>
                      <w:r w:rsidR="00CC396D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– Increase the South Cobb High School </w:t>
                      </w:r>
                      <w:r w:rsidR="00726428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four-year cohort graduation rate by 3% by the end of the 2026</w:t>
                      </w:r>
                      <w:r w:rsidR="00AD0C4A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-2027 school </w:t>
                      </w:r>
                      <w:proofErr w:type="gramStart"/>
                      <w:r w:rsidR="00AD0C4A" w:rsidRPr="00494E8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year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CB2C57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208B489" wp14:editId="237290B3">
                <wp:simplePos x="0" y="0"/>
                <wp:positionH relativeFrom="column">
                  <wp:posOffset>7739743</wp:posOffset>
                </wp:positionH>
                <wp:positionV relativeFrom="paragraph">
                  <wp:posOffset>533400</wp:posOffset>
                </wp:positionV>
                <wp:extent cx="1879600" cy="5944507"/>
                <wp:effectExtent l="0" t="0" r="6350" b="0"/>
                <wp:wrapNone/>
                <wp:docPr id="3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5944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54C790" w14:textId="6C4D1F10" w:rsidR="00FA79AE" w:rsidRPr="00EB06EB" w:rsidRDefault="006847BE" w:rsidP="00FA79AE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South 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Cobb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High School</w:t>
                            </w:r>
                            <w:r w:rsidR="00FA79AE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Student</w:t>
                            </w:r>
                            <w:r w:rsidR="00FA79AE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2DD3DE95" w14:textId="77777777" w:rsidR="00F622C1" w:rsidRDefault="00F622C1" w:rsidP="00FA79AE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18B56E79" w14:textId="77777777" w:rsidR="00827457" w:rsidRDefault="00827457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57C357AA" w14:textId="397355F5" w:rsidR="00FA79AE" w:rsidRPr="00827457" w:rsidRDefault="00494E89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27457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Attend school daily and come prepared to learn.</w:t>
                            </w:r>
                          </w:p>
                          <w:p w14:paraId="7C07061F" w14:textId="77777777" w:rsidR="00FA79AE" w:rsidRPr="00827457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434D55B0" w14:textId="77777777" w:rsidR="00FA79AE" w:rsidRPr="00827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08DD10D1" w14:textId="77777777" w:rsidR="00FA79AE" w:rsidRPr="00827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3DAC72B" w14:textId="77777777" w:rsidR="00FA79AE" w:rsidRPr="00827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771ECA62" w14:textId="77777777" w:rsidR="00827457" w:rsidRDefault="00827457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B177AAA" w14:textId="035BE2F7" w:rsidR="00FA79AE" w:rsidRPr="00827457" w:rsidRDefault="00494E89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827457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Actively participate in class and complete assignments on time.</w:t>
                            </w:r>
                          </w:p>
                          <w:p w14:paraId="6EC98E84" w14:textId="77777777" w:rsidR="00FA79AE" w:rsidRPr="00827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6BB37DC2" w14:textId="77777777" w:rsidR="00F622C1" w:rsidRPr="00827457" w:rsidRDefault="00F622C1" w:rsidP="00FA79AE">
                            <w:pPr>
                              <w:widowControl w:val="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0ED920D5" w14:textId="77777777" w:rsidR="00FA79AE" w:rsidRPr="00827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743976C9" w14:textId="77777777" w:rsidR="00494E89" w:rsidRPr="00827457" w:rsidRDefault="00494E89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4568AE8" w14:textId="77777777" w:rsidR="00494E89" w:rsidRPr="00827457" w:rsidRDefault="00494E89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5B2DFEE5" w14:textId="77777777" w:rsidR="00494E89" w:rsidRPr="00827457" w:rsidRDefault="00494E89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0A40658E" w14:textId="77777777" w:rsidR="00494E89" w:rsidRPr="00827457" w:rsidRDefault="00494E89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513B415B" w14:textId="77777777" w:rsidR="00827457" w:rsidRPr="00827457" w:rsidRDefault="00827457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804BD10" w14:textId="34B3D3EF" w:rsidR="00494E89" w:rsidRPr="00827457" w:rsidRDefault="00494E89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27457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Set academic</w:t>
                            </w:r>
                            <w:r w:rsidR="00827457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and reading </w:t>
                            </w:r>
                            <w:r w:rsidRPr="00827457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goals and seek help when needed.</w:t>
                            </w:r>
                          </w:p>
                          <w:p w14:paraId="273CA4A0" w14:textId="11869C03" w:rsidR="00734486" w:rsidRPr="00EB06EB" w:rsidRDefault="00734486" w:rsidP="00EB06EB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B489" id="Text Box 60" o:spid="_x0000_s1044" type="#_x0000_t202" style="position:absolute;margin-left:609.45pt;margin-top:42pt;width:148pt;height:468.0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0B54C790" w14:textId="6C4D1F10" w:rsidR="00FA79AE" w:rsidRPr="00EB06EB" w:rsidRDefault="006847BE" w:rsidP="00FA79AE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South </w:t>
                      </w: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Cobb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High School</w:t>
                      </w:r>
                      <w:r w:rsidR="00FA79AE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Student</w:t>
                      </w:r>
                      <w:r w:rsidR="00FA79AE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</w:t>
                      </w:r>
                    </w:p>
                    <w:p w14:paraId="2DD3DE95" w14:textId="77777777" w:rsidR="00F622C1" w:rsidRDefault="00F622C1" w:rsidP="00FA79AE">
                      <w:pPr>
                        <w:widowControl w:val="0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18B56E79" w14:textId="77777777" w:rsidR="00827457" w:rsidRDefault="00827457" w:rsidP="00FA79AE">
                      <w:pPr>
                        <w:widowControl w:val="0"/>
                        <w:spacing w:line="220" w:lineRule="exac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57C357AA" w14:textId="397355F5" w:rsidR="00FA79AE" w:rsidRPr="00827457" w:rsidRDefault="00494E89" w:rsidP="00FA79AE">
                      <w:pPr>
                        <w:widowControl w:val="0"/>
                        <w:spacing w:line="220" w:lineRule="exac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27457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Attend school daily and come prepared to learn.</w:t>
                      </w:r>
                    </w:p>
                    <w:p w14:paraId="7C07061F" w14:textId="77777777" w:rsidR="00FA79AE" w:rsidRPr="00827457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434D55B0" w14:textId="77777777" w:rsidR="00FA79AE" w:rsidRPr="00827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08DD10D1" w14:textId="77777777" w:rsidR="00FA79AE" w:rsidRPr="00827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3DAC72B" w14:textId="77777777" w:rsidR="00FA79AE" w:rsidRPr="00827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771ECA62" w14:textId="77777777" w:rsidR="00827457" w:rsidRDefault="00827457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1B177AAA" w14:textId="035BE2F7" w:rsidR="00FA79AE" w:rsidRPr="00827457" w:rsidRDefault="00494E89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  <w:r w:rsidRPr="00827457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Actively participate in class and complete assignments on time.</w:t>
                      </w:r>
                    </w:p>
                    <w:p w14:paraId="6EC98E84" w14:textId="77777777" w:rsidR="00FA79AE" w:rsidRPr="00827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6BB37DC2" w14:textId="77777777" w:rsidR="00F622C1" w:rsidRPr="00827457" w:rsidRDefault="00F622C1" w:rsidP="00FA79AE">
                      <w:pPr>
                        <w:widowControl w:val="0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0ED920D5" w14:textId="77777777" w:rsidR="00FA79AE" w:rsidRPr="00827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743976C9" w14:textId="77777777" w:rsidR="00494E89" w:rsidRPr="00827457" w:rsidRDefault="00494E89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14568AE8" w14:textId="77777777" w:rsidR="00494E89" w:rsidRPr="00827457" w:rsidRDefault="00494E89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5B2DFEE5" w14:textId="77777777" w:rsidR="00494E89" w:rsidRPr="00827457" w:rsidRDefault="00494E89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0A40658E" w14:textId="77777777" w:rsidR="00494E89" w:rsidRPr="00827457" w:rsidRDefault="00494E89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513B415B" w14:textId="77777777" w:rsidR="00827457" w:rsidRPr="00827457" w:rsidRDefault="00827457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2804BD10" w14:textId="34B3D3EF" w:rsidR="00494E89" w:rsidRPr="00827457" w:rsidRDefault="00494E89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27457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Set academic</w:t>
                      </w:r>
                      <w:r w:rsidR="00827457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and reading </w:t>
                      </w:r>
                      <w:r w:rsidRPr="00827457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goals and seek help when needed.</w:t>
                      </w:r>
                    </w:p>
                    <w:p w14:paraId="273CA4A0" w14:textId="11869C03" w:rsidR="00734486" w:rsidRPr="00EB06EB" w:rsidRDefault="00734486" w:rsidP="00EB06EB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195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A46BD22" wp14:editId="4C07EAB4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3124200" cy="5251450"/>
                <wp:effectExtent l="0" t="0" r="0" b="6350"/>
                <wp:wrapNone/>
                <wp:docPr id="3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2514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28D95" id="Rectangle 3" o:spid="_x0000_s1026" style="position:absolute;margin-left:0;margin-top:12pt;width:246pt;height:413.5pt;z-index:25165825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" fillcolor="#f4ede2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 w:rsidR="00840C6A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402E6259" wp14:editId="02E1340F">
                <wp:simplePos x="0" y="0"/>
                <wp:positionH relativeFrom="margin">
                  <wp:align>left</wp:align>
                </wp:positionH>
                <wp:positionV relativeFrom="paragraph">
                  <wp:posOffset>1905000</wp:posOffset>
                </wp:positionV>
                <wp:extent cx="3133725" cy="101600"/>
                <wp:effectExtent l="0" t="0" r="9525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0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60159" id="Rectangle 25" o:spid="_x0000_s1026" style="position:absolute;margin-left:0;margin-top:150pt;width:246.75pt;height:8pt;z-index:2516583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840C6A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 wp14:anchorId="17464556" wp14:editId="6F31D87A">
                <wp:simplePos x="0" y="0"/>
                <wp:positionH relativeFrom="margin">
                  <wp:posOffset>57150</wp:posOffset>
                </wp:positionH>
                <wp:positionV relativeFrom="paragraph">
                  <wp:posOffset>209550</wp:posOffset>
                </wp:positionV>
                <wp:extent cx="2971800" cy="1765300"/>
                <wp:effectExtent l="0" t="0" r="0" b="6350"/>
                <wp:wrapThrough wrapText="bothSides">
                  <wp:wrapPolygon edited="0">
                    <wp:start x="0" y="0"/>
                    <wp:lineTo x="0" y="21445"/>
                    <wp:lineTo x="21462" y="21445"/>
                    <wp:lineTo x="21462" y="0"/>
                    <wp:lineTo x="0" y="0"/>
                  </wp:wrapPolygon>
                </wp:wrapThrough>
                <wp:docPr id="30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76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A345E3" w14:textId="7A7EE066" w:rsidR="00734486" w:rsidRDefault="00974B7D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r w:rsidRPr="00D1424D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District Goals for Student Achievement</w:t>
                            </w:r>
                          </w:p>
                          <w:p w14:paraId="70739805" w14:textId="77777777" w:rsidR="00980FC0" w:rsidRPr="00494E89" w:rsidRDefault="00980FC0" w:rsidP="00033B8E">
                            <w:pPr>
                              <w:widowControl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</w:rPr>
                            </w:pPr>
                          </w:p>
                          <w:p w14:paraId="2861E45C" w14:textId="495A9731" w:rsidR="000D1BBC" w:rsidRPr="00494E89" w:rsidRDefault="000D1BBC" w:rsidP="000D1BBC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</w:t>
                            </w:r>
                            <w:r w:rsidR="00F9384E"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, increase growth by 2 percentage points, for students scoring at the pr</w:t>
                            </w:r>
                            <w:r w:rsidR="00CE486C"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o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ficient and distinguished levels, as evidenced by state assessments. </w:t>
                            </w:r>
                          </w:p>
                          <w:p w14:paraId="4E8277A3" w14:textId="77777777" w:rsidR="000D1BBC" w:rsidRPr="00494E89" w:rsidRDefault="000D1BBC" w:rsidP="000D1BBC">
                            <w:pPr>
                              <w:widowControl w:val="0"/>
                              <w:ind w:left="360"/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3DADB8EF" w14:textId="7C692887" w:rsidR="000D1BBC" w:rsidRPr="00494E89" w:rsidRDefault="000D1BBC" w:rsidP="000D1BBC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</w:t>
                            </w:r>
                            <w:r w:rsidR="00F9384E"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, increase graduation rate from 8</w:t>
                            </w:r>
                            <w:r w:rsidR="00F9384E"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% to </w:t>
                            </w:r>
                            <w:r w:rsidR="00840C6A"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91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% as measured by GaDOE adjusted cohort graduation rate. </w:t>
                            </w:r>
                          </w:p>
                          <w:p w14:paraId="23084766" w14:textId="77777777" w:rsidR="001D66A6" w:rsidRPr="00D1424D" w:rsidRDefault="001D66A6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45BCF1A0" w14:textId="77777777" w:rsidR="00494EDE" w:rsidRPr="00494EDE" w:rsidRDefault="00494EDE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64556" id="Text Box 8" o:spid="_x0000_s1045" type="#_x0000_t202" style="position:absolute;margin-left:4.5pt;margin-top:16.5pt;width:234pt;height:139pt;z-index:-2516582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" filled="f" stroked="f">
                <v:textbox inset="2.88pt,2.88pt,2.88pt,2.88pt">
                  <w:txbxContent>
                    <w:p w14:paraId="4FA345E3" w14:textId="7A7EE066" w:rsidR="00734486" w:rsidRDefault="00974B7D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r w:rsidRPr="00D1424D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District Goals for Student Achievement</w:t>
                      </w:r>
                    </w:p>
                    <w:p w14:paraId="70739805" w14:textId="77777777" w:rsidR="00980FC0" w:rsidRPr="00494E89" w:rsidRDefault="00980FC0" w:rsidP="00033B8E">
                      <w:pPr>
                        <w:widowControl w:val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</w:rPr>
                      </w:pPr>
                    </w:p>
                    <w:p w14:paraId="2861E45C" w14:textId="495A9731" w:rsidR="000D1BBC" w:rsidRPr="00494E89" w:rsidRDefault="000D1BBC" w:rsidP="000D1BBC">
                      <w:pPr>
                        <w:widowControl w:val="0"/>
                        <w:numPr>
                          <w:ilvl w:val="0"/>
                          <w:numId w:val="13"/>
                        </w:numPr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</w:t>
                      </w:r>
                      <w:r w:rsidR="00F9384E"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</w:t>
                      </w: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, increase growth by </w:t>
                      </w:r>
                      <w:proofErr w:type="gramStart"/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2</w:t>
                      </w:r>
                      <w:proofErr w:type="gramEnd"/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 percentage points, for students scoring at the pr</w:t>
                      </w:r>
                      <w:r w:rsidR="00CE486C"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o</w:t>
                      </w: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ficient and distinguished levels, as evidenced by state assessments. </w:t>
                      </w:r>
                    </w:p>
                    <w:p w14:paraId="4E8277A3" w14:textId="77777777" w:rsidR="000D1BBC" w:rsidRPr="00494E89" w:rsidRDefault="000D1BBC" w:rsidP="000D1BBC">
                      <w:pPr>
                        <w:widowControl w:val="0"/>
                        <w:ind w:left="360"/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3DADB8EF" w14:textId="7C692887" w:rsidR="000D1BBC" w:rsidRPr="00494E89" w:rsidRDefault="000D1BBC" w:rsidP="000D1BBC">
                      <w:pPr>
                        <w:widowControl w:val="0"/>
                        <w:numPr>
                          <w:ilvl w:val="0"/>
                          <w:numId w:val="13"/>
                        </w:numPr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</w:t>
                      </w:r>
                      <w:r w:rsidR="00F9384E"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</w:t>
                      </w: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, increase graduation rate from 8</w:t>
                      </w:r>
                      <w:r w:rsidR="00F9384E"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</w:t>
                      </w: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% to </w:t>
                      </w:r>
                      <w:r w:rsidR="00840C6A"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91</w:t>
                      </w:r>
                      <w:r w:rsidRPr="00494E89">
                        <w:rPr>
                          <w:rFonts w:asciiTheme="majorHAnsi" w:hAnsiTheme="majorHAnsi" w:cstheme="maj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% as measured by GaDOE adjusted cohort graduation rate. </w:t>
                      </w:r>
                    </w:p>
                    <w:p w14:paraId="23084766" w14:textId="77777777" w:rsidR="001D66A6" w:rsidRPr="00D1424D" w:rsidRDefault="001D66A6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</w:p>
                    <w:p w14:paraId="45BCF1A0" w14:textId="77777777" w:rsidR="00494EDE" w:rsidRPr="00494EDE" w:rsidRDefault="00494EDE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D702A">
        <w:rPr>
          <w:noProof/>
          <w:lang w:val="es-VE" w:eastAsia="es-VE"/>
        </w:rPr>
        <mc:AlternateContent>
          <mc:Choice Requires="wpg">
            <w:drawing>
              <wp:anchor distT="0" distB="0" distL="114300" distR="114300" simplePos="0" relativeHeight="251658315" behindDoc="0" locked="0" layoutInCell="1" allowOverlap="1" wp14:anchorId="1E7DE3FD" wp14:editId="0B52A17B">
                <wp:simplePos x="0" y="0"/>
                <wp:positionH relativeFrom="column">
                  <wp:posOffset>3532239</wp:posOffset>
                </wp:positionH>
                <wp:positionV relativeFrom="paragraph">
                  <wp:posOffset>6032090</wp:posOffset>
                </wp:positionV>
                <wp:extent cx="5913816" cy="382905"/>
                <wp:effectExtent l="0" t="0" r="0" b="0"/>
                <wp:wrapNone/>
                <wp:docPr id="2241101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816" cy="382905"/>
                          <a:chOff x="0" y="0"/>
                          <a:chExt cx="5913816" cy="38290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2227006" y="0"/>
                            <a:ext cx="3686810" cy="382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7F17C5" w14:textId="1485BAD4" w:rsidR="008B41B0" w:rsidRPr="00D1424D" w:rsidRDefault="00A83BE6" w:rsidP="00CD702A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iCs/>
                                  <w:color w:val="002060"/>
                                  <w:sz w:val="52"/>
                                  <w:szCs w:val="52"/>
                                  <w:shd w:val="clear" w:color="auto" w:fill="FFFFFF"/>
                                </w:rPr>
                              </w:pPr>
                              <w:r w:rsidRPr="006D37B1">
                                <w:rPr>
                                  <w:rFonts w:ascii="Roboto" w:hAnsi="Roboto"/>
                                  <w:b/>
                                  <w:bCs/>
                                  <w:color w:val="BA2025"/>
                                  <w:sz w:val="28"/>
                                  <w:szCs w:val="28"/>
                                </w:rPr>
                                <w:t>ONE TEAM.ONE GOAL.STUDENT SUCCESS.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1.png" descr="A black background with red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75"/>
                            <a:ext cx="1939290" cy="37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7DE3FD" id="Group 1" o:spid="_x0000_s1046" style="position:absolute;margin-left:278.15pt;margin-top:474.95pt;width:465.65pt;height:30.15pt;z-index:251658315" coordsize="59138,3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">
                <v:shape id="Text Box 36" o:spid="_x0000_s1047" type="#_x0000_t202" style="position:absolute;left:22270;width:3686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197F17C5" w14:textId="1485BAD4" w:rsidR="008B41B0" w:rsidRPr="00D1424D" w:rsidRDefault="00A83BE6" w:rsidP="00CD702A">
                        <w:pPr>
                          <w:rPr>
                            <w:rFonts w:asciiTheme="minorHAnsi" w:hAnsiTheme="minorHAnsi" w:cstheme="minorHAnsi"/>
                            <w:i/>
                            <w:iCs/>
                            <w:color w:val="002060"/>
                            <w:sz w:val="52"/>
                            <w:szCs w:val="52"/>
                            <w:shd w:val="clear" w:color="auto" w:fill="FFFFFF"/>
                          </w:rPr>
                        </w:pPr>
                        <w:r w:rsidRPr="006D37B1">
                          <w:rPr>
                            <w:rFonts w:ascii="Roboto" w:hAnsi="Roboto"/>
                            <w:b/>
                            <w:bCs/>
                            <w:color w:val="BA2025"/>
                            <w:sz w:val="28"/>
                            <w:szCs w:val="28"/>
                          </w:rPr>
                          <w:t>ONE TEAM.ONE GOAL.STUDENT SUCCESS.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48" type="#_x0000_t75" alt="A black background with red letters&#10;&#10;AI-generated content may be incorrect." style="position:absolute;top:73;width:19392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">
                  <v:imagedata r:id="rId16" o:title="A black background with red letters&#10;&#10;AI-generated content may be incorrect"/>
                </v:shape>
              </v:group>
            </w:pict>
          </mc:Fallback>
        </mc:AlternateContent>
      </w:r>
      <w:r w:rsidR="0015552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6389FBDB" wp14:editId="7F24FC76">
                <wp:simplePos x="0" y="0"/>
                <wp:positionH relativeFrom="column">
                  <wp:posOffset>5308600</wp:posOffset>
                </wp:positionH>
                <wp:positionV relativeFrom="paragraph">
                  <wp:posOffset>577850</wp:posOffset>
                </wp:positionV>
                <wp:extent cx="2108200" cy="5175250"/>
                <wp:effectExtent l="0" t="0" r="6350" b="6350"/>
                <wp:wrapNone/>
                <wp:docPr id="33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17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39D5CD" w14:textId="54D14DE8" w:rsidR="00ED7EE6" w:rsidRPr="00494E89" w:rsidRDefault="00133447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South Cobb </w:t>
                            </w:r>
                            <w:r w:rsidR="005040FC"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High School</w:t>
                            </w:r>
                            <w:r w:rsidR="00ED7EE6"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Families</w:t>
                            </w:r>
                          </w:p>
                          <w:p w14:paraId="1FCBE7C6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6C8769A6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A473D04" w14:textId="1D4510F3" w:rsidR="00ED7EE6" w:rsidRPr="00494E89" w:rsidRDefault="00494E89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Learn about EOC assessments and support their student's academic success.</w:t>
                            </w:r>
                          </w:p>
                          <w:p w14:paraId="39FC740E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24FD205E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69EE4FC6" w14:textId="60240159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2C95C712" w14:textId="5DAE9F19" w:rsidR="00C72B60" w:rsidRPr="00494E89" w:rsidRDefault="00C72B60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Will actively participate in parental activities t</w:t>
                            </w:r>
                            <w:r w:rsidR="00FA312F"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o strengthen the relationship between school and home.</w:t>
                            </w:r>
                          </w:p>
                          <w:p w14:paraId="767761AD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CEB28A0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448268DA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9FD4E28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65AC4200" w14:textId="77777777" w:rsidR="00ED7EE6" w:rsidRPr="00494E89" w:rsidRDefault="00ED7EE6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1C6CE24D" w14:textId="37FC69A3" w:rsidR="00ED7EE6" w:rsidRPr="00494E89" w:rsidRDefault="00B83F39" w:rsidP="00ED7EE6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Will encourage daily reading for their student</w:t>
                            </w:r>
                            <w:r w:rsidR="00494E89"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 xml:space="preserve"> at home</w:t>
                            </w: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A538368" w14:textId="67729F01" w:rsidR="00734486" w:rsidRPr="00494E89" w:rsidRDefault="00734486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FBDB" id="Text Box 57" o:spid="_x0000_s1049" type="#_x0000_t202" style="position:absolute;margin-left:418pt;margin-top:45.5pt;width:166pt;height:407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2239D5CD" w14:textId="54D14DE8" w:rsidR="00ED7EE6" w:rsidRPr="00494E89" w:rsidRDefault="00133447" w:rsidP="00ED7EE6">
                      <w:pPr>
                        <w:widowControl w:val="0"/>
                        <w:spacing w:line="280" w:lineRule="exact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South Cobb </w:t>
                      </w:r>
                      <w:r w:rsidR="005040FC" w:rsidRPr="00494E89"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High School</w:t>
                      </w:r>
                      <w:r w:rsidR="00ED7EE6" w:rsidRPr="00494E89"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Families</w:t>
                      </w:r>
                    </w:p>
                    <w:p w14:paraId="1FCBE7C6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6C8769A6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1A473D04" w14:textId="1D4510F3" w:rsidR="00ED7EE6" w:rsidRPr="00494E89" w:rsidRDefault="00494E89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Learn about EOC assessments and support their student's academic success.</w:t>
                      </w:r>
                    </w:p>
                    <w:p w14:paraId="39FC740E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24FD205E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69EE4FC6" w14:textId="60240159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2C95C712" w14:textId="5DAE9F19" w:rsidR="00C72B60" w:rsidRPr="00494E89" w:rsidRDefault="00C72B60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Will actively participate in parental activities t</w:t>
                      </w:r>
                      <w:r w:rsidR="00FA312F"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o strengthen the relationship between school and home.</w:t>
                      </w:r>
                    </w:p>
                    <w:p w14:paraId="767761AD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5CEB28A0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448268DA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59FD4E28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65AC4200" w14:textId="77777777" w:rsidR="00ED7EE6" w:rsidRPr="00494E89" w:rsidRDefault="00ED7EE6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1C6CE24D" w14:textId="37FC69A3" w:rsidR="00ED7EE6" w:rsidRPr="00494E89" w:rsidRDefault="00B83F39" w:rsidP="00ED7EE6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Will encourage daily reading for their student</w:t>
                      </w:r>
                      <w:r w:rsidR="00494E89"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 xml:space="preserve"> at home</w:t>
                      </w: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.</w:t>
                      </w:r>
                    </w:p>
                    <w:p w14:paraId="2A538368" w14:textId="67729F01" w:rsidR="00734486" w:rsidRPr="00494E89" w:rsidRDefault="00734486" w:rsidP="00ED7EE6">
                      <w:pPr>
                        <w:widowControl w:val="0"/>
                        <w:spacing w:line="280" w:lineRule="exac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46E4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910E99F" wp14:editId="1F10AA18">
                <wp:simplePos x="0" y="0"/>
                <wp:positionH relativeFrom="margin">
                  <wp:align>left</wp:align>
                </wp:positionH>
                <wp:positionV relativeFrom="paragraph">
                  <wp:posOffset>5994400</wp:posOffset>
                </wp:positionV>
                <wp:extent cx="3136900" cy="776605"/>
                <wp:effectExtent l="0" t="0" r="6350" b="4445"/>
                <wp:wrapNone/>
                <wp:docPr id="3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4AF38" w14:textId="6D02A57B" w:rsidR="00734486" w:rsidRDefault="000762F1" w:rsidP="000762F1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r w:rsidR="00DD775B" w:rsidRP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Our Websit</w:t>
                            </w:r>
                            <w:r w:rsidR="002C46E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e:</w:t>
                            </w:r>
                          </w:p>
                          <w:p w14:paraId="30A7D206" w14:textId="2123EF81" w:rsidR="005B3D99" w:rsidRPr="00C7480A" w:rsidRDefault="00072D73" w:rsidP="00C7480A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http://www.cobbk12.org/SouthCobb</w:t>
                            </w:r>
                          </w:p>
                          <w:p w14:paraId="313104C6" w14:textId="52C68DF1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4090FC8B" w14:textId="64822B32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15352775" w14:textId="79390706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33376781" w14:textId="607D6E3C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6F8A9BF3" w14:textId="6A6D44AE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99F" id="Text Box 6" o:spid="_x0000_s1050" type="#_x0000_t202" style="position:absolute;margin-left:0;margin-top:472pt;width:247pt;height:61.15pt;z-index:251658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5A84AF38" w14:textId="6D02A57B" w:rsidR="00734486" w:rsidRDefault="000762F1" w:rsidP="000762F1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                     </w:t>
                      </w:r>
                      <w:r w:rsid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Visit </w:t>
                      </w:r>
                      <w:r w:rsidR="00DD775B" w:rsidRP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Our Websit</w:t>
                      </w:r>
                      <w:r w:rsidR="002C46E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e:</w:t>
                      </w:r>
                    </w:p>
                    <w:p w14:paraId="30A7D206" w14:textId="2123EF81" w:rsidR="005B3D99" w:rsidRPr="00C7480A" w:rsidRDefault="00072D73" w:rsidP="00C7480A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w w:val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w w:val="80"/>
                          <w:sz w:val="24"/>
                          <w:szCs w:val="24"/>
                        </w:rPr>
                        <w:t>http://www.cobbk12.org/SouthCobb</w:t>
                      </w:r>
                    </w:p>
                    <w:p w14:paraId="313104C6" w14:textId="52C68DF1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4090FC8B" w14:textId="64822B32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15352775" w14:textId="79390706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33376781" w14:textId="607D6E3C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6F8A9BF3" w14:textId="6A6D44AE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366B">
        <w:rPr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50D8757C" wp14:editId="538EF41C">
                <wp:simplePos x="0" y="0"/>
                <wp:positionH relativeFrom="column">
                  <wp:posOffset>3493770</wp:posOffset>
                </wp:positionH>
                <wp:positionV relativeFrom="paragraph">
                  <wp:posOffset>5862955</wp:posOffset>
                </wp:positionV>
                <wp:extent cx="5894705" cy="8509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705" cy="850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5FA11" w14:textId="77777777" w:rsidR="00EF3DD8" w:rsidRDefault="00EF3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8757C" id="Rectangle 199" o:spid="_x0000_s1051" style="position:absolute;margin-left:275.1pt;margin-top:461.65pt;width:464.15pt;height:6.7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" fillcolor="#2f5496 [2404]" stroked="f" strokeweight="1pt">
                <v:textbox>
                  <w:txbxContent>
                    <w:p w14:paraId="5105FA11" w14:textId="77777777" w:rsidR="00EF3DD8" w:rsidRDefault="00EF3DD8"/>
                  </w:txbxContent>
                </v:textbox>
                <w10:wrap type="square"/>
              </v:rect>
            </w:pict>
          </mc:Fallback>
        </mc:AlternateContent>
      </w:r>
      <w:r w:rsidR="00C23AE6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BF2F5E" wp14:editId="692D1AD3">
                <wp:simplePos x="0" y="0"/>
                <wp:positionH relativeFrom="margin">
                  <wp:align>left</wp:align>
                </wp:positionH>
                <wp:positionV relativeFrom="paragraph">
                  <wp:posOffset>5857504</wp:posOffset>
                </wp:positionV>
                <wp:extent cx="3133725" cy="91811"/>
                <wp:effectExtent l="0" t="0" r="9525" b="3810"/>
                <wp:wrapNone/>
                <wp:docPr id="3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9181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E6A3" id="Rectangle 25" o:spid="_x0000_s1026" style="position:absolute;margin-left:0;margin-top:461.2pt;width:246.75pt;height:7.2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AB5EC8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08BA0C2" wp14:editId="4588A7B8">
                <wp:simplePos x="0" y="0"/>
                <wp:positionH relativeFrom="column">
                  <wp:posOffset>3381499</wp:posOffset>
                </wp:positionH>
                <wp:positionV relativeFrom="paragraph">
                  <wp:posOffset>608610</wp:posOffset>
                </wp:positionV>
                <wp:extent cx="1800225" cy="5195455"/>
                <wp:effectExtent l="0" t="0" r="9525" b="5715"/>
                <wp:wrapNone/>
                <wp:docPr id="3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19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EC9460" w14:textId="408A38E6" w:rsidR="001F3CF2" w:rsidRPr="00494E89" w:rsidRDefault="005040FC" w:rsidP="001F3CF2">
                            <w:pPr>
                              <w:widowControl w:val="0"/>
                              <w:spacing w:line="28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South Cobb High School</w:t>
                            </w:r>
                            <w:r w:rsidR="001F3CF2" w:rsidRPr="00494E89">
                              <w:rPr>
                                <w:rFonts w:asciiTheme="majorHAnsi" w:hAnsiTheme="majorHAnsi" w:cstheme="maj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Teachers</w:t>
                            </w:r>
                          </w:p>
                          <w:p w14:paraId="12052342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3416A4A7" w14:textId="778FD780" w:rsidR="001F3CF2" w:rsidRPr="00494E89" w:rsidRDefault="00494E89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Implement effective instructional strategies to support student success in EOC courses.</w:t>
                            </w:r>
                          </w:p>
                          <w:p w14:paraId="63B75A35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0C0C7E4C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655D152" w14:textId="185F1813" w:rsidR="001F3CF2" w:rsidRPr="00494E89" w:rsidRDefault="00494E89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Provide targeted remediation through for students who need additional academic support.</w:t>
                            </w:r>
                          </w:p>
                          <w:p w14:paraId="43B37050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5E88D32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57D92BA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4D72C20F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468BA725" w14:textId="77777777" w:rsidR="001F3CF2" w:rsidRPr="00494E89" w:rsidRDefault="001F3CF2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76980D48" w14:textId="77EDC405" w:rsidR="001F3CF2" w:rsidRPr="00494E89" w:rsidRDefault="00494E89" w:rsidP="001F3CF2">
                            <w:p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94E89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Encourage and promote daily independent reading to strengthen literacy skills.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A0C2" id="Text Box 4" o:spid="_x0000_s1052" type="#_x0000_t202" style="position:absolute;margin-left:266.25pt;margin-top:47.9pt;width:141.75pt;height:409.1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FEC9460" w14:textId="408A38E6" w:rsidR="001F3CF2" w:rsidRPr="00494E89" w:rsidRDefault="005040FC" w:rsidP="001F3CF2">
                      <w:pPr>
                        <w:widowControl w:val="0"/>
                        <w:spacing w:line="280" w:lineRule="exact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South Cobb High School</w:t>
                      </w:r>
                      <w:r w:rsidR="001F3CF2" w:rsidRPr="00494E89">
                        <w:rPr>
                          <w:rFonts w:asciiTheme="majorHAnsi" w:hAnsiTheme="majorHAnsi" w:cstheme="maj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Teachers</w:t>
                      </w:r>
                    </w:p>
                    <w:p w14:paraId="12052342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3416A4A7" w14:textId="778FD780" w:rsidR="001F3CF2" w:rsidRPr="00494E89" w:rsidRDefault="00494E89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Implement effective instructional strategies to support student success in EOC courses.</w:t>
                      </w:r>
                    </w:p>
                    <w:p w14:paraId="63B75A35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0C0C7E4C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5655D152" w14:textId="185F1813" w:rsidR="001F3CF2" w:rsidRPr="00494E89" w:rsidRDefault="00494E89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Provide targeted remediation through for students who need additional academic support.</w:t>
                      </w:r>
                    </w:p>
                    <w:p w14:paraId="43B37050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55E88D32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557D92BA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4D72C20F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468BA725" w14:textId="77777777" w:rsidR="001F3CF2" w:rsidRPr="00494E89" w:rsidRDefault="001F3CF2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</w:p>
                    <w:p w14:paraId="76980D48" w14:textId="77EDC405" w:rsidR="001F3CF2" w:rsidRPr="00494E89" w:rsidRDefault="00494E89" w:rsidP="001F3CF2">
                      <w:pPr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</w:pPr>
                      <w:r w:rsidRPr="00494E89">
                        <w:rPr>
                          <w:rFonts w:asciiTheme="majorHAnsi" w:hAnsiTheme="majorHAnsi" w:cstheme="majorHAnsi"/>
                          <w:color w:val="auto"/>
                          <w:sz w:val="22"/>
                          <w:szCs w:val="22"/>
                        </w:rPr>
                        <w:t>Encourage and promote daily independent reading to strengthen literacy skills.</w:t>
                      </w:r>
                    </w:p>
                  </w:txbxContent>
                </v:textbox>
              </v:shape>
            </w:pict>
          </mc:Fallback>
        </mc:AlternateContent>
      </w:r>
      <w:r w:rsidR="00EB06E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57A30FC" wp14:editId="007C3B11">
                <wp:simplePos x="0" y="0"/>
                <wp:positionH relativeFrom="column">
                  <wp:posOffset>3422650</wp:posOffset>
                </wp:positionH>
                <wp:positionV relativeFrom="paragraph">
                  <wp:posOffset>-3175</wp:posOffset>
                </wp:positionV>
                <wp:extent cx="5994400" cy="493395"/>
                <wp:effectExtent l="0" t="0" r="6350" b="1905"/>
                <wp:wrapNone/>
                <wp:docPr id="3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AC73B9" w14:textId="77777777" w:rsidR="00734486" w:rsidRPr="00941AB3" w:rsidRDefault="00910654" w:rsidP="00734486">
                            <w:pPr>
                              <w:widowControl w:val="0"/>
                              <w:spacing w:line="60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</w:pPr>
                            <w:bookmarkStart w:id="0" w:name="_Hlk48038480"/>
                            <w:bookmarkStart w:id="1" w:name="_Hlk48038481"/>
                            <w:bookmarkStart w:id="2" w:name="_Hlk48038482"/>
                            <w:bookmarkStart w:id="3" w:name="_Hlk48038483"/>
                            <w:r w:rsidRPr="00941A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  <w:t>Teachers, Parents, and Students-Together for Success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A30FC" id="Text Box 14" o:spid="_x0000_s1053" type="#_x0000_t202" style="position:absolute;margin-left:269.5pt;margin-top:-.25pt;width:472pt;height:38.85pt;z-index:2516582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BAC73B9" w14:textId="77777777" w:rsidR="00734486" w:rsidRPr="00941AB3" w:rsidRDefault="00910654" w:rsidP="00734486">
                      <w:pPr>
                        <w:widowControl w:val="0"/>
                        <w:spacing w:line="600" w:lineRule="exact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</w:pPr>
                      <w:bookmarkStart w:id="4" w:name="_Hlk48038480"/>
                      <w:bookmarkStart w:id="5" w:name="_Hlk48038481"/>
                      <w:bookmarkStart w:id="6" w:name="_Hlk48038482"/>
                      <w:bookmarkStart w:id="7" w:name="_Hlk48038483"/>
                      <w:r w:rsidRPr="00941AB3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  <w:t>Teachers, Parents, and Students-Together for Success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F548C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21A260DB" wp14:editId="66360DFD">
                <wp:simplePos x="0" y="0"/>
                <wp:positionH relativeFrom="column">
                  <wp:posOffset>3133724</wp:posOffset>
                </wp:positionH>
                <wp:positionV relativeFrom="paragraph">
                  <wp:posOffset>5181600</wp:posOffset>
                </wp:positionV>
                <wp:extent cx="9525" cy="502920"/>
                <wp:effectExtent l="0" t="0" r="28575" b="3048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0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92A9C" id="Straight Connector 375" o:spid="_x0000_s1026" style="position:absolute;flip:x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08pt" to="247.5pt,4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" strokecolor="white [3212]" strokeweight="1pt">
                <v:stroke joinstyle="miter"/>
              </v:line>
            </w:pict>
          </mc:Fallback>
        </mc:AlternateContent>
      </w:r>
      <w:r w:rsidR="00DB2890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55F9F4FE" wp14:editId="4C5F24FB">
                <wp:simplePos x="0" y="0"/>
                <wp:positionH relativeFrom="column">
                  <wp:posOffset>5441315</wp:posOffset>
                </wp:positionH>
                <wp:positionV relativeFrom="paragraph">
                  <wp:posOffset>3962400</wp:posOffset>
                </wp:positionV>
                <wp:extent cx="0" cy="1645920"/>
                <wp:effectExtent l="0" t="0" r="38100" b="3048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DA97D" id="Straight Connector 377" o:spid="_x0000_s1026" style="position:absolute;z-index:2516582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8.45pt,312pt" to="428.45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5UZwF3QAAAAsBAAAPAAAAZHJzL2Rv&#10;d25yZXYueG1sTI/NTsMwEITvSLyDtZW4UadpiEKIUyEQNy5t4L6JNz9qbEex04a3ZxEHuO3ujGa/&#10;KQ6rGcWFZj84q2C3jUCQbZwebKfgo3q7z0D4gFbj6Cwp+CIPh/L2psBcu6s90uUUOsEh1ueooA9h&#10;yqX0TU8G/dZNZFlr3Www8Dp3Us945XAzyjiKUmlwsPyhx4leemrOp8Uo2Ldt1XT9u8Yj1Vn1uiT1&#10;7jNR6m6zPj+BCLSGPzP84DM6lMxUu8VqL0YF2UP6yFYFaZxwKXb8Xmoesn0Msizk/w7lN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5UZwF3QAAAAs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C64EEA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34BBC327" wp14:editId="791A9163">
                <wp:simplePos x="0" y="0"/>
                <wp:positionH relativeFrom="margin">
                  <wp:posOffset>8971156</wp:posOffset>
                </wp:positionH>
                <wp:positionV relativeFrom="page">
                  <wp:posOffset>4967868</wp:posOffset>
                </wp:positionV>
                <wp:extent cx="631825" cy="0"/>
                <wp:effectExtent l="0" t="0" r="0" b="0"/>
                <wp:wrapNone/>
                <wp:docPr id="401" name="Straight Connector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F9EA19" id="Straight Connector 401" o:spid="_x0000_s1026" style="position:absolute;z-index:25165829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706.4pt,391.15pt" to="756.15pt,3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" strokecolor="white [3212]" strokeweight="1pt">
                <v:stroke joinstyle="miter"/>
                <w10:wrap anchorx="margin" anchory="page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14B7F2F1" wp14:editId="669A23D2">
                <wp:simplePos x="0" y="0"/>
                <wp:positionH relativeFrom="margin">
                  <wp:align>right</wp:align>
                </wp:positionH>
                <wp:positionV relativeFrom="paragraph">
                  <wp:posOffset>5448300</wp:posOffset>
                </wp:positionV>
                <wp:extent cx="631964" cy="0"/>
                <wp:effectExtent l="0" t="0" r="0" b="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67D73" id="Straight Connector 408" o:spid="_x0000_s1026" style="position:absolute;z-index:25165830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29pt" to="48.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T7eTZAAAABwEAAA8AAABkcnMvZG93&#10;bnJldi54bWxMj81Ow0AMhO9IvMPKSNzoptCiNGRTIRA3Lm3K3ck6PyLrjbKbNrw9RkKCm8djzXzO&#10;94sb1Jmm0Hs2sF4loIhrb3tuDZzKt7sUVIjIFgfPZOCLAuyL66scM+svfKDzMbZKQjhkaKCLccy0&#10;DnVHDsPKj8TiNX5yGEVOrbYTXiTcDfo+SR61w56locORXjqqP4+zM/DQNGXddu8WD1Sl5eu8qdYf&#10;G2Nub5bnJ1CRlvh3DD/4gg6FMFV+ZhvUYEAeiQbSbSqD2LvdFlT1u9BFrv/zF98A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Pt5N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5D0BD483" wp14:editId="792A4B5D">
                <wp:simplePos x="0" y="0"/>
                <wp:positionH relativeFrom="margin">
                  <wp:align>right</wp:align>
                </wp:positionH>
                <wp:positionV relativeFrom="paragraph">
                  <wp:posOffset>5210175</wp:posOffset>
                </wp:positionV>
                <wp:extent cx="631964" cy="0"/>
                <wp:effectExtent l="0" t="0" r="0" b="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755E7" id="Straight Connector 407" o:spid="_x0000_s1026" style="position:absolute;z-index:2516583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10.25pt" to="48.3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ShUnZAAAABwEAAA8AAABkcnMvZG93&#10;bnJldi54bWxMj81Ow0AMhO9IvMPKSNzopqWgNGRTIRA3Lm3K3ck6PyLrjbKbNrw9RkKCkzUea+Zz&#10;vl/coM40hd6zgfUqAUVce9tza+BUvt2loEJEtjh4JgNfFGBfXF/lmFl/4QOdj7FVEsIhQwNdjGOm&#10;dag7chhWfiQWr/GTwyhyarWd8CLhbtCbJHnUDnuWhg5Heumo/jzOzsB905R1271bPFCVlq/ztlp/&#10;bI25vVmen0BFWuLfMfzgCzoUwlT5mW1QgwF5JBpIN8kDKLF3O5nV70IXuf7PX3wD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KFS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40B11156" wp14:editId="0B488BDD">
                <wp:simplePos x="0" y="0"/>
                <wp:positionH relativeFrom="margin">
                  <wp:align>right</wp:align>
                </wp:positionH>
                <wp:positionV relativeFrom="paragraph">
                  <wp:posOffset>4975225</wp:posOffset>
                </wp:positionV>
                <wp:extent cx="631964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5D347" id="Straight Connector 402" o:spid="_x0000_s1026" style="position:absolute;z-index:25165829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91.75pt" to="48.3pt,3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MVU9f3ZAAAABwEAAA8AAABkcnMvZG93&#10;bnJldi54bWxMj81Ow0AMhO9IvMPKSNzoprRAGrKpEIgblzZwd7LOj8h6o+ymDW+PkZDgZI3Hmvmc&#10;7xc3qBNNofdsYL1KQBHX3vbcGngvX29SUCEiWxw8k4EvCrAvLi9yzKw/84FOx9gqCeGQoYEuxjHT&#10;OtQdOQwrPxKL1/jJYRQ5tdpOeJZwN+jbJLnXDnuWhg5Heu6o/jzOzsCmacq67d4sHqhKy5d5W60/&#10;tsZcXy1Pj6AiLfHvGH7wBR0KYar8zDaowYA8Eg08pJs7UGLvdjKr34Uucv2fv/gG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xVT1/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78FF79D1" wp14:editId="1B0C928E">
                <wp:simplePos x="0" y="0"/>
                <wp:positionH relativeFrom="margin">
                  <wp:align>right</wp:align>
                </wp:positionH>
                <wp:positionV relativeFrom="paragraph">
                  <wp:posOffset>4505325</wp:posOffset>
                </wp:positionV>
                <wp:extent cx="631964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414054" id="Straight Connector 400" o:spid="_x0000_s1026" style="position:absolute;z-index:2516582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54.75pt" to="48.3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BqCRD7ZAAAABwEAAA8AAABkcnMvZG93&#10;bnJldi54bWxMj0FPwzAMhe9I+w+RkbixdGOwrWs6IRC3XbbC3W3cpqJxqibdyr8nkybByXp+1nuf&#10;s/1kO3GmwbeOFSzmCQjiyumWGwWfxcfjBoQPyBo7x6Tghzzs89ldhql2Fz7S+RQaEUPYp6jAhNCn&#10;UvrKkEU/dz1x9Go3WAxRDo3UA15iuO3kMklepMWWY4PBnt4MVd+n0Sp4quuiasxB45HKTfE+rsrF&#10;10qph/vpdQci0BT+juGKH9Ehj0ylG1l70SmIjwQF62T7DCLa2+ssbwuZZ/I/f/4L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GoJEPt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EE9F546" wp14:editId="4538381C">
                <wp:simplePos x="0" y="0"/>
                <wp:positionH relativeFrom="column">
                  <wp:posOffset>8971156</wp:posOffset>
                </wp:positionH>
                <wp:positionV relativeFrom="paragraph">
                  <wp:posOffset>4270917</wp:posOffset>
                </wp:positionV>
                <wp:extent cx="631964" cy="0"/>
                <wp:effectExtent l="0" t="0" r="0" b="0"/>
                <wp:wrapNone/>
                <wp:docPr id="395" name="Straight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3AA17" id="Straight Connector 395" o:spid="_x0000_s1026" style="position:absolute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4pt,336.3pt" to="756.15pt,3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3F3E2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051C54A9" wp14:editId="16408B99">
                <wp:simplePos x="0" y="0"/>
                <wp:positionH relativeFrom="column">
                  <wp:posOffset>3139068</wp:posOffset>
                </wp:positionH>
                <wp:positionV relativeFrom="paragraph">
                  <wp:posOffset>5675971</wp:posOffset>
                </wp:positionV>
                <wp:extent cx="6464052" cy="0"/>
                <wp:effectExtent l="0" t="0" r="0" b="0"/>
                <wp:wrapNone/>
                <wp:docPr id="394" name="Straight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0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D1D05" id="Straight Connector 394" o:spid="_x0000_s1026" style="position:absolute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5pt,446.95pt" to="756.15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68EB9E6" wp14:editId="02456807">
                <wp:simplePos x="0" y="0"/>
                <wp:positionH relativeFrom="column">
                  <wp:posOffset>8966696</wp:posOffset>
                </wp:positionH>
                <wp:positionV relativeFrom="paragraph">
                  <wp:posOffset>4025265</wp:posOffset>
                </wp:positionV>
                <wp:extent cx="0" cy="1645920"/>
                <wp:effectExtent l="0" t="0" r="38100" b="3048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5C0CB" id="Straight Connector 380" o:spid="_x0000_s1026" style="position:absolute;z-index:2516582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6.05pt,316.95pt" to="706.05pt,4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Vighg3QAAAA0BAAAPAAAAZHJzL2Rv&#10;d25yZXYueG1sTI/BTsMwDIbvSLxDZCRuLM1aTV1pOiEQNy5bxz1t3Kaicaom3crbk4kDHH/70+/P&#10;5WG1I7vg7AdHEsQmAYbUOj1QL+Fcvz/lwHxQpNXoCCV8o4dDdX9XqkK7Kx3xcgo9iyXkCyXBhDAV&#10;nPvWoFV+4yakuOvcbFWIce65ntU1ltuRb5Nkx60aKF4wasJXg+3XabES0q6r2958aHXEJq/flqwR&#10;n5mUjw/ryzOwgGv4g+GmH9Whik6NW0h7Nsacia2IrIRdmu6B3ZDfUSMh36cCeFXy/19UP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Vighg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3D0AC175" wp14:editId="6AEF881B">
                <wp:simplePos x="0" y="0"/>
                <wp:positionH relativeFrom="column">
                  <wp:posOffset>7016889</wp:posOffset>
                </wp:positionH>
                <wp:positionV relativeFrom="paragraph">
                  <wp:posOffset>4029075</wp:posOffset>
                </wp:positionV>
                <wp:extent cx="0" cy="1645920"/>
                <wp:effectExtent l="0" t="0" r="38100" b="3048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EA416" id="Straight Connector 378" o:spid="_x0000_s1026" style="position:absolute;z-index:2516582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2.5pt,317.25pt" to="552.5pt,4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CsOFJ23QAAAA0BAAAPAAAAZHJzL2Rv&#10;d25yZXYueG1sTI/NTsMwEITvSLyDtUjcqBOSlhDiVAjEjUsbuG/izY+I11HstOHtccUBjjM7mv2m&#10;2K9mFCea3WBZQbyJQBA3Vg/cKfio3u4yEM4jaxwtk4JvcrAvr68KzLU984FOR9+JUMIuRwW991Mu&#10;pWt6Mug2diIOt9bOBn2Qcyf1jOdQbkZ5H0U7aXDg8KHHiV56ar6Oi1GQtG3VdP27xgPVWfW6pHX8&#10;mSp1e7M+P4HwtPq/MFzwAzqUgam2C2snxqDjaBvGeAW7JN2CuER+rVpB9pg8gCwL+X9F+QM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CsOFJ2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5" behindDoc="0" locked="0" layoutInCell="1" allowOverlap="1" wp14:anchorId="28BAF906" wp14:editId="3FE36BB5">
                <wp:simplePos x="0" y="0"/>
                <wp:positionH relativeFrom="column">
                  <wp:posOffset>-5715</wp:posOffset>
                </wp:positionH>
                <wp:positionV relativeFrom="paragraph">
                  <wp:posOffset>4502785</wp:posOffset>
                </wp:positionV>
                <wp:extent cx="0" cy="0"/>
                <wp:effectExtent l="0" t="0" r="0" b="0"/>
                <wp:wrapNone/>
                <wp:docPr id="36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AC287" id="Line 26" o:spid="_x0000_s1026" style="position:absolute;z-index:25165828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45pt,354.55pt" to="-.45pt,3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6" behindDoc="0" locked="0" layoutInCell="1" allowOverlap="1" wp14:anchorId="4517D386" wp14:editId="12A7DF90">
                <wp:simplePos x="0" y="0"/>
                <wp:positionH relativeFrom="column">
                  <wp:posOffset>-6350</wp:posOffset>
                </wp:positionH>
                <wp:positionV relativeFrom="paragraph">
                  <wp:posOffset>4736465</wp:posOffset>
                </wp:positionV>
                <wp:extent cx="0" cy="0"/>
                <wp:effectExtent l="0" t="0" r="0" b="0"/>
                <wp:wrapNone/>
                <wp:docPr id="37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ABB6F" id="Line 27" o:spid="_x0000_s1026" style="position:absolute;z-index:25165828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372.95pt" to="-.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7" behindDoc="0" locked="0" layoutInCell="1" allowOverlap="1" wp14:anchorId="48E09F62" wp14:editId="4D3864DD">
                <wp:simplePos x="0" y="0"/>
                <wp:positionH relativeFrom="column">
                  <wp:posOffset>-6350</wp:posOffset>
                </wp:positionH>
                <wp:positionV relativeFrom="paragraph">
                  <wp:posOffset>5204460</wp:posOffset>
                </wp:positionV>
                <wp:extent cx="0" cy="0"/>
                <wp:effectExtent l="0" t="0" r="0" b="0"/>
                <wp:wrapNone/>
                <wp:docPr id="37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0A7F4" id="Line 29" o:spid="_x0000_s1026" style="position:absolute;z-index:25165828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09.8pt" to="-.5pt,4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8" behindDoc="0" locked="0" layoutInCell="1" allowOverlap="1" wp14:anchorId="3803AA6F" wp14:editId="07824C0E">
                <wp:simplePos x="0" y="0"/>
                <wp:positionH relativeFrom="column">
                  <wp:posOffset>-6350</wp:posOffset>
                </wp:positionH>
                <wp:positionV relativeFrom="paragraph">
                  <wp:posOffset>5438140</wp:posOffset>
                </wp:positionV>
                <wp:extent cx="3143250" cy="0"/>
                <wp:effectExtent l="0" t="0" r="0" b="0"/>
                <wp:wrapNone/>
                <wp:docPr id="37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6D03C" id="Line 30" o:spid="_x0000_s1026" style="position:absolute;z-index:251658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28.2pt" to="247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6Wji7gAAAACgEAAA8AAABkcnMvZG93bnJldi54&#10;bWxMj0tPwzAQhO9I/Adrkbi1TqtQ2hCnojxELxxoKyFuTuzGEfE6sp0H/55FQoLjzo5mvsm3k23Z&#10;oH1oHApYzBNgGiunGqwFnI7PszWwECUq2TrUAr50gG1xeZHLTLkR3/RwiDWjEAyZFGBi7DLOQ2W0&#10;lWHuOo30OztvZaTT11x5OVK4bfkySVbcygapwchOPxhdfR56K8CPj26/Ow+75Yfxx6fy9qXvXt+F&#10;uL6a7u+ART3FPzP84BM6FMRUuh5VYK2A2YKmRAHrm1UKjAzpJiWl/FV4kfP/E4pv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I6Wji7gAAAACg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9" behindDoc="0" locked="0" layoutInCell="1" allowOverlap="1" wp14:anchorId="56FBCC50" wp14:editId="2CAC596D">
                <wp:simplePos x="0" y="0"/>
                <wp:positionH relativeFrom="column">
                  <wp:posOffset>0</wp:posOffset>
                </wp:positionH>
                <wp:positionV relativeFrom="paragraph">
                  <wp:posOffset>731520</wp:posOffset>
                </wp:positionV>
                <wp:extent cx="0" cy="0"/>
                <wp:effectExtent l="0" t="0" r="0" b="0"/>
                <wp:wrapNone/>
                <wp:docPr id="37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C594E" id="Line 32" o:spid="_x0000_s1026" style="position:absolute;z-index:25165828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57.6pt" to="0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8" behindDoc="0" locked="0" layoutInCell="1" allowOverlap="1" wp14:anchorId="0A64C148" wp14:editId="38F29E2B">
                <wp:simplePos x="0" y="0"/>
                <wp:positionH relativeFrom="column">
                  <wp:posOffset>228600</wp:posOffset>
                </wp:positionH>
                <wp:positionV relativeFrom="paragraph">
                  <wp:posOffset>8774476</wp:posOffset>
                </wp:positionV>
                <wp:extent cx="3143250" cy="0"/>
                <wp:effectExtent l="9525" t="13335" r="9525" b="15240"/>
                <wp:wrapNone/>
                <wp:docPr id="35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03257" id="Line 26" o:spid="_x0000_s1026" style="position:absolute;z-index:25165827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90.9pt" to="265.5pt,6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rZrCnfAAAADAEAAA8AAABkcnMvZG93bnJldi54&#10;bWxMj0tPwzAQhO9I/AdrkbhRJ40oVYhTUR6CSw+0SFVvTuzGEfE6sp0H/57lgOC4s6OZb4rNbDs2&#10;ah9ahwLSRQJMY+1Ui42Aj8PLzRpYiBKV7BxqAV86wKa8vChkrtyE73rcx4ZRCIZcCjAx9jnnoTba&#10;yrBwvUb6nZ23MtLpG668nCjcdnyZJCtuZYvUYGSvH42uP/eDFeCnJ/e2PY/b5cn4w3N19zr0u6MQ&#10;11fzwz2wqOf4Z4YffEKHkpgqN6AKrBOQrWhKJD1bp7SBHLdZSlL1K/Gy4P9HlN8A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KtmsK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9" behindDoc="0" locked="0" layoutInCell="1" allowOverlap="1" wp14:anchorId="78A3583B" wp14:editId="4EAAAACB">
                <wp:simplePos x="0" y="0"/>
                <wp:positionH relativeFrom="column">
                  <wp:posOffset>228600</wp:posOffset>
                </wp:positionH>
                <wp:positionV relativeFrom="paragraph">
                  <wp:posOffset>9008156</wp:posOffset>
                </wp:positionV>
                <wp:extent cx="3143250" cy="0"/>
                <wp:effectExtent l="9525" t="8890" r="9525" b="10160"/>
                <wp:wrapNone/>
                <wp:docPr id="3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9C429" id="Line 27" o:spid="_x0000_s1026" style="position:absolute;z-index:25165827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09.3pt" to="265.5pt,7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bavcHfAAAADAEAAA8AAABkcnMvZG93bnJldi54&#10;bWxMj0tPwzAQhO9I/AdrkbhRJy2EKsSpKA/BhQNtpYqbE2/jiNiObOfBv2c5IDju7Gjmm2Izm46N&#10;6EPrrIB0kQBDWzvV2kbAYf98tQYWorRKds6igC8MsCnPzwqZKzfZdxx3sWEUYkMuBegY+5zzUGs0&#10;Mixcj5Z+J+eNjHT6hisvJwo3HV8mScaNbC01aNnjg8b6czcYAX56dK/b07hdfmi/f6puX4b+7SjE&#10;5cV8fwcs4hz/zPCDT+hQElPlBqsC6wSsMpoSSb9O1xkwctysUp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htq9w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0" behindDoc="0" locked="0" layoutInCell="1" allowOverlap="1" wp14:anchorId="249E9B59" wp14:editId="04670484">
                <wp:simplePos x="0" y="0"/>
                <wp:positionH relativeFrom="column">
                  <wp:posOffset>228600</wp:posOffset>
                </wp:positionH>
                <wp:positionV relativeFrom="paragraph">
                  <wp:posOffset>9241836</wp:posOffset>
                </wp:positionV>
                <wp:extent cx="3143250" cy="0"/>
                <wp:effectExtent l="9525" t="13970" r="9525" b="14605"/>
                <wp:wrapNone/>
                <wp:docPr id="35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3FE7F" id="Line 28" o:spid="_x0000_s1026" style="position:absolute;z-index:251658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27.7pt" to="265.5pt,7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wUR7ffAAAADAEAAA8AAABkcnMvZG93bnJldi54&#10;bWxMj0tPwzAQhO9I/AdrkbhRp4+0KMSpKA/RCwfaSoibE2/jiNiObOfBv2c5IDju7Gjmm3w7mZYN&#10;6EPjrID5LAGGtnKqsbWA0/H55hZYiNIq2TqLAr4wwLa4vMhlptxo33A4xJpRiA2ZFKBj7DLOQ6XR&#10;yDBzHVr6nZ03MtLpa668HCnctHyRJGtuZGOpQcsOHzRWn4feCPDjo9vvzsNu8aH98ancvPTd67sQ&#10;11fT/R2wiFP8M8MPPqFDQUyl660KrBWwXNOUSPoqTVfAyJEu5ySVvxIvcv5/RPEN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/BRHt9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2" behindDoc="0" locked="0" layoutInCell="1" allowOverlap="1" wp14:anchorId="520FCACA" wp14:editId="48F64A21">
                <wp:simplePos x="0" y="0"/>
                <wp:positionH relativeFrom="column">
                  <wp:posOffset>228600</wp:posOffset>
                </wp:positionH>
                <wp:positionV relativeFrom="paragraph">
                  <wp:posOffset>9476151</wp:posOffset>
                </wp:positionV>
                <wp:extent cx="3143250" cy="0"/>
                <wp:effectExtent l="9525" t="10160" r="9525" b="8890"/>
                <wp:wrapNone/>
                <wp:docPr id="35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0C15B" id="Line 29" o:spid="_x0000_s1026" style="position:absolute;z-index:25165828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46.15pt" to="265.5pt,7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s/UqXfAAAADAEAAA8AAABkcnMvZG93bnJldi54&#10;bWxMj0tPwzAQhO9I/AdrkbhRpwmUEuJUlIfgwoG2EuLmxG4cEa8j23nw71kOCI47O5r5ptjMtmOj&#10;9qF1KGC5SIBprJ1qsRFw2D9drIGFKFHJzqEW8KUDbMrTk0Lmyk34psddbBiFYMilABNjn3MeaqOt&#10;DAvXa6Tf0XkrI52+4crLicJtx9MkWXErW6QGI3t9b3T9uRusAD89uJftcdymH8bvH6vr56F/fRfi&#10;/Gy+uwUW9Rz/zPCDT+hQElPlBlSBdQKyFU2JpF/epBkwclxlS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+z9Sp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3" behindDoc="0" locked="0" layoutInCell="1" allowOverlap="1" wp14:anchorId="2CFDF816" wp14:editId="2B86B938">
                <wp:simplePos x="0" y="0"/>
                <wp:positionH relativeFrom="column">
                  <wp:posOffset>228600</wp:posOffset>
                </wp:positionH>
                <wp:positionV relativeFrom="paragraph">
                  <wp:posOffset>9709831</wp:posOffset>
                </wp:positionV>
                <wp:extent cx="3143250" cy="0"/>
                <wp:effectExtent l="9525" t="15240" r="9525" b="13335"/>
                <wp:wrapNone/>
                <wp:docPr id="35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20A67" id="Line 30" o:spid="_x0000_s1026" style="position:absolute;z-index:25165828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64.55pt" to="265.5pt,7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ARaqBjfAAAADAEAAA8AAABkcnMvZG93bnJldi54&#10;bWxMj0tPwzAQhO9I/AdrkbhRJ6laaIhTUR6CCwfaSoibE2/jiNiObOfBv2c5IDju7Gjmm2I7m46N&#10;6EPrrIB0kQBDWzvV2kbA8fB0dQMsRGmV7JxFAV8YYFuenxUyV26ybzjuY8MoxIZcCtAx9jnnodZo&#10;ZFi4Hi39Ts4bGen0DVdeThRuOp4lyZob2Vpq0LLHe431534wAvz04F52p3GXfWh/eKyun4f+9V2I&#10;y4v57hZYxDn+meEHn9ChJKbKDVYF1glYrmlKJH2VbVJg5FgtU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BFqoGN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4" behindDoc="0" locked="0" layoutInCell="1" allowOverlap="1" wp14:anchorId="30896BBE" wp14:editId="6A7C5C07">
                <wp:simplePos x="0" y="0"/>
                <wp:positionH relativeFrom="column">
                  <wp:posOffset>228600</wp:posOffset>
                </wp:positionH>
                <wp:positionV relativeFrom="paragraph">
                  <wp:posOffset>8540161</wp:posOffset>
                </wp:positionV>
                <wp:extent cx="3143250" cy="0"/>
                <wp:effectExtent l="9525" t="7620" r="9525" b="11430"/>
                <wp:wrapNone/>
                <wp:docPr id="35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FE2D7" id="Line 32" o:spid="_x0000_s1026" style="position:absolute;z-index:2516582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72.45pt" to="265.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6YaWrgAAAADAEAAA8AAABkcnMvZG93bnJldi54&#10;bWxMj0tPwzAQhO9I/AdrkbhRp01pS4hTUR4qFw60SIibE7txRLyObOfBv2c5IDju7Gjmm3w72ZYN&#10;2ofGoYD5LAGmsXKqwVrA2/HpagMsRIlKtg61gC8dYFucn+UyU27EVz0cYs0oBEMmBZgYu4zzUBlt&#10;ZZi5TiP9Ts5bGen0NVdejhRuW75IkhW3skFqMLLT90ZXn4feCvDjg3venYbd4sP442O53vfdy7sQ&#10;lxfT3S2wqKf4Z4YffEKHgphK16MKrBWQrmhKJD1dLm+AkeM6nZNU/kq8yPn/EcU3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C6YaWrgAAAADA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</w:p>
    <w:sectPr w:rsidR="004E644B" w:rsidSect="00D75908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9C2EA" w14:textId="77777777" w:rsidR="00E00410" w:rsidRDefault="00E00410" w:rsidP="00101AC6">
      <w:r>
        <w:separator/>
      </w:r>
    </w:p>
  </w:endnote>
  <w:endnote w:type="continuationSeparator" w:id="0">
    <w:p w14:paraId="32996543" w14:textId="77777777" w:rsidR="00E00410" w:rsidRDefault="00E00410" w:rsidP="00101AC6">
      <w:r>
        <w:continuationSeparator/>
      </w:r>
    </w:p>
  </w:endnote>
  <w:endnote w:type="continuationNotice" w:id="1">
    <w:p w14:paraId="2AE5126A" w14:textId="77777777" w:rsidR="00E00410" w:rsidRDefault="00E00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46FD" w14:textId="77777777" w:rsidR="00E00410" w:rsidRDefault="00E00410" w:rsidP="00101AC6">
      <w:r>
        <w:separator/>
      </w:r>
    </w:p>
  </w:footnote>
  <w:footnote w:type="continuationSeparator" w:id="0">
    <w:p w14:paraId="012B2776" w14:textId="77777777" w:rsidR="00E00410" w:rsidRDefault="00E00410" w:rsidP="00101AC6">
      <w:r>
        <w:continuationSeparator/>
      </w:r>
    </w:p>
  </w:footnote>
  <w:footnote w:type="continuationNotice" w:id="1">
    <w:p w14:paraId="544B7DF2" w14:textId="77777777" w:rsidR="00E00410" w:rsidRDefault="00E004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66D5"/>
    <w:multiLevelType w:val="hybridMultilevel"/>
    <w:tmpl w:val="95F0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5A13"/>
    <w:multiLevelType w:val="hybridMultilevel"/>
    <w:tmpl w:val="D9867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0BB1"/>
    <w:multiLevelType w:val="hybridMultilevel"/>
    <w:tmpl w:val="1A0A6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A06D31"/>
    <w:multiLevelType w:val="hybridMultilevel"/>
    <w:tmpl w:val="9FFAB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3F33D6"/>
    <w:multiLevelType w:val="hybridMultilevel"/>
    <w:tmpl w:val="AB06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219F5"/>
    <w:multiLevelType w:val="multilevel"/>
    <w:tmpl w:val="ED30F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7BA5"/>
    <w:multiLevelType w:val="hybridMultilevel"/>
    <w:tmpl w:val="67465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7E08D6"/>
    <w:multiLevelType w:val="hybridMultilevel"/>
    <w:tmpl w:val="389C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03883"/>
    <w:multiLevelType w:val="hybridMultilevel"/>
    <w:tmpl w:val="96A0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E16F3"/>
    <w:multiLevelType w:val="hybridMultilevel"/>
    <w:tmpl w:val="3D44B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26861"/>
    <w:multiLevelType w:val="hybridMultilevel"/>
    <w:tmpl w:val="5DB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760"/>
    <w:multiLevelType w:val="hybridMultilevel"/>
    <w:tmpl w:val="497C9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3848CB"/>
    <w:multiLevelType w:val="hybridMultilevel"/>
    <w:tmpl w:val="BC8E0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2840E4"/>
    <w:multiLevelType w:val="hybridMultilevel"/>
    <w:tmpl w:val="69682BFC"/>
    <w:lvl w:ilvl="0" w:tplc="19C055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6E484F"/>
    <w:multiLevelType w:val="hybridMultilevel"/>
    <w:tmpl w:val="979A5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0400C3"/>
    <w:multiLevelType w:val="hybridMultilevel"/>
    <w:tmpl w:val="6E785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65A60"/>
    <w:multiLevelType w:val="hybridMultilevel"/>
    <w:tmpl w:val="B3F6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A02BB"/>
    <w:multiLevelType w:val="hybridMultilevel"/>
    <w:tmpl w:val="CCD6B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72FE5"/>
    <w:multiLevelType w:val="hybridMultilevel"/>
    <w:tmpl w:val="4EDA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62A13"/>
    <w:multiLevelType w:val="multilevel"/>
    <w:tmpl w:val="8A708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696667C"/>
    <w:multiLevelType w:val="hybridMultilevel"/>
    <w:tmpl w:val="FF8C3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B4647"/>
    <w:multiLevelType w:val="hybridMultilevel"/>
    <w:tmpl w:val="0D80256E"/>
    <w:lvl w:ilvl="0" w:tplc="79B222D8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B2F2BDB"/>
    <w:multiLevelType w:val="hybridMultilevel"/>
    <w:tmpl w:val="723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71020"/>
    <w:multiLevelType w:val="hybridMultilevel"/>
    <w:tmpl w:val="C9428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45520"/>
    <w:multiLevelType w:val="hybridMultilevel"/>
    <w:tmpl w:val="F36A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9644E"/>
    <w:multiLevelType w:val="hybridMultilevel"/>
    <w:tmpl w:val="9DDC8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6851">
    <w:abstractNumId w:val="8"/>
  </w:num>
  <w:num w:numId="2" w16cid:durableId="1448112896">
    <w:abstractNumId w:val="4"/>
  </w:num>
  <w:num w:numId="3" w16cid:durableId="167251270">
    <w:abstractNumId w:val="16"/>
  </w:num>
  <w:num w:numId="4" w16cid:durableId="1464500202">
    <w:abstractNumId w:val="25"/>
  </w:num>
  <w:num w:numId="5" w16cid:durableId="394624213">
    <w:abstractNumId w:val="10"/>
  </w:num>
  <w:num w:numId="6" w16cid:durableId="1064716014">
    <w:abstractNumId w:val="24"/>
  </w:num>
  <w:num w:numId="7" w16cid:durableId="1375233416">
    <w:abstractNumId w:val="15"/>
  </w:num>
  <w:num w:numId="8" w16cid:durableId="1303461521">
    <w:abstractNumId w:val="1"/>
  </w:num>
  <w:num w:numId="9" w16cid:durableId="2147116528">
    <w:abstractNumId w:val="18"/>
  </w:num>
  <w:num w:numId="10" w16cid:durableId="134883992">
    <w:abstractNumId w:val="22"/>
  </w:num>
  <w:num w:numId="11" w16cid:durableId="1323894000">
    <w:abstractNumId w:val="0"/>
  </w:num>
  <w:num w:numId="12" w16cid:durableId="614601994">
    <w:abstractNumId w:val="19"/>
  </w:num>
  <w:num w:numId="13" w16cid:durableId="1639918556">
    <w:abstractNumId w:val="5"/>
  </w:num>
  <w:num w:numId="14" w16cid:durableId="1260523295">
    <w:abstractNumId w:val="6"/>
  </w:num>
  <w:num w:numId="15" w16cid:durableId="1140732189">
    <w:abstractNumId w:val="3"/>
  </w:num>
  <w:num w:numId="16" w16cid:durableId="1410274255">
    <w:abstractNumId w:val="11"/>
  </w:num>
  <w:num w:numId="17" w16cid:durableId="686520750">
    <w:abstractNumId w:val="2"/>
  </w:num>
  <w:num w:numId="18" w16cid:durableId="1462187044">
    <w:abstractNumId w:val="12"/>
  </w:num>
  <w:num w:numId="19" w16cid:durableId="198591318">
    <w:abstractNumId w:val="14"/>
  </w:num>
  <w:num w:numId="20" w16cid:durableId="1352493155">
    <w:abstractNumId w:val="23"/>
  </w:num>
  <w:num w:numId="21" w16cid:durableId="1245871770">
    <w:abstractNumId w:val="9"/>
  </w:num>
  <w:num w:numId="22" w16cid:durableId="1491024868">
    <w:abstractNumId w:val="17"/>
  </w:num>
  <w:num w:numId="23" w16cid:durableId="2077851581">
    <w:abstractNumId w:val="21"/>
  </w:num>
  <w:num w:numId="24" w16cid:durableId="1859193271">
    <w:abstractNumId w:val="20"/>
  </w:num>
  <w:num w:numId="25" w16cid:durableId="673801559">
    <w:abstractNumId w:val="13"/>
  </w:num>
  <w:num w:numId="26" w16cid:durableId="55789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98"/>
    <w:rsid w:val="000039A8"/>
    <w:rsid w:val="00007FCD"/>
    <w:rsid w:val="00012E47"/>
    <w:rsid w:val="0002177C"/>
    <w:rsid w:val="0002286D"/>
    <w:rsid w:val="00027664"/>
    <w:rsid w:val="00033B8E"/>
    <w:rsid w:val="00034552"/>
    <w:rsid w:val="00035DEC"/>
    <w:rsid w:val="00035EF6"/>
    <w:rsid w:val="000458C2"/>
    <w:rsid w:val="00055D85"/>
    <w:rsid w:val="0007229E"/>
    <w:rsid w:val="00072D73"/>
    <w:rsid w:val="00074661"/>
    <w:rsid w:val="00075953"/>
    <w:rsid w:val="000762F1"/>
    <w:rsid w:val="000809F2"/>
    <w:rsid w:val="00093902"/>
    <w:rsid w:val="0009442F"/>
    <w:rsid w:val="000A3285"/>
    <w:rsid w:val="000A6216"/>
    <w:rsid w:val="000A6959"/>
    <w:rsid w:val="000C42CB"/>
    <w:rsid w:val="000C6372"/>
    <w:rsid w:val="000C7A4D"/>
    <w:rsid w:val="000D156A"/>
    <w:rsid w:val="000D1BBC"/>
    <w:rsid w:val="000E0C17"/>
    <w:rsid w:val="000E3316"/>
    <w:rsid w:val="000F0B4F"/>
    <w:rsid w:val="000F4A8B"/>
    <w:rsid w:val="000F518F"/>
    <w:rsid w:val="000F6118"/>
    <w:rsid w:val="000F63AC"/>
    <w:rsid w:val="000F75AC"/>
    <w:rsid w:val="0010017A"/>
    <w:rsid w:val="00100DA6"/>
    <w:rsid w:val="0010104B"/>
    <w:rsid w:val="00101AC6"/>
    <w:rsid w:val="00111A41"/>
    <w:rsid w:val="00112317"/>
    <w:rsid w:val="00115D29"/>
    <w:rsid w:val="00123DAA"/>
    <w:rsid w:val="00133447"/>
    <w:rsid w:val="001414D7"/>
    <w:rsid w:val="00141ECD"/>
    <w:rsid w:val="00153947"/>
    <w:rsid w:val="00153D74"/>
    <w:rsid w:val="00154C76"/>
    <w:rsid w:val="00155523"/>
    <w:rsid w:val="0015661C"/>
    <w:rsid w:val="00156F50"/>
    <w:rsid w:val="001672ED"/>
    <w:rsid w:val="00171F5B"/>
    <w:rsid w:val="00172BBD"/>
    <w:rsid w:val="00180563"/>
    <w:rsid w:val="001854C8"/>
    <w:rsid w:val="001961EA"/>
    <w:rsid w:val="001A4DAC"/>
    <w:rsid w:val="001B33E6"/>
    <w:rsid w:val="001B7158"/>
    <w:rsid w:val="001C590A"/>
    <w:rsid w:val="001D07C9"/>
    <w:rsid w:val="001D42D6"/>
    <w:rsid w:val="001D49B3"/>
    <w:rsid w:val="001D66A6"/>
    <w:rsid w:val="001E1787"/>
    <w:rsid w:val="001F3CF2"/>
    <w:rsid w:val="00201FB0"/>
    <w:rsid w:val="0021162B"/>
    <w:rsid w:val="00214778"/>
    <w:rsid w:val="002147DF"/>
    <w:rsid w:val="00220C79"/>
    <w:rsid w:val="00223FDA"/>
    <w:rsid w:val="00227910"/>
    <w:rsid w:val="00232B86"/>
    <w:rsid w:val="00234503"/>
    <w:rsid w:val="00236224"/>
    <w:rsid w:val="00236292"/>
    <w:rsid w:val="00241952"/>
    <w:rsid w:val="00244105"/>
    <w:rsid w:val="0024451C"/>
    <w:rsid w:val="002518BB"/>
    <w:rsid w:val="00251AFF"/>
    <w:rsid w:val="00255CD1"/>
    <w:rsid w:val="00262174"/>
    <w:rsid w:val="002626CF"/>
    <w:rsid w:val="00272F66"/>
    <w:rsid w:val="002736B8"/>
    <w:rsid w:val="00282943"/>
    <w:rsid w:val="00290A24"/>
    <w:rsid w:val="00291C14"/>
    <w:rsid w:val="002A14E5"/>
    <w:rsid w:val="002A1DEE"/>
    <w:rsid w:val="002A62A6"/>
    <w:rsid w:val="002A7992"/>
    <w:rsid w:val="002B5B74"/>
    <w:rsid w:val="002B5DFE"/>
    <w:rsid w:val="002B6863"/>
    <w:rsid w:val="002B73A1"/>
    <w:rsid w:val="002C46E4"/>
    <w:rsid w:val="002D2E6B"/>
    <w:rsid w:val="002E653A"/>
    <w:rsid w:val="002E681E"/>
    <w:rsid w:val="002F7F19"/>
    <w:rsid w:val="00300857"/>
    <w:rsid w:val="00301D77"/>
    <w:rsid w:val="00305B77"/>
    <w:rsid w:val="00316A31"/>
    <w:rsid w:val="00332FAD"/>
    <w:rsid w:val="0033300D"/>
    <w:rsid w:val="00335E93"/>
    <w:rsid w:val="00341AC4"/>
    <w:rsid w:val="00341DE3"/>
    <w:rsid w:val="00347058"/>
    <w:rsid w:val="00350093"/>
    <w:rsid w:val="003747C5"/>
    <w:rsid w:val="00380611"/>
    <w:rsid w:val="003807F9"/>
    <w:rsid w:val="00383F0A"/>
    <w:rsid w:val="00385A88"/>
    <w:rsid w:val="003906AF"/>
    <w:rsid w:val="00393FB2"/>
    <w:rsid w:val="0039783F"/>
    <w:rsid w:val="003A134F"/>
    <w:rsid w:val="003A71FA"/>
    <w:rsid w:val="003B2028"/>
    <w:rsid w:val="003B5257"/>
    <w:rsid w:val="003B634E"/>
    <w:rsid w:val="003C5291"/>
    <w:rsid w:val="003C6AC4"/>
    <w:rsid w:val="003D651E"/>
    <w:rsid w:val="003E2349"/>
    <w:rsid w:val="003E23A0"/>
    <w:rsid w:val="003E685E"/>
    <w:rsid w:val="003F394A"/>
    <w:rsid w:val="003F3E21"/>
    <w:rsid w:val="003F65DF"/>
    <w:rsid w:val="003F68CC"/>
    <w:rsid w:val="00402C80"/>
    <w:rsid w:val="004355FD"/>
    <w:rsid w:val="00437EFA"/>
    <w:rsid w:val="00444FF2"/>
    <w:rsid w:val="00452CBF"/>
    <w:rsid w:val="00455D7C"/>
    <w:rsid w:val="004616E0"/>
    <w:rsid w:val="0048382B"/>
    <w:rsid w:val="0048639B"/>
    <w:rsid w:val="00494543"/>
    <w:rsid w:val="00494E89"/>
    <w:rsid w:val="00494EDE"/>
    <w:rsid w:val="004964D2"/>
    <w:rsid w:val="004A43F5"/>
    <w:rsid w:val="004B22EC"/>
    <w:rsid w:val="004D5A4D"/>
    <w:rsid w:val="004D7973"/>
    <w:rsid w:val="004E023A"/>
    <w:rsid w:val="004E227C"/>
    <w:rsid w:val="004E3E5B"/>
    <w:rsid w:val="004E644B"/>
    <w:rsid w:val="004F093A"/>
    <w:rsid w:val="004F44A3"/>
    <w:rsid w:val="004F4F79"/>
    <w:rsid w:val="004F5037"/>
    <w:rsid w:val="004F58EC"/>
    <w:rsid w:val="0050260C"/>
    <w:rsid w:val="005040FC"/>
    <w:rsid w:val="00506891"/>
    <w:rsid w:val="00506AEC"/>
    <w:rsid w:val="00507044"/>
    <w:rsid w:val="00516051"/>
    <w:rsid w:val="00520CAC"/>
    <w:rsid w:val="00521EFD"/>
    <w:rsid w:val="005262BD"/>
    <w:rsid w:val="00534E32"/>
    <w:rsid w:val="005358FF"/>
    <w:rsid w:val="00535E14"/>
    <w:rsid w:val="005376BA"/>
    <w:rsid w:val="005427F6"/>
    <w:rsid w:val="00564ABB"/>
    <w:rsid w:val="0056500A"/>
    <w:rsid w:val="00565DDB"/>
    <w:rsid w:val="0057365A"/>
    <w:rsid w:val="00575F02"/>
    <w:rsid w:val="00575F48"/>
    <w:rsid w:val="00575F56"/>
    <w:rsid w:val="00580DE7"/>
    <w:rsid w:val="00586102"/>
    <w:rsid w:val="00586804"/>
    <w:rsid w:val="0058786F"/>
    <w:rsid w:val="0059001D"/>
    <w:rsid w:val="0059152C"/>
    <w:rsid w:val="00596EA2"/>
    <w:rsid w:val="005A6A5E"/>
    <w:rsid w:val="005B3D99"/>
    <w:rsid w:val="005C1108"/>
    <w:rsid w:val="005C1943"/>
    <w:rsid w:val="005C349E"/>
    <w:rsid w:val="005D2828"/>
    <w:rsid w:val="005D3BA7"/>
    <w:rsid w:val="005E09A0"/>
    <w:rsid w:val="005E34A0"/>
    <w:rsid w:val="005F4F77"/>
    <w:rsid w:val="00602B02"/>
    <w:rsid w:val="0061041E"/>
    <w:rsid w:val="006149CD"/>
    <w:rsid w:val="00632EC9"/>
    <w:rsid w:val="006338E1"/>
    <w:rsid w:val="0063661F"/>
    <w:rsid w:val="00641FD5"/>
    <w:rsid w:val="00643563"/>
    <w:rsid w:val="00660AF7"/>
    <w:rsid w:val="006671A9"/>
    <w:rsid w:val="00671864"/>
    <w:rsid w:val="0067345B"/>
    <w:rsid w:val="00673E3D"/>
    <w:rsid w:val="00675CC7"/>
    <w:rsid w:val="006763AF"/>
    <w:rsid w:val="006847BE"/>
    <w:rsid w:val="006876CF"/>
    <w:rsid w:val="00690FCF"/>
    <w:rsid w:val="00691169"/>
    <w:rsid w:val="00695CF3"/>
    <w:rsid w:val="006A4542"/>
    <w:rsid w:val="006A7E68"/>
    <w:rsid w:val="006B1868"/>
    <w:rsid w:val="006B442A"/>
    <w:rsid w:val="006C3877"/>
    <w:rsid w:val="006D7FE4"/>
    <w:rsid w:val="007051F2"/>
    <w:rsid w:val="007059B9"/>
    <w:rsid w:val="00714185"/>
    <w:rsid w:val="00716016"/>
    <w:rsid w:val="007201D7"/>
    <w:rsid w:val="00726428"/>
    <w:rsid w:val="00726F08"/>
    <w:rsid w:val="00731E2D"/>
    <w:rsid w:val="00734486"/>
    <w:rsid w:val="00736287"/>
    <w:rsid w:val="00743228"/>
    <w:rsid w:val="007434E2"/>
    <w:rsid w:val="0074626B"/>
    <w:rsid w:val="00761B7A"/>
    <w:rsid w:val="007640BC"/>
    <w:rsid w:val="00765488"/>
    <w:rsid w:val="00781EB4"/>
    <w:rsid w:val="00785298"/>
    <w:rsid w:val="00790248"/>
    <w:rsid w:val="00792364"/>
    <w:rsid w:val="0079336A"/>
    <w:rsid w:val="0079585F"/>
    <w:rsid w:val="007968D2"/>
    <w:rsid w:val="00797D66"/>
    <w:rsid w:val="007A4503"/>
    <w:rsid w:val="007A5312"/>
    <w:rsid w:val="007A5E54"/>
    <w:rsid w:val="007B46E6"/>
    <w:rsid w:val="007B7815"/>
    <w:rsid w:val="007C0341"/>
    <w:rsid w:val="007C2ED9"/>
    <w:rsid w:val="007D2DE4"/>
    <w:rsid w:val="007F0196"/>
    <w:rsid w:val="00800BCC"/>
    <w:rsid w:val="00820E2A"/>
    <w:rsid w:val="0082291C"/>
    <w:rsid w:val="00825605"/>
    <w:rsid w:val="00827457"/>
    <w:rsid w:val="00830A22"/>
    <w:rsid w:val="00840C6A"/>
    <w:rsid w:val="008428BD"/>
    <w:rsid w:val="00843794"/>
    <w:rsid w:val="008457AF"/>
    <w:rsid w:val="00850491"/>
    <w:rsid w:val="00851655"/>
    <w:rsid w:val="0085169B"/>
    <w:rsid w:val="00854281"/>
    <w:rsid w:val="00870DE6"/>
    <w:rsid w:val="00873535"/>
    <w:rsid w:val="00877C72"/>
    <w:rsid w:val="0089137F"/>
    <w:rsid w:val="00892693"/>
    <w:rsid w:val="0089745C"/>
    <w:rsid w:val="008A2001"/>
    <w:rsid w:val="008A3F0D"/>
    <w:rsid w:val="008B41B0"/>
    <w:rsid w:val="008B4D6D"/>
    <w:rsid w:val="008B74BA"/>
    <w:rsid w:val="008C04A3"/>
    <w:rsid w:val="008C3036"/>
    <w:rsid w:val="008C32F3"/>
    <w:rsid w:val="008E04C2"/>
    <w:rsid w:val="008F4D6E"/>
    <w:rsid w:val="008F7367"/>
    <w:rsid w:val="0090320B"/>
    <w:rsid w:val="00910654"/>
    <w:rsid w:val="0091218D"/>
    <w:rsid w:val="00920863"/>
    <w:rsid w:val="00932674"/>
    <w:rsid w:val="00941AB3"/>
    <w:rsid w:val="00944E2D"/>
    <w:rsid w:val="009471A9"/>
    <w:rsid w:val="00947559"/>
    <w:rsid w:val="0096066C"/>
    <w:rsid w:val="00960D4E"/>
    <w:rsid w:val="00973E12"/>
    <w:rsid w:val="00974B7D"/>
    <w:rsid w:val="00975A12"/>
    <w:rsid w:val="00980FC0"/>
    <w:rsid w:val="009A033B"/>
    <w:rsid w:val="009A0E2A"/>
    <w:rsid w:val="009A174A"/>
    <w:rsid w:val="009A41D4"/>
    <w:rsid w:val="009A4D3C"/>
    <w:rsid w:val="009A7B1E"/>
    <w:rsid w:val="009B5A33"/>
    <w:rsid w:val="009D1933"/>
    <w:rsid w:val="009D52D9"/>
    <w:rsid w:val="009E0575"/>
    <w:rsid w:val="009F366B"/>
    <w:rsid w:val="009F4ADE"/>
    <w:rsid w:val="00A26C0E"/>
    <w:rsid w:val="00A32F9F"/>
    <w:rsid w:val="00A52E05"/>
    <w:rsid w:val="00A55B69"/>
    <w:rsid w:val="00A6019D"/>
    <w:rsid w:val="00A61307"/>
    <w:rsid w:val="00A640D3"/>
    <w:rsid w:val="00A701CA"/>
    <w:rsid w:val="00A73063"/>
    <w:rsid w:val="00A748C1"/>
    <w:rsid w:val="00A83BE6"/>
    <w:rsid w:val="00A908BF"/>
    <w:rsid w:val="00A909B1"/>
    <w:rsid w:val="00A91EE6"/>
    <w:rsid w:val="00A94EFF"/>
    <w:rsid w:val="00AA0269"/>
    <w:rsid w:val="00AA3F14"/>
    <w:rsid w:val="00AA53C3"/>
    <w:rsid w:val="00AA7332"/>
    <w:rsid w:val="00AA77DD"/>
    <w:rsid w:val="00AB5EC8"/>
    <w:rsid w:val="00AB7E52"/>
    <w:rsid w:val="00AD02F2"/>
    <w:rsid w:val="00AD0B1B"/>
    <w:rsid w:val="00AD0C4A"/>
    <w:rsid w:val="00AD4F8F"/>
    <w:rsid w:val="00AE54FB"/>
    <w:rsid w:val="00AF6B98"/>
    <w:rsid w:val="00AF7617"/>
    <w:rsid w:val="00B17E83"/>
    <w:rsid w:val="00B25D02"/>
    <w:rsid w:val="00B30159"/>
    <w:rsid w:val="00B32837"/>
    <w:rsid w:val="00B33E34"/>
    <w:rsid w:val="00B33F91"/>
    <w:rsid w:val="00B42DA5"/>
    <w:rsid w:val="00B439F6"/>
    <w:rsid w:val="00B66969"/>
    <w:rsid w:val="00B7538F"/>
    <w:rsid w:val="00B75CC0"/>
    <w:rsid w:val="00B76F22"/>
    <w:rsid w:val="00B82E75"/>
    <w:rsid w:val="00B83F39"/>
    <w:rsid w:val="00B863BC"/>
    <w:rsid w:val="00B87581"/>
    <w:rsid w:val="00B9762F"/>
    <w:rsid w:val="00BA2918"/>
    <w:rsid w:val="00BB2CB8"/>
    <w:rsid w:val="00BB3094"/>
    <w:rsid w:val="00BC0FCA"/>
    <w:rsid w:val="00BC13D7"/>
    <w:rsid w:val="00BC16DA"/>
    <w:rsid w:val="00BC35CF"/>
    <w:rsid w:val="00BC5869"/>
    <w:rsid w:val="00BD5E8B"/>
    <w:rsid w:val="00BD7EFF"/>
    <w:rsid w:val="00BE0B4B"/>
    <w:rsid w:val="00BF0B11"/>
    <w:rsid w:val="00BF2F76"/>
    <w:rsid w:val="00C01909"/>
    <w:rsid w:val="00C01E24"/>
    <w:rsid w:val="00C05A4C"/>
    <w:rsid w:val="00C06514"/>
    <w:rsid w:val="00C079FD"/>
    <w:rsid w:val="00C14FE7"/>
    <w:rsid w:val="00C16404"/>
    <w:rsid w:val="00C17A7A"/>
    <w:rsid w:val="00C20FF9"/>
    <w:rsid w:val="00C21984"/>
    <w:rsid w:val="00C23AE6"/>
    <w:rsid w:val="00C24EBF"/>
    <w:rsid w:val="00C30034"/>
    <w:rsid w:val="00C35765"/>
    <w:rsid w:val="00C45DF1"/>
    <w:rsid w:val="00C50216"/>
    <w:rsid w:val="00C54FD8"/>
    <w:rsid w:val="00C57195"/>
    <w:rsid w:val="00C60328"/>
    <w:rsid w:val="00C64EEA"/>
    <w:rsid w:val="00C67E95"/>
    <w:rsid w:val="00C71361"/>
    <w:rsid w:val="00C72B60"/>
    <w:rsid w:val="00C7480A"/>
    <w:rsid w:val="00C86282"/>
    <w:rsid w:val="00C97CE3"/>
    <w:rsid w:val="00CA4270"/>
    <w:rsid w:val="00CA534B"/>
    <w:rsid w:val="00CB206F"/>
    <w:rsid w:val="00CB2C57"/>
    <w:rsid w:val="00CB654A"/>
    <w:rsid w:val="00CC289F"/>
    <w:rsid w:val="00CC396D"/>
    <w:rsid w:val="00CC6A8F"/>
    <w:rsid w:val="00CD00AA"/>
    <w:rsid w:val="00CD5B36"/>
    <w:rsid w:val="00CD702A"/>
    <w:rsid w:val="00CE486C"/>
    <w:rsid w:val="00CF3584"/>
    <w:rsid w:val="00CF79AC"/>
    <w:rsid w:val="00D1424D"/>
    <w:rsid w:val="00D2200E"/>
    <w:rsid w:val="00D23C8F"/>
    <w:rsid w:val="00D24515"/>
    <w:rsid w:val="00D24ABB"/>
    <w:rsid w:val="00D278CE"/>
    <w:rsid w:val="00D308A9"/>
    <w:rsid w:val="00D40429"/>
    <w:rsid w:val="00D565D8"/>
    <w:rsid w:val="00D64726"/>
    <w:rsid w:val="00D64743"/>
    <w:rsid w:val="00D67448"/>
    <w:rsid w:val="00D74576"/>
    <w:rsid w:val="00D75908"/>
    <w:rsid w:val="00D83FE6"/>
    <w:rsid w:val="00D8526E"/>
    <w:rsid w:val="00D8693B"/>
    <w:rsid w:val="00D932D0"/>
    <w:rsid w:val="00DB2890"/>
    <w:rsid w:val="00DC0689"/>
    <w:rsid w:val="00DC505F"/>
    <w:rsid w:val="00DD3EBC"/>
    <w:rsid w:val="00DD775B"/>
    <w:rsid w:val="00DE0E16"/>
    <w:rsid w:val="00E00410"/>
    <w:rsid w:val="00E00CF1"/>
    <w:rsid w:val="00E03CE8"/>
    <w:rsid w:val="00E051BE"/>
    <w:rsid w:val="00E11358"/>
    <w:rsid w:val="00E12834"/>
    <w:rsid w:val="00E209EA"/>
    <w:rsid w:val="00E318B4"/>
    <w:rsid w:val="00E36F8B"/>
    <w:rsid w:val="00E41727"/>
    <w:rsid w:val="00E4233A"/>
    <w:rsid w:val="00E50666"/>
    <w:rsid w:val="00E55117"/>
    <w:rsid w:val="00E576F6"/>
    <w:rsid w:val="00E7131D"/>
    <w:rsid w:val="00E72D8B"/>
    <w:rsid w:val="00E73E1A"/>
    <w:rsid w:val="00E753A2"/>
    <w:rsid w:val="00E75900"/>
    <w:rsid w:val="00E85594"/>
    <w:rsid w:val="00E87429"/>
    <w:rsid w:val="00EA06C9"/>
    <w:rsid w:val="00EA1DDF"/>
    <w:rsid w:val="00EA5F2F"/>
    <w:rsid w:val="00EB06EB"/>
    <w:rsid w:val="00EB162F"/>
    <w:rsid w:val="00EB6AC3"/>
    <w:rsid w:val="00EC7C39"/>
    <w:rsid w:val="00ED1DD7"/>
    <w:rsid w:val="00ED7EE6"/>
    <w:rsid w:val="00EE0209"/>
    <w:rsid w:val="00EE72D7"/>
    <w:rsid w:val="00EF17EC"/>
    <w:rsid w:val="00EF3DD8"/>
    <w:rsid w:val="00F019A9"/>
    <w:rsid w:val="00F10241"/>
    <w:rsid w:val="00F12FE1"/>
    <w:rsid w:val="00F226B2"/>
    <w:rsid w:val="00F2504A"/>
    <w:rsid w:val="00F32DEB"/>
    <w:rsid w:val="00F346E1"/>
    <w:rsid w:val="00F37E63"/>
    <w:rsid w:val="00F54307"/>
    <w:rsid w:val="00F548C3"/>
    <w:rsid w:val="00F60025"/>
    <w:rsid w:val="00F622C1"/>
    <w:rsid w:val="00F65F6A"/>
    <w:rsid w:val="00F6612C"/>
    <w:rsid w:val="00F74D23"/>
    <w:rsid w:val="00F75274"/>
    <w:rsid w:val="00F760F6"/>
    <w:rsid w:val="00F81EFE"/>
    <w:rsid w:val="00F824CF"/>
    <w:rsid w:val="00F8350D"/>
    <w:rsid w:val="00F847E9"/>
    <w:rsid w:val="00F862C3"/>
    <w:rsid w:val="00F876C3"/>
    <w:rsid w:val="00F9384E"/>
    <w:rsid w:val="00F958D4"/>
    <w:rsid w:val="00F96947"/>
    <w:rsid w:val="00FA312F"/>
    <w:rsid w:val="00FA5E55"/>
    <w:rsid w:val="00FA79AE"/>
    <w:rsid w:val="00FB6A75"/>
    <w:rsid w:val="00FC2922"/>
    <w:rsid w:val="00FC7A89"/>
    <w:rsid w:val="00FD1E8D"/>
    <w:rsid w:val="00FD2184"/>
    <w:rsid w:val="00FD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25503"/>
  <w15:chartTrackingRefBased/>
  <w15:docId w15:val="{FDC17272-29DE-4972-963B-4329298A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08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styleId="Footer">
    <w:name w:val="footer"/>
    <w:basedOn w:val="Normal"/>
    <w:link w:val="Foot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customStyle="1" w:styleId="Default">
    <w:name w:val="Default"/>
    <w:rsid w:val="00E36F8B"/>
    <w:pPr>
      <w:autoSpaceDE w:val="0"/>
      <w:autoSpaceDN w:val="0"/>
      <w:adjustRightInd w:val="0"/>
    </w:pPr>
    <w:rPr>
      <w:rFonts w:ascii="Lucida Sans" w:eastAsiaTheme="minorEastAsia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F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C14"/>
    <w:rPr>
      <w:rFonts w:ascii="Segoe UI" w:eastAsia="Times New Roman" w:hAnsi="Segoe UI" w:cs="Segoe UI"/>
      <w:color w:val="212120"/>
      <w:kern w:val="2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58EC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8B4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41B0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D66A6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13900\AppData\Roaming\Microsoft\Templates\Real%20estate%20business%20brochure%20(tri-fol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67045ea-82d4-4735-8979-7a4d3a8d09b3" xsi:nil="true"/>
    <TaxCatchAll xmlns="a9f0e52c-bd0b-4e58-b9b0-07e39a48db4b" xsi:nil="true"/>
    <lcf76f155ced4ddcb4097134ff3c332f xmlns="b67045ea-82d4-4735-8979-7a4d3a8d09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58DD932744CA967D674404628A5" ma:contentTypeVersion="15" ma:contentTypeDescription="Create a new document." ma:contentTypeScope="" ma:versionID="54384ffcd16b8ba04cb1879c371417d3">
  <xsd:schema xmlns:xsd="http://www.w3.org/2001/XMLSchema" xmlns:xs="http://www.w3.org/2001/XMLSchema" xmlns:p="http://schemas.microsoft.com/office/2006/metadata/properties" xmlns:ns2="b67045ea-82d4-4735-8979-7a4d3a8d09b3" xmlns:ns3="a9f0e52c-bd0b-4e58-b9b0-07e39a48db4b" targetNamespace="http://schemas.microsoft.com/office/2006/metadata/properties" ma:root="true" ma:fieldsID="fa48527eb62cc677173d4780084eca26" ns2:_="" ns3:_="">
    <xsd:import namespace="b67045ea-82d4-4735-8979-7a4d3a8d09b3"/>
    <xsd:import namespace="a9f0e52c-bd0b-4e58-b9b0-07e39a48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45ea-82d4-4735-8979-7a4d3a8d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0e52c-bd0b-4e58-b9b0-07e39a48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11a0bc-d9fa-4c8f-a757-70c3dd71e28d}" ma:internalName="TaxCatchAll" ma:showField="CatchAllData" ma:web="a9f0e52c-bd0b-4e58-b9b0-07e39a48d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CBD78-6B71-406A-80F3-ED942C5F793E}">
  <ds:schemaRefs>
    <ds:schemaRef ds:uri="http://schemas.microsoft.com/office/2006/metadata/properties"/>
    <ds:schemaRef ds:uri="http://schemas.microsoft.com/office/infopath/2007/PartnerControls"/>
    <ds:schemaRef ds:uri="b67045ea-82d4-4735-8979-7a4d3a8d09b3"/>
    <ds:schemaRef ds:uri="a9f0e52c-bd0b-4e58-b9b0-07e39a48db4b"/>
  </ds:schemaRefs>
</ds:datastoreItem>
</file>

<file path=customXml/itemProps2.xml><?xml version="1.0" encoding="utf-8"?>
<ds:datastoreItem xmlns:ds="http://schemas.openxmlformats.org/officeDocument/2006/customXml" ds:itemID="{512A5822-C540-4526-AC04-9FE1D2FC6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8722F-F727-4C87-8B10-5BF8FF604F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4EFFEF-7E7B-431A-B663-690F4A0DB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45ea-82d4-4735-8979-7a4d3a8d09b3"/>
    <ds:schemaRef ds:uri="a9f0e52c-bd0b-4e58-b9b0-07e39a48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Real estate business brochure (tri-fold)</Template>
  <TotalTime>0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Perry</dc:creator>
  <cp:keywords/>
  <dc:description/>
  <cp:lastModifiedBy>Rhonda Mckitt</cp:lastModifiedBy>
  <cp:revision>2</cp:revision>
  <cp:lastPrinted>2026-07-28T18:07:00Z</cp:lastPrinted>
  <dcterms:created xsi:type="dcterms:W3CDTF">2026-08-04T18:45:00Z</dcterms:created>
  <dcterms:modified xsi:type="dcterms:W3CDTF">2026-08-04T18:45:00Z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0x010100FE1F458DD932744CA967D674404628A5</vt:lpwstr>
  </property>
  <property fmtid="{D5CDD505-2E9C-101B-9397-08002B2CF9AE}" pid="3" name="Order">
    <vt:r8>9595200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