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17AAFE85" w:rsidR="00734486" w:rsidRDefault="00A55B69">
      <w:r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889693" wp14:editId="60D85EE7">
                <wp:simplePos x="0" y="0"/>
                <wp:positionH relativeFrom="margin">
                  <wp:align>right</wp:align>
                </wp:positionH>
                <wp:positionV relativeFrom="paragraph">
                  <wp:posOffset>-230743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34D4C5" w14:textId="77777777" w:rsidR="00F57AC0" w:rsidRDefault="00F57AC0" w:rsidP="003E2349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</w:pPr>
                            <w:bookmarkStart w:id="0" w:name="_Hlk111536642"/>
                            <w:bookmarkEnd w:id="0"/>
                          </w:p>
                          <w:p w14:paraId="4BBC4C18" w14:textId="2D7323E5" w:rsidR="003E2349" w:rsidRPr="00A55B69" w:rsidRDefault="0006673E" w:rsidP="003E23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>Atividades Elementares de Brumby</w:t>
                            </w:r>
                            <w:r w:rsidR="003E2349" w:rsidRPr="00A55B69">
                              <w:rPr>
                                <w:b/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 xml:space="preserve"> para Construir Parcerias</w:t>
                            </w:r>
                          </w:p>
                          <w:p w14:paraId="6C614B45" w14:textId="029DB199" w:rsidR="00D565D8" w:rsidRPr="00A55B69" w:rsidRDefault="005358FF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A55B69">
                              <w:rPr>
                                <w:color w:val="auto"/>
                                <w:lang w:val="pt"/>
                              </w:rPr>
                              <w:t>Por favor, considere juntar-se a nós através de alguns dos eventos listados abaixo. As oportunidades de voluntariado podem ser virtuais ou presenciais.</w:t>
                            </w:r>
                          </w:p>
                          <w:p w14:paraId="5B9A0CFB" w14:textId="77777777" w:rsidR="00D278CE" w:rsidRPr="005358FF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6B919046" w14:textId="77777777" w:rsidR="00641FD5" w:rsidRPr="00F824CF" w:rsidRDefault="00641FD5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b/>
                                <w:color w:val="2F5496" w:themeColor="accent1" w:themeShade="BF"/>
                                <w:lang w:val="pt"/>
                              </w:rPr>
                              <w:t>Oportunidades de voluntariado:</w:t>
                            </w:r>
                          </w:p>
                          <w:p w14:paraId="4A58B129" w14:textId="452A042D" w:rsidR="00641FD5" w:rsidRPr="00141A82" w:rsidRDefault="00641FD5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>Leitores de sala de aula (presencial ou virtual)</w:t>
                            </w:r>
                          </w:p>
                          <w:p w14:paraId="27C5173C" w14:textId="77777777" w:rsidR="00AF7617" w:rsidRPr="00141A82" w:rsidRDefault="005358FF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 xml:space="preserve">Mídia Center </w:t>
                            </w:r>
                          </w:p>
                          <w:p w14:paraId="71B4E5DA" w14:textId="5AC08BEE" w:rsidR="0056500A" w:rsidRPr="00141A82" w:rsidRDefault="0056500A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>Título I Comité de Planeamento</w:t>
                            </w:r>
                          </w:p>
                          <w:p w14:paraId="17838D0A" w14:textId="77777777" w:rsidR="007A5E54" w:rsidRPr="005358FF" w:rsidRDefault="007A5E54" w:rsidP="00FD3B3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8152C9A" w14:textId="77777777" w:rsidR="003B5257" w:rsidRPr="00F824CF" w:rsidRDefault="00641FD5" w:rsidP="00641F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b/>
                                <w:color w:val="2F5496" w:themeColor="accent1" w:themeShade="BF"/>
                                <w:lang w:val="pt"/>
                              </w:rPr>
                              <w:t>Reuniões de Parceria:</w:t>
                            </w:r>
                          </w:p>
                          <w:p w14:paraId="6F5CFDF0" w14:textId="77EF1C71" w:rsidR="00641FD5" w:rsidRPr="00141A82" w:rsidRDefault="00641FD5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>Reunião Anual de Informação dos Pais do Título I</w:t>
                            </w:r>
                          </w:p>
                          <w:p w14:paraId="5D86D2E7" w14:textId="2B23230C" w:rsidR="00641FD5" w:rsidRPr="00141A82" w:rsidRDefault="0082291C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>Casa Aberta</w:t>
                            </w:r>
                          </w:p>
                          <w:p w14:paraId="31439DB2" w14:textId="7E0450E8" w:rsidR="00F824CF" w:rsidRPr="00141A82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 xml:space="preserve">Conhecer e cumprimentar </w:t>
                            </w:r>
                          </w:p>
                          <w:p w14:paraId="4827C2F2" w14:textId="06A0D46A" w:rsidR="0079585F" w:rsidRPr="00141A82" w:rsidRDefault="00641FD5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>Título I Reuniões de entrada dos pais</w:t>
                            </w:r>
                          </w:p>
                          <w:p w14:paraId="386E9E1F" w14:textId="63018AFF" w:rsidR="00341AC4" w:rsidRDefault="00FD3B37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>Semana da Conferência de Pais e Mestres</w:t>
                            </w:r>
                          </w:p>
                          <w:p w14:paraId="54A9AEC6" w14:textId="77777777" w:rsidR="007A5E54" w:rsidRPr="005358FF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06B4EDCC" w14:textId="77777777" w:rsidR="00641FD5" w:rsidRPr="00F824CF" w:rsidRDefault="00341AC4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b/>
                                <w:color w:val="2F5496" w:themeColor="accent1" w:themeShade="BF"/>
                                <w:lang w:val="pt"/>
                              </w:rPr>
                              <w:t>Oportunidades de envolvimento familiar:</w:t>
                            </w:r>
                          </w:p>
                          <w:p w14:paraId="0F4E9B9C" w14:textId="646334E4" w:rsidR="0079585F" w:rsidRPr="00141A82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 xml:space="preserve"> Noites Acadêmicas</w:t>
                            </w:r>
                          </w:p>
                          <w:p w14:paraId="55B45CA1" w14:textId="066561AA" w:rsidR="0079585F" w:rsidRPr="00141A82" w:rsidRDefault="001B55B6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lang w:val="pt"/>
                              </w:rPr>
                              <w:t>Dia da Carreira</w:t>
                            </w:r>
                          </w:p>
                          <w:p w14:paraId="0B15773A" w14:textId="2C9774F8" w:rsidR="0079585F" w:rsidRPr="00BD7EFF" w:rsidRDefault="0079585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>Sala de Recursos dos Pais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89693"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margin-left:190.7pt;margin-top:-18.15pt;width:241.9pt;height:275.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" fillcolor="white [3201]" strokeweight=".5pt">
                <v:textbox>
                  <w:txbxContent>
                    <w:p w14:paraId="3534D4C5" w14:textId="77777777" w:rsidR="00F57AC0" w:rsidRDefault="00F57AC0" w:rsidP="003E2349">
                      <w:pPr>
                        <w:jc w:val="center"/>
                        <w:rPr>
                          <w:b/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</w:pPr>
                      <w:bookmarkStart w:id="1" w:name="_Hlk111536642"/>
                      <w:bookmarkEnd w:id="1"/>
                    </w:p>
                    <w:p w14:paraId="4BBC4C18" w14:textId="2D7323E5" w:rsidR="003E2349" w:rsidRPr="00A55B69" w:rsidRDefault="0006673E" w:rsidP="003E234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>Atividades Elementares de Brumby</w:t>
                      </w:r>
                      <w:r w:rsidR="003E2349" w:rsidRPr="00A55B69">
                        <w:rPr>
                          <w:b/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 xml:space="preserve"> para Construir Parcerias</w:t>
                      </w:r>
                    </w:p>
                    <w:p w14:paraId="6C614B45" w14:textId="029DB199" w:rsidR="00D565D8" w:rsidRPr="00A55B69" w:rsidRDefault="005358FF" w:rsidP="00D278C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A55B69">
                        <w:rPr>
                          <w:color w:val="auto"/>
                          <w:lang w:val="pt"/>
                        </w:rPr>
                        <w:t>Por favor, considere juntar-se a nós através de alguns dos eventos listados abaixo. As oportunidades de voluntariado podem ser virtuais ou presenciais.</w:t>
                      </w:r>
                    </w:p>
                    <w:p w14:paraId="5B9A0CFB" w14:textId="77777777" w:rsidR="00D278CE" w:rsidRPr="005358FF" w:rsidRDefault="00D278CE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6B919046" w14:textId="77777777" w:rsidR="00641FD5" w:rsidRPr="00F824CF" w:rsidRDefault="00641FD5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b/>
                          <w:color w:val="2F5496" w:themeColor="accent1" w:themeShade="BF"/>
                          <w:lang w:val="pt"/>
                        </w:rPr>
                        <w:t>Oportunidades de voluntariado:</w:t>
                      </w:r>
                    </w:p>
                    <w:p w14:paraId="4A58B129" w14:textId="452A042D" w:rsidR="00641FD5" w:rsidRPr="00141A82" w:rsidRDefault="00641FD5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>Leitores de sala de aula (presencial ou virtual)</w:t>
                      </w:r>
                    </w:p>
                    <w:p w14:paraId="27C5173C" w14:textId="77777777" w:rsidR="00AF7617" w:rsidRPr="00141A82" w:rsidRDefault="005358FF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 xml:space="preserve">Mídia Center </w:t>
                      </w:r>
                    </w:p>
                    <w:p w14:paraId="71B4E5DA" w14:textId="5AC08BEE" w:rsidR="0056500A" w:rsidRPr="00141A82" w:rsidRDefault="0056500A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>Título I Comité de Planeamento</w:t>
                      </w:r>
                    </w:p>
                    <w:p w14:paraId="17838D0A" w14:textId="77777777" w:rsidR="007A5E54" w:rsidRPr="005358FF" w:rsidRDefault="007A5E54" w:rsidP="00FD3B37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14:paraId="48152C9A" w14:textId="77777777" w:rsidR="003B5257" w:rsidRPr="00F824CF" w:rsidRDefault="00641FD5" w:rsidP="00641FD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b/>
                          <w:color w:val="2F5496" w:themeColor="accent1" w:themeShade="BF"/>
                          <w:lang w:val="pt"/>
                        </w:rPr>
                        <w:t>Reuniões de Parceria:</w:t>
                      </w:r>
                    </w:p>
                    <w:p w14:paraId="6F5CFDF0" w14:textId="77EF1C71" w:rsidR="00641FD5" w:rsidRPr="00141A82" w:rsidRDefault="00641FD5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>Reunião Anual de Informação dos Pais do Título I</w:t>
                      </w:r>
                    </w:p>
                    <w:p w14:paraId="5D86D2E7" w14:textId="2B23230C" w:rsidR="00641FD5" w:rsidRPr="00141A82" w:rsidRDefault="0082291C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>Casa Aberta</w:t>
                      </w:r>
                    </w:p>
                    <w:p w14:paraId="31439DB2" w14:textId="7E0450E8" w:rsidR="00F824CF" w:rsidRPr="00141A82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 xml:space="preserve">Conhecer e cumprimentar </w:t>
                      </w:r>
                    </w:p>
                    <w:p w14:paraId="4827C2F2" w14:textId="06A0D46A" w:rsidR="0079585F" w:rsidRPr="00141A82" w:rsidRDefault="00641FD5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>Título I Reuniões de entrada dos pais</w:t>
                      </w:r>
                    </w:p>
                    <w:p w14:paraId="386E9E1F" w14:textId="63018AFF" w:rsidR="00341AC4" w:rsidRDefault="00FD3B37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>Semana da Conferência de Pais e Mestres</w:t>
                      </w:r>
                    </w:p>
                    <w:p w14:paraId="54A9AEC6" w14:textId="77777777" w:rsidR="007A5E54" w:rsidRPr="005358FF" w:rsidRDefault="007A5E54" w:rsidP="00641FD5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06B4EDCC" w14:textId="77777777" w:rsidR="00641FD5" w:rsidRPr="00F824CF" w:rsidRDefault="00341AC4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b/>
                          <w:color w:val="2F5496" w:themeColor="accent1" w:themeShade="BF"/>
                          <w:lang w:val="pt"/>
                        </w:rPr>
                        <w:t>Oportunidades de envolvimento familiar:</w:t>
                      </w:r>
                    </w:p>
                    <w:p w14:paraId="0F4E9B9C" w14:textId="646334E4" w:rsidR="0079585F" w:rsidRPr="00141A82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 xml:space="preserve"> Noites Acadêmicas</w:t>
                      </w:r>
                    </w:p>
                    <w:p w14:paraId="55B45CA1" w14:textId="066561AA" w:rsidR="0079585F" w:rsidRPr="00141A82" w:rsidRDefault="001B55B6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color w:val="auto"/>
                          <w:lang w:val="pt"/>
                        </w:rPr>
                        <w:t>Dia da Carreira</w:t>
                      </w:r>
                    </w:p>
                    <w:p w14:paraId="0B15773A" w14:textId="2C9774F8" w:rsidR="0079585F" w:rsidRPr="00BD7EFF" w:rsidRDefault="0079585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>Sala de Recursos dos Pais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27520" behindDoc="0" locked="0" layoutInCell="1" allowOverlap="1" wp14:anchorId="75459B03" wp14:editId="0DF5638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7777777" w:rsidR="00D75908" w:rsidRPr="00BD7EFF" w:rsidRDefault="00AF6B9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BD7EFF">
                              <w:rPr>
                                <w:b/>
                                <w:sz w:val="28"/>
                                <w:szCs w:val="28"/>
                                <w:lang w:val="pt"/>
                              </w:rPr>
                              <w:t>O que é um Pacto Escola-Pais?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9B03" id="Text Box 24" o:spid="_x0000_s1027" type="#_x0000_t202" style="position:absolute;margin-left:270pt;margin-top:-.5pt;width:215.25pt;height:26.5pt;z-index:2516275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Z54A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E3F2F75" w14:textId="77777777" w:rsidR="00D75908" w:rsidRPr="00BD7EFF" w:rsidRDefault="00AF6B9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  <w:r w:rsidRPr="00BD7EFF">
                        <w:rPr>
                          <w:b/>
                          <w:sz w:val="28"/>
                          <w:szCs w:val="28"/>
                          <w:lang w:val="pt"/>
                        </w:rPr>
                        <w:t>O que é um Pacto Escola-Pais?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18304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Rectangle 7" style="position:absolute;margin-left:-11.5pt;margin-top:0;width:260.55pt;height:571.5pt;z-index:251618304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spid="_x0000_s1026" fillcolor="#f4ede2" stroked="f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" w14:anchorId="1471BD23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26496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23" style="position:absolute;z-index:25162649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" from="197.75pt,342.45pt" to="446.7pt,342.45pt" w14:anchorId="26477AEC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299" style="position:absolute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" from="507.95pt,459.6pt" to="576.45pt,459.6pt" w14:anchorId="77847EF6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79" style="position:absolute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" from=".45pt,477.1pt" to=".45pt,477.1pt" w14:anchorId="36D1E18A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78" style="position:absolute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" from="747.75pt,477.6pt" to="747.75pt,594.6pt" w14:anchorId="3266FFC3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77" style="position:absolute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" from="748.65pt,575.15pt" to="756.45pt,575.15pt" w14:anchorId="4C30F815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76" style="position:absolute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" from="748.65pt,555.6pt" to="756.45pt,555.6pt" w14:anchorId="34406D33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75" style="position:absolute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" from="748.65pt,536.1pt" to="756.45pt,536.1pt" w14:anchorId="60128DED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74" style="position:absolute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" from="748.65pt,516.6pt" to="756.45pt,516.6pt" w14:anchorId="59C2436F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42880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73" style="position:absolute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" from="748.65pt,497.1pt" to="756.45pt,497.1pt" w14:anchorId="74763F7A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59" style="position:absolute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" from="198.45pt,400.4pt" to="241.4pt,400.4pt" w14:anchorId="7607D603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36736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58" style="position:absolute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" from="198.45pt,381.1pt" to="241.4pt,381.1pt" w14:anchorId="339B13C1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31616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32" style="position:absolute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" from="490.95pt,-125.4pt" to="706.95pt,-125.4pt" w14:anchorId="0FD01773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3059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31" style="position:absolute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" from="427.95pt,-143.4pt" to="643.95pt,-143.4pt" w14:anchorId="013CBA00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29568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pt"/>
                              </w:rPr>
                              <w:t>Congue nada imperdiet ID de doming Quod Mazim Colocado facer mínimo Que nós .!.!ut Enforcamento Mais Para Minimeniam, quis apertado Nostr Uexe</w:t>
                            </w:r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pt"/>
                              </w:rPr>
                              <w:t>RCI tação  Ullamcorper nosso Exercícios  tação  Ullam Corper e Iusto odiar você Nissim quem blandit praesent lutar</w:t>
                            </w:r>
                            <w:r>
                              <w:rPr>
                                <w:lang w:val="pt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  <w:lang w:val="pt"/>
                              </w:rPr>
                              <w:t>Tummer Delenit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251AFF">
                              <w:rPr>
                                <w:sz w:val="16"/>
                                <w:szCs w:val="16"/>
                                <w:lang w:val="pt"/>
                              </w:rPr>
                              <w:t xml:space="preserve">augue duis dor te feugait nada fácil. </w:t>
                            </w:r>
                            <w:r>
                              <w:rPr>
                                <w:sz w:val="16"/>
                                <w:szCs w:val="16"/>
                                <w:lang w:val="pt"/>
                              </w:rPr>
                              <w:t>Com Erattis sectetuer ADIP Iscing ElitesSed apertado Cale a boca Não Ummy nibh Magna apertado.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29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pt"/>
                        </w:rPr>
                        <w:t>Congue nada imperdiet ID de doming Quod Mazim Colocado facer mínimo Que nós .!.!ut Enforcamento Mais Para Minimeniam, quis apertado Nostr Uexe</w:t>
                      </w:r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pt"/>
                        </w:rPr>
                        <w:t>RCI tação  Ullamcorper nosso Exercícios  tação  Ullam Corper e Iusto odiar você Nissim quem blandit praesent lutar</w:t>
                      </w:r>
                      <w:r>
                        <w:rPr>
                          <w:lang w:val="pt"/>
                        </w:rPr>
                        <w:t>.</w:t>
                      </w:r>
                      <w:r>
                        <w:rPr>
                          <w:sz w:val="16"/>
                          <w:szCs w:val="16"/>
                          <w:lang w:val="pt"/>
                        </w:rPr>
                        <w:t>Tummer Delenit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 w:rsidRPr="00251AFF">
                        <w:rPr>
                          <w:sz w:val="16"/>
                          <w:szCs w:val="16"/>
                          <w:lang w:val="pt"/>
                        </w:rPr>
                        <w:t xml:space="preserve">augue duis dor te feugait nada fácil. </w:t>
                      </w:r>
                      <w:r>
                        <w:rPr>
                          <w:sz w:val="16"/>
                          <w:szCs w:val="16"/>
                          <w:lang w:val="pt"/>
                        </w:rPr>
                        <w:t>Com Erattis sectetuer ADIP Iscing ElitesSed apertado Cale a boca Não Ummy nibh Magna apertado.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24448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9" style="position:absolute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" from="241pt,575.15pt" to="250.45pt,575.15pt" w14:anchorId="195B50AF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23424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8" style="position:absolute;z-index:251623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" from="241pt,555.6pt" to="250.45pt,555.6pt" w14:anchorId="1C6F0104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21376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7" style="position:absolute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" from="241pt,536.1pt" to="250.45pt,536.1pt" w14:anchorId="65C1498A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2035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6" style="position:absolute;z-index:251620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" from="241pt,516.6pt" to="250.45pt,516.6pt" w14:anchorId="59647A6E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19328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5" style="position:absolute;z-index:25161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" from="241pt,497.1pt" to="250.45pt,497.1pt" w14:anchorId="4E868629">
                <v:shadow color="#dcd6d4"/>
                <w10:wrap anchory="page"/>
              </v:line>
            </w:pict>
          </mc:Fallback>
        </mc:AlternateContent>
      </w:r>
    </w:p>
    <w:p w14:paraId="373E712D" w14:textId="58474869" w:rsidR="004E644B" w:rsidRDefault="00F57AC0" w:rsidP="004F58EC">
      <w:r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25472" behindDoc="0" locked="0" layoutInCell="1" allowOverlap="1" wp14:anchorId="7B41D58A" wp14:editId="218DA516">
                <wp:simplePos x="0" y="0"/>
                <wp:positionH relativeFrom="margin">
                  <wp:posOffset>3400425</wp:posOffset>
                </wp:positionH>
                <wp:positionV relativeFrom="page">
                  <wp:posOffset>581025</wp:posOffset>
                </wp:positionV>
                <wp:extent cx="2828925" cy="14668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2EA5B4EC" w:rsidR="00E36F8B" w:rsidRPr="006149CD" w:rsidRDefault="00AF6B98" w:rsidP="006149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BD7EFF">
                              <w:rPr>
                                <w:i/>
                                <w:sz w:val="24"/>
                                <w:szCs w:val="24"/>
                                <w:lang w:val="pt"/>
                              </w:rPr>
                              <w:t xml:space="preserve">Um Pacto Escola-Pais é um acordo que pais, alunos e professores desenvolvem juntos. Ele explica como pais e professores trabalharão juntos para garantir que todos os nossos alunos </w:t>
                            </w:r>
                            <w:r w:rsidR="006149CD">
                              <w:rPr>
                                <w:i/>
                                <w:sz w:val="24"/>
                                <w:szCs w:val="24"/>
                                <w:lang w:val="pt"/>
                              </w:rPr>
                              <w:t>tenham sucesso.  Este pacto inclui estratégias para ajudar a conectar o aprendizado na escola ao aprendizado em casa.</w:t>
                            </w:r>
                          </w:p>
                          <w:p w14:paraId="2245E563" w14:textId="4B645DA0" w:rsidR="00E36F8B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31" type="#_x0000_t202" style="position:absolute;margin-left:267.75pt;margin-top:45.75pt;width:222.75pt;height:115.5pt;z-index:2516254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65AFBF2C" w14:textId="2EA5B4EC" w:rsidR="00E36F8B" w:rsidRPr="006149CD" w:rsidRDefault="00AF6B98" w:rsidP="006149CD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 w:rsidRPr="00BD7EFF">
                        <w:rPr>
                          <w:i/>
                          <w:sz w:val="24"/>
                          <w:szCs w:val="24"/>
                          <w:lang w:val="pt"/>
                        </w:rPr>
                        <w:t xml:space="preserve">Um Pacto Escola-Pais é um acordo que pais, alunos e professores desenvolvem juntos. Ele explica como pais e professores trabalharão juntos para garantir que todos os nossos alunos </w:t>
                      </w:r>
                      <w:r w:rsidR="006149CD">
                        <w:rPr>
                          <w:i/>
                          <w:sz w:val="24"/>
                          <w:szCs w:val="24"/>
                          <w:lang w:val="pt"/>
                        </w:rPr>
                        <w:t>tenham sucesso.  Este pacto inclui estratégias para ajudar a conectar o aprendizado na escola ao aprendizado em casa.</w:t>
                      </w:r>
                    </w:p>
                    <w:p w14:paraId="2245E563" w14:textId="4B645DA0" w:rsidR="00E36F8B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A0F4F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438B176F" wp14:editId="064FE363">
                <wp:simplePos x="0" y="0"/>
                <wp:positionH relativeFrom="margin">
                  <wp:posOffset>3383658</wp:posOffset>
                </wp:positionH>
                <wp:positionV relativeFrom="margin">
                  <wp:posOffset>2068736</wp:posOffset>
                </wp:positionV>
                <wp:extent cx="3006725" cy="2637401"/>
                <wp:effectExtent l="0" t="0" r="3175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637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4A9ACF37" w:rsidR="006149CD" w:rsidRPr="006149CD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149CD">
                              <w:rPr>
                                <w:b/>
                                <w:sz w:val="28"/>
                                <w:szCs w:val="28"/>
                                <w:lang w:val="pt"/>
                              </w:rPr>
                              <w:t>Desenvolvido em conjunto</w:t>
                            </w:r>
                          </w:p>
                          <w:p w14:paraId="300C4D4B" w14:textId="77777777" w:rsidR="006149CD" w:rsidRPr="002A7992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150AF67" w14:textId="4C08703D" w:rsidR="00E36F8B" w:rsidRPr="00BD7EFF" w:rsidRDefault="00E36F8B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F57AC0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Os pais, alunos e funcionários do </w:t>
                            </w:r>
                            <w:r w:rsidR="006E596A" w:rsidRPr="00F57AC0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Elementar</w:t>
                            </w:r>
                            <w:r w:rsidR="006149CD" w:rsidRPr="00F57AC0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trabalharam juntos e compartilharam ideias </w:t>
                            </w:r>
                            <w:r w:rsidRPr="00F57AC0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durante desenvolver o pacto </w:t>
                            </w:r>
                            <w:r w:rsidR="006149CD" w:rsidRPr="00F57AC0">
                              <w:rPr>
                                <w:sz w:val="20"/>
                                <w:szCs w:val="20"/>
                                <w:lang w:val="pt"/>
                              </w:rPr>
                              <w:t>escola-pais</w:t>
                            </w:r>
                            <w:r w:rsidRPr="00F57AC0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para a realização. Os professores sugeriram estratégias de aprendizagem em casa, os pais adicionaram ideias para torná-los mais específicos e os alunos nos disseram o que os ajudaria a aprender. </w:t>
                            </w:r>
                            <w:r w:rsidR="004D5A4D" w:rsidRPr="00F57AC0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 xml:space="preserve">Os pais são incentivados um participar </w:t>
                            </w:r>
                            <w:r w:rsidR="004D5A4D" w:rsidRPr="00F57AC0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 do  processo de</w:t>
                            </w:r>
                            <w:r w:rsidRPr="00F57AC0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revisão </w:t>
                            </w:r>
                            <w:r w:rsidR="006149CD" w:rsidRPr="00F57AC0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anual </w:t>
                            </w:r>
                            <w:r w:rsidRPr="00F57AC0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do pacto e fazer mudanças com base nas necessidades dos alunos. </w:t>
                            </w:r>
                            <w:r w:rsidRPr="00F57AC0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 xml:space="preserve"> Os pais são bem-vindos para contribuir com comentários a qualquer</w:t>
                            </w:r>
                            <w:r w:rsidRPr="00BD7EFF">
                              <w:rPr>
                                <w:color w:val="auto"/>
                                <w:sz w:val="22"/>
                                <w:szCs w:val="22"/>
                                <w:lang w:val="pt"/>
                              </w:rPr>
                              <w:t xml:space="preserve"> </w:t>
                            </w:r>
                            <w:r w:rsidRPr="00F57AC0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 xml:space="preserve">momento. </w:t>
                            </w:r>
                            <w:r w:rsidR="00575F02" w:rsidRPr="00F57AC0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 xml:space="preserve"> Entre em contato com </w:t>
                            </w:r>
                            <w:r w:rsidR="00786193" w:rsidRPr="00F57AC0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>Luz Land</w:t>
                            </w:r>
                            <w:r w:rsidR="00F57AC0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>a</w:t>
                            </w:r>
                            <w:r w:rsidR="00786193" w:rsidRPr="00F57AC0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>verde</w:t>
                            </w:r>
                            <w:r w:rsidR="00575F02" w:rsidRPr="00F57AC0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 xml:space="preserve"> pelo telefone </w:t>
                            </w:r>
                            <w:r w:rsidRPr="00F57AC0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(770</w:t>
                            </w:r>
                            <w:r w:rsidR="00786193" w:rsidRPr="00F57AC0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>) 916-7070</w:t>
                            </w:r>
                            <w:r w:rsidR="00575F02" w:rsidRPr="00F57AC0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 xml:space="preserve"> ou </w:t>
                            </w:r>
                            <w:hyperlink r:id="rId11" w:history="1">
                              <w:r w:rsidR="00F57AC0" w:rsidRPr="00F57AC0">
                                <w:rPr>
                                  <w:rStyle w:val="Hyperlink"/>
                                  <w:sz w:val="20"/>
                                  <w:szCs w:val="20"/>
                                  <w:lang w:val="pt"/>
                                </w:rPr>
                                <w:t>Luz.landaverde@cobbk12.org</w:t>
                              </w:r>
                            </w:hyperlink>
                            <w:r w:rsidR="00575F02" w:rsidRPr="00F57AC0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 xml:space="preserve"> para fornecer</w:t>
                            </w:r>
                            <w:r w:rsidR="00575F02">
                              <w:rPr>
                                <w:color w:val="auto"/>
                                <w:sz w:val="22"/>
                                <w:szCs w:val="22"/>
                                <w:lang w:val="pt"/>
                              </w:rPr>
                              <w:t xml:space="preserve"> comentários.</w:t>
                            </w:r>
                          </w:p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2" type="#_x0000_t202" style="position:absolute;margin-left:266.45pt;margin-top:162.9pt;width:236.75pt;height:207.6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588D2A69" w14:textId="4A9ACF37" w:rsidR="006149CD" w:rsidRPr="006149CD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6149CD">
                        <w:rPr>
                          <w:b/>
                          <w:sz w:val="28"/>
                          <w:szCs w:val="28"/>
                          <w:lang w:val="pt"/>
                        </w:rPr>
                        <w:t>Desenvolvido em conjunto</w:t>
                      </w:r>
                    </w:p>
                    <w:p w14:paraId="300C4D4B" w14:textId="77777777" w:rsidR="006149CD" w:rsidRPr="002A7992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3150AF67" w14:textId="4C08703D" w:rsidR="00E36F8B" w:rsidRPr="00BD7EFF" w:rsidRDefault="00E36F8B" w:rsidP="006149CD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F57AC0">
                        <w:rPr>
                          <w:sz w:val="20"/>
                          <w:szCs w:val="20"/>
                          <w:lang w:val="pt"/>
                        </w:rPr>
                        <w:t xml:space="preserve">Os pais, alunos e funcionários do </w:t>
                      </w:r>
                      <w:r w:rsidR="006E596A" w:rsidRPr="00F57AC0">
                        <w:rPr>
                          <w:sz w:val="20"/>
                          <w:szCs w:val="20"/>
                          <w:lang w:val="pt"/>
                        </w:rPr>
                        <w:t xml:space="preserve"> Elementar</w:t>
                      </w:r>
                      <w:r w:rsidR="006149CD" w:rsidRPr="00F57AC0">
                        <w:rPr>
                          <w:sz w:val="20"/>
                          <w:szCs w:val="20"/>
                          <w:lang w:val="pt"/>
                        </w:rPr>
                        <w:t xml:space="preserve"> trabalharam juntos e compartilharam ideias </w:t>
                      </w:r>
                      <w:r w:rsidRPr="00F57AC0">
                        <w:rPr>
                          <w:sz w:val="20"/>
                          <w:szCs w:val="20"/>
                          <w:lang w:val="pt"/>
                        </w:rPr>
                        <w:t xml:space="preserve"> durante desenvolver o pacto </w:t>
                      </w:r>
                      <w:r w:rsidR="006149CD" w:rsidRPr="00F57AC0">
                        <w:rPr>
                          <w:sz w:val="20"/>
                          <w:szCs w:val="20"/>
                          <w:lang w:val="pt"/>
                        </w:rPr>
                        <w:t>escola-pais</w:t>
                      </w:r>
                      <w:r w:rsidRPr="00F57AC0">
                        <w:rPr>
                          <w:sz w:val="20"/>
                          <w:szCs w:val="20"/>
                          <w:lang w:val="pt"/>
                        </w:rPr>
                        <w:t xml:space="preserve"> para a realização. Os professores sugeriram estratégias de aprendizagem em casa, os pais adicionaram ideias para torná-los mais específicos e os alunos nos disseram o que os ajudaria a aprender. </w:t>
                      </w:r>
                      <w:r w:rsidR="004D5A4D" w:rsidRPr="00F57AC0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 xml:space="preserve">Os pais são incentivados um participar </w:t>
                      </w:r>
                      <w:r w:rsidR="004D5A4D" w:rsidRPr="00F57AC0">
                        <w:rPr>
                          <w:sz w:val="20"/>
                          <w:szCs w:val="20"/>
                          <w:lang w:val="pt"/>
                        </w:rPr>
                        <w:t xml:space="preserve">  do  processo de</w:t>
                      </w:r>
                      <w:r w:rsidRPr="00F57AC0">
                        <w:rPr>
                          <w:sz w:val="20"/>
                          <w:szCs w:val="20"/>
                          <w:lang w:val="pt"/>
                        </w:rPr>
                        <w:t xml:space="preserve"> revisão </w:t>
                      </w:r>
                      <w:r w:rsidR="006149CD" w:rsidRPr="00F57AC0">
                        <w:rPr>
                          <w:sz w:val="20"/>
                          <w:szCs w:val="20"/>
                          <w:lang w:val="pt"/>
                        </w:rPr>
                        <w:t xml:space="preserve">anual </w:t>
                      </w:r>
                      <w:r w:rsidRPr="00F57AC0">
                        <w:rPr>
                          <w:sz w:val="20"/>
                          <w:szCs w:val="20"/>
                          <w:lang w:val="pt"/>
                        </w:rPr>
                        <w:t xml:space="preserve"> do pacto e fazer mudanças com base nas necessidades dos alunos. </w:t>
                      </w:r>
                      <w:r w:rsidRPr="00F57AC0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 xml:space="preserve"> Os pais são bem-vindos para contribuir com comentários a qualquer</w:t>
                      </w:r>
                      <w:r w:rsidRPr="00BD7EFF">
                        <w:rPr>
                          <w:color w:val="auto"/>
                          <w:sz w:val="22"/>
                          <w:szCs w:val="22"/>
                          <w:lang w:val="pt"/>
                        </w:rPr>
                        <w:t xml:space="preserve"> </w:t>
                      </w:r>
                      <w:r w:rsidRPr="00F57AC0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 xml:space="preserve">momento. </w:t>
                      </w:r>
                      <w:r w:rsidR="00575F02" w:rsidRPr="00F57AC0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 xml:space="preserve"> Entre em contato com </w:t>
                      </w:r>
                      <w:r w:rsidR="00786193" w:rsidRPr="00F57AC0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>Luz Land</w:t>
                      </w:r>
                      <w:r w:rsidR="00F57AC0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>a</w:t>
                      </w:r>
                      <w:r w:rsidR="00786193" w:rsidRPr="00F57AC0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>verde</w:t>
                      </w:r>
                      <w:r w:rsidR="00575F02" w:rsidRPr="00F57AC0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 xml:space="preserve"> pelo telefone </w:t>
                      </w:r>
                      <w:r w:rsidRPr="00F57AC0">
                        <w:rPr>
                          <w:sz w:val="20"/>
                          <w:szCs w:val="20"/>
                          <w:lang w:val="pt"/>
                        </w:rPr>
                        <w:t xml:space="preserve"> (770</w:t>
                      </w:r>
                      <w:r w:rsidR="00786193" w:rsidRPr="00F57AC0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>) 916-7070</w:t>
                      </w:r>
                      <w:r w:rsidR="00575F02" w:rsidRPr="00F57AC0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 xml:space="preserve"> ou </w:t>
                      </w:r>
                      <w:hyperlink r:id="rId12" w:history="1">
                        <w:r w:rsidR="00F57AC0" w:rsidRPr="00F57AC0">
                          <w:rPr>
                            <w:rStyle w:val="Hyperlink"/>
                            <w:sz w:val="20"/>
                            <w:szCs w:val="20"/>
                            <w:lang w:val="pt"/>
                          </w:rPr>
                          <w:t>Luz.landaverde@cobbk12.org</w:t>
                        </w:r>
                      </w:hyperlink>
                      <w:r w:rsidR="00575F02" w:rsidRPr="00F57AC0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 xml:space="preserve"> para fornecer</w:t>
                      </w:r>
                      <w:r w:rsidR="00575F02">
                        <w:rPr>
                          <w:color w:val="auto"/>
                          <w:sz w:val="22"/>
                          <w:szCs w:val="22"/>
                          <w:lang w:val="pt"/>
                        </w:rPr>
                        <w:t xml:space="preserve"> comentários.</w:t>
                      </w:r>
                    </w:p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82B21">
        <w:rPr>
          <w:noProof/>
          <w:lang w:val="pt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B2D877E" wp14:editId="16C3B1A9">
                <wp:simplePos x="0" y="0"/>
                <wp:positionH relativeFrom="margin">
                  <wp:posOffset>88265</wp:posOffset>
                </wp:positionH>
                <wp:positionV relativeFrom="paragraph">
                  <wp:posOffset>4930140</wp:posOffset>
                </wp:positionV>
                <wp:extent cx="2896870" cy="2108200"/>
                <wp:effectExtent l="0" t="0" r="1778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10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4EEE5A94" w:rsidR="00575F02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pt"/>
                              </w:rPr>
                              <w:t>Sandra Alford</w:t>
                            </w:r>
                            <w:r w:rsidR="00575F02" w:rsidRPr="00E576F6">
                              <w:rPr>
                                <w:b/>
                                <w:sz w:val="32"/>
                                <w:szCs w:val="32"/>
                                <w:lang w:val="pt"/>
                              </w:rPr>
                              <w:t>, Diretora</w:t>
                            </w:r>
                          </w:p>
                          <w:p w14:paraId="7D902FEA" w14:textId="1AC6EA0C" w:rsidR="00575F02" w:rsidRPr="00E576F6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0D8462" w14:textId="1E0327F2" w:rsidR="00BE0B4B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pt"/>
                              </w:rPr>
                              <w:t>Sandra.A</w:t>
                            </w:r>
                            <w:r w:rsidR="00487991">
                              <w:rPr>
                                <w:b/>
                                <w:sz w:val="32"/>
                                <w:szCs w:val="32"/>
                                <w:lang w:val="pt"/>
                              </w:rPr>
                              <w:t>lford@cobbk12.org</w:t>
                            </w:r>
                          </w:p>
                          <w:p w14:paraId="557D5480" w14:textId="77777777" w:rsidR="00765488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CC5816A" w14:textId="46A205B0" w:rsidR="00E87429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pt"/>
                              </w:rPr>
                              <w:t>815 Estrada Terrell Mill</w:t>
                            </w:r>
                          </w:p>
                          <w:p w14:paraId="12BDB3F6" w14:textId="72F7F458" w:rsidR="00EB162F" w:rsidRPr="00765488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pt"/>
                              </w:rPr>
                              <w:t xml:space="preserve">Marietta, GA </w:t>
                            </w:r>
                            <w:r w:rsidR="00264C16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pt"/>
                              </w:rPr>
                              <w:t>3006</w:t>
                            </w:r>
                            <w:r w:rsidR="00CF74D0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pt"/>
                              </w:rPr>
                              <w:t>7</w:t>
                            </w:r>
                          </w:p>
                          <w:p w14:paraId="0002A604" w14:textId="167180A4" w:rsidR="00E87429" w:rsidRDefault="00264C16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1F3864" w:themeColor="accent1" w:themeShade="80"/>
                                <w:sz w:val="28"/>
                                <w:szCs w:val="28"/>
                                <w:lang w:val="pt"/>
                              </w:rPr>
                              <w:t>770 916-7070</w:t>
                            </w:r>
                          </w:p>
                          <w:p w14:paraId="7C21369D" w14:textId="77777777" w:rsidR="006E596A" w:rsidRPr="00765488" w:rsidRDefault="006E596A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F20EA33" w14:textId="24FFEF58" w:rsidR="00E87429" w:rsidRPr="006E596A" w:rsidRDefault="00250E94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6E596A" w:rsidRPr="006E596A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  <w:lang w:val="pt"/>
                                </w:rPr>
                                <w:t>www.cobbk12.org/Brumby</w:t>
                              </w:r>
                            </w:hyperlink>
                          </w:p>
                          <w:p w14:paraId="3A5317CE" w14:textId="77777777" w:rsidR="006E596A" w:rsidRPr="004858A7" w:rsidRDefault="006E596A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Text Box 2" o:spid="_x0000_s1033" type="#_x0000_t202" style="position:absolute;margin-left:6.95pt;margin-top:388.2pt;width:228.1pt;height:16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" filled="f">
                <v:textbox>
                  <w:txbxContent>
                    <w:p w14:paraId="632E2D64" w14:textId="4EEE5A94" w:rsidR="00575F02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pt"/>
                        </w:rPr>
                        <w:t>Sandra Alford</w:t>
                      </w:r>
                      <w:r w:rsidR="00575F02" w:rsidRPr="00E576F6">
                        <w:rPr>
                          <w:b/>
                          <w:sz w:val="32"/>
                          <w:szCs w:val="32"/>
                          <w:lang w:val="pt"/>
                        </w:rPr>
                        <w:t>, Diretora</w:t>
                      </w:r>
                    </w:p>
                    <w:p w14:paraId="7D902FEA" w14:textId="1AC6EA0C" w:rsidR="00575F02" w:rsidRPr="00E576F6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0D8462" w14:textId="1E0327F2" w:rsidR="00BE0B4B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pt"/>
                        </w:rPr>
                        <w:t>Sandra.A</w:t>
                      </w:r>
                      <w:r w:rsidR="00487991">
                        <w:rPr>
                          <w:b/>
                          <w:sz w:val="32"/>
                          <w:szCs w:val="32"/>
                          <w:lang w:val="pt"/>
                        </w:rPr>
                        <w:t>lford@cobbk12.org</w:t>
                      </w:r>
                    </w:p>
                    <w:p w14:paraId="557D5480" w14:textId="77777777" w:rsidR="00765488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CC5816A" w14:textId="46A205B0" w:rsidR="00E87429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pt"/>
                        </w:rPr>
                        <w:t>815 Estrada Terrell Mill</w:t>
                      </w:r>
                    </w:p>
                    <w:p w14:paraId="12BDB3F6" w14:textId="72F7F458" w:rsidR="00EB162F" w:rsidRPr="00765488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pt"/>
                        </w:rPr>
                        <w:t xml:space="preserve">Marietta, GA </w:t>
                      </w:r>
                      <w:r w:rsidR="00264C16">
                        <w:rPr>
                          <w:b/>
                          <w:color w:val="002060"/>
                          <w:sz w:val="28"/>
                          <w:szCs w:val="28"/>
                          <w:lang w:val="pt"/>
                        </w:rPr>
                        <w:t>3006</w:t>
                      </w:r>
                      <w:r w:rsidR="00CF74D0">
                        <w:rPr>
                          <w:b/>
                          <w:color w:val="002060"/>
                          <w:sz w:val="28"/>
                          <w:szCs w:val="28"/>
                          <w:lang w:val="pt"/>
                        </w:rPr>
                        <w:t>7</w:t>
                      </w:r>
                    </w:p>
                    <w:p w14:paraId="0002A604" w14:textId="167180A4" w:rsidR="00E87429" w:rsidRDefault="00264C16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1F3864" w:themeColor="accent1" w:themeShade="80"/>
                          <w:sz w:val="28"/>
                          <w:szCs w:val="28"/>
                          <w:lang w:val="pt"/>
                        </w:rPr>
                        <w:t>770 916-7070</w:t>
                      </w:r>
                    </w:p>
                    <w:p w14:paraId="7C21369D" w14:textId="77777777" w:rsidR="006E596A" w:rsidRPr="00765488" w:rsidRDefault="006E596A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14:paraId="4F20EA33" w14:textId="24FFEF58" w:rsidR="00E87429" w:rsidRPr="006E596A" w:rsidRDefault="00250E94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hyperlink r:id="rId14" w:history="1">
                        <w:r w:rsidR="006E596A" w:rsidRPr="006E596A">
                          <w:rPr>
                            <w:rStyle w:val="Hyperlink"/>
                            <w:b/>
                            <w:sz w:val="28"/>
                            <w:szCs w:val="28"/>
                            <w:lang w:val="pt"/>
                          </w:rPr>
                          <w:t>www.cobbk12.org/Brumby</w:t>
                        </w:r>
                      </w:hyperlink>
                    </w:p>
                    <w:p w14:paraId="3A5317CE" w14:textId="77777777" w:rsidR="006E596A" w:rsidRPr="004858A7" w:rsidRDefault="006E596A" w:rsidP="00575F02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5446">
        <w:rPr>
          <w:noProof/>
          <w:lang w:val="pt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891925D" wp14:editId="3485145F">
                <wp:simplePos x="0" y="0"/>
                <wp:positionH relativeFrom="margin">
                  <wp:posOffset>58420</wp:posOffset>
                </wp:positionH>
                <wp:positionV relativeFrom="paragraph">
                  <wp:posOffset>2489200</wp:posOffset>
                </wp:positionV>
                <wp:extent cx="2985770" cy="2515870"/>
                <wp:effectExtent l="0" t="0" r="24130" b="177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515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51F7E764" w:rsidR="00575F02" w:rsidRPr="00D23C8F" w:rsidRDefault="00DA5446" w:rsidP="00DA544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  <w:lang w:val="pt"/>
                              </w:rPr>
                              <w:drawing>
                                <wp:inline distT="0" distB="0" distL="0" distR="0" wp14:anchorId="401BB43C" wp14:editId="39148D65">
                                  <wp:extent cx="2771775" cy="2039620"/>
                                  <wp:effectExtent l="0" t="0" r="9525" b="0"/>
                                  <wp:docPr id="1" name="Picture 1" descr="Logotipo&#10;&#10;Descrição gerad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775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_x0000_s1034" type="#_x0000_t202" style="position:absolute;margin-left:4.6pt;margin-top:196pt;width:235.1pt;height:198.1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51F7E764" w:rsidR="00575F02" w:rsidRPr="00D23C8F" w:rsidRDefault="00DA5446" w:rsidP="00DA544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  <w:lang w:val="pt"/>
                        </w:rPr>
                        <w:drawing>
                          <wp:inline distT="0" distB="0" distL="0" distR="0" wp14:anchorId="401BB43C" wp14:editId="39148D65">
                            <wp:extent cx="2771775" cy="2039620"/>
                            <wp:effectExtent l="0" t="0" r="9525" b="0"/>
                            <wp:docPr id="1" name="Picture 1" descr="Logotipo&#10;&#10;Descrição gerad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775" cy="203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28544" behindDoc="0" locked="0" layoutInCell="1" allowOverlap="1" wp14:anchorId="34105E88" wp14:editId="20FFD3FC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75B9CFA0" w:rsidR="00B863BC" w:rsidRPr="00CF79AC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i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"/>
                              </w:rPr>
                              <w:t>20</w:t>
                            </w:r>
                            <w:r w:rsidR="00EB15CF">
                              <w:rPr>
                                <w:i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"/>
                              </w:rPr>
                              <w:t>2</w:t>
                            </w:r>
                            <w:r w:rsidR="00E908F5">
                              <w:rPr>
                                <w:i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"/>
                              </w:rPr>
                              <w:t>3-2024</w:t>
                            </w:r>
                          </w:p>
                          <w:p w14:paraId="38A16E46" w14:textId="77777777" w:rsidR="00F57AC0" w:rsidRDefault="00F57AC0" w:rsidP="00214778">
                            <w:pPr>
                              <w:widowControl w:val="0"/>
                              <w:jc w:val="center"/>
                              <w:rPr>
                                <w:i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"/>
                              </w:rPr>
                            </w:pPr>
                            <w:r w:rsidRPr="00F57AC0">
                              <w:rPr>
                                <w:i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"/>
                              </w:rPr>
                              <w:t xml:space="preserve">Escola primária de </w:t>
                            </w:r>
                            <w:r>
                              <w:rPr>
                                <w:i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"/>
                              </w:rPr>
                              <w:t>Brumby</w:t>
                            </w:r>
                          </w:p>
                          <w:p w14:paraId="5AE2118E" w14:textId="128CA4F8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i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"/>
                              </w:rPr>
                              <w:t>Pacto Escola-Pais para a Realização</w:t>
                            </w:r>
                          </w:p>
                          <w:p w14:paraId="08AAB5D5" w14:textId="77777777" w:rsidR="00214778" w:rsidRPr="00CF79AC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57C5A5C3" w14:textId="7066977C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 xml:space="preserve">Cinza </w:t>
                            </w:r>
                            <w:r w:rsidR="008E53D0">
                              <w:rPr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>1</w:t>
                            </w:r>
                          </w:p>
                          <w:p w14:paraId="54750254" w14:textId="721DE44A" w:rsidR="00E87429" w:rsidRPr="00CF79AC" w:rsidRDefault="00E908F5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 xml:space="preserve">Revisado em </w:t>
                            </w:r>
                            <w:r w:rsidR="00B7054E">
                              <w:rPr>
                                <w:i/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>1</w:t>
                            </w:r>
                            <w:r>
                              <w:rPr>
                                <w:i/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 xml:space="preserve"> de </w:t>
                            </w:r>
                            <w:r w:rsidR="00B7054E">
                              <w:rPr>
                                <w:i/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>junho,</w:t>
                            </w:r>
                            <w:r>
                              <w:rPr>
                                <w:i/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>2023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5" type="#_x0000_t202" style="position:absolute;margin-left:3pt;margin-top:50.5pt;width:232.1pt;height:177.5pt;z-index:251628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PjkTOD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F71FDD9" w14:textId="75B9CFA0" w:rsidR="00B863BC" w:rsidRPr="00CF79AC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i/>
                          <w:color w:val="2F5496" w:themeColor="accent1" w:themeShade="BF"/>
                          <w:w w:val="80"/>
                          <w:sz w:val="48"/>
                          <w:szCs w:val="48"/>
                          <w:lang w:val="pt"/>
                        </w:rPr>
                        <w:t>20</w:t>
                      </w:r>
                      <w:r w:rsidR="00EB15CF">
                        <w:rPr>
                          <w:i/>
                          <w:color w:val="2F5496" w:themeColor="accent1" w:themeShade="BF"/>
                          <w:w w:val="80"/>
                          <w:sz w:val="48"/>
                          <w:szCs w:val="48"/>
                          <w:lang w:val="pt"/>
                        </w:rPr>
                        <w:t>2</w:t>
                      </w:r>
                      <w:r w:rsidR="00E908F5">
                        <w:rPr>
                          <w:i/>
                          <w:color w:val="2F5496" w:themeColor="accent1" w:themeShade="BF"/>
                          <w:w w:val="80"/>
                          <w:sz w:val="48"/>
                          <w:szCs w:val="48"/>
                          <w:lang w:val="pt"/>
                        </w:rPr>
                        <w:t>3-2024</w:t>
                      </w:r>
                    </w:p>
                    <w:p w14:paraId="38A16E46" w14:textId="77777777" w:rsidR="00F57AC0" w:rsidRDefault="00F57AC0" w:rsidP="00214778">
                      <w:pPr>
                        <w:widowControl w:val="0"/>
                        <w:jc w:val="center"/>
                        <w:rPr>
                          <w:i/>
                          <w:color w:val="2F5496" w:themeColor="accent1" w:themeShade="BF"/>
                          <w:w w:val="80"/>
                          <w:sz w:val="48"/>
                          <w:szCs w:val="48"/>
                          <w:lang w:val="pt"/>
                        </w:rPr>
                      </w:pPr>
                      <w:r w:rsidRPr="00F57AC0">
                        <w:rPr>
                          <w:i/>
                          <w:color w:val="2F5496" w:themeColor="accent1" w:themeShade="BF"/>
                          <w:w w:val="80"/>
                          <w:sz w:val="48"/>
                          <w:szCs w:val="48"/>
                          <w:lang w:val="pt"/>
                        </w:rPr>
                        <w:t xml:space="preserve">Escola primária de </w:t>
                      </w:r>
                      <w:r>
                        <w:rPr>
                          <w:i/>
                          <w:color w:val="2F5496" w:themeColor="accent1" w:themeShade="BF"/>
                          <w:w w:val="80"/>
                          <w:sz w:val="48"/>
                          <w:szCs w:val="48"/>
                          <w:lang w:val="pt"/>
                        </w:rPr>
                        <w:t>Brumby</w:t>
                      </w:r>
                    </w:p>
                    <w:p w14:paraId="5AE2118E" w14:textId="128CA4F8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i/>
                          <w:color w:val="2F5496" w:themeColor="accent1" w:themeShade="BF"/>
                          <w:w w:val="80"/>
                          <w:sz w:val="48"/>
                          <w:szCs w:val="48"/>
                          <w:lang w:val="pt"/>
                        </w:rPr>
                        <w:t>Pacto Escola-Pais para a Realização</w:t>
                      </w:r>
                    </w:p>
                    <w:p w14:paraId="08AAB5D5" w14:textId="77777777" w:rsidR="00214778" w:rsidRPr="00CF79AC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57C5A5C3" w14:textId="7066977C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 xml:space="preserve">Cinza </w:t>
                      </w:r>
                      <w:r w:rsidR="008E53D0">
                        <w:rPr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>1</w:t>
                      </w:r>
                    </w:p>
                    <w:p w14:paraId="54750254" w14:textId="721DE44A" w:rsidR="00E87429" w:rsidRPr="00CF79AC" w:rsidRDefault="00E908F5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 xml:space="preserve">Revisado em </w:t>
                      </w:r>
                      <w:r w:rsidR="00B7054E">
                        <w:rPr>
                          <w:i/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>1</w:t>
                      </w:r>
                      <w:r>
                        <w:rPr>
                          <w:i/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 xml:space="preserve"> de </w:t>
                      </w:r>
                      <w:r w:rsidR="00B7054E">
                        <w:rPr>
                          <w:i/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>junho,</w:t>
                      </w:r>
                      <w:r>
                        <w:rPr>
                          <w:i/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>2023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F1E0BD" wp14:editId="6A21FE6F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BF2EF" w14:textId="62EFF3E4" w:rsidR="008B4D6D" w:rsidRPr="00D23C8F" w:rsidRDefault="00147F2D" w:rsidP="00147F2D">
                            <w:pPr>
                              <w:spacing w:before="48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  <w:lang w:val="pt"/>
                              </w:rPr>
                              <w:drawing>
                                <wp:inline distT="0" distB="0" distL="0" distR="0" wp14:anchorId="2A6C4EE4" wp14:editId="2D96D34B">
                                  <wp:extent cx="2823845" cy="1882775"/>
                                  <wp:effectExtent l="0" t="0" r="0" b="3175"/>
                                  <wp:docPr id="7" name="Picture 7" descr="Crianças brincando com ferrament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6" type="#_x0000_t202" style="position:absolute;margin-left:266pt;margin-top:364pt;width:237.25pt;height:198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" fillcolor="white [3201]" strokeweight=".5pt">
                <v:textbox>
                  <w:txbxContent>
                    <w:p w14:paraId="1EEBF2EF" w14:textId="62EFF3E4" w:rsidR="008B4D6D" w:rsidRPr="00D23C8F" w:rsidRDefault="00147F2D" w:rsidP="00147F2D">
                      <w:pPr>
                        <w:spacing w:before="48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  <w:lang w:val="pt"/>
                        </w:rPr>
                        <w:drawing>
                          <wp:inline distT="0" distB="0" distL="0" distR="0" wp14:anchorId="2A6C4EE4" wp14:editId="2D96D34B">
                            <wp:extent cx="2823845" cy="1882775"/>
                            <wp:effectExtent l="0" t="0" r="0" b="3175"/>
                            <wp:docPr id="7" name="Picture 7" descr="Crianças brincando com ferrament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  <w:lang w:val="pt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23F65C41" w14:textId="77777777" w:rsidR="002A1DEE" w:rsidRPr="0075032B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color w:val="auto"/>
                                <w:lang w:val="pt"/>
                              </w:rPr>
                              <w:t>CTLS Pai</w:t>
                            </w:r>
                          </w:p>
                          <w:p w14:paraId="042CC696" w14:textId="77777777" w:rsidR="002A1DEE" w:rsidRPr="0075032B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color w:val="auto"/>
                                <w:lang w:val="pt"/>
                              </w:rPr>
                              <w:t>ParentVUE</w:t>
                            </w:r>
                          </w:p>
                          <w:p w14:paraId="2D512896" w14:textId="45B34942" w:rsidR="00201FB0" w:rsidRPr="0075032B" w:rsidRDefault="00201FB0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color w:val="auto"/>
                                <w:lang w:val="pt"/>
                              </w:rPr>
                              <w:t>Pastas semanais</w:t>
                            </w:r>
                          </w:p>
                          <w:p w14:paraId="1D8ED477" w14:textId="15A553B3" w:rsidR="00201FB0" w:rsidRPr="0075032B" w:rsidRDefault="00C67E95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color w:val="auto"/>
                                <w:lang w:val="pt"/>
                              </w:rPr>
                              <w:t>Agendas Estudantis</w:t>
                            </w:r>
                          </w:p>
                          <w:p w14:paraId="5FF53FCB" w14:textId="77777777" w:rsidR="00115D29" w:rsidRPr="0075032B" w:rsidRDefault="00115D29" w:rsidP="002736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color w:val="auto"/>
                                <w:lang w:val="pt"/>
                              </w:rPr>
                              <w:t>Site da escola</w:t>
                            </w:r>
                          </w:p>
                          <w:p w14:paraId="4E4EE8BD" w14:textId="7BE68194" w:rsidR="00AB7E52" w:rsidRPr="0075032B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color w:val="auto"/>
                                <w:lang w:val="pt"/>
                              </w:rPr>
                              <w:t xml:space="preserve"> Boletins mensais</w:t>
                            </w:r>
                            <w:r w:rsidR="00C15199">
                              <w:rPr>
                                <w:color w:val="auto"/>
                                <w:lang w:val="pt"/>
                              </w:rPr>
                              <w:t>/semanais</w:t>
                            </w:r>
                          </w:p>
                          <w:p w14:paraId="23AC8A62" w14:textId="2BC514F6" w:rsidR="00B32837" w:rsidRPr="0075032B" w:rsidRDefault="00B32837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color w:val="auto"/>
                                <w:lang w:val="pt"/>
                              </w:rPr>
                              <w:t>Email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7" type="#_x0000_t202" style="position:absolute;margin-left:535pt;margin-top:344.5pt;width:117.7pt;height:135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AlBH/hQCAAAo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23F65C41" w14:textId="77777777" w:rsidR="002A1DEE" w:rsidRPr="0075032B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color w:val="auto"/>
                          <w:lang w:val="pt"/>
                        </w:rPr>
                        <w:t>CTLS Pai</w:t>
                      </w:r>
                    </w:p>
                    <w:p w14:paraId="042CC696" w14:textId="77777777" w:rsidR="002A1DEE" w:rsidRPr="0075032B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color w:val="auto"/>
                          <w:lang w:val="pt"/>
                        </w:rPr>
                        <w:t>ParentVUE</w:t>
                      </w:r>
                    </w:p>
                    <w:p w14:paraId="2D512896" w14:textId="45B34942" w:rsidR="00201FB0" w:rsidRPr="0075032B" w:rsidRDefault="00201FB0" w:rsidP="00115D2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color w:val="auto"/>
                          <w:lang w:val="pt"/>
                        </w:rPr>
                        <w:t>Pastas semanais</w:t>
                      </w:r>
                    </w:p>
                    <w:p w14:paraId="1D8ED477" w14:textId="15A553B3" w:rsidR="00201FB0" w:rsidRPr="0075032B" w:rsidRDefault="00C67E95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color w:val="auto"/>
                          <w:lang w:val="pt"/>
                        </w:rPr>
                        <w:t>Agendas Estudantis</w:t>
                      </w:r>
                    </w:p>
                    <w:p w14:paraId="5FF53FCB" w14:textId="77777777" w:rsidR="00115D29" w:rsidRPr="0075032B" w:rsidRDefault="00115D29" w:rsidP="002736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color w:val="auto"/>
                          <w:lang w:val="pt"/>
                        </w:rPr>
                        <w:t>Site da escola</w:t>
                      </w:r>
                    </w:p>
                    <w:p w14:paraId="4E4EE8BD" w14:textId="7BE68194" w:rsidR="00AB7E52" w:rsidRPr="0075032B" w:rsidRDefault="00AB7E52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color w:val="auto"/>
                          <w:lang w:val="pt"/>
                        </w:rPr>
                        <w:t xml:space="preserve"> Boletins mensais</w:t>
                      </w:r>
                      <w:r w:rsidR="00C15199">
                        <w:rPr>
                          <w:color w:val="auto"/>
                          <w:lang w:val="pt"/>
                        </w:rPr>
                        <w:t>/semanais</w:t>
                      </w:r>
                    </w:p>
                    <w:p w14:paraId="23AC8A62" w14:textId="2BC514F6" w:rsidR="00B32837" w:rsidRPr="0075032B" w:rsidRDefault="00B32837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color w:val="auto"/>
                          <w:lang w:val="pt"/>
                        </w:rPr>
                        <w:t>Email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pt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75032B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5D489044" w14:textId="29C7AF00" w:rsidR="00AB7E52" w:rsidRPr="0075032B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color w:val="auto"/>
                                <w:lang w:val="pt"/>
                              </w:rPr>
                              <w:t>Conferências de Pais/Professores</w:t>
                            </w:r>
                          </w:p>
                          <w:p w14:paraId="0851F085" w14:textId="43A99F14" w:rsidR="001D49B3" w:rsidRPr="0075032B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color w:val="auto"/>
                                <w:lang w:val="pt"/>
                              </w:rPr>
                              <w:t xml:space="preserve">Facebook e Twitter </w:t>
                            </w:r>
                          </w:p>
                          <w:p w14:paraId="29A677DC" w14:textId="4A251139" w:rsidR="00E85594" w:rsidRPr="0075032B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color w:val="auto"/>
                                <w:lang w:val="pt"/>
                              </w:rPr>
                              <w:t>Panfletos</w:t>
                            </w:r>
                          </w:p>
                          <w:p w14:paraId="1F806D0A" w14:textId="3C88E4DC" w:rsidR="001D49B3" w:rsidRPr="0075032B" w:rsidRDefault="0039783F" w:rsidP="002A1DE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color w:val="auto"/>
                                <w:lang w:val="pt"/>
                              </w:rPr>
                              <w:t>Site do Distrito</w:t>
                            </w:r>
                          </w:p>
                          <w:p w14:paraId="6AC09CB1" w14:textId="1754CCEF" w:rsidR="00115D29" w:rsidRPr="0075032B" w:rsidRDefault="00115D29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color w:val="auto"/>
                                <w:lang w:val="pt"/>
                              </w:rPr>
                              <w:t>Marquise da Escola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8" type="#_x0000_t202" style="position:absolute;margin-left:638pt;margin-top:344.5pt;width:112.65pt;height:136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">
                <v:textbox>
                  <w:txbxContent>
                    <w:p w14:paraId="1EC6B25A" w14:textId="04FDC3E1" w:rsidR="00AB7E52" w:rsidRPr="0075032B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5D489044" w14:textId="29C7AF00" w:rsidR="00AB7E52" w:rsidRPr="0075032B" w:rsidRDefault="00AB7E52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color w:val="auto"/>
                          <w:lang w:val="pt"/>
                        </w:rPr>
                        <w:t>Conferências de Pais/Professores</w:t>
                      </w:r>
                    </w:p>
                    <w:p w14:paraId="0851F085" w14:textId="43A99F14" w:rsidR="001D49B3" w:rsidRPr="0075032B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color w:val="auto"/>
                          <w:lang w:val="pt"/>
                        </w:rPr>
                        <w:t xml:space="preserve">Facebook e Twitter </w:t>
                      </w:r>
                    </w:p>
                    <w:p w14:paraId="29A677DC" w14:textId="4A251139" w:rsidR="00E85594" w:rsidRPr="0075032B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color w:val="auto"/>
                          <w:lang w:val="pt"/>
                        </w:rPr>
                        <w:t>Panfletos</w:t>
                      </w:r>
                    </w:p>
                    <w:p w14:paraId="1F806D0A" w14:textId="3C88E4DC" w:rsidR="001D49B3" w:rsidRPr="0075032B" w:rsidRDefault="0039783F" w:rsidP="002A1DE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color w:val="auto"/>
                          <w:lang w:val="pt"/>
                        </w:rPr>
                        <w:t>Site do Distrito</w:t>
                      </w:r>
                    </w:p>
                    <w:p w14:paraId="6AC09CB1" w14:textId="1754CCEF" w:rsidR="00115D29" w:rsidRPr="0075032B" w:rsidRDefault="00115D29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color w:val="auto"/>
                          <w:lang w:val="pt"/>
                        </w:rPr>
                        <w:t>Marquise da Escola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41457997" w:rsidR="00F346E1" w:rsidRPr="00B32837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B32837">
                              <w:rPr>
                                <w:b/>
                                <w:color w:val="2F5496" w:themeColor="accent1" w:themeShade="BF"/>
                                <w:lang w:val="pt"/>
                              </w:rPr>
                              <w:t>Algumas comunicações podem ser fornecidas virtualmente</w:t>
                            </w:r>
                          </w:p>
                          <w:p w14:paraId="553E302D" w14:textId="7BA61981" w:rsidR="00F346E1" w:rsidRDefault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9" type="#_x0000_t202" style="position:absolute;margin-left:517pt;margin-top:321pt;width:232.6pt;height:1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" fillcolor="white [3201]" strokeweight=".5pt">
                <v:textbox>
                  <w:txbxContent>
                    <w:p w14:paraId="2E2D7741" w14:textId="41457997" w:rsidR="00F346E1" w:rsidRPr="00B32837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B32837">
                        <w:rPr>
                          <w:b/>
                          <w:color w:val="2F5496" w:themeColor="accent1" w:themeShade="BF"/>
                          <w:lang w:val="pt"/>
                        </w:rPr>
                        <w:t>Algumas comunicações podem ser fornecidas virtualmente</w:t>
                      </w:r>
                    </w:p>
                    <w:p w14:paraId="553E302D" w14:textId="7BA61981" w:rsidR="00F346E1" w:rsidRDefault="00F346E1"/>
                  </w:txbxContent>
                </v:textbox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58F5C" w14:textId="77777777" w:rsidR="00632EC9" w:rsidRPr="00BD7EFF" w:rsidRDefault="006D7FE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D7EFF">
                              <w:rPr>
                                <w:lang w:val="pt"/>
                              </w:rPr>
                              <w:t>Se você quiser mais informações, entre em contato com:</w:t>
                            </w:r>
                          </w:p>
                          <w:p w14:paraId="62996D20" w14:textId="77777777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FC4103" w14:textId="3093CDCB" w:rsidR="00632EC9" w:rsidRPr="00BD7EFF" w:rsidRDefault="00FE6CFB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</w:pPr>
                            <w:r>
                              <w:rPr>
                                <w:b/>
                                <w:lang w:val="pt"/>
                              </w:rPr>
                              <w:t>Land</w:t>
                            </w:r>
                            <w:r w:rsidR="000A1AA4">
                              <w:rPr>
                                <w:b/>
                                <w:lang w:val="pt"/>
                              </w:rPr>
                              <w:t>a</w:t>
                            </w:r>
                            <w:r>
                              <w:rPr>
                                <w:b/>
                                <w:lang w:val="pt"/>
                              </w:rPr>
                              <w:t>verde</w:t>
                            </w:r>
                            <w:r>
                              <w:rPr>
                                <w:lang w:val="pt"/>
                              </w:rPr>
                              <w:t xml:space="preserve"> Luz</w:t>
                            </w:r>
                          </w:p>
                          <w:p w14:paraId="1256E882" w14:textId="708FD7CF" w:rsidR="00632EC9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  <w:r>
                              <w:rPr>
                                <w:lang w:val="pt"/>
                              </w:rPr>
                              <w:t xml:space="preserve">(770) 916-7070 </w:t>
                            </w:r>
                            <w:r w:rsidR="00632EC9" w:rsidRPr="00BD7EFF">
                              <w:rPr>
                                <w:lang w:val="pt"/>
                              </w:rPr>
                              <w:t>ou</w:t>
                            </w:r>
                            <w:hyperlink r:id="rId17" w:history="1">
                              <w:r w:rsidR="00D516B8" w:rsidRPr="00E16E50">
                                <w:rPr>
                                  <w:rStyle w:val="Hyperlink"/>
                                  <w:lang w:val="pt"/>
                                </w:rPr>
                                <w:t xml:space="preserve"> Luz.landaverde@cobbk12.org</w:t>
                              </w:r>
                            </w:hyperlink>
                          </w:p>
                          <w:p w14:paraId="7E78E2A2" w14:textId="77777777" w:rsidR="00FE6CFB" w:rsidRPr="00BD7EFF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  <w:p w14:paraId="2B228397" w14:textId="7A5115F8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40" type="#_x0000_t202" style="position:absolute;margin-left:515pt;margin-top:492.5pt;width:237.9pt;height:70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2Zi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jL8E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yhtmYj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17458F5C" w14:textId="77777777" w:rsidR="00632EC9" w:rsidRPr="00BD7EFF" w:rsidRDefault="006D7FE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D7EFF">
                        <w:rPr>
                          <w:lang w:val="pt"/>
                        </w:rPr>
                        <w:t>Se você quiser mais informações, entre em contato com:</w:t>
                      </w:r>
                    </w:p>
                    <w:p w14:paraId="62996D20" w14:textId="77777777" w:rsidR="00632EC9" w:rsidRPr="00BD7EFF" w:rsidRDefault="00632EC9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32FC4103" w14:textId="3093CDCB" w:rsidR="00632EC9" w:rsidRPr="00BD7EFF" w:rsidRDefault="00FE6CFB">
                      <w:pP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</w:pPr>
                      <w:r>
                        <w:rPr>
                          <w:b/>
                          <w:lang w:val="pt"/>
                        </w:rPr>
                        <w:t>Land</w:t>
                      </w:r>
                      <w:r w:rsidR="000A1AA4">
                        <w:rPr>
                          <w:b/>
                          <w:lang w:val="pt"/>
                        </w:rPr>
                        <w:t>a</w:t>
                      </w:r>
                      <w:r>
                        <w:rPr>
                          <w:b/>
                          <w:lang w:val="pt"/>
                        </w:rPr>
                        <w:t>verde</w:t>
                      </w:r>
                      <w:r>
                        <w:rPr>
                          <w:lang w:val="pt"/>
                        </w:rPr>
                        <w:t xml:space="preserve"> Luz</w:t>
                      </w:r>
                    </w:p>
                    <w:p w14:paraId="1256E882" w14:textId="708FD7CF" w:rsidR="00632EC9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  <w:r>
                        <w:rPr>
                          <w:lang w:val="pt"/>
                        </w:rPr>
                        <w:t xml:space="preserve">(770) 916-7070 </w:t>
                      </w:r>
                      <w:r w:rsidR="00632EC9" w:rsidRPr="00BD7EFF">
                        <w:rPr>
                          <w:lang w:val="pt"/>
                        </w:rPr>
                        <w:t>ou</w:t>
                      </w:r>
                      <w:hyperlink r:id="rId18" w:history="1">
                        <w:r w:rsidR="00D516B8" w:rsidRPr="00E16E50">
                          <w:rPr>
                            <w:rStyle w:val="Hyperlink"/>
                            <w:lang w:val="pt"/>
                          </w:rPr>
                          <w:t xml:space="preserve"> Luz.landaverde@cobbk12.org</w:t>
                        </w:r>
                      </w:hyperlink>
                    </w:p>
                    <w:p w14:paraId="7E78E2A2" w14:textId="77777777" w:rsidR="00FE6CFB" w:rsidRPr="00BD7EFF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  <w:p w14:paraId="2B228397" w14:textId="7A5115F8" w:rsidR="00632EC9" w:rsidRPr="00BD7EFF" w:rsidRDefault="00632EC9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 wp14:anchorId="4B9690DE" wp14:editId="0E0BB3EA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E505D" id="Rectangle 155" o:spid="_x0000_s1026" style="position:absolute;margin-left:260pt;margin-top:161.5pt;width:245pt;height:8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5358FF">
        <w:rPr>
          <w:noProof/>
          <w:lang w:val="pt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097F7C26" w:rsidR="005358FF" w:rsidRPr="00B66969" w:rsidRDefault="0003126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pt"/>
                              </w:rPr>
                              <w:t>Brumby Atividades Elementares</w:t>
                            </w:r>
                            <w:r w:rsidR="005358FF" w:rsidRPr="00B66969">
                              <w:rPr>
                                <w:b/>
                                <w:sz w:val="28"/>
                                <w:szCs w:val="28"/>
                                <w:lang w:val="pt"/>
                              </w:rPr>
                              <w:t xml:space="preserve"> para Construir a Comunicação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097F7C26" w:rsidR="005358FF" w:rsidRPr="00B66969" w:rsidRDefault="0003126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pt"/>
                        </w:rPr>
                        <w:t>Brumby Atividades Elementares</w:t>
                      </w:r>
                      <w:r w:rsidR="005358FF" w:rsidRPr="00B66969">
                        <w:rPr>
                          <w:b/>
                          <w:sz w:val="28"/>
                          <w:szCs w:val="28"/>
                          <w:lang w:val="pt"/>
                        </w:rPr>
                        <w:t xml:space="preserve"> para Construir a Comunicação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38784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61" style="position:absolute;flip:x y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" from="241.4pt,439pt" to="241.4pt,439pt" w14:anchorId="77A9E2BE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62" style="position:absolute;flip:x y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" from="241.95pt,458.25pt" to="243pt,462.75pt" w14:anchorId="53586750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0" distB="0" distL="36576" distR="36576" simplePos="0" relativeHeight="251634688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Rectangle 156" style="position:absolute;margin-left:-1.5pt;margin-top:375.75pt;width:243.35pt;height:0;z-index:251634688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spid="_x0000_s1026" fillcolor="#f60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" w14:anchorId="14EC9825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35712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Rectangle 157" style="position:absolute;margin-left:0;margin-top:397.55pt;width:241.9pt;height:0;z-index:25163571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spid="_x0000_s1026" fillcolor="#2f5496 [2404]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" w14:anchorId="5C43D777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65" style="position:absolute;flip:x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" from="241.5pt,348.75pt" to="241.5pt,348.75pt" w14:anchorId="3DF0C7F3">
                <v:shadow color="#dcd6d4"/>
                <w10:wrap anchory="page"/>
              </v:line>
            </w:pict>
          </mc:Fallback>
        </mc:AlternateContent>
      </w:r>
      <w:r w:rsidR="00E154F6">
        <w:rPr>
          <w:lang w:val="pt"/>
        </w:rPr>
        <w:t>/</w:t>
      </w:r>
      <w:r w:rsidR="00734486">
        <w:rPr>
          <w:lang w:val="pt"/>
        </w:rPr>
        <w:br w:type="page"/>
      </w:r>
      <w:r w:rsidR="00EC55F2">
        <w:rPr>
          <w:noProof/>
          <w:lang w:val="pt"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AB4E5BF" wp14:editId="12E1DB52">
                <wp:simplePos x="0" y="0"/>
                <wp:positionH relativeFrom="column">
                  <wp:posOffset>57150</wp:posOffset>
                </wp:positionH>
                <wp:positionV relativeFrom="paragraph">
                  <wp:posOffset>3705225</wp:posOffset>
                </wp:positionV>
                <wp:extent cx="3022600" cy="23241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0" cy="232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0E1BD" w14:textId="77777777" w:rsidR="00EC55F2" w:rsidRPr="00EC55F2" w:rsidRDefault="00EC55F2" w:rsidP="00EC55F2">
                            <w:pPr>
                              <w:rPr>
                                <w:b/>
                                <w:u w:val="single"/>
                                <w:lang w:val="pt"/>
                              </w:rPr>
                            </w:pPr>
                            <w:r w:rsidRPr="00EC55F2">
                              <w:rPr>
                                <w:b/>
                                <w:u w:val="single"/>
                                <w:lang w:val="pt"/>
                              </w:rPr>
                              <w:t>Brumby Elementary Meta(s) para o Logro Estudiantil</w:t>
                            </w:r>
                          </w:p>
                          <w:p w14:paraId="5680C3CF" w14:textId="77777777" w:rsidR="00EC55F2" w:rsidRPr="00EC55F2" w:rsidRDefault="00EC55F2" w:rsidP="00EC55F2">
                            <w:pPr>
                              <w:rPr>
                                <w:bCs/>
                                <w:sz w:val="16"/>
                                <w:szCs w:val="16"/>
                                <w:lang w:val="pt"/>
                              </w:rPr>
                            </w:pPr>
                            <w:r w:rsidRPr="00EC55F2">
                              <w:rPr>
                                <w:bCs/>
                                <w:sz w:val="16"/>
                                <w:szCs w:val="16"/>
                                <w:lang w:val="pt"/>
                              </w:rPr>
                              <w:t>Meta de palestra: K- 1.er grau: para multas del año 2023-2024, aumentaremos a cantidad de estudantes que obtêm um ponto compuesto de lectura igual ou superior ao ponto de referência em um 20 por cento desde a primeira administração em agosto hasta la administração final en mayo como determinado por la Avaliação de Lectura de Acadience. O 1º grau será enfocado nos padrões de prioridade de leitura, decodificação, fluidez, compreensão e palavras de uso frequentes.</w:t>
                            </w:r>
                          </w:p>
                          <w:p w14:paraId="1BF0BBBA" w14:textId="24E4C63A" w:rsidR="007968D2" w:rsidRPr="00D2200E" w:rsidRDefault="00EC55F2" w:rsidP="00EC55F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C55F2">
                              <w:rPr>
                                <w:bCs/>
                                <w:sz w:val="16"/>
                                <w:szCs w:val="16"/>
                                <w:lang w:val="pt"/>
                              </w:rPr>
                              <w:t>Meta de Matemáticas: Desde a administração de agosto de 2023 até a administração de maio de 2024 do Inventario de Matemáticas, as pontuações dos estudantes nas categorias competentes e/ou avançadas aumentarão em um mínimo de 35 pontos porcentuais. No 1º grau, nossa escola se enfocará</w:t>
                            </w:r>
                            <w:r w:rsidRPr="00EC55F2">
                              <w:rPr>
                                <w:b/>
                                <w:sz w:val="16"/>
                                <w:szCs w:val="16"/>
                                <w:u w:val="single"/>
                                <w:lang w:val="pt"/>
                              </w:rPr>
                              <w:t xml:space="preserve"> </w:t>
                            </w:r>
                            <w:r w:rsidRPr="00EC55F2">
                              <w:rPr>
                                <w:bCs/>
                                <w:sz w:val="16"/>
                                <w:szCs w:val="16"/>
                                <w:lang w:val="pt"/>
                              </w:rPr>
                              <w:t>nos padrões de</w:t>
                            </w:r>
                            <w:r w:rsidRPr="00EC55F2">
                              <w:rPr>
                                <w:bCs/>
                                <w:sz w:val="18"/>
                                <w:szCs w:val="18"/>
                                <w:lang w:val="pt"/>
                              </w:rPr>
                              <w:t xml:space="preserve"> prioridade de matemática, no sentido numérico, n</w:t>
                            </w:r>
                            <w:r w:rsidRPr="00EC55F2">
                              <w:rPr>
                                <w:bCs/>
                                <w:sz w:val="16"/>
                                <w:szCs w:val="16"/>
                                <w:lang w:val="pt"/>
                              </w:rPr>
                              <w:t>o valor posicional e na resolução de problemas.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_x0000_s1043" type="#_x0000_t202" style="position:absolute;margin-left:4.5pt;margin-top:291.75pt;width:238pt;height:183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" filled="f" stroked="f">
                <v:textbox>
                  <w:txbxContent>
                    <w:p w14:paraId="2620E1BD" w14:textId="77777777" w:rsidR="00EC55F2" w:rsidRPr="00EC55F2" w:rsidRDefault="00EC55F2" w:rsidP="00EC55F2">
                      <w:pPr>
                        <w:rPr>
                          <w:b/>
                          <w:u w:val="single"/>
                          <w:lang w:val="pt"/>
                        </w:rPr>
                      </w:pPr>
                      <w:r w:rsidRPr="00EC55F2">
                        <w:rPr>
                          <w:b/>
                          <w:u w:val="single"/>
                          <w:lang w:val="pt"/>
                        </w:rPr>
                        <w:t>Brumby Elementary Meta(s) para o Logro Estudiantil</w:t>
                      </w:r>
                    </w:p>
                    <w:p w14:paraId="5680C3CF" w14:textId="77777777" w:rsidR="00EC55F2" w:rsidRPr="00EC55F2" w:rsidRDefault="00EC55F2" w:rsidP="00EC55F2">
                      <w:pPr>
                        <w:rPr>
                          <w:bCs/>
                          <w:sz w:val="16"/>
                          <w:szCs w:val="16"/>
                          <w:lang w:val="pt"/>
                        </w:rPr>
                      </w:pPr>
                      <w:r w:rsidRPr="00EC55F2">
                        <w:rPr>
                          <w:bCs/>
                          <w:sz w:val="16"/>
                          <w:szCs w:val="16"/>
                          <w:lang w:val="pt"/>
                        </w:rPr>
                        <w:t>Meta de palestra: K- 1.er grau: para multas del año 2023-2024, aumentaremos a cantidad de estudantes que obtêm um ponto compuesto de lectura igual ou superior ao ponto de referência em um 20 por cento desde a primeira administração em agosto hasta la administração final en mayo como determinado por la Avaliação de Lectura de Acadience. O 1º grau será enfocado nos padrões de prioridade de leitura, decodificação, fluidez, compreensão e palavras de uso frequentes.</w:t>
                      </w:r>
                    </w:p>
                    <w:p w14:paraId="1BF0BBBA" w14:textId="24E4C63A" w:rsidR="007968D2" w:rsidRPr="00D2200E" w:rsidRDefault="00EC55F2" w:rsidP="00EC55F2">
                      <w:pPr>
                        <w:rPr>
                          <w:sz w:val="16"/>
                          <w:szCs w:val="16"/>
                        </w:rPr>
                      </w:pPr>
                      <w:r w:rsidRPr="00EC55F2">
                        <w:rPr>
                          <w:bCs/>
                          <w:sz w:val="16"/>
                          <w:szCs w:val="16"/>
                          <w:lang w:val="pt"/>
                        </w:rPr>
                        <w:t>Meta de Matemáticas: Desde a administração de agosto de 2023 até a administração de maio de 2024 do Inventario de Matemáticas, as pontuações dos estudantes nas categorias competentes e/ou avançadas aumentarão em um mínimo de 35 pontos porcentuais. No 1º grau, nossa escola se enfocará</w:t>
                      </w:r>
                      <w:r w:rsidRPr="00EC55F2">
                        <w:rPr>
                          <w:b/>
                          <w:sz w:val="16"/>
                          <w:szCs w:val="16"/>
                          <w:u w:val="single"/>
                          <w:lang w:val="pt"/>
                        </w:rPr>
                        <w:t xml:space="preserve"> </w:t>
                      </w:r>
                      <w:r w:rsidRPr="00EC55F2">
                        <w:rPr>
                          <w:bCs/>
                          <w:sz w:val="16"/>
                          <w:szCs w:val="16"/>
                          <w:lang w:val="pt"/>
                        </w:rPr>
                        <w:t>nos padrões de</w:t>
                      </w:r>
                      <w:r w:rsidRPr="00EC55F2">
                        <w:rPr>
                          <w:bCs/>
                          <w:sz w:val="18"/>
                          <w:szCs w:val="18"/>
                          <w:lang w:val="pt"/>
                        </w:rPr>
                        <w:t xml:space="preserve"> prioridade de matemática, no sentido numérico, n</w:t>
                      </w:r>
                      <w:r w:rsidRPr="00EC55F2">
                        <w:rPr>
                          <w:bCs/>
                          <w:sz w:val="16"/>
                          <w:szCs w:val="16"/>
                          <w:lang w:val="pt"/>
                        </w:rPr>
                        <w:t>o valor posicional e na resolução de problemas.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7AA8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7464556" wp14:editId="18DA1276">
                <wp:simplePos x="0" y="0"/>
                <wp:positionH relativeFrom="margin">
                  <wp:posOffset>57150</wp:posOffset>
                </wp:positionH>
                <wp:positionV relativeFrom="paragraph">
                  <wp:posOffset>28575</wp:posOffset>
                </wp:positionV>
                <wp:extent cx="2971800" cy="3672840"/>
                <wp:effectExtent l="0" t="0" r="0" b="3810"/>
                <wp:wrapThrough wrapText="bothSides">
                  <wp:wrapPolygon edited="0">
                    <wp:start x="0" y="0"/>
                    <wp:lineTo x="0" y="21510"/>
                    <wp:lineTo x="21462" y="21510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67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55E492E6" w:rsidR="00734486" w:rsidRDefault="00974B7D" w:rsidP="00033B8E">
                            <w:pPr>
                              <w:widowControl w:val="0"/>
                              <w:jc w:val="center"/>
                              <w:rPr>
                                <w:b/>
                                <w:color w:val="auto"/>
                                <w:w w:val="80"/>
                                <w:sz w:val="28"/>
                                <w:szCs w:val="28"/>
                                <w:lang w:val="pt"/>
                              </w:rPr>
                            </w:pPr>
                            <w:r w:rsidRPr="00917AA8">
                              <w:rPr>
                                <w:b/>
                                <w:color w:val="auto"/>
                                <w:w w:val="80"/>
                                <w:sz w:val="28"/>
                                <w:szCs w:val="28"/>
                                <w:lang w:val="pt"/>
                              </w:rPr>
                              <w:t>Metas Distritais para o Desempenho dos Alunos</w:t>
                            </w:r>
                          </w:p>
                          <w:p w14:paraId="3CE45DF1" w14:textId="77777777" w:rsidR="00917AA8" w:rsidRPr="00917AA8" w:rsidRDefault="00917AA8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  <w:p w14:paraId="419F9F0D" w14:textId="401B2135" w:rsidR="001D66A6" w:rsidRPr="00917AA8" w:rsidRDefault="00980FC0" w:rsidP="00917AA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917AA8">
                              <w:rPr>
                                <w:color w:val="auto"/>
                                <w:w w:val="80"/>
                                <w:sz w:val="22"/>
                                <w:szCs w:val="22"/>
                                <w:lang w:val="pt"/>
                              </w:rPr>
                              <w:t>Aumente o desempenho dos alunos em todas as principais áreas de conteúdo em 2% ao ano, conforme medido pelos dados de desempenho.</w:t>
                            </w:r>
                          </w:p>
                          <w:p w14:paraId="7A38B6C2" w14:textId="00C85901" w:rsidR="00980FC0" w:rsidRPr="00917AA8" w:rsidRDefault="00980FC0" w:rsidP="00917AA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917AA8">
                              <w:rPr>
                                <w:color w:val="auto"/>
                                <w:w w:val="80"/>
                                <w:sz w:val="22"/>
                                <w:szCs w:val="22"/>
                                <w:lang w:val="pt"/>
                              </w:rPr>
                              <w:t xml:space="preserve">O CCSD aumentará a taxa de participação de famílias e comunidades envolvidas em </w:t>
                            </w:r>
                            <w:r w:rsidR="00C14FE7" w:rsidRPr="00917AA8">
                              <w:rPr>
                                <w:color w:val="auto"/>
                                <w:w w:val="80"/>
                                <w:sz w:val="22"/>
                                <w:szCs w:val="22"/>
                                <w:lang w:val="pt"/>
                              </w:rPr>
                              <w:t>serviços/programas em 10%, conforme medido pelos dados do CLTS Parent, resultados da pesquisa e módulo de visualização da web.</w:t>
                            </w:r>
                          </w:p>
                          <w:p w14:paraId="02F13313" w14:textId="4B86B801" w:rsidR="0063661F" w:rsidRPr="00917AA8" w:rsidRDefault="0063661F" w:rsidP="00917AA8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917AA8">
                              <w:rPr>
                                <w:color w:val="auto"/>
                                <w:w w:val="80"/>
                                <w:sz w:val="22"/>
                                <w:szCs w:val="22"/>
                                <w:lang w:val="pt"/>
                              </w:rPr>
                              <w:t>Até 2023, vamos reorganizar a estrutura de aprendizagem profissional para atender às necessidades de todos os alunos para garantir o alinhamento com as prioridades do superintendente, medidas por oportunidades de aprendizagem profissional, pesquisas e desempenho dos alunos.</w:t>
                            </w:r>
                          </w:p>
                          <w:p w14:paraId="0D432899" w14:textId="719CF40C" w:rsidR="001D66A6" w:rsidRPr="00917AA8" w:rsidRDefault="008C3036" w:rsidP="00917AA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6"/>
                              </w:numP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917AA8">
                              <w:rPr>
                                <w:color w:val="auto"/>
                                <w:w w:val="80"/>
                                <w:sz w:val="22"/>
                                <w:szCs w:val="22"/>
                                <w:lang w:val="pt"/>
                              </w:rPr>
                              <w:t>Até ao final do ano letivo de 2025, todas as escolas terão práticas e recursos identificados que apoiam o sucesso dos alunos, medido pelos dados de desempenho, perceção e disciplina dos alunos.</w:t>
                            </w:r>
                          </w:p>
                          <w:p w14:paraId="23084766" w14:textId="77777777" w:rsidR="001D66A6" w:rsidRPr="00D1424D" w:rsidRDefault="001D66A6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4" type="#_x0000_t202" style="position:absolute;margin-left:4.5pt;margin-top:2.25pt;width:234pt;height:289.2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" filled="f" stroked="f">
                <v:textbox inset="2.88pt,2.88pt,2.88pt,2.88pt">
                  <w:txbxContent>
                    <w:p w14:paraId="4FA345E3" w14:textId="55E492E6" w:rsidR="00734486" w:rsidRDefault="00974B7D" w:rsidP="00033B8E">
                      <w:pPr>
                        <w:widowControl w:val="0"/>
                        <w:jc w:val="center"/>
                        <w:rPr>
                          <w:b/>
                          <w:color w:val="auto"/>
                          <w:w w:val="80"/>
                          <w:sz w:val="28"/>
                          <w:szCs w:val="28"/>
                          <w:lang w:val="pt"/>
                        </w:rPr>
                      </w:pPr>
                      <w:r w:rsidRPr="00917AA8">
                        <w:rPr>
                          <w:b/>
                          <w:color w:val="auto"/>
                          <w:w w:val="80"/>
                          <w:sz w:val="28"/>
                          <w:szCs w:val="28"/>
                          <w:lang w:val="pt"/>
                        </w:rPr>
                        <w:t>Metas Distritais para o Desempenho dos Alunos</w:t>
                      </w:r>
                    </w:p>
                    <w:p w14:paraId="3CE45DF1" w14:textId="77777777" w:rsidR="00917AA8" w:rsidRPr="00917AA8" w:rsidRDefault="00917AA8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  <w:p w14:paraId="419F9F0D" w14:textId="401B2135" w:rsidR="001D66A6" w:rsidRPr="00917AA8" w:rsidRDefault="00980FC0" w:rsidP="00917AA8">
                      <w:pPr>
                        <w:pStyle w:val="ListParagraph"/>
                        <w:widowControl w:val="0"/>
                        <w:numPr>
                          <w:ilvl w:val="0"/>
                          <w:numId w:val="25"/>
                        </w:numP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917AA8">
                        <w:rPr>
                          <w:color w:val="auto"/>
                          <w:w w:val="80"/>
                          <w:sz w:val="22"/>
                          <w:szCs w:val="22"/>
                          <w:lang w:val="pt"/>
                        </w:rPr>
                        <w:t>Aumente o desempenho dos alunos em todas as principais áreas de conteúdo em 2% ao ano, conforme medido pelos dados de desempenho.</w:t>
                      </w:r>
                    </w:p>
                    <w:p w14:paraId="7A38B6C2" w14:textId="00C85901" w:rsidR="00980FC0" w:rsidRPr="00917AA8" w:rsidRDefault="00980FC0" w:rsidP="00917AA8">
                      <w:pPr>
                        <w:pStyle w:val="ListParagraph"/>
                        <w:widowControl w:val="0"/>
                        <w:numPr>
                          <w:ilvl w:val="0"/>
                          <w:numId w:val="25"/>
                        </w:numP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917AA8">
                        <w:rPr>
                          <w:color w:val="auto"/>
                          <w:w w:val="80"/>
                          <w:sz w:val="22"/>
                          <w:szCs w:val="22"/>
                          <w:lang w:val="pt"/>
                        </w:rPr>
                        <w:t xml:space="preserve">O CCSD aumentará a taxa de participação de famílias e comunidades envolvidas em </w:t>
                      </w:r>
                      <w:r w:rsidR="00C14FE7" w:rsidRPr="00917AA8">
                        <w:rPr>
                          <w:color w:val="auto"/>
                          <w:w w:val="80"/>
                          <w:sz w:val="22"/>
                          <w:szCs w:val="22"/>
                          <w:lang w:val="pt"/>
                        </w:rPr>
                        <w:t>serviços/programas em 10%, conforme medido pelos dados do CLTS Parent, resultados da pesquisa e módulo de visualização da web.</w:t>
                      </w:r>
                    </w:p>
                    <w:p w14:paraId="02F13313" w14:textId="4B86B801" w:rsidR="0063661F" w:rsidRPr="00917AA8" w:rsidRDefault="0063661F" w:rsidP="00917AA8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917AA8">
                        <w:rPr>
                          <w:color w:val="auto"/>
                          <w:w w:val="80"/>
                          <w:sz w:val="22"/>
                          <w:szCs w:val="22"/>
                          <w:lang w:val="pt"/>
                        </w:rPr>
                        <w:t>Até 2023, vamos reorganizar a estrutura de aprendizagem profissional para atender às necessidades de todos os alunos para garantir o alinhamento com as prioridades do superintendente, medidas por oportunidades de aprendizagem profissional, pesquisas e desempenho dos alunos.</w:t>
                      </w:r>
                    </w:p>
                    <w:p w14:paraId="0D432899" w14:textId="719CF40C" w:rsidR="001D66A6" w:rsidRPr="00917AA8" w:rsidRDefault="008C3036" w:rsidP="00917AA8">
                      <w:pPr>
                        <w:pStyle w:val="ListParagraph"/>
                        <w:widowControl w:val="0"/>
                        <w:numPr>
                          <w:ilvl w:val="0"/>
                          <w:numId w:val="26"/>
                        </w:numP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917AA8">
                        <w:rPr>
                          <w:color w:val="auto"/>
                          <w:w w:val="80"/>
                          <w:sz w:val="22"/>
                          <w:szCs w:val="22"/>
                          <w:lang w:val="pt"/>
                        </w:rPr>
                        <w:t>Até ao final do ano letivo de 2025, todas as escolas terão práticas e recursos identificados que apoiam o sucesso dos alunos, medido pelos dados de desempenho, perceção e disciplina dos alunos.</w:t>
                      </w:r>
                    </w:p>
                    <w:p w14:paraId="23084766" w14:textId="77777777" w:rsidR="001D66A6" w:rsidRPr="00D1424D" w:rsidRDefault="001D66A6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17AA8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A46BD22" wp14:editId="774271A7">
                <wp:simplePos x="0" y="0"/>
                <wp:positionH relativeFrom="margin">
                  <wp:posOffset>0</wp:posOffset>
                </wp:positionH>
                <wp:positionV relativeFrom="paragraph">
                  <wp:posOffset>104775</wp:posOffset>
                </wp:positionV>
                <wp:extent cx="3124200" cy="5634355"/>
                <wp:effectExtent l="0" t="0" r="0" b="4445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634355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422BA" id="Rectangle 3" o:spid="_x0000_s1026" style="position:absolute;margin-left:0;margin-top:8.25pt;width:246pt;height:443.65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6B4E1F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08BA0C2" wp14:editId="5826976A">
                <wp:simplePos x="0" y="0"/>
                <wp:positionH relativeFrom="column">
                  <wp:posOffset>3381375</wp:posOffset>
                </wp:positionH>
                <wp:positionV relativeFrom="paragraph">
                  <wp:posOffset>609600</wp:posOffset>
                </wp:positionV>
                <wp:extent cx="2070625" cy="5248275"/>
                <wp:effectExtent l="0" t="0" r="6350" b="9525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625" cy="524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79962" w14:textId="1F5047F1" w:rsidR="00C21984" w:rsidRPr="00EB06EB" w:rsidRDefault="00FE6CFB" w:rsidP="00C21984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w w:val="80"/>
                                <w:sz w:val="28"/>
                                <w:szCs w:val="28"/>
                                <w:lang w:val="pt"/>
                              </w:rPr>
                              <w:t>Brumby Professores de</w:t>
                            </w:r>
                            <w:r w:rsidR="00910654" w:rsidRPr="00EB06EB">
                              <w:rPr>
                                <w:b/>
                                <w:color w:val="auto"/>
                                <w:w w:val="80"/>
                                <w:sz w:val="28"/>
                                <w:szCs w:val="28"/>
                                <w:lang w:val="pt"/>
                              </w:rPr>
                              <w:t xml:space="preserve"> Ensino Fundamental</w:t>
                            </w:r>
                          </w:p>
                          <w:p w14:paraId="0429F8FC" w14:textId="5B8B9E17" w:rsidR="00413D8D" w:rsidRPr="00F57AC0" w:rsidRDefault="003F1CA2" w:rsidP="00EB06EB">
                            <w:pPr>
                              <w:rPr>
                                <w:color w:val="auto"/>
                                <w:lang w:val="pt"/>
                              </w:rPr>
                            </w:pPr>
                            <w:r w:rsidRPr="00F57AC0">
                              <w:rPr>
                                <w:color w:val="auto"/>
                                <w:lang w:val="pt"/>
                              </w:rPr>
                              <w:t xml:space="preserve">Os professores da primeira série, especialistas e pessoal de apoio trabalharão os alunos e suas famílias para desenvolver a competência em Matemática e Leitura dos alunos de acordo com os padrões de nível de série. </w:t>
                            </w:r>
                          </w:p>
                          <w:p w14:paraId="163CB75E" w14:textId="77777777" w:rsidR="00F57AC0" w:rsidRPr="00F57AC0" w:rsidRDefault="00F57AC0" w:rsidP="00EB06EB">
                            <w:p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</w:p>
                          <w:p w14:paraId="647A19B2" w14:textId="713A430C" w:rsidR="0079336A" w:rsidRPr="00F57AC0" w:rsidRDefault="003F1CA2" w:rsidP="00EB06EB">
                            <w:pPr>
                              <w:rPr>
                                <w:b/>
                                <w:color w:val="auto"/>
                                <w:lang w:val="pt"/>
                              </w:rPr>
                            </w:pPr>
                            <w:r w:rsidRPr="00F57AC0">
                              <w:rPr>
                                <w:b/>
                                <w:color w:val="auto"/>
                                <w:lang w:val="pt"/>
                              </w:rPr>
                              <w:t>O foco de nossas principais conexões com as famílias será:</w:t>
                            </w:r>
                          </w:p>
                          <w:p w14:paraId="632B1A45" w14:textId="77777777" w:rsidR="00F57AC0" w:rsidRPr="0075032B" w:rsidRDefault="00F57AC0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131073CF" w14:textId="77777777" w:rsidR="009117A2" w:rsidRPr="00F57AC0" w:rsidRDefault="00AD2F53" w:rsidP="00F57AC0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F57AC0">
                              <w:rPr>
                                <w:sz w:val="22"/>
                                <w:szCs w:val="22"/>
                                <w:lang w:val="pt"/>
                              </w:rPr>
                              <w:t>Forneça aos pais uma variedade de estratégias de matemática e leitura que atendam aos Padrões da Geórgia. Exemplos de cada um serão fornecidos através do CTLS Pais, reuniões de pais em sala de aula ou conferências.</w:t>
                            </w:r>
                          </w:p>
                          <w:p w14:paraId="1D540C52" w14:textId="77777777" w:rsidR="009117A2" w:rsidRPr="00F57AC0" w:rsidRDefault="00AD2F53" w:rsidP="00F57AC0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F57AC0">
                              <w:rPr>
                                <w:sz w:val="22"/>
                                <w:szCs w:val="22"/>
                                <w:lang w:val="pt"/>
                              </w:rPr>
                              <w:t>Forneça suporte matemático individualizado e personalizado usando o software Dreambox Learning.</w:t>
                            </w:r>
                          </w:p>
                          <w:p w14:paraId="0591C4DF" w14:textId="4105F9FC" w:rsidR="0079336A" w:rsidRPr="00F57AC0" w:rsidRDefault="00AD2F53" w:rsidP="00F57AC0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F57AC0">
                              <w:rPr>
                                <w:sz w:val="22"/>
                                <w:szCs w:val="22"/>
                                <w:lang w:val="pt"/>
                              </w:rPr>
                              <w:t xml:space="preserve">Forneça suporte de leitura individualizado e adaptável usando o programa de leitura on-line Headsprout.  </w:t>
                            </w:r>
                          </w:p>
                          <w:p w14:paraId="547033AD" w14:textId="4E5AC7C6" w:rsidR="00734486" w:rsidRPr="0079336A" w:rsidRDefault="00734486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5" type="#_x0000_t202" style="position:absolute;margin-left:266.25pt;margin-top:48pt;width:163.05pt;height:413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4CB79962" w14:textId="1F5047F1" w:rsidR="00C21984" w:rsidRPr="00EB06EB" w:rsidRDefault="00FE6CFB" w:rsidP="00C21984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auto"/>
                          <w:w w:val="80"/>
                          <w:sz w:val="28"/>
                          <w:szCs w:val="28"/>
                          <w:lang w:val="pt"/>
                        </w:rPr>
                        <w:t>Brumby Professores de</w:t>
                      </w:r>
                      <w:r w:rsidR="00910654" w:rsidRPr="00EB06EB">
                        <w:rPr>
                          <w:b/>
                          <w:color w:val="auto"/>
                          <w:w w:val="80"/>
                          <w:sz w:val="28"/>
                          <w:szCs w:val="28"/>
                          <w:lang w:val="pt"/>
                        </w:rPr>
                        <w:t xml:space="preserve"> Ensino Fundamental</w:t>
                      </w:r>
                    </w:p>
                    <w:p w14:paraId="0429F8FC" w14:textId="5B8B9E17" w:rsidR="00413D8D" w:rsidRPr="00F57AC0" w:rsidRDefault="003F1CA2" w:rsidP="00EB06EB">
                      <w:pPr>
                        <w:rPr>
                          <w:color w:val="auto"/>
                          <w:lang w:val="pt"/>
                        </w:rPr>
                      </w:pPr>
                      <w:r w:rsidRPr="00F57AC0">
                        <w:rPr>
                          <w:color w:val="auto"/>
                          <w:lang w:val="pt"/>
                        </w:rPr>
                        <w:t xml:space="preserve">Os professores da primeira série, especialistas e pessoal de apoio trabalharão os alunos e suas famílias para desenvolver a competência em Matemática e Leitura dos alunos de acordo com os padrões de nível de série. </w:t>
                      </w:r>
                    </w:p>
                    <w:p w14:paraId="163CB75E" w14:textId="77777777" w:rsidR="00F57AC0" w:rsidRPr="00F57AC0" w:rsidRDefault="00F57AC0" w:rsidP="00EB06EB">
                      <w:pPr>
                        <w:rPr>
                          <w:rFonts w:ascii="Calibri" w:hAnsi="Calibri" w:cs="Calibri"/>
                          <w:color w:val="auto"/>
                        </w:rPr>
                      </w:pPr>
                    </w:p>
                    <w:p w14:paraId="647A19B2" w14:textId="713A430C" w:rsidR="0079336A" w:rsidRPr="00F57AC0" w:rsidRDefault="003F1CA2" w:rsidP="00EB06EB">
                      <w:pPr>
                        <w:rPr>
                          <w:b/>
                          <w:color w:val="auto"/>
                          <w:lang w:val="pt"/>
                        </w:rPr>
                      </w:pPr>
                      <w:r w:rsidRPr="00F57AC0">
                        <w:rPr>
                          <w:b/>
                          <w:color w:val="auto"/>
                          <w:lang w:val="pt"/>
                        </w:rPr>
                        <w:t>O foco de nossas principais conexões com as famílias será:</w:t>
                      </w:r>
                    </w:p>
                    <w:p w14:paraId="632B1A45" w14:textId="77777777" w:rsidR="00F57AC0" w:rsidRPr="0075032B" w:rsidRDefault="00F57AC0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</w:p>
                    <w:p w14:paraId="131073CF" w14:textId="77777777" w:rsidR="009117A2" w:rsidRPr="00F57AC0" w:rsidRDefault="00AD2F53" w:rsidP="00F57AC0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F57AC0">
                        <w:rPr>
                          <w:sz w:val="22"/>
                          <w:szCs w:val="22"/>
                          <w:lang w:val="pt"/>
                        </w:rPr>
                        <w:t>Forneça aos pais uma variedade de estratégias de matemática e leitura que atendam aos Padrões da Geórgia. Exemplos de cada um serão fornecidos através do CTLS Pais, reuniões de pais em sala de aula ou conferências.</w:t>
                      </w:r>
                    </w:p>
                    <w:p w14:paraId="1D540C52" w14:textId="77777777" w:rsidR="009117A2" w:rsidRPr="00F57AC0" w:rsidRDefault="00AD2F53" w:rsidP="00F57AC0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F57AC0">
                        <w:rPr>
                          <w:sz w:val="22"/>
                          <w:szCs w:val="22"/>
                          <w:lang w:val="pt"/>
                        </w:rPr>
                        <w:t>Forneça suporte matemático individualizado e personalizado usando o software Dreambox Learning.</w:t>
                      </w:r>
                    </w:p>
                    <w:p w14:paraId="0591C4DF" w14:textId="4105F9FC" w:rsidR="0079336A" w:rsidRPr="00F57AC0" w:rsidRDefault="00AD2F53" w:rsidP="00F57AC0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F57AC0">
                        <w:rPr>
                          <w:sz w:val="22"/>
                          <w:szCs w:val="22"/>
                          <w:lang w:val="pt"/>
                        </w:rPr>
                        <w:t xml:space="preserve">Forneça suporte de leitura individualizado e adaptável usando o programa de leitura on-line Headsprout.  </w:t>
                      </w:r>
                    </w:p>
                    <w:p w14:paraId="547033AD" w14:textId="4E5AC7C6" w:rsidR="00734486" w:rsidRPr="0079336A" w:rsidRDefault="00734486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30A0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08B489" wp14:editId="6290B33E">
                <wp:simplePos x="0" y="0"/>
                <wp:positionH relativeFrom="column">
                  <wp:posOffset>7622540</wp:posOffset>
                </wp:positionH>
                <wp:positionV relativeFrom="paragraph">
                  <wp:posOffset>549144</wp:posOffset>
                </wp:positionV>
                <wp:extent cx="1879600" cy="5149850"/>
                <wp:effectExtent l="0" t="0" r="6350" b="0"/>
                <wp:wrapThrough wrapText="bothSides">
                  <wp:wrapPolygon edited="0">
                    <wp:start x="0" y="0"/>
                    <wp:lineTo x="0" y="21493"/>
                    <wp:lineTo x="21454" y="21493"/>
                    <wp:lineTo x="21454" y="0"/>
                    <wp:lineTo x="0" y="0"/>
                  </wp:wrapPolygon>
                </wp:wrapThrough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4F051FA0" w:rsidR="00123DAA" w:rsidRPr="00EB06EB" w:rsidRDefault="000F0C86" w:rsidP="00123DAA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w w:val="80"/>
                                <w:sz w:val="28"/>
                                <w:szCs w:val="28"/>
                                <w:lang w:val="pt"/>
                              </w:rPr>
                              <w:t>Brumby Estudante do</w:t>
                            </w:r>
                            <w:r w:rsidR="00123DAA" w:rsidRPr="00EB06EB">
                              <w:rPr>
                                <w:b/>
                                <w:color w:val="auto"/>
                                <w:w w:val="80"/>
                                <w:sz w:val="28"/>
                                <w:szCs w:val="28"/>
                                <w:lang w:val="pt"/>
                              </w:rPr>
                              <w:t xml:space="preserve"> Ensino Fundamental</w:t>
                            </w:r>
                            <w:r w:rsidR="00B30159">
                              <w:rPr>
                                <w:b/>
                                <w:color w:val="auto"/>
                                <w:w w:val="80"/>
                                <w:sz w:val="28"/>
                                <w:szCs w:val="28"/>
                                <w:lang w:val="pt"/>
                              </w:rPr>
                              <w:t>s</w:t>
                            </w:r>
                          </w:p>
                          <w:p w14:paraId="504C1A0E" w14:textId="75452AFA" w:rsidR="00123DAA" w:rsidRDefault="00123DAA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04A5AD0C" w14:textId="77777777" w:rsidR="001F128E" w:rsidRPr="00413D8D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13D8D">
                              <w:rPr>
                                <w:b/>
                                <w:sz w:val="22"/>
                                <w:szCs w:val="22"/>
                                <w:lang w:val="pt"/>
                              </w:rPr>
                              <w:t>Os alunos de Brumby podem ter sucesso na escola e atingir nossos objetivos escolares em Matemática e Leitura. Como estudante, posso:</w:t>
                            </w:r>
                          </w:p>
                          <w:p w14:paraId="1F07C7B4" w14:textId="77777777" w:rsidR="001F128E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675759D" w14:textId="3E84E9B1" w:rsidR="00E615D0" w:rsidRPr="00D55D3A" w:rsidRDefault="001F128E" w:rsidP="00D55D3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sz w:val="22"/>
                                <w:szCs w:val="22"/>
                                <w:lang w:val="pt"/>
                              </w:rPr>
                              <w:t>Use uma variedade de estratégias matemáticas para resolver problemas de matemática dentro e fora da escola e use uma variedade de estratégias de leitura para ler e entender o que estou lendo dentro e fora da escola.</w:t>
                            </w:r>
                          </w:p>
                          <w:p w14:paraId="103390D5" w14:textId="77777777" w:rsidR="00E615D0" w:rsidRPr="00D55D3A" w:rsidRDefault="00E615D0" w:rsidP="00D55D3A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6C3535D" w14:textId="77777777" w:rsidR="001F128E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sz w:val="22"/>
                                <w:szCs w:val="22"/>
                                <w:lang w:val="pt"/>
                              </w:rPr>
                              <w:t xml:space="preserve">Leia pelo menos 20 minutos todas as </w:t>
                            </w:r>
                            <w:r>
                              <w:rPr>
                                <w:sz w:val="22"/>
                                <w:szCs w:val="22"/>
                                <w:lang w:val="pt"/>
                              </w:rPr>
                              <w:t>noites.</w:t>
                            </w:r>
                          </w:p>
                          <w:p w14:paraId="1E59B8B4" w14:textId="77777777" w:rsidR="001F128E" w:rsidRPr="00D55D3A" w:rsidRDefault="001F128E" w:rsidP="00D55D3A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73CA4A0" w14:textId="59F77B96" w:rsidR="00734486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sz w:val="22"/>
                                <w:szCs w:val="22"/>
                                <w:lang w:val="pt"/>
                              </w:rPr>
                              <w:t>Faça login no Dreambox e pratique fatos e conceitos matemáticos.</w:t>
                            </w:r>
                          </w:p>
                          <w:p w14:paraId="559F445E" w14:textId="77777777" w:rsidR="000C028C" w:rsidRPr="000C028C" w:rsidRDefault="000C028C" w:rsidP="000C028C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4D1159" w14:textId="778E7F2E" w:rsidR="000C028C" w:rsidRDefault="000C028C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pt"/>
                              </w:rPr>
                              <w:t xml:space="preserve">Conhece 200 ou mais palavras de alta frequência até o final do ano letivo. </w:t>
                            </w:r>
                          </w:p>
                          <w:p w14:paraId="5F0E3572" w14:textId="17BFFEF6" w:rsidR="00280671" w:rsidRPr="00280671" w:rsidRDefault="00280671" w:rsidP="00280671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8094487" w14:textId="34DAA696" w:rsidR="00280671" w:rsidRPr="00280671" w:rsidRDefault="00280671" w:rsidP="00280671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1106721" w14:textId="1C8AB79D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1AB8ADB" w14:textId="032A9095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1B88FE6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7D7BC2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8C69507" w14:textId="7230068A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3D755BB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49EB3C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39EE6C" w14:textId="2212E0D2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E24A721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A12E37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D8BCDE" w14:textId="77777777" w:rsidR="000D7536" w:rsidRPr="00E615D0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6" type="#_x0000_t202" style="position:absolute;margin-left:600.2pt;margin-top:43.25pt;width:148pt;height:40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3FF90BF2" w14:textId="4F051FA0" w:rsidR="00123DAA" w:rsidRPr="00EB06EB" w:rsidRDefault="000F0C86" w:rsidP="00123DAA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auto"/>
                          <w:w w:val="80"/>
                          <w:sz w:val="28"/>
                          <w:szCs w:val="28"/>
                          <w:lang w:val="pt"/>
                        </w:rPr>
                        <w:t>Brumby Estudante do</w:t>
                      </w:r>
                      <w:r w:rsidR="00123DAA" w:rsidRPr="00EB06EB">
                        <w:rPr>
                          <w:b/>
                          <w:color w:val="auto"/>
                          <w:w w:val="80"/>
                          <w:sz w:val="28"/>
                          <w:szCs w:val="28"/>
                          <w:lang w:val="pt"/>
                        </w:rPr>
                        <w:t xml:space="preserve"> Ensino Fundamental</w:t>
                      </w:r>
                      <w:r w:rsidR="00B30159">
                        <w:rPr>
                          <w:b/>
                          <w:color w:val="auto"/>
                          <w:w w:val="80"/>
                          <w:sz w:val="28"/>
                          <w:szCs w:val="28"/>
                          <w:lang w:val="pt"/>
                        </w:rPr>
                        <w:t>s</w:t>
                      </w:r>
                    </w:p>
                    <w:p w14:paraId="504C1A0E" w14:textId="75452AFA" w:rsidR="00123DAA" w:rsidRDefault="00123DAA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04A5AD0C" w14:textId="77777777" w:rsidR="001F128E" w:rsidRPr="00413D8D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413D8D">
                        <w:rPr>
                          <w:b/>
                          <w:sz w:val="22"/>
                          <w:szCs w:val="22"/>
                          <w:lang w:val="pt"/>
                        </w:rPr>
                        <w:t>Os alunos de Brumby podem ter sucesso na escola e atingir nossos objetivos escolares em Matemática e Leitura. Como estudante, posso:</w:t>
                      </w:r>
                    </w:p>
                    <w:p w14:paraId="1F07C7B4" w14:textId="77777777" w:rsidR="001F128E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675759D" w14:textId="3E84E9B1" w:rsidR="00E615D0" w:rsidRPr="00D55D3A" w:rsidRDefault="001F128E" w:rsidP="00D55D3A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sz w:val="22"/>
                          <w:szCs w:val="22"/>
                          <w:lang w:val="pt"/>
                        </w:rPr>
                        <w:t>Use uma variedade de estratégias matemáticas para resolver problemas de matemática dentro e fora da escola e use uma variedade de estratégias de leitura para ler e entender o que estou lendo dentro e fora da escola.</w:t>
                      </w:r>
                    </w:p>
                    <w:p w14:paraId="103390D5" w14:textId="77777777" w:rsidR="00E615D0" w:rsidRPr="00D55D3A" w:rsidRDefault="00E615D0" w:rsidP="00D55D3A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6C3535D" w14:textId="77777777" w:rsidR="001F128E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sz w:val="22"/>
                          <w:szCs w:val="22"/>
                          <w:lang w:val="pt"/>
                        </w:rPr>
                        <w:t xml:space="preserve">Leia pelo menos 20 minutos todas as </w:t>
                      </w:r>
                      <w:r>
                        <w:rPr>
                          <w:sz w:val="22"/>
                          <w:szCs w:val="22"/>
                          <w:lang w:val="pt"/>
                        </w:rPr>
                        <w:t>noites.</w:t>
                      </w:r>
                    </w:p>
                    <w:p w14:paraId="1E59B8B4" w14:textId="77777777" w:rsidR="001F128E" w:rsidRPr="00D55D3A" w:rsidRDefault="001F128E" w:rsidP="00D55D3A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73CA4A0" w14:textId="59F77B96" w:rsidR="00734486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sz w:val="22"/>
                          <w:szCs w:val="22"/>
                          <w:lang w:val="pt"/>
                        </w:rPr>
                        <w:t>Faça login no Dreambox e pratique fatos e conceitos matemáticos.</w:t>
                      </w:r>
                    </w:p>
                    <w:p w14:paraId="559F445E" w14:textId="77777777" w:rsidR="000C028C" w:rsidRPr="000C028C" w:rsidRDefault="000C028C" w:rsidP="000C028C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4D1159" w14:textId="778E7F2E" w:rsidR="000C028C" w:rsidRDefault="000C028C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pt"/>
                        </w:rPr>
                        <w:t xml:space="preserve">Conhece 200 ou mais palavras de alta frequência até o final do ano letivo. </w:t>
                      </w:r>
                    </w:p>
                    <w:p w14:paraId="5F0E3572" w14:textId="17BFFEF6" w:rsidR="00280671" w:rsidRPr="00280671" w:rsidRDefault="00280671" w:rsidP="00280671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8094487" w14:textId="34DAA696" w:rsidR="00280671" w:rsidRPr="00280671" w:rsidRDefault="00280671" w:rsidP="00280671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1106721" w14:textId="1C8AB79D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1AB8ADB" w14:textId="032A9095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1B88FE6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7D7BC2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8C69507" w14:textId="7230068A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3D755BB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49EB3C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39EE6C" w14:textId="2212E0D2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E24A721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A12E37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D8BCDE" w14:textId="77777777" w:rsidR="000D7536" w:rsidRPr="00E615D0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413D8D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89FBDB" wp14:editId="44281226">
                <wp:simplePos x="0" y="0"/>
                <wp:positionH relativeFrom="column">
                  <wp:posOffset>5424055</wp:posOffset>
                </wp:positionH>
                <wp:positionV relativeFrom="paragraph">
                  <wp:posOffset>580002</wp:posOffset>
                </wp:positionV>
                <wp:extent cx="2040396" cy="5175250"/>
                <wp:effectExtent l="0" t="0" r="0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396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A7696A" w14:textId="5FB4804D" w:rsidR="00B30159" w:rsidRPr="00EB06EB" w:rsidRDefault="00D32CFD" w:rsidP="00B30159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w w:val="80"/>
                                <w:sz w:val="28"/>
                                <w:szCs w:val="28"/>
                                <w:lang w:val="pt"/>
                              </w:rPr>
                              <w:t>Brumby</w:t>
                            </w:r>
                            <w:r w:rsidR="00B30159">
                              <w:rPr>
                                <w:b/>
                                <w:color w:val="auto"/>
                                <w:w w:val="80"/>
                                <w:sz w:val="28"/>
                                <w:szCs w:val="28"/>
                                <w:lang w:val="pt"/>
                              </w:rPr>
                              <w:t xml:space="preserve"> Famílias Elementares</w:t>
                            </w:r>
                          </w:p>
                          <w:p w14:paraId="79414BA8" w14:textId="77777777" w:rsidR="00B42DA5" w:rsidRPr="009F366B" w:rsidRDefault="00B42DA5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D7C9A2F" w14:textId="77777777" w:rsidR="00B85517" w:rsidRPr="00413D8D" w:rsidRDefault="004A5AF4" w:rsidP="004A5AF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13D8D">
                              <w:rPr>
                                <w:b/>
                                <w:sz w:val="22"/>
                                <w:szCs w:val="22"/>
                                <w:lang w:val="pt"/>
                              </w:rPr>
                              <w:t>As famílias podem apoiar a compreensão matemática e de leitura dos alunos ao:</w:t>
                            </w:r>
                          </w:p>
                          <w:p w14:paraId="6AFDC44F" w14:textId="77777777" w:rsidR="002023AF" w:rsidRDefault="002023AF" w:rsidP="004A5AF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CAF9777" w14:textId="77777777" w:rsid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sz w:val="22"/>
                                <w:szCs w:val="22"/>
                                <w:lang w:val="pt"/>
                              </w:rPr>
                              <w:t>Utilizar estratégias fornecidas pela escola em leitura e matemática para explorar livros e habilidades de alfabetização, bem como conceitos matemáticos com seu filho.</w:t>
                            </w:r>
                          </w:p>
                          <w:p w14:paraId="36A4B76E" w14:textId="77777777" w:rsidR="002023AF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A17CCDC" w14:textId="77777777" w:rsid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sz w:val="22"/>
                                <w:szCs w:val="22"/>
                                <w:lang w:val="pt"/>
                              </w:rPr>
                              <w:t>Ajudar seu filho a desenvolver o gosto pela leitura lendo os materiais fornecidos com ele em casa.</w:t>
                            </w:r>
                          </w:p>
                          <w:p w14:paraId="4B27CEBE" w14:textId="77777777" w:rsidR="002023AF" w:rsidRPr="002023AF" w:rsidRDefault="002023AF" w:rsidP="002023AF">
                            <w:pPr>
                              <w:pStyle w:val="ListParagrap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836D8CB" w14:textId="77777777" w:rsidR="002023AF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A538368" w14:textId="045C2B3D" w:rsidR="00734486" w:rsidRP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sz w:val="22"/>
                                <w:szCs w:val="22"/>
                                <w:lang w:val="pt"/>
                              </w:rPr>
                              <w:t>Garantir que seu filho faça login com frequência no software Dreambox para criar compreensão conceitual e fluência processual.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7" type="#_x0000_t202" style="position:absolute;margin-left:427.1pt;margin-top:45.65pt;width:160.65pt;height:40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4AA7696A" w14:textId="5FB4804D" w:rsidR="00B30159" w:rsidRPr="00EB06EB" w:rsidRDefault="00D32CFD" w:rsidP="00B30159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auto"/>
                          <w:w w:val="80"/>
                          <w:sz w:val="28"/>
                          <w:szCs w:val="28"/>
                          <w:lang w:val="pt"/>
                        </w:rPr>
                        <w:t>Brumby</w:t>
                      </w:r>
                      <w:r w:rsidR="00B30159">
                        <w:rPr>
                          <w:b/>
                          <w:color w:val="auto"/>
                          <w:w w:val="80"/>
                          <w:sz w:val="28"/>
                          <w:szCs w:val="28"/>
                          <w:lang w:val="pt"/>
                        </w:rPr>
                        <w:t xml:space="preserve"> Famílias Elementares</w:t>
                      </w:r>
                    </w:p>
                    <w:p w14:paraId="79414BA8" w14:textId="77777777" w:rsidR="00B42DA5" w:rsidRPr="009F366B" w:rsidRDefault="00B42DA5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D7C9A2F" w14:textId="77777777" w:rsidR="00B85517" w:rsidRPr="00413D8D" w:rsidRDefault="004A5AF4" w:rsidP="004A5AF4">
                      <w:pPr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413D8D">
                        <w:rPr>
                          <w:b/>
                          <w:sz w:val="22"/>
                          <w:szCs w:val="22"/>
                          <w:lang w:val="pt"/>
                        </w:rPr>
                        <w:t>As famílias podem apoiar a compreensão matemática e de leitura dos alunos ao:</w:t>
                      </w:r>
                    </w:p>
                    <w:p w14:paraId="6AFDC44F" w14:textId="77777777" w:rsidR="002023AF" w:rsidRDefault="002023AF" w:rsidP="004A5AF4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0CAF9777" w14:textId="77777777" w:rsid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sz w:val="22"/>
                          <w:szCs w:val="22"/>
                          <w:lang w:val="pt"/>
                        </w:rPr>
                        <w:t>Utilizar estratégias fornecidas pela escola em leitura e matemática para explorar livros e habilidades de alfabetização, bem como conceitos matemáticos com seu filho.</w:t>
                      </w:r>
                    </w:p>
                    <w:p w14:paraId="36A4B76E" w14:textId="77777777" w:rsidR="002023AF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A17CCDC" w14:textId="77777777" w:rsid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sz w:val="22"/>
                          <w:szCs w:val="22"/>
                          <w:lang w:val="pt"/>
                        </w:rPr>
                        <w:t>Ajudar seu filho a desenvolver o gosto pela leitura lendo os materiais fornecidos com ele em casa.</w:t>
                      </w:r>
                    </w:p>
                    <w:p w14:paraId="4B27CEBE" w14:textId="77777777" w:rsidR="002023AF" w:rsidRPr="002023AF" w:rsidRDefault="002023AF" w:rsidP="002023AF">
                      <w:pPr>
                        <w:pStyle w:val="ListParagrap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836D8CB" w14:textId="77777777" w:rsidR="002023AF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A538368" w14:textId="045C2B3D" w:rsidR="00734486" w:rsidRP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sz w:val="22"/>
                          <w:szCs w:val="22"/>
                          <w:lang w:val="pt"/>
                        </w:rPr>
                        <w:t>Garantir que seu filho faça login com frequência no software Dreambox para criar compreensão conceitual e fluência processual.</w:t>
                      </w:r>
                    </w:p>
                  </w:txbxContent>
                </v:textbox>
              </v:shape>
            </w:pict>
          </mc:Fallback>
        </mc:AlternateContent>
      </w:r>
      <w:r w:rsidR="002C46E4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910E99F" wp14:editId="34E7BB53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6D02A57B" w:rsidR="00734486" w:rsidRDefault="00DD775B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w w:val="80"/>
                                <w:sz w:val="24"/>
                                <w:szCs w:val="24"/>
                                <w:lang w:val="pt"/>
                              </w:rPr>
                              <w:t xml:space="preserve">                     Visitar </w:t>
                            </w:r>
                            <w:r w:rsidRPr="00DD775B">
                              <w:rPr>
                                <w:b/>
                                <w:color w:val="auto"/>
                                <w:w w:val="80"/>
                                <w:sz w:val="24"/>
                                <w:szCs w:val="24"/>
                                <w:lang w:val="pt"/>
                              </w:rPr>
                              <w:t>Nosso Websit</w:t>
                            </w:r>
                            <w:r w:rsidR="002C46E4">
                              <w:rPr>
                                <w:b/>
                                <w:color w:val="auto"/>
                                <w:w w:val="80"/>
                                <w:sz w:val="24"/>
                                <w:szCs w:val="24"/>
                                <w:lang w:val="pt"/>
                              </w:rPr>
                              <w:t>e:</w:t>
                            </w:r>
                          </w:p>
                          <w:p w14:paraId="23CE7CEB" w14:textId="439AF6FF" w:rsidR="00C23AE6" w:rsidRPr="00C23AE6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B02743F" w14:textId="7A4726A2" w:rsidR="00C23AE6" w:rsidRDefault="00250E94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hyperlink r:id="rId19" w:history="1">
                              <w:r w:rsidR="00440E8F" w:rsidRPr="008E1DE0">
                                <w:rPr>
                                  <w:rStyle w:val="Hyperlink"/>
                                  <w:b/>
                                  <w:w w:val="80"/>
                                  <w:sz w:val="24"/>
                                  <w:szCs w:val="24"/>
                                  <w:lang w:val="pt"/>
                                </w:rPr>
                                <w:t>www.cobbk12.org/brumby</w:t>
                              </w:r>
                            </w:hyperlink>
                          </w:p>
                          <w:p w14:paraId="15CAD16E" w14:textId="77777777" w:rsidR="00440E8F" w:rsidRPr="00C23AE6" w:rsidRDefault="00440E8F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8" type="#_x0000_t202" style="position:absolute;margin-left:0;margin-top:472pt;width:247pt;height:61.15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gcK5A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A84AF38" w14:textId="6D02A57B" w:rsidR="00734486" w:rsidRDefault="00DD775B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auto"/>
                          <w:w w:val="80"/>
                          <w:sz w:val="24"/>
                          <w:szCs w:val="24"/>
                          <w:lang w:val="pt"/>
                        </w:rPr>
                        <w:t xml:space="preserve">                     Visitar </w:t>
                      </w:r>
                      <w:r w:rsidRPr="00DD775B">
                        <w:rPr>
                          <w:b/>
                          <w:color w:val="auto"/>
                          <w:w w:val="80"/>
                          <w:sz w:val="24"/>
                          <w:szCs w:val="24"/>
                          <w:lang w:val="pt"/>
                        </w:rPr>
                        <w:t>Nosso Websit</w:t>
                      </w:r>
                      <w:r w:rsidR="002C46E4">
                        <w:rPr>
                          <w:b/>
                          <w:color w:val="auto"/>
                          <w:w w:val="80"/>
                          <w:sz w:val="24"/>
                          <w:szCs w:val="24"/>
                          <w:lang w:val="pt"/>
                        </w:rPr>
                        <w:t>e:</w:t>
                      </w:r>
                    </w:p>
                    <w:p w14:paraId="23CE7CEB" w14:textId="439AF6FF" w:rsidR="00C23AE6" w:rsidRPr="00C23AE6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B02743F" w14:textId="7A4726A2" w:rsidR="00C23AE6" w:rsidRDefault="00250E94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hyperlink r:id="rId20" w:history="1">
                        <w:r w:rsidR="00440E8F" w:rsidRPr="008E1DE0">
                          <w:rPr>
                            <w:rStyle w:val="Hyperlink"/>
                            <w:b/>
                            <w:w w:val="80"/>
                            <w:sz w:val="24"/>
                            <w:szCs w:val="24"/>
                            <w:lang w:val="pt"/>
                          </w:rPr>
                          <w:t>www.cobbk12.org/brumby</w:t>
                        </w:r>
                      </w:hyperlink>
                    </w:p>
                    <w:p w14:paraId="15CAD16E" w14:textId="77777777" w:rsidR="00440E8F" w:rsidRPr="00C23AE6" w:rsidRDefault="00440E8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745C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2E6259" wp14:editId="63EBE355">
                <wp:simplePos x="0" y="0"/>
                <wp:positionH relativeFrom="margin">
                  <wp:align>left</wp:align>
                </wp:positionH>
                <wp:positionV relativeFrom="paragraph">
                  <wp:posOffset>3606800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6CB4E" id="Rectangle 25" o:spid="_x0000_s1026" style="position:absolute;margin-left:0;margin-top:284pt;width:246.75pt;height:7.25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DXiqDb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9F366B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040373FB" w:rsidR="008B41B0" w:rsidRPr="00F57AC0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</w:pPr>
                            <w:r w:rsidRPr="00D1424D">
                              <w:rPr>
                                <w:i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  <w:lang w:val="pt"/>
                              </w:rPr>
                              <w:t xml:space="preserve">  </w:t>
                            </w:r>
                            <w:r w:rsidRPr="00F57AC0">
                              <w:rPr>
                                <w:i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  <w:lang w:val="pt"/>
                              </w:rPr>
                              <w:t xml:space="preserve">Uma equipe, um objetivo, sucesso </w:t>
                            </w:r>
                            <w:r w:rsidR="00C23AE6" w:rsidRPr="00F57AC0">
                              <w:rPr>
                                <w:i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  <w:lang w:val="pt"/>
                              </w:rPr>
                              <w:t>do aluno</w:t>
                            </w:r>
                            <w:r w:rsidRPr="00F57AC0">
                              <w:rPr>
                                <w:i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  <w:lang w:val="pt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9" type="#_x0000_t202" style="position:absolute;margin-left:275.25pt;margin-top:477.8pt;width:463.5pt;height:5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/0OgIAAIQEAAAOAAAAZHJzL2Uyb0RvYy54bWysVN9vGjEMfp+0/yHK+zigwNi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jFu/9D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040373FB" w:rsidR="008B41B0" w:rsidRPr="00F57AC0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</w:pPr>
                      <w:r w:rsidRPr="00D1424D">
                        <w:rPr>
                          <w:i/>
                          <w:color w:val="002060"/>
                          <w:sz w:val="52"/>
                          <w:szCs w:val="52"/>
                          <w:shd w:val="clear" w:color="auto" w:fill="FFFFFF"/>
                          <w:lang w:val="pt"/>
                        </w:rPr>
                        <w:t xml:space="preserve">  </w:t>
                      </w:r>
                      <w:r w:rsidRPr="00F57AC0">
                        <w:rPr>
                          <w:i/>
                          <w:color w:val="002060"/>
                          <w:sz w:val="48"/>
                          <w:szCs w:val="48"/>
                          <w:shd w:val="clear" w:color="auto" w:fill="FFFFFF"/>
                          <w:lang w:val="pt"/>
                        </w:rPr>
                        <w:t xml:space="preserve">Uma equipe, um objetivo, sucesso </w:t>
                      </w:r>
                      <w:r w:rsidR="00C23AE6" w:rsidRPr="00F57AC0">
                        <w:rPr>
                          <w:i/>
                          <w:color w:val="002060"/>
                          <w:sz w:val="48"/>
                          <w:szCs w:val="48"/>
                          <w:shd w:val="clear" w:color="auto" w:fill="FFFFFF"/>
                          <w:lang w:val="pt"/>
                        </w:rPr>
                        <w:t>do aluno</w:t>
                      </w:r>
                      <w:r w:rsidRPr="00F57AC0">
                        <w:rPr>
                          <w:i/>
                          <w:color w:val="002060"/>
                          <w:sz w:val="48"/>
                          <w:szCs w:val="48"/>
                          <w:shd w:val="clear" w:color="auto" w:fill="FFFFFF"/>
                          <w:lang w:val="pt"/>
                        </w:rPr>
                        <w:t xml:space="preserve"> 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0" style="position:absolute;margin-left:275.1pt;margin-top:461.65pt;width:464.15pt;height:6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tk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u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Cj9ttk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FBF2F5E" wp14:editId="6F099200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Rectangle 25" style="position:absolute;margin-left:0;margin-top:461.2pt;width:246.75pt;height:7.25pt;z-index:251622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6" fillcolor="#2f5496 [2404]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w14:anchorId="3FA94BD1"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7777777" w:rsidR="00734486" w:rsidRPr="00D1424D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bookmarkStart w:id="2" w:name="_Hlk48038480"/>
                            <w:bookmarkStart w:id="3" w:name="_Hlk48038481"/>
                            <w:bookmarkStart w:id="4" w:name="_Hlk48038482"/>
                            <w:bookmarkStart w:id="5" w:name="_Hlk48038483"/>
                            <w:r w:rsidRPr="00D1424D">
                              <w:rPr>
                                <w:i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  <w:lang w:val="pt"/>
                              </w:rPr>
                              <w:t>Professores, pais e alunos juntos para o sucesso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77777777" w:rsidR="00734486" w:rsidRPr="00D1424D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bookmarkStart w:id="6" w:name="_Hlk48038480"/>
                      <w:bookmarkStart w:id="7" w:name="_Hlk48038481"/>
                      <w:bookmarkStart w:id="8" w:name="_Hlk48038482"/>
                      <w:bookmarkStart w:id="9" w:name="_Hlk48038483"/>
                      <w:r w:rsidRPr="00D1424D">
                        <w:rPr>
                          <w:i/>
                          <w:color w:val="2F5496" w:themeColor="accent1" w:themeShade="BF"/>
                          <w:w w:val="80"/>
                          <w:sz w:val="52"/>
                          <w:szCs w:val="52"/>
                          <w:lang w:val="pt"/>
                        </w:rPr>
                        <w:t>Professores, pais e alunos juntos para o sucesso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75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" from="246.75pt,408pt" to="247.5pt,447.6pt" w14:anchorId="3B725F99">
                <v:stroke joinstyle="miter"/>
              </v:line>
            </w:pict>
          </mc:Fallback>
        </mc:AlternateContent>
      </w:r>
      <w:r w:rsidR="00DB2890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77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" from="428.45pt,312pt" to="428.45pt,441.6pt" w14:anchorId="1D718D44">
                <v:stroke joinstyle="miter"/>
              </v:line>
            </w:pict>
          </mc:Fallback>
        </mc:AlternateContent>
      </w:r>
      <w:r w:rsidR="00C64EEA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401" style="position:absolute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" from="706.4pt,391.15pt" to="756.15pt,391.15pt" w14:anchorId="0AFE4183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408" style="position:absolute;z-index:251682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5mQ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" from="-1.45pt,429pt" to="48.3pt,429pt" w14:anchorId="4CC64485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407" style="position:absolute;z-index:251681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" from="-1.45pt,410.25pt" to="48.3pt,410.25pt" w14:anchorId="49394709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402" style="position:absolute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QtO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" from="-1.45pt,391.75pt" to="48.3pt,391.75pt" w14:anchorId="43112719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400" style="position:absolute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" from="-1.45pt,354.75pt" to="48.3pt,354.75pt" w14:anchorId="73E2C52F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95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" from="706.4pt,336.3pt" to="756.15pt,336.3pt" w14:anchorId="537BD415">
                <v:stroke joinstyle="miter"/>
              </v:line>
            </w:pict>
          </mc:Fallback>
        </mc:AlternateContent>
      </w:r>
      <w:r w:rsidR="003F3E21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94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" from="247.15pt,446.95pt" to="756.15pt,446.95pt" w14:anchorId="4F43DFF0">
                <v:stroke joinstyle="miter"/>
              </v:line>
            </w:pict>
          </mc:Fallback>
        </mc:AlternateContent>
      </w:r>
      <w:r w:rsidR="00DC505F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80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" from="706.05pt,316.95pt" to="706.05pt,446.55pt" w14:anchorId="32181F34">
                <v:stroke joinstyle="miter"/>
              </v:line>
            </w:pict>
          </mc:Fallback>
        </mc:AlternateContent>
      </w:r>
      <w:r w:rsidR="00DC505F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78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" from="552.5pt,317.25pt" to="552.5pt,446.85pt" w14:anchorId="0DC8CF1A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26" style="position:absolute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" from="-.45pt,354.55pt" to="-.45pt,354.55pt" w14:anchorId="518FED44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27" style="position:absolute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" from="-.5pt,372.95pt" to="-.5pt,372.95pt" w14:anchorId="4DAC49FF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29" style="position:absolute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" from="-.5pt,409.8pt" to="-.5pt,409.8pt" w14:anchorId="5C925052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30" style="position:absolute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" from="-.5pt,428.2pt" to="247pt,428.2pt" w14:anchorId="68710636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32" style="position:absolute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" from="0,57.6pt" to="0,57.6pt" w14:anchorId="5269E48A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26" style="position:absolute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" from="18pt,690.9pt" to="265.5pt,690.9pt" w14:anchorId="29E45604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27" style="position:absolute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" from="18pt,709.3pt" to="265.5pt,709.3pt" w14:anchorId="76794794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28" style="position:absolute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" from="18pt,727.7pt" to="265.5pt,727.7pt" w14:anchorId="34436953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29" style="position:absolute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" from="18pt,746.15pt" to="265.5pt,746.15pt" w14:anchorId="59418663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30" style="position:absolute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" from="18pt,764.55pt" to="265.5pt,764.55pt" w14:anchorId="43AD9517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32" style="position:absolute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" from="18pt,672.45pt" to="265.5pt,672.45pt" w14:anchorId="13BCF15A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84B83" w14:textId="77777777" w:rsidR="00250E94" w:rsidRDefault="00250E94" w:rsidP="00101AC6">
      <w:r>
        <w:rPr>
          <w:lang w:val="pt"/>
        </w:rPr>
        <w:separator/>
      </w:r>
    </w:p>
  </w:endnote>
  <w:endnote w:type="continuationSeparator" w:id="0">
    <w:p w14:paraId="3607C8DF" w14:textId="77777777" w:rsidR="00250E94" w:rsidRDefault="00250E94" w:rsidP="00101AC6">
      <w:r>
        <w:rPr>
          <w:lang w:val="p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80A90" w14:textId="77777777" w:rsidR="00250E94" w:rsidRDefault="00250E94" w:rsidP="00101AC6">
      <w:r>
        <w:rPr>
          <w:lang w:val="pt"/>
        </w:rPr>
        <w:separator/>
      </w:r>
    </w:p>
  </w:footnote>
  <w:footnote w:type="continuationSeparator" w:id="0">
    <w:p w14:paraId="417946EB" w14:textId="77777777" w:rsidR="00250E94" w:rsidRDefault="00250E94" w:rsidP="00101AC6">
      <w:r>
        <w:rPr>
          <w:lang w:val="pt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B0D7E"/>
    <w:multiLevelType w:val="hybridMultilevel"/>
    <w:tmpl w:val="BD96AB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47141"/>
    <w:multiLevelType w:val="hybridMultilevel"/>
    <w:tmpl w:val="362CB9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8B19B6"/>
    <w:multiLevelType w:val="hybridMultilevel"/>
    <w:tmpl w:val="1D2807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56343A4"/>
    <w:multiLevelType w:val="hybridMultilevel"/>
    <w:tmpl w:val="74B4B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802926"/>
    <w:multiLevelType w:val="hybridMultilevel"/>
    <w:tmpl w:val="E99203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320E02"/>
    <w:multiLevelType w:val="hybridMultilevel"/>
    <w:tmpl w:val="1EA63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3E5254"/>
    <w:multiLevelType w:val="hybridMultilevel"/>
    <w:tmpl w:val="3134F8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8"/>
  </w:num>
  <w:num w:numId="4">
    <w:abstractNumId w:val="25"/>
  </w:num>
  <w:num w:numId="5">
    <w:abstractNumId w:val="12"/>
  </w:num>
  <w:num w:numId="6">
    <w:abstractNumId w:val="23"/>
  </w:num>
  <w:num w:numId="7">
    <w:abstractNumId w:val="17"/>
  </w:num>
  <w:num w:numId="8">
    <w:abstractNumId w:val="3"/>
  </w:num>
  <w:num w:numId="9">
    <w:abstractNumId w:val="19"/>
  </w:num>
  <w:num w:numId="10">
    <w:abstractNumId w:val="21"/>
  </w:num>
  <w:num w:numId="11">
    <w:abstractNumId w:val="2"/>
  </w:num>
  <w:num w:numId="12">
    <w:abstractNumId w:val="20"/>
  </w:num>
  <w:num w:numId="13">
    <w:abstractNumId w:val="8"/>
  </w:num>
  <w:num w:numId="14">
    <w:abstractNumId w:val="9"/>
  </w:num>
  <w:num w:numId="15">
    <w:abstractNumId w:val="5"/>
  </w:num>
  <w:num w:numId="16">
    <w:abstractNumId w:val="13"/>
  </w:num>
  <w:num w:numId="17">
    <w:abstractNumId w:val="4"/>
  </w:num>
  <w:num w:numId="18">
    <w:abstractNumId w:val="14"/>
  </w:num>
  <w:num w:numId="19">
    <w:abstractNumId w:val="15"/>
  </w:num>
  <w:num w:numId="20">
    <w:abstractNumId w:val="16"/>
  </w:num>
  <w:num w:numId="21">
    <w:abstractNumId w:val="22"/>
  </w:num>
  <w:num w:numId="22">
    <w:abstractNumId w:val="1"/>
  </w:num>
  <w:num w:numId="23">
    <w:abstractNumId w:val="10"/>
  </w:num>
  <w:num w:numId="24">
    <w:abstractNumId w:val="7"/>
  </w:num>
  <w:num w:numId="25">
    <w:abstractNumId w:val="24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064A9"/>
    <w:rsid w:val="0002177C"/>
    <w:rsid w:val="0002286D"/>
    <w:rsid w:val="0003126F"/>
    <w:rsid w:val="00033B8E"/>
    <w:rsid w:val="00034552"/>
    <w:rsid w:val="00035DEC"/>
    <w:rsid w:val="00035EF6"/>
    <w:rsid w:val="00037C53"/>
    <w:rsid w:val="000458C2"/>
    <w:rsid w:val="00055D85"/>
    <w:rsid w:val="0006673E"/>
    <w:rsid w:val="0007229E"/>
    <w:rsid w:val="00074661"/>
    <w:rsid w:val="00075953"/>
    <w:rsid w:val="000762F1"/>
    <w:rsid w:val="000847D7"/>
    <w:rsid w:val="00084E3F"/>
    <w:rsid w:val="00093902"/>
    <w:rsid w:val="000A0A72"/>
    <w:rsid w:val="000A1AA4"/>
    <w:rsid w:val="000A3285"/>
    <w:rsid w:val="000C028C"/>
    <w:rsid w:val="000C7A4D"/>
    <w:rsid w:val="000D7536"/>
    <w:rsid w:val="000E3316"/>
    <w:rsid w:val="000F0C86"/>
    <w:rsid w:val="000F4A8B"/>
    <w:rsid w:val="000F518F"/>
    <w:rsid w:val="000F6118"/>
    <w:rsid w:val="000F75AC"/>
    <w:rsid w:val="0010017A"/>
    <w:rsid w:val="00101AC6"/>
    <w:rsid w:val="00112317"/>
    <w:rsid w:val="00115D29"/>
    <w:rsid w:val="00123DAA"/>
    <w:rsid w:val="001318D5"/>
    <w:rsid w:val="00141A82"/>
    <w:rsid w:val="00141ECD"/>
    <w:rsid w:val="00147F2D"/>
    <w:rsid w:val="00154C76"/>
    <w:rsid w:val="00155523"/>
    <w:rsid w:val="0015661C"/>
    <w:rsid w:val="00156F50"/>
    <w:rsid w:val="00171F5B"/>
    <w:rsid w:val="00172BBD"/>
    <w:rsid w:val="00180563"/>
    <w:rsid w:val="001854C8"/>
    <w:rsid w:val="001961EA"/>
    <w:rsid w:val="001B33E6"/>
    <w:rsid w:val="001B55B6"/>
    <w:rsid w:val="001B7886"/>
    <w:rsid w:val="001D07C9"/>
    <w:rsid w:val="001D49B3"/>
    <w:rsid w:val="001D66A6"/>
    <w:rsid w:val="001F128E"/>
    <w:rsid w:val="00201FB0"/>
    <w:rsid w:val="002023AF"/>
    <w:rsid w:val="0021162B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50E94"/>
    <w:rsid w:val="00251AFF"/>
    <w:rsid w:val="00255CD1"/>
    <w:rsid w:val="002626CF"/>
    <w:rsid w:val="00264C16"/>
    <w:rsid w:val="00272F66"/>
    <w:rsid w:val="002736B8"/>
    <w:rsid w:val="00280671"/>
    <w:rsid w:val="00290A24"/>
    <w:rsid w:val="00291C14"/>
    <w:rsid w:val="002932AC"/>
    <w:rsid w:val="002A1DEE"/>
    <w:rsid w:val="002A7992"/>
    <w:rsid w:val="002B5B74"/>
    <w:rsid w:val="002B5DFE"/>
    <w:rsid w:val="002B6863"/>
    <w:rsid w:val="002B73A1"/>
    <w:rsid w:val="002C46E4"/>
    <w:rsid w:val="002C5BC2"/>
    <w:rsid w:val="002E653A"/>
    <w:rsid w:val="002E681E"/>
    <w:rsid w:val="00301D77"/>
    <w:rsid w:val="003048CA"/>
    <w:rsid w:val="00305B77"/>
    <w:rsid w:val="003232E2"/>
    <w:rsid w:val="00332FAD"/>
    <w:rsid w:val="0033300D"/>
    <w:rsid w:val="00335E93"/>
    <w:rsid w:val="00341AC4"/>
    <w:rsid w:val="00347058"/>
    <w:rsid w:val="00350093"/>
    <w:rsid w:val="00363924"/>
    <w:rsid w:val="003747C5"/>
    <w:rsid w:val="00383F0A"/>
    <w:rsid w:val="00385A88"/>
    <w:rsid w:val="0039783F"/>
    <w:rsid w:val="003A134F"/>
    <w:rsid w:val="003A71FA"/>
    <w:rsid w:val="003B5257"/>
    <w:rsid w:val="003B634E"/>
    <w:rsid w:val="003C6AC4"/>
    <w:rsid w:val="003D651E"/>
    <w:rsid w:val="003E2349"/>
    <w:rsid w:val="003E23A0"/>
    <w:rsid w:val="003E685E"/>
    <w:rsid w:val="003F1CA2"/>
    <w:rsid w:val="003F394A"/>
    <w:rsid w:val="003F3E21"/>
    <w:rsid w:val="00413D8D"/>
    <w:rsid w:val="004355FD"/>
    <w:rsid w:val="00437EFA"/>
    <w:rsid w:val="00440E8F"/>
    <w:rsid w:val="00444FF2"/>
    <w:rsid w:val="00455D7C"/>
    <w:rsid w:val="004616E0"/>
    <w:rsid w:val="0048382B"/>
    <w:rsid w:val="004858A7"/>
    <w:rsid w:val="0048639B"/>
    <w:rsid w:val="00487991"/>
    <w:rsid w:val="00494543"/>
    <w:rsid w:val="00494EDE"/>
    <w:rsid w:val="004964D2"/>
    <w:rsid w:val="004A43F5"/>
    <w:rsid w:val="004A5AF4"/>
    <w:rsid w:val="004B22EC"/>
    <w:rsid w:val="004D5A4D"/>
    <w:rsid w:val="004E227C"/>
    <w:rsid w:val="004E3E5B"/>
    <w:rsid w:val="004E644B"/>
    <w:rsid w:val="004F3E8A"/>
    <w:rsid w:val="004F44A3"/>
    <w:rsid w:val="004F4F79"/>
    <w:rsid w:val="004F54CE"/>
    <w:rsid w:val="004F58EC"/>
    <w:rsid w:val="0050260C"/>
    <w:rsid w:val="00506891"/>
    <w:rsid w:val="00506AEC"/>
    <w:rsid w:val="00507044"/>
    <w:rsid w:val="00516051"/>
    <w:rsid w:val="00520CAC"/>
    <w:rsid w:val="00521EFD"/>
    <w:rsid w:val="00534E32"/>
    <w:rsid w:val="005358FF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B3D99"/>
    <w:rsid w:val="005D3BA7"/>
    <w:rsid w:val="005D5A48"/>
    <w:rsid w:val="005F4F77"/>
    <w:rsid w:val="00602B02"/>
    <w:rsid w:val="0061041E"/>
    <w:rsid w:val="006149CD"/>
    <w:rsid w:val="00632EC9"/>
    <w:rsid w:val="006338E1"/>
    <w:rsid w:val="0063661F"/>
    <w:rsid w:val="006369EE"/>
    <w:rsid w:val="00641FD5"/>
    <w:rsid w:val="00660AF7"/>
    <w:rsid w:val="00671864"/>
    <w:rsid w:val="0067345B"/>
    <w:rsid w:val="00673E3D"/>
    <w:rsid w:val="00675CC7"/>
    <w:rsid w:val="00690FCF"/>
    <w:rsid w:val="00691169"/>
    <w:rsid w:val="006A4542"/>
    <w:rsid w:val="006B442A"/>
    <w:rsid w:val="006B4E1F"/>
    <w:rsid w:val="006D7FE4"/>
    <w:rsid w:val="006E596A"/>
    <w:rsid w:val="007051F2"/>
    <w:rsid w:val="007059B9"/>
    <w:rsid w:val="00716016"/>
    <w:rsid w:val="007201D7"/>
    <w:rsid w:val="00731E2D"/>
    <w:rsid w:val="00734486"/>
    <w:rsid w:val="007434E2"/>
    <w:rsid w:val="0074626B"/>
    <w:rsid w:val="0075032B"/>
    <w:rsid w:val="007640BC"/>
    <w:rsid w:val="00765488"/>
    <w:rsid w:val="00785298"/>
    <w:rsid w:val="00786193"/>
    <w:rsid w:val="00787A85"/>
    <w:rsid w:val="00790248"/>
    <w:rsid w:val="0079336A"/>
    <w:rsid w:val="0079585F"/>
    <w:rsid w:val="007968D2"/>
    <w:rsid w:val="007A5312"/>
    <w:rsid w:val="007A5E54"/>
    <w:rsid w:val="007B46E6"/>
    <w:rsid w:val="007B7815"/>
    <w:rsid w:val="007C0341"/>
    <w:rsid w:val="007D0E74"/>
    <w:rsid w:val="0082291C"/>
    <w:rsid w:val="00826CB5"/>
    <w:rsid w:val="008308BF"/>
    <w:rsid w:val="00830A22"/>
    <w:rsid w:val="00843794"/>
    <w:rsid w:val="00850491"/>
    <w:rsid w:val="0085169B"/>
    <w:rsid w:val="00854281"/>
    <w:rsid w:val="00854D50"/>
    <w:rsid w:val="00867B55"/>
    <w:rsid w:val="00870DE6"/>
    <w:rsid w:val="0089137F"/>
    <w:rsid w:val="00892693"/>
    <w:rsid w:val="0089745C"/>
    <w:rsid w:val="008B41B0"/>
    <w:rsid w:val="008B4D6D"/>
    <w:rsid w:val="008B74BA"/>
    <w:rsid w:val="008C3036"/>
    <w:rsid w:val="008E53D0"/>
    <w:rsid w:val="008F7367"/>
    <w:rsid w:val="0090320B"/>
    <w:rsid w:val="00910654"/>
    <w:rsid w:val="009117A2"/>
    <w:rsid w:val="0091218D"/>
    <w:rsid w:val="00917AA8"/>
    <w:rsid w:val="00932674"/>
    <w:rsid w:val="009339B7"/>
    <w:rsid w:val="00944E2D"/>
    <w:rsid w:val="009471A9"/>
    <w:rsid w:val="00974B7D"/>
    <w:rsid w:val="00980FC0"/>
    <w:rsid w:val="009A0E2A"/>
    <w:rsid w:val="009A174A"/>
    <w:rsid w:val="009A41D4"/>
    <w:rsid w:val="009A4D3C"/>
    <w:rsid w:val="009A7B1E"/>
    <w:rsid w:val="009B5A33"/>
    <w:rsid w:val="009C535B"/>
    <w:rsid w:val="009D1933"/>
    <w:rsid w:val="009D52D9"/>
    <w:rsid w:val="009E0575"/>
    <w:rsid w:val="009F366B"/>
    <w:rsid w:val="009F4ADE"/>
    <w:rsid w:val="00A26C0E"/>
    <w:rsid w:val="00A32F9F"/>
    <w:rsid w:val="00A55B69"/>
    <w:rsid w:val="00A6019D"/>
    <w:rsid w:val="00A61307"/>
    <w:rsid w:val="00A701CA"/>
    <w:rsid w:val="00A748C1"/>
    <w:rsid w:val="00A909B1"/>
    <w:rsid w:val="00A91EE6"/>
    <w:rsid w:val="00A94EFF"/>
    <w:rsid w:val="00AA0269"/>
    <w:rsid w:val="00AA3F14"/>
    <w:rsid w:val="00AA53C3"/>
    <w:rsid w:val="00AA7332"/>
    <w:rsid w:val="00AA77DD"/>
    <w:rsid w:val="00AB5EC8"/>
    <w:rsid w:val="00AB7E52"/>
    <w:rsid w:val="00AD0B1B"/>
    <w:rsid w:val="00AD2F53"/>
    <w:rsid w:val="00AD4F8F"/>
    <w:rsid w:val="00AE54FB"/>
    <w:rsid w:val="00AF6B98"/>
    <w:rsid w:val="00AF7617"/>
    <w:rsid w:val="00B1192E"/>
    <w:rsid w:val="00B217FC"/>
    <w:rsid w:val="00B30159"/>
    <w:rsid w:val="00B32208"/>
    <w:rsid w:val="00B32837"/>
    <w:rsid w:val="00B33F91"/>
    <w:rsid w:val="00B42DA5"/>
    <w:rsid w:val="00B66969"/>
    <w:rsid w:val="00B7054E"/>
    <w:rsid w:val="00B7538F"/>
    <w:rsid w:val="00B82E75"/>
    <w:rsid w:val="00B85517"/>
    <w:rsid w:val="00B863BC"/>
    <w:rsid w:val="00B87581"/>
    <w:rsid w:val="00B9762F"/>
    <w:rsid w:val="00BA2918"/>
    <w:rsid w:val="00BB3094"/>
    <w:rsid w:val="00BC16DA"/>
    <w:rsid w:val="00BC5869"/>
    <w:rsid w:val="00BD7EFF"/>
    <w:rsid w:val="00BE0B4B"/>
    <w:rsid w:val="00BF2F76"/>
    <w:rsid w:val="00C01909"/>
    <w:rsid w:val="00C01E24"/>
    <w:rsid w:val="00C05A4C"/>
    <w:rsid w:val="00C079FD"/>
    <w:rsid w:val="00C14FE7"/>
    <w:rsid w:val="00C15199"/>
    <w:rsid w:val="00C16404"/>
    <w:rsid w:val="00C20FF9"/>
    <w:rsid w:val="00C21984"/>
    <w:rsid w:val="00C23AE6"/>
    <w:rsid w:val="00C24563"/>
    <w:rsid w:val="00C25874"/>
    <w:rsid w:val="00C30034"/>
    <w:rsid w:val="00C45DF1"/>
    <w:rsid w:val="00C54FD8"/>
    <w:rsid w:val="00C57195"/>
    <w:rsid w:val="00C64EEA"/>
    <w:rsid w:val="00C67E95"/>
    <w:rsid w:val="00C7131D"/>
    <w:rsid w:val="00C86282"/>
    <w:rsid w:val="00CA4270"/>
    <w:rsid w:val="00CA534B"/>
    <w:rsid w:val="00CB206F"/>
    <w:rsid w:val="00CD00AA"/>
    <w:rsid w:val="00CD5B36"/>
    <w:rsid w:val="00CF74D0"/>
    <w:rsid w:val="00CF79AC"/>
    <w:rsid w:val="00D1026E"/>
    <w:rsid w:val="00D1424D"/>
    <w:rsid w:val="00D2200E"/>
    <w:rsid w:val="00D23C8F"/>
    <w:rsid w:val="00D24515"/>
    <w:rsid w:val="00D278CE"/>
    <w:rsid w:val="00D32CFD"/>
    <w:rsid w:val="00D40429"/>
    <w:rsid w:val="00D430A0"/>
    <w:rsid w:val="00D516B8"/>
    <w:rsid w:val="00D55D3A"/>
    <w:rsid w:val="00D565D8"/>
    <w:rsid w:val="00D64743"/>
    <w:rsid w:val="00D67448"/>
    <w:rsid w:val="00D75908"/>
    <w:rsid w:val="00D82B21"/>
    <w:rsid w:val="00D8526E"/>
    <w:rsid w:val="00D8693B"/>
    <w:rsid w:val="00DA0F4F"/>
    <w:rsid w:val="00DA5446"/>
    <w:rsid w:val="00DB2890"/>
    <w:rsid w:val="00DC505F"/>
    <w:rsid w:val="00DD3EBC"/>
    <w:rsid w:val="00DD775B"/>
    <w:rsid w:val="00E00CF1"/>
    <w:rsid w:val="00E03CE8"/>
    <w:rsid w:val="00E051BE"/>
    <w:rsid w:val="00E11358"/>
    <w:rsid w:val="00E154F6"/>
    <w:rsid w:val="00E209EA"/>
    <w:rsid w:val="00E25A5D"/>
    <w:rsid w:val="00E318B4"/>
    <w:rsid w:val="00E36F8B"/>
    <w:rsid w:val="00E4233A"/>
    <w:rsid w:val="00E4773B"/>
    <w:rsid w:val="00E50666"/>
    <w:rsid w:val="00E576F6"/>
    <w:rsid w:val="00E615D0"/>
    <w:rsid w:val="00E72D8B"/>
    <w:rsid w:val="00E73E1A"/>
    <w:rsid w:val="00E753A2"/>
    <w:rsid w:val="00E75900"/>
    <w:rsid w:val="00E85594"/>
    <w:rsid w:val="00E87429"/>
    <w:rsid w:val="00E908F5"/>
    <w:rsid w:val="00EA06C9"/>
    <w:rsid w:val="00EA5F2F"/>
    <w:rsid w:val="00EB06EB"/>
    <w:rsid w:val="00EB15CF"/>
    <w:rsid w:val="00EB162F"/>
    <w:rsid w:val="00EB6AC3"/>
    <w:rsid w:val="00EC55F2"/>
    <w:rsid w:val="00ED1DD7"/>
    <w:rsid w:val="00EE0209"/>
    <w:rsid w:val="00EE72D7"/>
    <w:rsid w:val="00EF3DD8"/>
    <w:rsid w:val="00F10241"/>
    <w:rsid w:val="00F346E1"/>
    <w:rsid w:val="00F37E63"/>
    <w:rsid w:val="00F54307"/>
    <w:rsid w:val="00F548C3"/>
    <w:rsid w:val="00F54C0C"/>
    <w:rsid w:val="00F57AC0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C7A89"/>
    <w:rsid w:val="00FD2184"/>
    <w:rsid w:val="00FD3B37"/>
    <w:rsid w:val="00FE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993AF88B-2197-427C-AE9D-AA668E478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B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B2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C258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25874"/>
    <w:rPr>
      <w:rFonts w:ascii="Times New Roman" w:eastAsia="Times New Roman" w:hAnsi="Times New Roman"/>
      <w:color w:val="212120"/>
      <w:kern w:val="28"/>
    </w:rPr>
  </w:style>
  <w:style w:type="character" w:styleId="PlaceholderText">
    <w:name w:val="Placeholder Text"/>
    <w:basedOn w:val="DefaultParagraphFont"/>
    <w:uiPriority w:val="99"/>
    <w:semiHidden/>
    <w:rsid w:val="00F57AC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bbk12.org/Brumby" TargetMode="External"/><Relationship Id="rId18" Type="http://schemas.openxmlformats.org/officeDocument/2006/relationships/hyperlink" Target="mailto:%20Luz.landaverde@cobbk12.org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Luz.landaverde@cobbk12.org" TargetMode="External"/><Relationship Id="rId17" Type="http://schemas.openxmlformats.org/officeDocument/2006/relationships/hyperlink" Target="mailto:%20Luz.landaverde@cobbk12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://www.cobbk12.org/brumb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uz.landaverde@cobbk12.or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g"/><Relationship Id="rId10" Type="http://schemas.openxmlformats.org/officeDocument/2006/relationships/endnotes" Target="endnotes.xml"/><Relationship Id="rId19" Type="http://schemas.openxmlformats.org/officeDocument/2006/relationships/hyperlink" Target="http://www.cobbk12.org/brumb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bbk12.org/Brumby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578cbb3-2e59-433d-ac0e-53becb306a2b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1" ma:contentTypeDescription="Create a new document." ma:contentTypeScope="" ma:versionID="cd6bbd1400e1092f0b3ef70297265bb2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0e8c610f9b0b6dbe32d194bf066c05bd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2578cbb3-2e59-433d-ac0e-53becb306a2b"/>
  </ds:schemaRefs>
</ds:datastoreItem>
</file>

<file path=customXml/itemProps2.xml><?xml version="1.0" encoding="utf-8"?>
<ds:datastoreItem xmlns:ds="http://schemas.openxmlformats.org/officeDocument/2006/customXml" ds:itemID="{81C3C55E-85FE-4C24-ABAE-2C93254217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9d6a1-e944-4409-8014-8c2b92b73b35"/>
    <ds:schemaRef ds:uri="2578cbb3-2e59-433d-ac0e-53becb306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16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Luz Landaverde</cp:lastModifiedBy>
  <cp:revision>7</cp:revision>
  <cp:lastPrinted>2023-08-04T13:34:00Z</cp:lastPrinted>
  <dcterms:created xsi:type="dcterms:W3CDTF">2023-08-04T11:28:00Z</dcterms:created>
  <dcterms:modified xsi:type="dcterms:W3CDTF">2023-08-07T15:14:00Z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