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75D7977C" w:rsidR="00734486" w:rsidRDefault="00F81E6F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59DFFEAD">
                <wp:simplePos x="0" y="0"/>
                <wp:positionH relativeFrom="margin">
                  <wp:posOffset>3467100</wp:posOffset>
                </wp:positionH>
                <wp:positionV relativeFrom="margin">
                  <wp:posOffset>-200025</wp:posOffset>
                </wp:positionV>
                <wp:extent cx="2762250" cy="666750"/>
                <wp:effectExtent l="0" t="0" r="0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4F8CDBF6" w:rsidR="00D75908" w:rsidRPr="00F81E6F" w:rsidRDefault="00B313D7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4"/>
                                <w:szCs w:val="24"/>
                              </w:rPr>
                            </w:pPr>
                            <w:bookmarkStart w:id="0" w:name="_Hlk141939037"/>
                            <w:bookmarkStart w:id="1" w:name="_Hlk141939038"/>
                            <w:bookmarkStart w:id="2" w:name="_Hlk141939039"/>
                            <w:bookmarkStart w:id="3" w:name="_Hlk141939040"/>
                            <w:r w:rsidRPr="00F81E6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¿</w:t>
                            </w:r>
                            <w:proofErr w:type="spellStart"/>
                            <w:r w:rsidRPr="00F81E6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Qué</w:t>
                            </w:r>
                            <w:proofErr w:type="spellEnd"/>
                            <w:r w:rsidRPr="00F81E6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es un </w:t>
                            </w:r>
                            <w:proofErr w:type="spellStart"/>
                            <w:r w:rsidRPr="00F81E6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pacto</w:t>
                            </w:r>
                            <w:proofErr w:type="spellEnd"/>
                            <w:r w:rsidRPr="00F81E6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entre la </w:t>
                            </w:r>
                            <w:proofErr w:type="spellStart"/>
                            <w:r w:rsidRPr="00F81E6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F81E6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F81E6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 w:rsidR="00F81E6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81E6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padres?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459B0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73pt;margin-top:-15.75pt;width:217.5pt;height:52.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" filled="f" fillcolor="#fffffe" stroked="f" strokecolor="#212120" insetpen="t">
                <v:textbox inset="2.88pt,2.88pt,2.88pt,2.88pt">
                  <w:txbxContent>
                    <w:p w14:paraId="1E3F2F75" w14:textId="4F8CDBF6" w:rsidR="00D75908" w:rsidRPr="00F81E6F" w:rsidRDefault="00B313D7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4"/>
                          <w:szCs w:val="24"/>
                        </w:rPr>
                      </w:pPr>
                      <w:bookmarkStart w:id="4" w:name="_Hlk141939037"/>
                      <w:bookmarkStart w:id="5" w:name="_Hlk141939038"/>
                      <w:bookmarkStart w:id="6" w:name="_Hlk141939039"/>
                      <w:bookmarkStart w:id="7" w:name="_Hlk141939040"/>
                      <w:r w:rsidRPr="00F81E6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¿</w:t>
                      </w:r>
                      <w:proofErr w:type="spellStart"/>
                      <w:r w:rsidRPr="00F81E6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Qué</w:t>
                      </w:r>
                      <w:proofErr w:type="spellEnd"/>
                      <w:r w:rsidRPr="00F81E6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es un </w:t>
                      </w:r>
                      <w:proofErr w:type="spellStart"/>
                      <w:r w:rsidRPr="00F81E6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pacto</w:t>
                      </w:r>
                      <w:proofErr w:type="spellEnd"/>
                      <w:r w:rsidRPr="00F81E6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entre la </w:t>
                      </w:r>
                      <w:proofErr w:type="spellStart"/>
                      <w:r w:rsidRPr="00F81E6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F81E6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F81E6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los</w:t>
                      </w:r>
                      <w:proofErr w:type="spellEnd"/>
                      <w:r w:rsidR="00F81E6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81E6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padres?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4850C" id="Rectangle 7" o:spid="_x0000_s1026" style="position:absolute;margin-left:-11.5pt;margin-top:0;width:260.55pt;height:571.5pt;z-index:251658240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DAD52" id="Line 23" o:spid="_x0000_s1026" style="position:absolute;z-index:25165824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1EAB3" id="Line 299" o:spid="_x0000_s1026" style="position:absolute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40597" id="Line 179" o:spid="_x0000_s1026" style="position:absolute;z-index:25165827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8D5E5" id="Line 178" o:spid="_x0000_s1026" style="position:absolute;z-index:25165826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EA71E" id="Line 177" o:spid="_x0000_s1026" style="position:absolute;z-index:2516582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D1AD6" id="Line 176" o:spid="_x0000_s1026" style="position:absolute;z-index:25165826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538CE" id="Line 175" o:spid="_x0000_s1026" style="position:absolute;z-index:25165826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68E37" id="Line 174" o:spid="_x0000_s1026" style="position:absolute;z-index:25165826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82A78" id="Line 173" o:spid="_x0000_s1026" style="position:absolute;z-index:251658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8C932" id="Line 159" o:spid="_x0000_s1026" style="position:absolute;z-index:25165825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AF2B5" id="Line 158" o:spid="_x0000_s1026" style="position:absolute;z-index:25165825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0A50B" id="Line 32" o:spid="_x0000_s1026" style="position:absolute;z-index:25165825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9117B" id="Line 31" o:spid="_x0000_s1026" style="position:absolute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feugait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nulla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facilisi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feugait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nulla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facilisi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09296" id="Line 19" o:spid="_x0000_s1026" style="position:absolute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180DC" id="Line 18" o:spid="_x0000_s1026" style="position:absolute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208D0" id="Line 17" o:spid="_x0000_s1026" style="position:absolute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CC96F" id="Line 16" o:spid="_x0000_s1026" style="position:absolute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44330" id="Line 15" o:spid="_x0000_s1026" style="position:absolute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6ADB7977" w:rsidR="004E644B" w:rsidRDefault="003A6E45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252E7025">
                <wp:simplePos x="0" y="0"/>
                <wp:positionH relativeFrom="margin">
                  <wp:posOffset>6515100</wp:posOffset>
                </wp:positionH>
                <wp:positionV relativeFrom="paragraph">
                  <wp:posOffset>53974</wp:posOffset>
                </wp:positionV>
                <wp:extent cx="3072130" cy="3336925"/>
                <wp:effectExtent l="0" t="0" r="13970" b="15875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33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B795AB" w14:textId="77777777" w:rsidR="00933AC1" w:rsidRDefault="00933AC1" w:rsidP="00933AC1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Actividades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de la 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escuela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primaria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Brumby para 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crear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asociaciones</w:t>
                            </w:r>
                            <w:r w:rsidR="005358FF" w:rsidRPr="00A55B6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</w:t>
                            </w:r>
                            <w:proofErr w:type="spellEnd"/>
                          </w:p>
                          <w:p w14:paraId="5B9A0CFB" w14:textId="60768C3C" w:rsidR="00D278CE" w:rsidRPr="005358FF" w:rsidRDefault="00933AC1" w:rsidP="00933AC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Considere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unirse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a 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nosotros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a 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través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algunos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los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eventos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que se 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enumeran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a 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continuación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. Las 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oportunidades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voluntariado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pueden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ser 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virtuales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o 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cara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a 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cara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.</w:t>
                            </w:r>
                          </w:p>
                          <w:p w14:paraId="1DA21D49" w14:textId="435273D5" w:rsidR="00933AC1" w:rsidRDefault="00933AC1" w:rsidP="00933AC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Oportunidades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para 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voluntarios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:</w:t>
                            </w:r>
                          </w:p>
                          <w:p w14:paraId="496B4838" w14:textId="77777777" w:rsidR="00933AC1" w:rsidRPr="00933AC1" w:rsidRDefault="00933AC1" w:rsidP="00933AC1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 Classroom Readers (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Presencial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o virtual)</w:t>
                            </w:r>
                          </w:p>
                          <w:p w14:paraId="33BE794A" w14:textId="07F7F4E6" w:rsidR="00933AC1" w:rsidRPr="00933AC1" w:rsidRDefault="00933AC1" w:rsidP="00933AC1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•Centro de 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Medios</w:t>
                            </w:r>
                            <w:proofErr w:type="spellEnd"/>
                          </w:p>
                          <w:p w14:paraId="17838D0A" w14:textId="4E7AD639" w:rsidR="007A5E54" w:rsidRDefault="00933AC1" w:rsidP="00933AC1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Comité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Planificación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del 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Título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</w:t>
                            </w:r>
                          </w:p>
                          <w:p w14:paraId="4BF43FE0" w14:textId="0912BAA3" w:rsidR="00933AC1" w:rsidRDefault="00933AC1" w:rsidP="00933AC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Reuniones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de la </w:t>
                            </w:r>
                            <w:proofErr w:type="spellStart"/>
                            <w:r w:rsidRPr="00933A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Asociación</w:t>
                            </w:r>
                            <w:proofErr w:type="spellEnd"/>
                            <w:r w:rsidRPr="00933AC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:</w:t>
                            </w:r>
                          </w:p>
                          <w:p w14:paraId="57A0DEDB" w14:textId="77777777" w:rsidR="005C2CB1" w:rsidRPr="005C2CB1" w:rsidRDefault="005C2CB1" w:rsidP="005C2CB1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Reunión</w:t>
                            </w:r>
                            <w:proofErr w:type="spellEnd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informativa</w:t>
                            </w:r>
                            <w:proofErr w:type="spellEnd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anual</w:t>
                            </w:r>
                            <w:proofErr w:type="spellEnd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para padres del </w:t>
                            </w:r>
                            <w:proofErr w:type="spellStart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Título</w:t>
                            </w:r>
                            <w:proofErr w:type="spellEnd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</w:t>
                            </w:r>
                          </w:p>
                          <w:p w14:paraId="519261E2" w14:textId="77777777" w:rsidR="005C2CB1" w:rsidRPr="005C2CB1" w:rsidRDefault="005C2CB1" w:rsidP="005C2CB1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Casa </w:t>
                            </w:r>
                            <w:proofErr w:type="spellStart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abierta</w:t>
                            </w:r>
                            <w:proofErr w:type="spellEnd"/>
                          </w:p>
                          <w:p w14:paraId="77C1EB46" w14:textId="77777777" w:rsidR="005C2CB1" w:rsidRPr="005C2CB1" w:rsidRDefault="005C2CB1" w:rsidP="005C2CB1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Dar la </w:t>
                            </w:r>
                            <w:proofErr w:type="spellStart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bienvenida</w:t>
                            </w:r>
                            <w:proofErr w:type="spellEnd"/>
                          </w:p>
                          <w:p w14:paraId="656BC3E7" w14:textId="77777777" w:rsidR="005C2CB1" w:rsidRPr="005C2CB1" w:rsidRDefault="005C2CB1" w:rsidP="005C2CB1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Reuniones</w:t>
                            </w:r>
                            <w:proofErr w:type="spellEnd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aportes</w:t>
                            </w:r>
                            <w:proofErr w:type="spellEnd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padres de </w:t>
                            </w:r>
                            <w:proofErr w:type="spellStart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Título</w:t>
                            </w:r>
                            <w:proofErr w:type="spellEnd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</w:t>
                            </w:r>
                          </w:p>
                          <w:p w14:paraId="3F2A566E" w14:textId="72476F46" w:rsidR="005C2CB1" w:rsidRPr="005358FF" w:rsidRDefault="005C2CB1" w:rsidP="005C2CB1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Semana</w:t>
                            </w:r>
                            <w:proofErr w:type="spellEnd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conferencias</w:t>
                            </w:r>
                            <w:proofErr w:type="spellEnd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padres y maestros</w:t>
                            </w:r>
                          </w:p>
                          <w:p w14:paraId="7F069B14" w14:textId="77777777" w:rsidR="005C2CB1" w:rsidRDefault="005C2CB1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proofErr w:type="spellStart"/>
                            <w:r w:rsidRPr="005C2CB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Oportunidades</w:t>
                            </w:r>
                            <w:proofErr w:type="spellEnd"/>
                            <w:r w:rsidRPr="005C2CB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de </w:t>
                            </w:r>
                            <w:proofErr w:type="spellStart"/>
                            <w:r w:rsidRPr="005C2CB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participación</w:t>
                            </w:r>
                            <w:proofErr w:type="spellEnd"/>
                            <w:r w:rsidRPr="005C2CB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familiar:</w:t>
                            </w:r>
                          </w:p>
                          <w:p w14:paraId="7C127EB4" w14:textId="77777777" w:rsidR="005C2CB1" w:rsidRPr="005C2CB1" w:rsidRDefault="005C2CB1" w:rsidP="005C2CB1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Noches</w:t>
                            </w:r>
                            <w:proofErr w:type="spellEnd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Académicas</w:t>
                            </w:r>
                            <w:proofErr w:type="spellEnd"/>
                          </w:p>
                          <w:p w14:paraId="6C93B447" w14:textId="77777777" w:rsidR="005C2CB1" w:rsidRPr="005C2CB1" w:rsidRDefault="005C2CB1" w:rsidP="005C2CB1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Dia</w:t>
                            </w:r>
                            <w:proofErr w:type="spellEnd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la </w:t>
                            </w:r>
                            <w:proofErr w:type="spellStart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carrera</w:t>
                            </w:r>
                            <w:proofErr w:type="spellEnd"/>
                          </w:p>
                          <w:p w14:paraId="0B15773A" w14:textId="7977EF6A" w:rsidR="0079585F" w:rsidRPr="00BD7EFF" w:rsidRDefault="005C2CB1" w:rsidP="005C2CB1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Sala de </w:t>
                            </w:r>
                            <w:proofErr w:type="spellStart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recursos</w:t>
                            </w:r>
                            <w:proofErr w:type="spellEnd"/>
                            <w:r w:rsidRPr="005C2CB1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para padres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9693" id="Text Box 345" o:spid="_x0000_s1030" type="#_x0000_t202" style="position:absolute;margin-left:513pt;margin-top:4.25pt;width:241.9pt;height:262.75pt;z-index:2516583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" fillcolor="white [3201]" strokeweight=".5pt">
                <v:textbox>
                  <w:txbxContent>
                    <w:p w14:paraId="23B795AB" w14:textId="77777777" w:rsidR="00933AC1" w:rsidRDefault="00933AC1" w:rsidP="00933AC1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Actividades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de la 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escuela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primaria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Brumby para 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crear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asociaciones</w:t>
                      </w:r>
                      <w:r w:rsidR="005358FF" w:rsidRPr="00A55B69">
                        <w:rPr>
                          <w:rFonts w:asciiTheme="minorHAnsi" w:hAnsiTheme="minorHAnsi" w:cstheme="minorHAnsi"/>
                          <w:color w:val="auto"/>
                        </w:rPr>
                        <w:t>P</w:t>
                      </w:r>
                      <w:proofErr w:type="spellEnd"/>
                    </w:p>
                    <w:p w14:paraId="5B9A0CFB" w14:textId="60768C3C" w:rsidR="00D278CE" w:rsidRPr="005358FF" w:rsidRDefault="00933AC1" w:rsidP="00933AC1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>Considere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>unirse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a 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>nosotros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a 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>través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>algunos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>los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>eventos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que se 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>enumeran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a 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>continuación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. Las 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>oportunidades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>voluntariado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>pueden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ser 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>virtuales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o 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>cara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a 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>cara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>.</w:t>
                      </w:r>
                    </w:p>
                    <w:p w14:paraId="1DA21D49" w14:textId="435273D5" w:rsidR="00933AC1" w:rsidRDefault="00933AC1" w:rsidP="00933AC1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Oportunidades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para 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voluntarios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:</w:t>
                      </w:r>
                    </w:p>
                    <w:p w14:paraId="496B4838" w14:textId="77777777" w:rsidR="00933AC1" w:rsidRPr="00933AC1" w:rsidRDefault="00933AC1" w:rsidP="00933AC1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>• Classroom Readers (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>Presencial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o virtual)</w:t>
                      </w:r>
                    </w:p>
                    <w:p w14:paraId="33BE794A" w14:textId="07F7F4E6" w:rsidR="00933AC1" w:rsidRPr="00933AC1" w:rsidRDefault="00933AC1" w:rsidP="00933AC1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•Centro de 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>Medios</w:t>
                      </w:r>
                      <w:proofErr w:type="spellEnd"/>
                    </w:p>
                    <w:p w14:paraId="17838D0A" w14:textId="4E7AD639" w:rsidR="007A5E54" w:rsidRDefault="00933AC1" w:rsidP="00933AC1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>Comité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>Planificación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del 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>Título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</w:t>
                      </w:r>
                    </w:p>
                    <w:p w14:paraId="4BF43FE0" w14:textId="0912BAA3" w:rsidR="00933AC1" w:rsidRDefault="00933AC1" w:rsidP="00933AC1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Reuniones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de la </w:t>
                      </w:r>
                      <w:proofErr w:type="spellStart"/>
                      <w:r w:rsidRPr="00933AC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Asociación</w:t>
                      </w:r>
                      <w:proofErr w:type="spellEnd"/>
                      <w:r w:rsidRPr="00933AC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:</w:t>
                      </w:r>
                    </w:p>
                    <w:p w14:paraId="57A0DEDB" w14:textId="77777777" w:rsidR="005C2CB1" w:rsidRPr="005C2CB1" w:rsidRDefault="005C2CB1" w:rsidP="005C2CB1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>Reunión</w:t>
                      </w:r>
                      <w:proofErr w:type="spellEnd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>informativa</w:t>
                      </w:r>
                      <w:proofErr w:type="spellEnd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>anual</w:t>
                      </w:r>
                      <w:proofErr w:type="spellEnd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para padres del </w:t>
                      </w:r>
                      <w:proofErr w:type="spellStart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>Título</w:t>
                      </w:r>
                      <w:proofErr w:type="spellEnd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</w:t>
                      </w:r>
                    </w:p>
                    <w:p w14:paraId="519261E2" w14:textId="77777777" w:rsidR="005C2CB1" w:rsidRPr="005C2CB1" w:rsidRDefault="005C2CB1" w:rsidP="005C2CB1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Casa </w:t>
                      </w:r>
                      <w:proofErr w:type="spellStart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>abierta</w:t>
                      </w:r>
                      <w:proofErr w:type="spellEnd"/>
                    </w:p>
                    <w:p w14:paraId="77C1EB46" w14:textId="77777777" w:rsidR="005C2CB1" w:rsidRPr="005C2CB1" w:rsidRDefault="005C2CB1" w:rsidP="005C2CB1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Dar la </w:t>
                      </w:r>
                      <w:proofErr w:type="spellStart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>bienvenida</w:t>
                      </w:r>
                      <w:proofErr w:type="spellEnd"/>
                    </w:p>
                    <w:p w14:paraId="656BC3E7" w14:textId="77777777" w:rsidR="005C2CB1" w:rsidRPr="005C2CB1" w:rsidRDefault="005C2CB1" w:rsidP="005C2CB1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>Reuniones</w:t>
                      </w:r>
                      <w:proofErr w:type="spellEnd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>aportes</w:t>
                      </w:r>
                      <w:proofErr w:type="spellEnd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padres de </w:t>
                      </w:r>
                      <w:proofErr w:type="spellStart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>Título</w:t>
                      </w:r>
                      <w:proofErr w:type="spellEnd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</w:t>
                      </w:r>
                    </w:p>
                    <w:p w14:paraId="3F2A566E" w14:textId="72476F46" w:rsidR="005C2CB1" w:rsidRPr="005358FF" w:rsidRDefault="005C2CB1" w:rsidP="005C2CB1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  <w:proofErr w:type="spellStart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>Semana</w:t>
                      </w:r>
                      <w:proofErr w:type="spellEnd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>conferencias</w:t>
                      </w:r>
                      <w:proofErr w:type="spellEnd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padres y maestros</w:t>
                      </w:r>
                    </w:p>
                    <w:p w14:paraId="7F069B14" w14:textId="77777777" w:rsidR="005C2CB1" w:rsidRDefault="005C2CB1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proofErr w:type="spellStart"/>
                      <w:r w:rsidRPr="005C2CB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Oportunidades</w:t>
                      </w:r>
                      <w:proofErr w:type="spellEnd"/>
                      <w:r w:rsidRPr="005C2CB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de </w:t>
                      </w:r>
                      <w:proofErr w:type="spellStart"/>
                      <w:r w:rsidRPr="005C2CB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participación</w:t>
                      </w:r>
                      <w:proofErr w:type="spellEnd"/>
                      <w:r w:rsidRPr="005C2CB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familiar:</w:t>
                      </w:r>
                    </w:p>
                    <w:p w14:paraId="7C127EB4" w14:textId="77777777" w:rsidR="005C2CB1" w:rsidRPr="005C2CB1" w:rsidRDefault="005C2CB1" w:rsidP="005C2CB1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>Noches</w:t>
                      </w:r>
                      <w:proofErr w:type="spellEnd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>Académicas</w:t>
                      </w:r>
                      <w:proofErr w:type="spellEnd"/>
                    </w:p>
                    <w:p w14:paraId="6C93B447" w14:textId="77777777" w:rsidR="005C2CB1" w:rsidRPr="005C2CB1" w:rsidRDefault="005C2CB1" w:rsidP="005C2CB1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>Dia</w:t>
                      </w:r>
                      <w:proofErr w:type="spellEnd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la </w:t>
                      </w:r>
                      <w:proofErr w:type="spellStart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>carrera</w:t>
                      </w:r>
                      <w:proofErr w:type="spellEnd"/>
                    </w:p>
                    <w:p w14:paraId="0B15773A" w14:textId="7977EF6A" w:rsidR="0079585F" w:rsidRPr="00BD7EFF" w:rsidRDefault="005C2CB1" w:rsidP="005C2CB1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Sala de </w:t>
                      </w:r>
                      <w:proofErr w:type="spellStart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>recursos</w:t>
                      </w:r>
                      <w:proofErr w:type="spellEnd"/>
                      <w:r w:rsidRPr="005C2CB1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para padres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1E6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677FB0FA">
                <wp:simplePos x="0" y="0"/>
                <wp:positionH relativeFrom="margin">
                  <wp:posOffset>3400425</wp:posOffset>
                </wp:positionH>
                <wp:positionV relativeFrom="page">
                  <wp:posOffset>581025</wp:posOffset>
                </wp:positionV>
                <wp:extent cx="2828925" cy="15684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56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45E563" w14:textId="3A7DE8F1" w:rsidR="00E36F8B" w:rsidRDefault="00B313D7" w:rsidP="00B313D7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bookmarkStart w:id="4" w:name="_Hlk141939062"/>
                            <w:bookmarkStart w:id="5" w:name="_Hlk141939063"/>
                            <w:bookmarkStart w:id="6" w:name="_Hlk141939064"/>
                            <w:bookmarkStart w:id="7" w:name="_Hlk141939065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Un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pacto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entre la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padres es un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acuerdo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que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padres,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estudiantes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y maestros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desarrollan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juntos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Explica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cómo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padres y maestros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trabajarán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juntos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asegurarse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de que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todos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nuestros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estudiantes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tengan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éxito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. Este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pacto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incluye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estrategias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ayudar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conectar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aprendizaje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aprendizaje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hogar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31" type="#_x0000_t202" style="position:absolute;margin-left:267.75pt;margin-top:45.75pt;width:222.75pt;height:123.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2245E563" w14:textId="3A7DE8F1" w:rsidR="00E36F8B" w:rsidRDefault="00B313D7" w:rsidP="00B313D7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bookmarkStart w:id="12" w:name="_Hlk141939062"/>
                      <w:bookmarkStart w:id="13" w:name="_Hlk141939063"/>
                      <w:bookmarkStart w:id="14" w:name="_Hlk141939064"/>
                      <w:bookmarkStart w:id="15" w:name="_Hlk141939065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Un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pacto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entre la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los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padres es un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acuerdo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que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los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padres,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estudiantes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y maestros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desarrollan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juntos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Explica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cómo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los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padres y maestros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trabajarán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juntos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asegurarse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de que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todos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nuestros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estudiantes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tengan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éxito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. Este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pacto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incluye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estrategias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ayudar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conectar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aprendizaje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aprendizaje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hogar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.</w:t>
                      </w:r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F6DFF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41F0EC44">
                <wp:simplePos x="0" y="0"/>
                <wp:positionH relativeFrom="page">
                  <wp:posOffset>6791325</wp:posOffset>
                </wp:positionH>
                <wp:positionV relativeFrom="paragraph">
                  <wp:posOffset>4378325</wp:posOffset>
                </wp:positionV>
                <wp:extent cx="1494790" cy="1799590"/>
                <wp:effectExtent l="0" t="0" r="10160" b="1016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19DC0" w14:textId="77777777" w:rsidR="008F6DFF" w:rsidRDefault="008F6DFF" w:rsidP="008F6DFF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362D0E03" w14:textId="61111064" w:rsidR="008F6DFF" w:rsidRPr="008F6DFF" w:rsidRDefault="008F6DFF" w:rsidP="008F6DFF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  </w:t>
                            </w:r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 Padre CTLS</w:t>
                            </w:r>
                          </w:p>
                          <w:p w14:paraId="797F5D02" w14:textId="77777777" w:rsidR="008F6DFF" w:rsidRPr="008F6DFF" w:rsidRDefault="008F6DFF" w:rsidP="008F6DFF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</w:t>
                            </w:r>
                            <w:proofErr w:type="spellStart"/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26200BD1" w14:textId="77777777" w:rsidR="008F6DFF" w:rsidRPr="008F6DFF" w:rsidRDefault="008F6DFF" w:rsidP="008F6DFF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</w:t>
                            </w:r>
                            <w:proofErr w:type="spellStart"/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Carpetas</w:t>
                            </w:r>
                            <w:proofErr w:type="spellEnd"/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semanales</w:t>
                            </w:r>
                            <w:proofErr w:type="spellEnd"/>
                          </w:p>
                          <w:p w14:paraId="36720E98" w14:textId="77777777" w:rsidR="008F6DFF" w:rsidRPr="008F6DFF" w:rsidRDefault="008F6DFF" w:rsidP="008F6DFF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Agendas de </w:t>
                            </w:r>
                            <w:proofErr w:type="spellStart"/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Estudiantes</w:t>
                            </w:r>
                            <w:proofErr w:type="spellEnd"/>
                          </w:p>
                          <w:p w14:paraId="50A6A380" w14:textId="77777777" w:rsidR="008F6DFF" w:rsidRPr="008F6DFF" w:rsidRDefault="008F6DFF" w:rsidP="008F6DFF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Sitio web de la </w:t>
                            </w:r>
                            <w:proofErr w:type="spellStart"/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escuela</w:t>
                            </w:r>
                            <w:proofErr w:type="spellEnd"/>
                          </w:p>
                          <w:p w14:paraId="23DB4DE1" w14:textId="77777777" w:rsidR="008F6DFF" w:rsidRPr="008F6DFF" w:rsidRDefault="008F6DFF" w:rsidP="008F6DFF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</w:t>
                            </w:r>
                            <w:proofErr w:type="spellStart"/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Boletines</w:t>
                            </w:r>
                            <w:proofErr w:type="spellEnd"/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mensuales</w:t>
                            </w:r>
                            <w:proofErr w:type="spellEnd"/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/</w:t>
                            </w:r>
                            <w:proofErr w:type="spellStart"/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semanales</w:t>
                            </w:r>
                            <w:proofErr w:type="spellEnd"/>
                          </w:p>
                          <w:p w14:paraId="41DC0BF8" w14:textId="3014B7EA" w:rsidR="001D49B3" w:rsidRPr="00AB7E52" w:rsidRDefault="008F6DFF" w:rsidP="008F6DFF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</w:t>
                            </w:r>
                            <w:proofErr w:type="spellStart"/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Correo</w:t>
                            </w:r>
                            <w:proofErr w:type="spellEnd"/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electrónico</w:t>
                            </w:r>
                            <w:proofErr w:type="spellEnd"/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Text Box 2" o:spid="_x0000_s1031" type="#_x0000_t202" style="position:absolute;margin-left:534.75pt;margin-top:344.75pt;width:117.7pt;height:141.7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">
                <v:textbox>
                  <w:txbxContent>
                    <w:p w14:paraId="2AC19DC0" w14:textId="77777777" w:rsidR="008F6DFF" w:rsidRDefault="008F6DFF" w:rsidP="008F6DFF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362D0E03" w14:textId="61111064" w:rsidR="008F6DFF" w:rsidRPr="008F6DFF" w:rsidRDefault="008F6DFF" w:rsidP="008F6DFF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  </w:t>
                      </w:r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>• Padre CTLS</w:t>
                      </w:r>
                    </w:p>
                    <w:p w14:paraId="797F5D02" w14:textId="77777777" w:rsidR="008F6DFF" w:rsidRPr="008F6DFF" w:rsidRDefault="008F6DFF" w:rsidP="008F6DFF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</w:t>
                      </w:r>
                      <w:proofErr w:type="spellStart"/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26200BD1" w14:textId="77777777" w:rsidR="008F6DFF" w:rsidRPr="008F6DFF" w:rsidRDefault="008F6DFF" w:rsidP="008F6DFF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</w:t>
                      </w:r>
                      <w:proofErr w:type="spellStart"/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>Carpetas</w:t>
                      </w:r>
                      <w:proofErr w:type="spellEnd"/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>semanales</w:t>
                      </w:r>
                      <w:proofErr w:type="spellEnd"/>
                    </w:p>
                    <w:p w14:paraId="36720E98" w14:textId="77777777" w:rsidR="008F6DFF" w:rsidRPr="008F6DFF" w:rsidRDefault="008F6DFF" w:rsidP="008F6DFF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Agendas de </w:t>
                      </w:r>
                      <w:proofErr w:type="spellStart"/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>Estudiantes</w:t>
                      </w:r>
                      <w:proofErr w:type="spellEnd"/>
                    </w:p>
                    <w:p w14:paraId="50A6A380" w14:textId="77777777" w:rsidR="008F6DFF" w:rsidRPr="008F6DFF" w:rsidRDefault="008F6DFF" w:rsidP="008F6DFF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Sitio web de la </w:t>
                      </w:r>
                      <w:proofErr w:type="spellStart"/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>escuela</w:t>
                      </w:r>
                      <w:proofErr w:type="spellEnd"/>
                    </w:p>
                    <w:p w14:paraId="23DB4DE1" w14:textId="77777777" w:rsidR="008F6DFF" w:rsidRPr="008F6DFF" w:rsidRDefault="008F6DFF" w:rsidP="008F6DFF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</w:t>
                      </w:r>
                      <w:proofErr w:type="spellStart"/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>Boletines</w:t>
                      </w:r>
                      <w:proofErr w:type="spellEnd"/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>mensuales</w:t>
                      </w:r>
                      <w:proofErr w:type="spellEnd"/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>/</w:t>
                      </w:r>
                      <w:proofErr w:type="spellStart"/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>semanales</w:t>
                      </w:r>
                      <w:proofErr w:type="spellEnd"/>
                    </w:p>
                    <w:p w14:paraId="41DC0BF8" w14:textId="3014B7EA" w:rsidR="001D49B3" w:rsidRPr="00AB7E52" w:rsidRDefault="008F6DFF" w:rsidP="008F6DFF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>•</w:t>
                      </w:r>
                      <w:proofErr w:type="spellStart"/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>Correo</w:t>
                      </w:r>
                      <w:proofErr w:type="spellEnd"/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>electrónico</w:t>
                      </w:r>
                      <w:proofErr w:type="spellEnd"/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8F6DF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5EFC3282">
                <wp:simplePos x="0" y="0"/>
                <wp:positionH relativeFrom="column">
                  <wp:posOffset>6562725</wp:posOffset>
                </wp:positionH>
                <wp:positionV relativeFrom="paragraph">
                  <wp:posOffset>3978276</wp:posOffset>
                </wp:positionV>
                <wp:extent cx="2954020" cy="402590"/>
                <wp:effectExtent l="0" t="0" r="17780" b="165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3E302D" w14:textId="531FD04A" w:rsidR="00F346E1" w:rsidRDefault="008F6DFF" w:rsidP="008F6DFF">
                            <w:proofErr w:type="spellStart"/>
                            <w:r w:rsidRPr="008F6DF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Algunas</w:t>
                            </w:r>
                            <w:proofErr w:type="spellEnd"/>
                            <w:r w:rsidRPr="008F6DF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8F6DF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comunicaciones</w:t>
                            </w:r>
                            <w:proofErr w:type="spellEnd"/>
                            <w:r w:rsidRPr="008F6DF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8F6DF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pueden</w:t>
                            </w:r>
                            <w:proofErr w:type="spellEnd"/>
                            <w:r w:rsidRPr="008F6DF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8F6DF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proporcionarse</w:t>
                            </w:r>
                            <w:proofErr w:type="spellEnd"/>
                            <w:r w:rsidRPr="008F6DF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8F6DF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virtualmente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2" type="#_x0000_t202" style="position:absolute;margin-left:516.75pt;margin-top:313.25pt;width:232.6pt;height:31.7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" fillcolor="white [3201]" strokeweight=".5pt">
                <v:textbox>
                  <w:txbxContent>
                    <w:p w14:paraId="553E302D" w14:textId="531FD04A" w:rsidR="00F346E1" w:rsidRDefault="008F6DFF" w:rsidP="008F6DFF">
                      <w:proofErr w:type="spellStart"/>
                      <w:r w:rsidRPr="008F6DF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Algunas</w:t>
                      </w:r>
                      <w:proofErr w:type="spellEnd"/>
                      <w:r w:rsidRPr="008F6DF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proofErr w:type="spellStart"/>
                      <w:r w:rsidRPr="008F6DF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comunicaciones</w:t>
                      </w:r>
                      <w:proofErr w:type="spellEnd"/>
                      <w:r w:rsidRPr="008F6DF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proofErr w:type="spellStart"/>
                      <w:r w:rsidRPr="008F6DF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pueden</w:t>
                      </w:r>
                      <w:proofErr w:type="spellEnd"/>
                      <w:r w:rsidRPr="008F6DF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proofErr w:type="spellStart"/>
                      <w:r w:rsidRPr="008F6DF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proporcionarse</w:t>
                      </w:r>
                      <w:proofErr w:type="spellEnd"/>
                      <w:r w:rsidRPr="008F6DF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proofErr w:type="spellStart"/>
                      <w:r w:rsidRPr="008F6DF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virtualmente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313D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00937DF8">
                <wp:simplePos x="0" y="0"/>
                <wp:positionH relativeFrom="margin">
                  <wp:posOffset>3381375</wp:posOffset>
                </wp:positionH>
                <wp:positionV relativeFrom="margin">
                  <wp:posOffset>2000250</wp:posOffset>
                </wp:positionV>
                <wp:extent cx="3006725" cy="2943225"/>
                <wp:effectExtent l="0" t="0" r="3175" b="9525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94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0C4D4B" w14:textId="222223C8" w:rsidR="006149CD" w:rsidRPr="002A7992" w:rsidRDefault="00B313D7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bookmarkStart w:id="8" w:name="_Hlk141939084"/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Desarrollado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conjuntamente</w:t>
                            </w:r>
                            <w:proofErr w:type="spellEnd"/>
                          </w:p>
                          <w:p w14:paraId="1060B2CB" w14:textId="0149F8D0" w:rsidR="00B313D7" w:rsidRPr="00B313D7" w:rsidRDefault="00B313D7" w:rsidP="00B313D7">
                            <w:pPr>
                              <w:pStyle w:val="Default"/>
                            </w:pPr>
                            <w:bookmarkStart w:id="9" w:name="_Hlk141939184"/>
                            <w:bookmarkEnd w:id="8"/>
                            <w:proofErr w:type="gram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gram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padres,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personal de la Primaria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Bumby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trabajaron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juntos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compartieron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ideas para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desarrollar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pacto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-padres para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logro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gram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maestros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sugirieron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hogar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padres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agregaron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ideas para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hacerlas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más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específicas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nos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dijeron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qué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les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ayudaría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aprender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. Se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alienta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padres a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participar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proceso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revisión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anual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del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pacto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hacer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cambios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según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las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necesidades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gram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padres son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bienvenidos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contribuir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comentarios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cualquier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momento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Comuníquese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con Luz Landaverde al (770) 916-7070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o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bookmarkStart w:id="10" w:name="_Hlk141939223"/>
                            <w:bookmarkStart w:id="11" w:name="_Hlk141939224"/>
                            <w:bookmarkEnd w:id="9"/>
                            <w:r w:rsidRPr="00B313D7">
                              <w:rPr>
                                <w:color w:val="0070C0"/>
                                <w:sz w:val="20"/>
                                <w:szCs w:val="20"/>
                              </w:rPr>
                              <w:t>Luz.land</w:t>
                            </w:r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>a</w:t>
                            </w:r>
                            <w:r w:rsidRPr="00B313D7">
                              <w:rPr>
                                <w:color w:val="0070C0"/>
                                <w:sz w:val="20"/>
                                <w:szCs w:val="20"/>
                              </w:rPr>
                              <w:t>ver</w:t>
                            </w:r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>d</w:t>
                            </w:r>
                            <w:r w:rsidRPr="00B313D7">
                              <w:rPr>
                                <w:color w:val="0070C0"/>
                                <w:sz w:val="20"/>
                                <w:szCs w:val="20"/>
                              </w:rPr>
                              <w:t>e@cobbk12.org</w:t>
                            </w:r>
                          </w:p>
                          <w:p w14:paraId="7F65D403" w14:textId="6215C22E" w:rsidR="00D75908" w:rsidRPr="002A7992" w:rsidRDefault="00B313D7" w:rsidP="00B313D7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  <w:bookmarkStart w:id="12" w:name="_Hlk141938876"/>
                            <w:bookmarkStart w:id="13" w:name="_Hlk141938877"/>
                            <w:bookmarkStart w:id="14" w:name="_Hlk141938878"/>
                            <w:bookmarkStart w:id="15" w:name="_Hlk141938879"/>
                            <w:r w:rsidRPr="00B313D7">
                              <w:rPr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para </w:t>
                            </w:r>
                            <w:proofErr w:type="spellStart"/>
                            <w:r w:rsidRPr="00B313D7">
                              <w:rPr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proporcionar</w:t>
                            </w:r>
                            <w:proofErr w:type="spellEnd"/>
                            <w:r w:rsidRPr="00B313D7">
                              <w:rPr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opin</w:t>
                            </w:r>
                            <w:r w:rsidRPr="00B313D7">
                              <w:rPr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ión</w:t>
                            </w:r>
                            <w:proofErr w:type="spellEnd"/>
                            <w:r w:rsidRPr="00B313D7">
                              <w:rPr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4" type="#_x0000_t202" style="position:absolute;margin-left:266.25pt;margin-top:157.5pt;width:236.75pt;height:231.75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00C4D4B" w14:textId="222223C8" w:rsidR="006149CD" w:rsidRPr="002A7992" w:rsidRDefault="00B313D7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bookmarkStart w:id="24" w:name="_Hlk141939084"/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Desarrollado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conjuntamente</w:t>
                      </w:r>
                      <w:proofErr w:type="spellEnd"/>
                    </w:p>
                    <w:p w14:paraId="1060B2CB" w14:textId="0149F8D0" w:rsidR="00B313D7" w:rsidRPr="00B313D7" w:rsidRDefault="00B313D7" w:rsidP="00B313D7">
                      <w:pPr>
                        <w:pStyle w:val="Default"/>
                      </w:pPr>
                      <w:bookmarkStart w:id="25" w:name="_Hlk141939184"/>
                      <w:bookmarkEnd w:id="24"/>
                      <w:proofErr w:type="gram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gram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padres,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personal de la Primaria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Bumby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trabajaron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juntos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compartieron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ideas para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desarrollar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pacto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-padres para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logro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gram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maestros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sugirieron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hogar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padres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agregaron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ideas para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hacerlas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más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específicas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nos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dijeron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qué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les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ayudaría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aprender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. Se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alienta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padres a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participar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proceso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revisión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anual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del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pacto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hacer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cambios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según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las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necesidades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gram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padres son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bienvenidos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contribuir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comentarios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cualquier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momento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Comuníquese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con Luz Landaverde al (770) 916-7070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o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bookmarkStart w:id="26" w:name="_Hlk141939223"/>
                      <w:bookmarkStart w:id="27" w:name="_Hlk141939224"/>
                      <w:bookmarkEnd w:id="25"/>
                      <w:r w:rsidRPr="00B313D7">
                        <w:rPr>
                          <w:color w:val="0070C0"/>
                          <w:sz w:val="20"/>
                          <w:szCs w:val="20"/>
                        </w:rPr>
                        <w:t>Luz.land</w:t>
                      </w:r>
                      <w:r>
                        <w:rPr>
                          <w:color w:val="0070C0"/>
                          <w:sz w:val="20"/>
                          <w:szCs w:val="20"/>
                        </w:rPr>
                        <w:t>a</w:t>
                      </w:r>
                      <w:r w:rsidRPr="00B313D7">
                        <w:rPr>
                          <w:color w:val="0070C0"/>
                          <w:sz w:val="20"/>
                          <w:szCs w:val="20"/>
                        </w:rPr>
                        <w:t>ver</w:t>
                      </w:r>
                      <w:r>
                        <w:rPr>
                          <w:color w:val="0070C0"/>
                          <w:sz w:val="20"/>
                          <w:szCs w:val="20"/>
                        </w:rPr>
                        <w:t>d</w:t>
                      </w:r>
                      <w:r w:rsidRPr="00B313D7">
                        <w:rPr>
                          <w:color w:val="0070C0"/>
                          <w:sz w:val="20"/>
                          <w:szCs w:val="20"/>
                        </w:rPr>
                        <w:t>e@cobbk12.org</w:t>
                      </w:r>
                    </w:p>
                    <w:p w14:paraId="7F65D403" w14:textId="6215C22E" w:rsidR="00D75908" w:rsidRPr="002A7992" w:rsidRDefault="00B313D7" w:rsidP="00B313D7">
                      <w:pPr>
                        <w:widowControl w:val="0"/>
                        <w:spacing w:line="300" w:lineRule="exac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  <w:bookmarkStart w:id="28" w:name="_Hlk141938876"/>
                      <w:bookmarkStart w:id="29" w:name="_Hlk141938877"/>
                      <w:bookmarkStart w:id="30" w:name="_Hlk141938878"/>
                      <w:bookmarkStart w:id="31" w:name="_Hlk141938879"/>
                      <w:r w:rsidRPr="00B313D7">
                        <w:rPr>
                          <w:rFonts w:asciiTheme="minorHAnsi" w:eastAsiaTheme="minorEastAsia" w:hAnsiTheme="minorHAnsi" w:cstheme="minorHAnsi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 xml:space="preserve">para </w:t>
                      </w:r>
                      <w:proofErr w:type="spellStart"/>
                      <w:r w:rsidRPr="00B313D7">
                        <w:rPr>
                          <w:rFonts w:asciiTheme="minorHAnsi" w:eastAsiaTheme="minorEastAsia" w:hAnsiTheme="minorHAnsi" w:cstheme="minorHAnsi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>proporcionar</w:t>
                      </w:r>
                      <w:proofErr w:type="spellEnd"/>
                      <w:r w:rsidRPr="00B313D7">
                        <w:rPr>
                          <w:rFonts w:asciiTheme="minorHAnsi" w:eastAsiaTheme="minorEastAsia" w:hAnsiTheme="minorHAnsi" w:cstheme="minorHAnsi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eastAsiaTheme="minorEastAsia" w:hAnsiTheme="minorHAnsi" w:cstheme="minorHAnsi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>su</w:t>
                      </w:r>
                      <w:proofErr w:type="spellEnd"/>
                      <w:r>
                        <w:rPr>
                          <w:rFonts w:asciiTheme="minorHAnsi" w:eastAsiaTheme="minorEastAsia" w:hAnsiTheme="minorHAnsi" w:cstheme="minorHAnsi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eastAsiaTheme="minorEastAsia" w:hAnsiTheme="minorHAnsi" w:cstheme="minorHAnsi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>opin</w:t>
                      </w:r>
                      <w:r w:rsidRPr="00B313D7">
                        <w:rPr>
                          <w:rFonts w:asciiTheme="minorHAnsi" w:eastAsiaTheme="minorEastAsia" w:hAnsiTheme="minorHAnsi" w:cstheme="minorHAnsi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>ión</w:t>
                      </w:r>
                      <w:proofErr w:type="spellEnd"/>
                      <w:r w:rsidRPr="00B313D7">
                        <w:rPr>
                          <w:rFonts w:asciiTheme="minorHAnsi" w:eastAsiaTheme="minorEastAsia" w:hAnsiTheme="minorHAnsi" w:cstheme="minorHAnsi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>.</w:t>
                      </w:r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B21"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436E1EA1" w:rsidR="00575F02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 Alford</w:t>
                            </w:r>
                            <w:r w:rsidR="00575F02" w:rsidRPr="00E576F6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="00B313D7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Directora</w:t>
                            </w:r>
                            <w:proofErr w:type="spellEnd"/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E0327F2" w:rsidR="00BE0B4B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Sandra.A</w:t>
                            </w:r>
                            <w:r w:rsidR="00487991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lford@cobbk12.org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12BDB3F6" w14:textId="10868311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3006</w:t>
                            </w:r>
                            <w:r w:rsidR="007A3C1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0002A604" w14:textId="24CEE617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</w:t>
                            </w:r>
                            <w:r w:rsidR="00B4034D"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3E674E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6E596A" w:rsidRPr="006E596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_x0000_s1035" type="#_x0000_t202" style="position:absolute;margin-left:6.95pt;margin-top:388.2pt;width:228.1pt;height:166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" filled="f">
                <v:textbox>
                  <w:txbxContent>
                    <w:p w14:paraId="632E2D64" w14:textId="436E1EA1" w:rsidR="00575F02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 Alford</w:t>
                      </w:r>
                      <w:r w:rsidR="00575F02" w:rsidRPr="00E576F6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="00B313D7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Directora</w:t>
                      </w:r>
                      <w:proofErr w:type="spellEnd"/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1E0327F2" w:rsidR="00BE0B4B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Sandra.A</w:t>
                      </w:r>
                      <w:r w:rsidR="00487991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lford@cobbk12.org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12BDB3F6" w14:textId="10868311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Marietta, GA </w:t>
                      </w:r>
                      <w:r w:rsidR="00264C1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3006</w:t>
                      </w:r>
                      <w:r w:rsidR="007A3C1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7</w:t>
                      </w:r>
                    </w:p>
                    <w:p w14:paraId="0002A604" w14:textId="24CEE617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</w:t>
                      </w:r>
                      <w:r w:rsidR="00B4034D"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24FFEF58" w:rsidR="00E87429" w:rsidRPr="006E596A" w:rsidRDefault="00AF52FF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2" w:history="1">
                        <w:r w:rsidR="006E596A" w:rsidRPr="006E596A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3485145F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3" type="#_x0000_t202" style="position:absolute;margin-left:4.6pt;margin-top:196pt;width:235.1pt;height:198.1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Xg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W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On8BeAmAgAAMgQAAA4AAAAAAAAAAAAAAAAALgIAAGRycy9lMm9Eb2Mu&#10;eG1sUEsBAi0AFAAGAAgAAAAhAPoKurfcAAAACQEAAA8AAAAAAAAAAAAAAAAAgAQAAGRycy9kb3du&#10;cmV2LnhtbFBLBQYAAAAABAAEAPMAAACJ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20FFD3FC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B10720" w14:textId="78E86801" w:rsidR="00B313D7" w:rsidRPr="00B313D7" w:rsidRDefault="00B313D7" w:rsidP="00B313D7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         </w:t>
                            </w:r>
                            <w:bookmarkStart w:id="16" w:name="_Hlk141938941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Pr="00B313D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2023-2024</w:t>
                            </w:r>
                          </w:p>
                          <w:p w14:paraId="0C6B4167" w14:textId="77777777" w:rsidR="00B313D7" w:rsidRPr="00B313D7" w:rsidRDefault="00B313D7" w:rsidP="00B313D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B313D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Primaria Brumby</w:t>
                            </w:r>
                          </w:p>
                          <w:p w14:paraId="08AAB5D5" w14:textId="09B8B9C1" w:rsidR="00214778" w:rsidRPr="00CF79AC" w:rsidRDefault="00B313D7" w:rsidP="00B313D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Pacto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entre la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escuela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y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los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gramStart"/>
                            <w:r w:rsidRPr="00B313D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padres</w:t>
                            </w:r>
                            <w:proofErr w:type="gramEnd"/>
                            <w:r w:rsidRPr="00B313D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para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el</w:t>
                            </w:r>
                            <w:proofErr w:type="spellEnd"/>
                            <w:r w:rsidRPr="00B313D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B313D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logro</w:t>
                            </w:r>
                            <w:proofErr w:type="spellEnd"/>
                          </w:p>
                          <w:p w14:paraId="57C5A5C3" w14:textId="7C5C4A1B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bookmarkStart w:id="17" w:name="_Hlk141938973"/>
                            <w:bookmarkEnd w:id="16"/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Grad</w:t>
                            </w:r>
                            <w:r w:rsidR="00B313D7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o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A2B7F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54750254" w14:textId="26C0544E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Revis</w:t>
                            </w:r>
                            <w:r w:rsidR="00B313D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ado</w:t>
                            </w:r>
                            <w:proofErr w:type="spellEnd"/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13D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Junio 1</w:t>
                            </w:r>
                            <w:r w:rsidR="006740A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 2023</w:t>
                            </w:r>
                          </w:p>
                          <w:bookmarkEnd w:id="17"/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7" type="#_x0000_t202" style="position:absolute;margin-left:3pt;margin-top:50.5pt;width:232.1pt;height:177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72B10720" w14:textId="78E86801" w:rsidR="00B313D7" w:rsidRPr="00B313D7" w:rsidRDefault="00B313D7" w:rsidP="00B313D7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         </w:t>
                      </w:r>
                      <w:bookmarkStart w:id="34" w:name="_Hlk141938941"/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     </w:t>
                      </w:r>
                      <w:r w:rsidRPr="00B313D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2023-2024</w:t>
                      </w:r>
                    </w:p>
                    <w:p w14:paraId="0C6B4167" w14:textId="77777777" w:rsidR="00B313D7" w:rsidRPr="00B313D7" w:rsidRDefault="00B313D7" w:rsidP="00B313D7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B313D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Primaria Brumby</w:t>
                      </w:r>
                    </w:p>
                    <w:p w14:paraId="08AAB5D5" w14:textId="09B8B9C1" w:rsidR="00214778" w:rsidRPr="00CF79AC" w:rsidRDefault="00B313D7" w:rsidP="00B313D7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Pacto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entre la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escuela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y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los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</w:t>
                      </w:r>
                      <w:proofErr w:type="gramStart"/>
                      <w:r w:rsidRPr="00B313D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padres</w:t>
                      </w:r>
                      <w:proofErr w:type="gramEnd"/>
                      <w:r w:rsidRPr="00B313D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para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el</w:t>
                      </w:r>
                      <w:proofErr w:type="spellEnd"/>
                      <w:r w:rsidRPr="00B313D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B313D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logro</w:t>
                      </w:r>
                      <w:proofErr w:type="spellEnd"/>
                    </w:p>
                    <w:p w14:paraId="57C5A5C3" w14:textId="7C5C4A1B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bookmarkStart w:id="35" w:name="_Hlk141938973"/>
                      <w:bookmarkEnd w:id="34"/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Grad</w:t>
                      </w:r>
                      <w:r w:rsidR="00B313D7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o</w:t>
                      </w: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DA2B7F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2</w:t>
                      </w:r>
                    </w:p>
                    <w:p w14:paraId="54750254" w14:textId="26C0544E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proofErr w:type="spellStart"/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Revis</w:t>
                      </w:r>
                      <w:r w:rsidR="00B313D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ado</w:t>
                      </w:r>
                      <w:proofErr w:type="spellEnd"/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B313D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Junio 1</w:t>
                      </w:r>
                      <w:r w:rsidR="006740A1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, 2023</w:t>
                      </w:r>
                    </w:p>
                    <w:bookmarkEnd w:id="35"/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5D3C359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2A6C4EE4" wp14:editId="1DF11F02">
                                  <wp:extent cx="2823845" cy="1850390"/>
                                  <wp:effectExtent l="0" t="0" r="0" b="0"/>
                                  <wp:docPr id="7" name="Picture 7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50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1E0BD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38" type="#_x0000_t202" style="position:absolute;margin-left:266pt;margin-top:364pt;width:237.25pt;height:198.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2A6C4EE4" wp14:editId="1DF11F02">
                            <wp:extent cx="2823845" cy="1850390"/>
                            <wp:effectExtent l="0" t="0" r="0" b="0"/>
                            <wp:docPr id="7" name="Picture 7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50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05F1F6F7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12ED292D" w14:textId="61FA02C1" w:rsidR="008F6DFF" w:rsidRPr="008F6DFF" w:rsidRDefault="008F6DFF" w:rsidP="008F6DFF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</w:t>
                            </w:r>
                            <w:proofErr w:type="spellStart"/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Conferencias</w:t>
                            </w:r>
                            <w:proofErr w:type="spellEnd"/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padres y </w:t>
                            </w:r>
                            <w:proofErr w:type="spellStart"/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profesores</w:t>
                            </w:r>
                            <w:proofErr w:type="spellEnd"/>
                          </w:p>
                          <w:p w14:paraId="2F516C1B" w14:textId="4F4883D9" w:rsidR="008F6DFF" w:rsidRPr="008F6DFF" w:rsidRDefault="008F6DFF" w:rsidP="008F6DFF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•Facebook Twitter</w:t>
                            </w:r>
                          </w:p>
                          <w:p w14:paraId="61AD0998" w14:textId="77777777" w:rsidR="008F6DFF" w:rsidRPr="008F6DFF" w:rsidRDefault="008F6DFF" w:rsidP="008F6DFF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 Volantes</w:t>
                            </w:r>
                          </w:p>
                          <w:p w14:paraId="4655F87D" w14:textId="77777777" w:rsidR="008F6DFF" w:rsidRPr="008F6DFF" w:rsidRDefault="008F6DFF" w:rsidP="008F6DFF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Sitio web del </w:t>
                            </w:r>
                            <w:proofErr w:type="spellStart"/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distrito</w:t>
                            </w:r>
                            <w:proofErr w:type="spellEnd"/>
                          </w:p>
                          <w:p w14:paraId="1CE3E80F" w14:textId="3D91A9C4" w:rsidR="001D49B3" w:rsidRPr="00BD7EFF" w:rsidRDefault="008F6DFF" w:rsidP="008F6DFF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 Marque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</w:t>
                            </w:r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la </w:t>
                            </w:r>
                            <w:proofErr w:type="spellStart"/>
                            <w:r w:rsidRPr="008F6DF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escuela</w:t>
                            </w:r>
                            <w:proofErr w:type="spellEnd"/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9" type="#_x0000_t202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12ED292D" w14:textId="61FA02C1" w:rsidR="008F6DFF" w:rsidRPr="008F6DFF" w:rsidRDefault="008F6DFF" w:rsidP="008F6DFF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>•</w:t>
                      </w:r>
                      <w:proofErr w:type="spellStart"/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>Conferencias</w:t>
                      </w:r>
                      <w:proofErr w:type="spellEnd"/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padres y </w:t>
                      </w:r>
                      <w:proofErr w:type="spellStart"/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>profesores</w:t>
                      </w:r>
                      <w:proofErr w:type="spellEnd"/>
                    </w:p>
                    <w:p w14:paraId="2F516C1B" w14:textId="4F4883D9" w:rsidR="008F6DFF" w:rsidRPr="008F6DFF" w:rsidRDefault="008F6DFF" w:rsidP="008F6DFF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>•Facebook Twitter</w:t>
                      </w:r>
                    </w:p>
                    <w:p w14:paraId="61AD0998" w14:textId="77777777" w:rsidR="008F6DFF" w:rsidRPr="008F6DFF" w:rsidRDefault="008F6DFF" w:rsidP="008F6DFF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>• Volantes</w:t>
                      </w:r>
                    </w:p>
                    <w:p w14:paraId="4655F87D" w14:textId="77777777" w:rsidR="008F6DFF" w:rsidRPr="008F6DFF" w:rsidRDefault="008F6DFF" w:rsidP="008F6DFF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Sitio web del </w:t>
                      </w:r>
                      <w:proofErr w:type="spellStart"/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>distrito</w:t>
                      </w:r>
                      <w:proofErr w:type="spellEnd"/>
                    </w:p>
                    <w:p w14:paraId="1CE3E80F" w14:textId="3D91A9C4" w:rsidR="001D49B3" w:rsidRPr="00BD7EFF" w:rsidRDefault="008F6DFF" w:rsidP="008F6DFF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>• Marque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e</w:t>
                      </w:r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la </w:t>
                      </w:r>
                      <w:proofErr w:type="spellStart"/>
                      <w:r w:rsidRPr="008F6DFF">
                        <w:rPr>
                          <w:rFonts w:asciiTheme="minorHAnsi" w:hAnsiTheme="minorHAnsi" w:cstheme="minorHAnsi"/>
                          <w:color w:val="auto"/>
                        </w:rPr>
                        <w:t>escuela</w:t>
                      </w:r>
                      <w:proofErr w:type="spellEnd"/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996D20" w14:textId="5FD6C2D2" w:rsidR="00632EC9" w:rsidRDefault="00AA7EAE" w:rsidP="00AA7EA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7EAE">
                              <w:rPr>
                                <w:rFonts w:asciiTheme="minorHAnsi" w:hAnsiTheme="minorHAnsi" w:cstheme="minorHAnsi"/>
                              </w:rPr>
                              <w:t xml:space="preserve">Si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</w:rPr>
                              <w:t>desea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</w:rPr>
                              <w:t>más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</w:rPr>
                              <w:t>información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</w:rPr>
                              <w:t>póngase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</w:rPr>
                              <w:t>en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</w:rPr>
                              <w:t>contacto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</w:rPr>
                              <w:t xml:space="preserve"> con:</w:t>
                            </w:r>
                          </w:p>
                          <w:p w14:paraId="4CFCD199" w14:textId="77777777" w:rsidR="00AA7EAE" w:rsidRPr="00BD7EFF" w:rsidRDefault="00AA7EAE" w:rsidP="00AA7EA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4EB861CD" w:rsidR="00632EC9" w:rsidRPr="00BD7EFF" w:rsidRDefault="00FE6CFB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Luz Land</w:t>
                            </w:r>
                            <w:r w:rsidR="00AA7EAE"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verde</w:t>
                            </w:r>
                          </w:p>
                          <w:p w14:paraId="1256E882" w14:textId="77CEAD00" w:rsidR="00632EC9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(770) 916-7070 </w:t>
                            </w:r>
                            <w:proofErr w:type="spellStart"/>
                            <w:r w:rsidR="00632EC9" w:rsidRPr="00BD7EFF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or</w:t>
                            </w:r>
                            <w:proofErr w:type="spellEnd"/>
                            <w:r w:rsidR="00AA7EAE" w:rsidRPr="00AA7EAE">
                              <w:t xml:space="preserve"> </w:t>
                            </w:r>
                            <w:r w:rsidR="00AA7EAE" w:rsidRPr="00AA7EAE">
                              <w:rPr>
                                <w:rFonts w:asciiTheme="minorHAnsi" w:hAnsiTheme="minorHAnsi" w:cstheme="minorHAnsi"/>
                                <w:color w:val="0070C0"/>
                                <w:lang w:val="es-VE"/>
                              </w:rPr>
                              <w:t>Luz.landaverde@cobbk12.org</w:t>
                            </w:r>
                          </w:p>
                          <w:p w14:paraId="7E78E2A2" w14:textId="77777777" w:rsidR="00FE6CFB" w:rsidRPr="00BD7EFF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  <w:p w14:paraId="2B228397" w14:textId="7A5115F8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40" type="#_x0000_t202" style="position:absolute;margin-left:515pt;margin-top:492.5pt;width:237.9pt;height:70.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2Zi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jL8E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yhtmYj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62996D20" w14:textId="5FD6C2D2" w:rsidR="00632EC9" w:rsidRDefault="00AA7EAE" w:rsidP="00AA7EAE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AA7EAE">
                        <w:rPr>
                          <w:rFonts w:asciiTheme="minorHAnsi" w:hAnsiTheme="minorHAnsi" w:cstheme="minorHAnsi"/>
                        </w:rPr>
                        <w:t xml:space="preserve">Si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</w:rPr>
                        <w:t>desea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</w:rPr>
                        <w:t>más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</w:rPr>
                        <w:t>información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</w:rPr>
                        <w:t xml:space="preserve">,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</w:rPr>
                        <w:t>póngase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</w:rPr>
                        <w:t>en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</w:rPr>
                        <w:t>contacto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</w:rPr>
                        <w:t xml:space="preserve"> con:</w:t>
                      </w:r>
                    </w:p>
                    <w:p w14:paraId="4CFCD199" w14:textId="77777777" w:rsidR="00AA7EAE" w:rsidRPr="00BD7EFF" w:rsidRDefault="00AA7EAE" w:rsidP="00AA7EAE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4EB861CD" w:rsidR="00632EC9" w:rsidRPr="00BD7EFF" w:rsidRDefault="00FE6CFB">
                      <w:pP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Luz Land</w:t>
                      </w:r>
                      <w:r w:rsidR="00AA7EAE"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verde</w:t>
                      </w:r>
                    </w:p>
                    <w:p w14:paraId="1256E882" w14:textId="77CEAD00" w:rsidR="00632EC9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(770) 916-7070 </w:t>
                      </w:r>
                      <w:proofErr w:type="spellStart"/>
                      <w:r w:rsidR="00632EC9" w:rsidRPr="00BD7EFF">
                        <w:rPr>
                          <w:rFonts w:asciiTheme="minorHAnsi" w:hAnsiTheme="minorHAnsi" w:cstheme="minorHAnsi"/>
                          <w:lang w:val="es-VE"/>
                        </w:rPr>
                        <w:t>or</w:t>
                      </w:r>
                      <w:proofErr w:type="spellEnd"/>
                      <w:r w:rsidR="00AA7EAE" w:rsidRPr="00AA7EAE">
                        <w:t xml:space="preserve"> </w:t>
                      </w:r>
                      <w:r w:rsidR="00AA7EAE" w:rsidRPr="00AA7EAE">
                        <w:rPr>
                          <w:rFonts w:asciiTheme="minorHAnsi" w:hAnsiTheme="minorHAnsi" w:cstheme="minorHAnsi"/>
                          <w:color w:val="0070C0"/>
                          <w:lang w:val="es-VE"/>
                        </w:rPr>
                        <w:t>Luz.landaverde@cobbk12.org</w:t>
                      </w:r>
                    </w:p>
                    <w:p w14:paraId="7E78E2A2" w14:textId="77777777" w:rsidR="00FE6CFB" w:rsidRPr="00BD7EFF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  <w:p w14:paraId="2B228397" w14:textId="7A5115F8" w:rsidR="00632EC9" w:rsidRPr="00BD7EFF" w:rsidRDefault="00632EC9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7E8F9328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E97E1" id="Rectangle 155" o:spid="_x0000_s1026" style="position:absolute;margin-left:260pt;margin-top:161.5pt;width:245pt;height:8pt;z-index:25165825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54F8DDCC" w:rsidR="005358FF" w:rsidRPr="00B66969" w:rsidRDefault="008F6DFF" w:rsidP="008F6DFF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F6DF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Actividades</w:t>
                            </w:r>
                            <w:proofErr w:type="spellEnd"/>
                            <w:r w:rsidRPr="008F6DF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 Brumby Elementary para </w:t>
                            </w:r>
                            <w:proofErr w:type="spellStart"/>
                            <w:r w:rsidRPr="008F6DF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desarrollar</w:t>
                            </w:r>
                            <w:proofErr w:type="spellEnd"/>
                            <w:r w:rsidRPr="008F6DF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la </w:t>
                            </w:r>
                            <w:proofErr w:type="spellStart"/>
                            <w:r w:rsidRPr="008F6DF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comunicación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54F8DDCC" w:rsidR="005358FF" w:rsidRPr="00B66969" w:rsidRDefault="008F6DFF" w:rsidP="008F6DFF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8F6DFF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Actividades</w:t>
                      </w:r>
                      <w:proofErr w:type="spellEnd"/>
                      <w:r w:rsidRPr="008F6DFF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de Brumby Elementary para </w:t>
                      </w:r>
                      <w:proofErr w:type="spellStart"/>
                      <w:r w:rsidRPr="008F6DFF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desarrollar</w:t>
                      </w:r>
                      <w:proofErr w:type="spellEnd"/>
                      <w:r w:rsidRPr="008F6DFF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la </w:t>
                      </w:r>
                      <w:proofErr w:type="spellStart"/>
                      <w:r w:rsidRPr="008F6DFF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comunicación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02AEE" id="Line 161" o:spid="_x0000_s1026" style="position:absolute;flip:x y;z-index:2516582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5678C" id="Line 162" o:spid="_x0000_s1026" style="position:absolute;flip:x y;z-index:25165826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F7101" id="Rectangle 156" o:spid="_x0000_s1026" style="position:absolute;margin-left:-1.5pt;margin-top:375.75pt;width:243.35pt;height:0;z-index:251658256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A5A64" id="Rectangle 157" o:spid="_x0000_s1026" style="position:absolute;margin-left:0;margin-top:397.55pt;width:241.9pt;height:0;z-index:251658257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840C0" id="Line 165" o:spid="_x0000_s1026" style="position:absolute;flip:x;z-index:2516582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36772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111CB18D">
                <wp:simplePos x="0" y="0"/>
                <wp:positionH relativeFrom="column">
                  <wp:posOffset>57150</wp:posOffset>
                </wp:positionH>
                <wp:positionV relativeFrom="paragraph">
                  <wp:posOffset>3739515</wp:posOffset>
                </wp:positionV>
                <wp:extent cx="3039745" cy="2247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224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C0658" w14:textId="0E996A50" w:rsidR="002E2F4B" w:rsidRPr="002E2F4B" w:rsidRDefault="002E2F4B" w:rsidP="00367727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Brumby Elementary Meta(s) para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Logro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Estudiantil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  <w:p w14:paraId="4818F0A9" w14:textId="77777777" w:rsidR="002E2F4B" w:rsidRDefault="002E2F4B" w:rsidP="00367727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E2F4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u w:val="single"/>
                              </w:rPr>
                              <w:t xml:space="preserve">Meta de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u w:val="single"/>
                              </w:rPr>
                              <w:t>lectura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u w:val="single"/>
                              </w:rPr>
                              <w:t xml:space="preserve">: 2° - 5°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u w:val="single"/>
                              </w:rPr>
                              <w:t>grado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- Para fines del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año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escolar 2023-2024,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aumentaremos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el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porcentaje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estudiantes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con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calificaciones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el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rango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competente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y/o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avanzado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20 puntos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porcentuales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desde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primera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administración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agosto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hasta la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administración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final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Mayo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según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lo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determinado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por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evaluación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Inventario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lectura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distrito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. El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segundo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grado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se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enfocará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los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estudios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género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hacer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y responder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preguntas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W (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quién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qué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dónde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cuándo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por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qué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).</w:t>
                            </w:r>
                          </w:p>
                          <w:p w14:paraId="1BF0BBBA" w14:textId="64E88A92" w:rsidR="007968D2" w:rsidRPr="002E2F4B" w:rsidRDefault="002E2F4B" w:rsidP="00367727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E2F4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Meta de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Matemáticas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Desde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administración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agosto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 2023 hasta la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administración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 mayo de 2024 del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Inventario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Matemáticas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los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puntajes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los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estudiantes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las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categorías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competente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y/o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avanzada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aumentarán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un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mínimo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 35 puntos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porcentuales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el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segundo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grado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nuestra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escuela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se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enfocará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operaciones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básicas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, valor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posicional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representación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números</w:t>
                            </w:r>
                            <w:proofErr w:type="spellEnd"/>
                            <w:r w:rsidRPr="002E2F4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4E5BF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4.5pt;margin-top:294.45pt;width:239.35pt;height:177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" filled="f" stroked="f">
                <v:textbox>
                  <w:txbxContent>
                    <w:p w14:paraId="552C0658" w14:textId="0E996A50" w:rsidR="002E2F4B" w:rsidRPr="002E2F4B" w:rsidRDefault="002E2F4B" w:rsidP="00367727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</w:pPr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 xml:space="preserve">Brumby Elementary Meta(s) para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>Logro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>Estudiantil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>l</w:t>
                      </w:r>
                    </w:p>
                    <w:p w14:paraId="4818F0A9" w14:textId="77777777" w:rsidR="002E2F4B" w:rsidRDefault="002E2F4B" w:rsidP="00367727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2E2F4B">
                        <w:rPr>
                          <w:rFonts w:asciiTheme="minorHAnsi" w:hAnsiTheme="minorHAnsi" w:cstheme="minorHAnsi"/>
                          <w:sz w:val="16"/>
                          <w:szCs w:val="16"/>
                          <w:u w:val="single"/>
                        </w:rPr>
                        <w:t xml:space="preserve">Meta de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sz w:val="16"/>
                          <w:szCs w:val="16"/>
                          <w:u w:val="single"/>
                        </w:rPr>
                        <w:t>lectura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sz w:val="16"/>
                          <w:szCs w:val="16"/>
                          <w:u w:val="single"/>
                        </w:rPr>
                        <w:t xml:space="preserve">: 2° - 5°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sz w:val="16"/>
                          <w:szCs w:val="16"/>
                          <w:u w:val="single"/>
                        </w:rPr>
                        <w:t>grado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- Para fines del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año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escolar 2023-2024,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aumentaremos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el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porcentaje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estudiantes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con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calificaciones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el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rango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competente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y/o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avanzado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20 puntos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porcentuales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desde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la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primera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administración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agosto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hasta la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administración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final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Mayo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según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lo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determinado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por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la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evaluación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del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Inventario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lectura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del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distrito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. El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segundo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grado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se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enfocará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los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estudios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género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hacer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y responder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preguntas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W (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quién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qué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dónde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cuándo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por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qué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).</w:t>
                      </w:r>
                    </w:p>
                    <w:p w14:paraId="1BF0BBBA" w14:textId="64E88A92" w:rsidR="007968D2" w:rsidRPr="002E2F4B" w:rsidRDefault="002E2F4B" w:rsidP="00367727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2E2F4B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Meta de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Matemáticas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Desde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la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administración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agosto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de 2023 hasta la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administración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de mayo de 2024 del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Inventario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Matemáticas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los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puntajes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los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estudiantes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las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categorías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competente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y/o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avanzada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aumentarán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un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mínimo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de 35 puntos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porcentuales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el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segundo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grado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nuestra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escuela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se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enfocará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operaciones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básicas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, valor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posicional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representación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números</w:t>
                      </w:r>
                      <w:proofErr w:type="spellEnd"/>
                      <w:r w:rsidRPr="002E2F4B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5CA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4FDD195B">
                <wp:simplePos x="0" y="0"/>
                <wp:positionH relativeFrom="column">
                  <wp:posOffset>3381375</wp:posOffset>
                </wp:positionH>
                <wp:positionV relativeFrom="paragraph">
                  <wp:posOffset>581026</wp:posOffset>
                </wp:positionV>
                <wp:extent cx="2047954" cy="5250180"/>
                <wp:effectExtent l="0" t="0" r="9525" b="7620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954" cy="525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487F18" w14:textId="5FD0F2CA" w:rsidR="009117A2" w:rsidRPr="00D20D8C" w:rsidRDefault="003F1D38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6"/>
                                <w:szCs w:val="26"/>
                              </w:rPr>
                            </w:pPr>
                            <w:r w:rsidRPr="00D20D8C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6"/>
                                <w:szCs w:val="26"/>
                              </w:rPr>
                              <w:t xml:space="preserve">Maestros </w:t>
                            </w:r>
                            <w:proofErr w:type="gramStart"/>
                            <w:r w:rsidRPr="00D20D8C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6"/>
                                <w:szCs w:val="26"/>
                              </w:rPr>
                              <w:t>de  la</w:t>
                            </w:r>
                            <w:proofErr w:type="gramEnd"/>
                            <w:r w:rsidRPr="00D20D8C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20D8C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6"/>
                                <w:szCs w:val="26"/>
                              </w:rPr>
                              <w:t>primaria</w:t>
                            </w:r>
                            <w:proofErr w:type="spellEnd"/>
                            <w:r w:rsidRPr="00D20D8C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6"/>
                                <w:szCs w:val="26"/>
                              </w:rPr>
                              <w:t xml:space="preserve"> Brumby</w:t>
                            </w:r>
                          </w:p>
                          <w:p w14:paraId="332779A2" w14:textId="1E0AEB9C" w:rsidR="009117A2" w:rsidRDefault="001A4418" w:rsidP="001A4418">
                            <w:p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proofErr w:type="gram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Los</w:t>
                            </w:r>
                            <w:proofErr w:type="gram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maestros de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</w:rPr>
                              <w:t>egundo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grado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,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los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especialistas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y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el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personal de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apoyo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trabajarán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con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los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estudiantes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y sus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familias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para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desarrollar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la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competencia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matemática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y de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lectura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los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estudiantes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acuerdo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con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los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estándares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del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nivel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grado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. El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enfoque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nuestras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conexiones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clave con las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familias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será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  <w:color w:val="auto"/>
                              </w:rPr>
                              <w:t>:</w:t>
                            </w:r>
                          </w:p>
                          <w:p w14:paraId="6A612A4E" w14:textId="77777777" w:rsidR="001A4418" w:rsidRPr="006740A1" w:rsidRDefault="001A4418" w:rsidP="001A4418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699B440A" w14:textId="77777777" w:rsidR="001A4418" w:rsidRPr="001A4418" w:rsidRDefault="001A4418" w:rsidP="001A441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1.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Proporcionar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a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los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padres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una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variedad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de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estrategias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de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matemáticas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y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lectura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que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cumplan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con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los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estándares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de Georgia. Se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proporcionarán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ejemplos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de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cada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uno a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través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de CTLS Parent,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boletín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quincenal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noches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de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currículo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y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conferencias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de padres y maestros.</w:t>
                            </w:r>
                          </w:p>
                          <w:p w14:paraId="048E326A" w14:textId="77777777" w:rsidR="001A4418" w:rsidRPr="001A4418" w:rsidRDefault="001A4418" w:rsidP="001A4418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5E30CCDF" w14:textId="77777777" w:rsidR="001A4418" w:rsidRPr="001A4418" w:rsidRDefault="001A4418" w:rsidP="001A441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2.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Brindar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apoyo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matemático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individualizado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y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personalizado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utilizando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el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software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Dreambox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Learning.</w:t>
                            </w:r>
                          </w:p>
                          <w:p w14:paraId="113061FA" w14:textId="77777777" w:rsidR="001A4418" w:rsidRPr="001A4418" w:rsidRDefault="001A4418" w:rsidP="001A4418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547033AD" w14:textId="082B7AEE" w:rsidR="00734486" w:rsidRPr="0079336A" w:rsidRDefault="001A4418" w:rsidP="001A4418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3.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Brindar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apoyo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de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lectura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individualizado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y adaptable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utilizando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el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programa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de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lectura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en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línea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A4418">
                              <w:rPr>
                                <w:rFonts w:ascii="Calibri" w:hAnsi="Calibri" w:cs="Calibri"/>
                              </w:rPr>
                              <w:t>Headsprout</w:t>
                            </w:r>
                            <w:proofErr w:type="spellEnd"/>
                            <w:r w:rsidRPr="001A4418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4" type="#_x0000_t202" style="position:absolute;margin-left:266.25pt;margin-top:45.75pt;width:161.25pt;height:413.4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75487F18" w14:textId="5FD0F2CA" w:rsidR="009117A2" w:rsidRPr="00D20D8C" w:rsidRDefault="003F1D38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6"/>
                          <w:szCs w:val="26"/>
                        </w:rPr>
                      </w:pPr>
                      <w:r w:rsidRPr="00D20D8C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6"/>
                          <w:szCs w:val="26"/>
                        </w:rPr>
                        <w:t xml:space="preserve">Maestros </w:t>
                      </w:r>
                      <w:proofErr w:type="gramStart"/>
                      <w:r w:rsidRPr="00D20D8C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6"/>
                          <w:szCs w:val="26"/>
                        </w:rPr>
                        <w:t xml:space="preserve">de </w:t>
                      </w:r>
                      <w:r w:rsidRPr="00D20D8C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6"/>
                          <w:szCs w:val="26"/>
                        </w:rPr>
                        <w:t xml:space="preserve"> la</w:t>
                      </w:r>
                      <w:proofErr w:type="gramEnd"/>
                      <w:r w:rsidRPr="00D20D8C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20D8C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6"/>
                          <w:szCs w:val="26"/>
                        </w:rPr>
                        <w:t>primaria</w:t>
                      </w:r>
                      <w:proofErr w:type="spellEnd"/>
                      <w:r w:rsidRPr="00D20D8C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6"/>
                          <w:szCs w:val="26"/>
                        </w:rPr>
                        <w:t xml:space="preserve"> Brumby</w:t>
                      </w:r>
                    </w:p>
                    <w:p w14:paraId="332779A2" w14:textId="1E0AEB9C" w:rsidR="009117A2" w:rsidRDefault="001A4418" w:rsidP="001A4418">
                      <w:pPr>
                        <w:rPr>
                          <w:rFonts w:ascii="Calibri" w:hAnsi="Calibri" w:cs="Calibri"/>
                          <w:color w:val="auto"/>
                        </w:rPr>
                      </w:pPr>
                      <w:proofErr w:type="gram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Los</w:t>
                      </w:r>
                      <w:proofErr w:type="gram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 maestros de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color w:val="auto"/>
                        </w:rPr>
                        <w:t>egundo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grado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,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los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especialistas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 y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el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 personal de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apoyo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trabajarán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 con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los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estudiantes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 y sus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familias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 para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desarrollar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 la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competencia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matemática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 y de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lectura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 de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los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estudiantes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 de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acuerdo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 con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los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estándares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 del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nivel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 de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grado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. El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enfoque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 de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nuestras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conexiones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 clave con las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familias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será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  <w:color w:val="auto"/>
                        </w:rPr>
                        <w:t>:</w:t>
                      </w:r>
                    </w:p>
                    <w:p w14:paraId="6A612A4E" w14:textId="77777777" w:rsidR="001A4418" w:rsidRPr="006740A1" w:rsidRDefault="001A4418" w:rsidP="001A4418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699B440A" w14:textId="77777777" w:rsidR="001A4418" w:rsidRPr="001A4418" w:rsidRDefault="001A4418" w:rsidP="001A4418">
                      <w:pPr>
                        <w:rPr>
                          <w:rFonts w:ascii="Calibri" w:hAnsi="Calibri" w:cs="Calibri"/>
                        </w:rPr>
                      </w:pPr>
                      <w:r w:rsidRPr="001A4418">
                        <w:rPr>
                          <w:rFonts w:ascii="Calibri" w:hAnsi="Calibri" w:cs="Calibri"/>
                        </w:rPr>
                        <w:t xml:space="preserve">1.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Proporcionar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a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los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padres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una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variedad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de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estrategias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de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matemáticas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y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lectura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que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cumplan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con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los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estándares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de Georgia. Se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proporcionarán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ejemplos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de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cada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uno a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través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de CTLS Parent,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boletín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quincenal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,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noches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de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currículo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y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conferencias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de padres y maestros.</w:t>
                      </w:r>
                    </w:p>
                    <w:p w14:paraId="048E326A" w14:textId="77777777" w:rsidR="001A4418" w:rsidRPr="001A4418" w:rsidRDefault="001A4418" w:rsidP="001A4418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5E30CCDF" w14:textId="77777777" w:rsidR="001A4418" w:rsidRPr="001A4418" w:rsidRDefault="001A4418" w:rsidP="001A4418">
                      <w:pPr>
                        <w:rPr>
                          <w:rFonts w:ascii="Calibri" w:hAnsi="Calibri" w:cs="Calibri"/>
                        </w:rPr>
                      </w:pPr>
                      <w:r w:rsidRPr="001A4418">
                        <w:rPr>
                          <w:rFonts w:ascii="Calibri" w:hAnsi="Calibri" w:cs="Calibri"/>
                        </w:rPr>
                        <w:t xml:space="preserve">2.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Brindar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apoyo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matemático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individualizado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y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personalizado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utilizando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el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software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Dreambox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Learning.</w:t>
                      </w:r>
                    </w:p>
                    <w:p w14:paraId="113061FA" w14:textId="77777777" w:rsidR="001A4418" w:rsidRPr="001A4418" w:rsidRDefault="001A4418" w:rsidP="001A4418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547033AD" w14:textId="082B7AEE" w:rsidR="00734486" w:rsidRPr="0079336A" w:rsidRDefault="001A4418" w:rsidP="001A4418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1A4418">
                        <w:rPr>
                          <w:rFonts w:ascii="Calibri" w:hAnsi="Calibri" w:cs="Calibri"/>
                        </w:rPr>
                        <w:t xml:space="preserve">3.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Brindar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apoyo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de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lectura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individualizado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y adaptable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utilizando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el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programa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de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lectura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en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línea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A4418">
                        <w:rPr>
                          <w:rFonts w:ascii="Calibri" w:hAnsi="Calibri" w:cs="Calibri"/>
                        </w:rPr>
                        <w:t>Headsprout</w:t>
                      </w:r>
                      <w:proofErr w:type="spellEnd"/>
                      <w:r w:rsidRPr="001A4418">
                        <w:rPr>
                          <w:rFonts w:ascii="Calibri" w:hAnsi="Calibri" w:cs="Calibr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B5CA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430E5518">
                <wp:simplePos x="0" y="0"/>
                <wp:positionH relativeFrom="column">
                  <wp:posOffset>5424055</wp:posOffset>
                </wp:positionH>
                <wp:positionV relativeFrom="paragraph">
                  <wp:posOffset>580002</wp:posOffset>
                </wp:positionV>
                <wp:extent cx="1994844" cy="5175250"/>
                <wp:effectExtent l="0" t="0" r="5715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844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414BA8" w14:textId="61F44F32" w:rsidR="00B42DA5" w:rsidRDefault="00DB7F52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="001A4418" w:rsidRPr="001A4418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Familias</w:t>
                            </w:r>
                            <w:proofErr w:type="spellEnd"/>
                            <w:r w:rsidR="001A4418" w:rsidRPr="001A4418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de la Primaria Brumby</w:t>
                            </w:r>
                          </w:p>
                          <w:p w14:paraId="451D3FBF" w14:textId="77777777" w:rsidR="00197076" w:rsidRDefault="00197076" w:rsidP="00197076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6AFDC44F" w14:textId="0E2364FF" w:rsidR="002023AF" w:rsidRDefault="00197076" w:rsidP="00197076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Las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familias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pueden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apoyar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la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comprensión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de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matemáticas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y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lectura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de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los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estudiantes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al:</w:t>
                            </w:r>
                          </w:p>
                          <w:p w14:paraId="7EE63F9C" w14:textId="77777777" w:rsidR="00197076" w:rsidRPr="006740A1" w:rsidRDefault="00197076" w:rsidP="00197076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E378F20" w14:textId="77777777" w:rsidR="00197076" w:rsidRPr="00197076" w:rsidRDefault="00197076" w:rsidP="00197076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</w:rPr>
                            </w:pPr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1.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Utilizar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estrategias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proporcionadas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por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la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escuela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tanto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en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lectura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como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en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matemáticas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para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explorar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libros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y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habilidades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de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alfabetización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así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como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conceptos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matemáticos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con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su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197076">
                              <w:rPr>
                                <w:rFonts w:ascii="Calibri" w:hAnsi="Calibri" w:cs="Calibri"/>
                              </w:rPr>
                              <w:t>hijo</w:t>
                            </w:r>
                            <w:proofErr w:type="spellEnd"/>
                            <w:r w:rsidRPr="00197076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14:paraId="3000EA57" w14:textId="77777777" w:rsidR="00197076" w:rsidRPr="00DB7F52" w:rsidRDefault="00197076" w:rsidP="00DB7F52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</w:rPr>
                            </w:pPr>
                            <w:r w:rsidRPr="00DB7F52">
                              <w:rPr>
                                <w:rFonts w:ascii="Calibri" w:hAnsi="Calibri" w:cs="Calibri"/>
                              </w:rPr>
                              <w:t xml:space="preserve">2. </w:t>
                            </w:r>
                            <w:proofErr w:type="spellStart"/>
                            <w:r w:rsidRPr="00DB7F52">
                              <w:rPr>
                                <w:rFonts w:ascii="Calibri" w:hAnsi="Calibri" w:cs="Calibri"/>
                              </w:rPr>
                              <w:t>Ayudar</w:t>
                            </w:r>
                            <w:proofErr w:type="spellEnd"/>
                            <w:r w:rsidRPr="00DB7F52">
                              <w:rPr>
                                <w:rFonts w:ascii="Calibri" w:hAnsi="Calibri" w:cs="Calibri"/>
                              </w:rPr>
                              <w:t xml:space="preserve"> a </w:t>
                            </w:r>
                            <w:proofErr w:type="spellStart"/>
                            <w:r w:rsidRPr="00DB7F52">
                              <w:rPr>
                                <w:rFonts w:ascii="Calibri" w:hAnsi="Calibri" w:cs="Calibri"/>
                              </w:rPr>
                              <w:t>su</w:t>
                            </w:r>
                            <w:proofErr w:type="spellEnd"/>
                            <w:r w:rsidRPr="00DB7F5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="Calibri" w:hAnsi="Calibri" w:cs="Calibri"/>
                              </w:rPr>
                              <w:t>hijo</w:t>
                            </w:r>
                            <w:proofErr w:type="spellEnd"/>
                            <w:r w:rsidRPr="00DB7F52">
                              <w:rPr>
                                <w:rFonts w:ascii="Calibri" w:hAnsi="Calibri" w:cs="Calibri"/>
                              </w:rPr>
                              <w:t xml:space="preserve"> a </w:t>
                            </w:r>
                            <w:proofErr w:type="spellStart"/>
                            <w:r w:rsidRPr="00DB7F52">
                              <w:rPr>
                                <w:rFonts w:ascii="Calibri" w:hAnsi="Calibri" w:cs="Calibri"/>
                              </w:rPr>
                              <w:t>desarrollar</w:t>
                            </w:r>
                            <w:proofErr w:type="spellEnd"/>
                            <w:r w:rsidRPr="00DB7F5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="Calibri" w:hAnsi="Calibri" w:cs="Calibri"/>
                              </w:rPr>
                              <w:t>el</w:t>
                            </w:r>
                            <w:proofErr w:type="spellEnd"/>
                            <w:r w:rsidRPr="00DB7F52">
                              <w:rPr>
                                <w:rFonts w:ascii="Calibri" w:hAnsi="Calibri" w:cs="Calibri"/>
                              </w:rPr>
                              <w:t xml:space="preserve"> amor </w:t>
                            </w:r>
                            <w:proofErr w:type="spellStart"/>
                            <w:r w:rsidRPr="00DB7F52">
                              <w:rPr>
                                <w:rFonts w:ascii="Calibri" w:hAnsi="Calibri" w:cs="Calibri"/>
                              </w:rPr>
                              <w:t>por</w:t>
                            </w:r>
                            <w:proofErr w:type="spellEnd"/>
                            <w:r w:rsidRPr="00DB7F52">
                              <w:rPr>
                                <w:rFonts w:ascii="Calibri" w:hAnsi="Calibri" w:cs="Calibri"/>
                              </w:rPr>
                              <w:t xml:space="preserve"> la </w:t>
                            </w:r>
                            <w:proofErr w:type="spellStart"/>
                            <w:r w:rsidRPr="00DB7F52">
                              <w:rPr>
                                <w:rFonts w:ascii="Calibri" w:hAnsi="Calibri" w:cs="Calibri"/>
                              </w:rPr>
                              <w:t>lectura</w:t>
                            </w:r>
                            <w:proofErr w:type="spellEnd"/>
                            <w:r w:rsidRPr="00DB7F5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="Calibri" w:hAnsi="Calibri" w:cs="Calibri"/>
                              </w:rPr>
                              <w:t>leyéndole</w:t>
                            </w:r>
                            <w:proofErr w:type="spellEnd"/>
                            <w:r w:rsidRPr="00DB7F5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="Calibri" w:hAnsi="Calibri" w:cs="Calibri"/>
                              </w:rPr>
                              <w:t>en</w:t>
                            </w:r>
                            <w:proofErr w:type="spellEnd"/>
                            <w:r w:rsidRPr="00DB7F5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="Calibri" w:hAnsi="Calibri" w:cs="Calibri"/>
                              </w:rPr>
                              <w:t>voz</w:t>
                            </w:r>
                            <w:proofErr w:type="spellEnd"/>
                            <w:r w:rsidRPr="00DB7F5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="Calibri" w:hAnsi="Calibri" w:cs="Calibri"/>
                              </w:rPr>
                              <w:t>alta</w:t>
                            </w:r>
                            <w:proofErr w:type="spellEnd"/>
                            <w:r w:rsidRPr="00DB7F52">
                              <w:rPr>
                                <w:rFonts w:ascii="Calibri" w:hAnsi="Calibri" w:cs="Calibri"/>
                              </w:rPr>
                              <w:t xml:space="preserve"> y </w:t>
                            </w:r>
                            <w:proofErr w:type="spellStart"/>
                            <w:r w:rsidRPr="00DB7F52">
                              <w:rPr>
                                <w:rFonts w:ascii="Calibri" w:hAnsi="Calibri" w:cs="Calibri"/>
                              </w:rPr>
                              <w:t>discutiendo</w:t>
                            </w:r>
                            <w:proofErr w:type="spellEnd"/>
                            <w:r w:rsidRPr="00DB7F52">
                              <w:rPr>
                                <w:rFonts w:ascii="Calibri" w:hAnsi="Calibri" w:cs="Calibri"/>
                              </w:rPr>
                              <w:t xml:space="preserve"> las </w:t>
                            </w:r>
                            <w:proofErr w:type="spellStart"/>
                            <w:r w:rsidRPr="00DB7F52">
                              <w:rPr>
                                <w:rFonts w:ascii="Calibri" w:hAnsi="Calibri" w:cs="Calibri"/>
                              </w:rPr>
                              <w:t>reglas</w:t>
                            </w:r>
                            <w:proofErr w:type="spellEnd"/>
                            <w:r w:rsidRPr="00DB7F5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="Calibri" w:hAnsi="Calibri" w:cs="Calibri"/>
                              </w:rPr>
                              <w:t>fonéticas</w:t>
                            </w:r>
                            <w:proofErr w:type="spellEnd"/>
                            <w:r w:rsidRPr="00DB7F52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proofErr w:type="spellStart"/>
                            <w:r w:rsidRPr="00DB7F52">
                              <w:rPr>
                                <w:rFonts w:ascii="Calibri" w:hAnsi="Calibri" w:cs="Calibri"/>
                              </w:rPr>
                              <w:t>los</w:t>
                            </w:r>
                            <w:proofErr w:type="spellEnd"/>
                            <w:r w:rsidRPr="00DB7F5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="Calibri" w:hAnsi="Calibri" w:cs="Calibri"/>
                              </w:rPr>
                              <w:t>elementos</w:t>
                            </w:r>
                            <w:proofErr w:type="spellEnd"/>
                            <w:r w:rsidRPr="00DB7F52">
                              <w:rPr>
                                <w:rFonts w:ascii="Calibri" w:hAnsi="Calibri" w:cs="Calibri"/>
                              </w:rPr>
                              <w:t xml:space="preserve"> de la </w:t>
                            </w:r>
                            <w:proofErr w:type="spellStart"/>
                            <w:r w:rsidRPr="00DB7F52">
                              <w:rPr>
                                <w:rFonts w:ascii="Calibri" w:hAnsi="Calibri" w:cs="Calibri"/>
                              </w:rPr>
                              <w:t>historia</w:t>
                            </w:r>
                            <w:proofErr w:type="spellEnd"/>
                            <w:r w:rsidRPr="00DB7F52">
                              <w:rPr>
                                <w:rFonts w:ascii="Calibri" w:hAnsi="Calibri" w:cs="Calibri"/>
                              </w:rPr>
                              <w:t xml:space="preserve"> y </w:t>
                            </w:r>
                            <w:proofErr w:type="spellStart"/>
                            <w:r w:rsidRPr="00DB7F52">
                              <w:rPr>
                                <w:rFonts w:ascii="Calibri" w:hAnsi="Calibri" w:cs="Calibri"/>
                              </w:rPr>
                              <w:t>el</w:t>
                            </w:r>
                            <w:proofErr w:type="spellEnd"/>
                            <w:r w:rsidRPr="00DB7F5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="Calibri" w:hAnsi="Calibri" w:cs="Calibri"/>
                              </w:rPr>
                              <w:t>vocabulario</w:t>
                            </w:r>
                            <w:proofErr w:type="spellEnd"/>
                            <w:r w:rsidRPr="00DB7F52">
                              <w:rPr>
                                <w:rFonts w:ascii="Calibri" w:hAnsi="Calibri" w:cs="Calibri"/>
                              </w:rPr>
                              <w:t xml:space="preserve"> que se </w:t>
                            </w:r>
                            <w:proofErr w:type="spellStart"/>
                            <w:r w:rsidRPr="00DB7F52">
                              <w:rPr>
                                <w:rFonts w:ascii="Calibri" w:hAnsi="Calibri" w:cs="Calibri"/>
                              </w:rPr>
                              <w:t>encuentra</w:t>
                            </w:r>
                            <w:proofErr w:type="spellEnd"/>
                            <w:r w:rsidRPr="00DB7F5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="Calibri" w:hAnsi="Calibri" w:cs="Calibri"/>
                              </w:rPr>
                              <w:t>en</w:t>
                            </w:r>
                            <w:proofErr w:type="spellEnd"/>
                            <w:r w:rsidRPr="00DB7F52">
                              <w:rPr>
                                <w:rFonts w:ascii="Calibri" w:hAnsi="Calibri" w:cs="Calibri"/>
                              </w:rPr>
                              <w:t xml:space="preserve"> la </w:t>
                            </w:r>
                            <w:proofErr w:type="spellStart"/>
                            <w:r w:rsidRPr="00DB7F52">
                              <w:rPr>
                                <w:rFonts w:ascii="Calibri" w:hAnsi="Calibri" w:cs="Calibri"/>
                              </w:rPr>
                              <w:t>historia</w:t>
                            </w:r>
                            <w:proofErr w:type="spellEnd"/>
                            <w:r w:rsidRPr="00DB7F52">
                              <w:rPr>
                                <w:rFonts w:ascii="Calibri" w:hAnsi="Calibri" w:cs="Calibri"/>
                              </w:rPr>
                              <w:t xml:space="preserve"> que lee.</w:t>
                            </w:r>
                          </w:p>
                          <w:p w14:paraId="2A538368" w14:textId="0A165A6F" w:rsidR="00734486" w:rsidRPr="00DB7F52" w:rsidRDefault="00DB7F52" w:rsidP="00DB7F52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</w:t>
                            </w:r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 xml:space="preserve">. </w:t>
                            </w:r>
                            <w:proofErr w:type="spellStart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>Asegurarse</w:t>
                            </w:r>
                            <w:proofErr w:type="spellEnd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 xml:space="preserve"> de que </w:t>
                            </w:r>
                            <w:proofErr w:type="spellStart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>su</w:t>
                            </w:r>
                            <w:proofErr w:type="spellEnd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>hijo</w:t>
                            </w:r>
                            <w:proofErr w:type="spellEnd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>inicie</w:t>
                            </w:r>
                            <w:proofErr w:type="spellEnd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>sesión</w:t>
                            </w:r>
                            <w:proofErr w:type="spellEnd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 xml:space="preserve"> con </w:t>
                            </w:r>
                            <w:proofErr w:type="spellStart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>frecuencia</w:t>
                            </w:r>
                            <w:proofErr w:type="spellEnd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>en</w:t>
                            </w:r>
                            <w:proofErr w:type="spellEnd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>el</w:t>
                            </w:r>
                            <w:proofErr w:type="spellEnd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 xml:space="preserve"> software </w:t>
                            </w:r>
                            <w:proofErr w:type="spellStart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>Dreambox</w:t>
                            </w:r>
                            <w:proofErr w:type="spellEnd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 xml:space="preserve"> para </w:t>
                            </w:r>
                            <w:proofErr w:type="spellStart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>desarrollar</w:t>
                            </w:r>
                            <w:proofErr w:type="spellEnd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 xml:space="preserve"> la </w:t>
                            </w:r>
                            <w:proofErr w:type="spellStart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>comprensión</w:t>
                            </w:r>
                            <w:proofErr w:type="spellEnd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 xml:space="preserve"> conceptual y la </w:t>
                            </w:r>
                            <w:proofErr w:type="spellStart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>fluidez</w:t>
                            </w:r>
                            <w:proofErr w:type="spellEnd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 xml:space="preserve"> de </w:t>
                            </w:r>
                            <w:proofErr w:type="spellStart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>los</w:t>
                            </w:r>
                            <w:proofErr w:type="spellEnd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>procedimientos</w:t>
                            </w:r>
                            <w:proofErr w:type="spellEnd"/>
                            <w:r w:rsidR="00197076" w:rsidRPr="00DB7F52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5" type="#_x0000_t202" style="position:absolute;margin-left:427.1pt;margin-top:45.65pt;width:157.05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79414BA8" w14:textId="61F44F32" w:rsidR="00B42DA5" w:rsidRDefault="00DB7F52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="001A4418" w:rsidRPr="001A4418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Familias</w:t>
                      </w:r>
                      <w:proofErr w:type="spellEnd"/>
                      <w:r w:rsidR="001A4418" w:rsidRPr="001A4418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de la Primaria Brumby</w:t>
                      </w:r>
                    </w:p>
                    <w:p w14:paraId="451D3FBF" w14:textId="77777777" w:rsidR="00197076" w:rsidRDefault="00197076" w:rsidP="00197076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6AFDC44F" w14:textId="0E2364FF" w:rsidR="002023AF" w:rsidRDefault="00197076" w:rsidP="00197076">
                      <w:pPr>
                        <w:rPr>
                          <w:rFonts w:ascii="Calibri" w:hAnsi="Calibri" w:cs="Calibri"/>
                        </w:rPr>
                      </w:pPr>
                      <w:r w:rsidRPr="00197076">
                        <w:rPr>
                          <w:rFonts w:ascii="Calibri" w:hAnsi="Calibri" w:cs="Calibri"/>
                        </w:rPr>
                        <w:t xml:space="preserve">Las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familias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pueden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apoyar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la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comprensión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de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matemáticas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y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lectura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de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los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estudiantes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al:</w:t>
                      </w:r>
                    </w:p>
                    <w:p w14:paraId="7EE63F9C" w14:textId="77777777" w:rsidR="00197076" w:rsidRPr="006740A1" w:rsidRDefault="00197076" w:rsidP="00197076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4E378F20" w14:textId="77777777" w:rsidR="00197076" w:rsidRPr="00197076" w:rsidRDefault="00197076" w:rsidP="00197076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</w:rPr>
                      </w:pPr>
                      <w:r w:rsidRPr="00197076">
                        <w:rPr>
                          <w:rFonts w:ascii="Calibri" w:hAnsi="Calibri" w:cs="Calibri"/>
                        </w:rPr>
                        <w:t xml:space="preserve">1.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Utilizar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estrategias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proporcionadas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por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la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escuela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tanto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en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lectura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como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en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matemáticas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para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explorar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libros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y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habilidades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de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alfabetización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,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así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como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conceptos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matemáticos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con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su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197076">
                        <w:rPr>
                          <w:rFonts w:ascii="Calibri" w:hAnsi="Calibri" w:cs="Calibri"/>
                        </w:rPr>
                        <w:t>hijo</w:t>
                      </w:r>
                      <w:proofErr w:type="spellEnd"/>
                      <w:r w:rsidRPr="00197076">
                        <w:rPr>
                          <w:rFonts w:ascii="Calibri" w:hAnsi="Calibri" w:cs="Calibri"/>
                        </w:rPr>
                        <w:t>.</w:t>
                      </w:r>
                    </w:p>
                    <w:p w14:paraId="3000EA57" w14:textId="77777777" w:rsidR="00197076" w:rsidRPr="00DB7F52" w:rsidRDefault="00197076" w:rsidP="00DB7F52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</w:rPr>
                      </w:pPr>
                      <w:r w:rsidRPr="00DB7F52">
                        <w:rPr>
                          <w:rFonts w:ascii="Calibri" w:hAnsi="Calibri" w:cs="Calibri"/>
                        </w:rPr>
                        <w:t xml:space="preserve">2. </w:t>
                      </w:r>
                      <w:proofErr w:type="spellStart"/>
                      <w:r w:rsidRPr="00DB7F52">
                        <w:rPr>
                          <w:rFonts w:ascii="Calibri" w:hAnsi="Calibri" w:cs="Calibri"/>
                        </w:rPr>
                        <w:t>Ayudar</w:t>
                      </w:r>
                      <w:proofErr w:type="spellEnd"/>
                      <w:r w:rsidRPr="00DB7F52">
                        <w:rPr>
                          <w:rFonts w:ascii="Calibri" w:hAnsi="Calibri" w:cs="Calibri"/>
                        </w:rPr>
                        <w:t xml:space="preserve"> a </w:t>
                      </w:r>
                      <w:proofErr w:type="spellStart"/>
                      <w:r w:rsidRPr="00DB7F52">
                        <w:rPr>
                          <w:rFonts w:ascii="Calibri" w:hAnsi="Calibri" w:cs="Calibri"/>
                        </w:rPr>
                        <w:t>su</w:t>
                      </w:r>
                      <w:proofErr w:type="spellEnd"/>
                      <w:r w:rsidRPr="00DB7F5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="Calibri" w:hAnsi="Calibri" w:cs="Calibri"/>
                        </w:rPr>
                        <w:t>hijo</w:t>
                      </w:r>
                      <w:proofErr w:type="spellEnd"/>
                      <w:r w:rsidRPr="00DB7F52">
                        <w:rPr>
                          <w:rFonts w:ascii="Calibri" w:hAnsi="Calibri" w:cs="Calibri"/>
                        </w:rPr>
                        <w:t xml:space="preserve"> a </w:t>
                      </w:r>
                      <w:proofErr w:type="spellStart"/>
                      <w:r w:rsidRPr="00DB7F52">
                        <w:rPr>
                          <w:rFonts w:ascii="Calibri" w:hAnsi="Calibri" w:cs="Calibri"/>
                        </w:rPr>
                        <w:t>desarrollar</w:t>
                      </w:r>
                      <w:proofErr w:type="spellEnd"/>
                      <w:r w:rsidRPr="00DB7F5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="Calibri" w:hAnsi="Calibri" w:cs="Calibri"/>
                        </w:rPr>
                        <w:t>el</w:t>
                      </w:r>
                      <w:proofErr w:type="spellEnd"/>
                      <w:r w:rsidRPr="00DB7F52">
                        <w:rPr>
                          <w:rFonts w:ascii="Calibri" w:hAnsi="Calibri" w:cs="Calibri"/>
                        </w:rPr>
                        <w:t xml:space="preserve"> amor </w:t>
                      </w:r>
                      <w:proofErr w:type="spellStart"/>
                      <w:r w:rsidRPr="00DB7F52">
                        <w:rPr>
                          <w:rFonts w:ascii="Calibri" w:hAnsi="Calibri" w:cs="Calibri"/>
                        </w:rPr>
                        <w:t>por</w:t>
                      </w:r>
                      <w:proofErr w:type="spellEnd"/>
                      <w:r w:rsidRPr="00DB7F52">
                        <w:rPr>
                          <w:rFonts w:ascii="Calibri" w:hAnsi="Calibri" w:cs="Calibri"/>
                        </w:rPr>
                        <w:t xml:space="preserve"> la </w:t>
                      </w:r>
                      <w:proofErr w:type="spellStart"/>
                      <w:r w:rsidRPr="00DB7F52">
                        <w:rPr>
                          <w:rFonts w:ascii="Calibri" w:hAnsi="Calibri" w:cs="Calibri"/>
                        </w:rPr>
                        <w:t>lectura</w:t>
                      </w:r>
                      <w:proofErr w:type="spellEnd"/>
                      <w:r w:rsidRPr="00DB7F5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="Calibri" w:hAnsi="Calibri" w:cs="Calibri"/>
                        </w:rPr>
                        <w:t>leyéndole</w:t>
                      </w:r>
                      <w:proofErr w:type="spellEnd"/>
                      <w:r w:rsidRPr="00DB7F5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="Calibri" w:hAnsi="Calibri" w:cs="Calibri"/>
                        </w:rPr>
                        <w:t>en</w:t>
                      </w:r>
                      <w:proofErr w:type="spellEnd"/>
                      <w:r w:rsidRPr="00DB7F5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="Calibri" w:hAnsi="Calibri" w:cs="Calibri"/>
                        </w:rPr>
                        <w:t>voz</w:t>
                      </w:r>
                      <w:proofErr w:type="spellEnd"/>
                      <w:r w:rsidRPr="00DB7F5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="Calibri" w:hAnsi="Calibri" w:cs="Calibri"/>
                        </w:rPr>
                        <w:t>alta</w:t>
                      </w:r>
                      <w:proofErr w:type="spellEnd"/>
                      <w:r w:rsidRPr="00DB7F52">
                        <w:rPr>
                          <w:rFonts w:ascii="Calibri" w:hAnsi="Calibri" w:cs="Calibri"/>
                        </w:rPr>
                        <w:t xml:space="preserve"> y </w:t>
                      </w:r>
                      <w:proofErr w:type="spellStart"/>
                      <w:r w:rsidRPr="00DB7F52">
                        <w:rPr>
                          <w:rFonts w:ascii="Calibri" w:hAnsi="Calibri" w:cs="Calibri"/>
                        </w:rPr>
                        <w:t>discutiendo</w:t>
                      </w:r>
                      <w:proofErr w:type="spellEnd"/>
                      <w:r w:rsidRPr="00DB7F52">
                        <w:rPr>
                          <w:rFonts w:ascii="Calibri" w:hAnsi="Calibri" w:cs="Calibri"/>
                        </w:rPr>
                        <w:t xml:space="preserve"> las </w:t>
                      </w:r>
                      <w:proofErr w:type="spellStart"/>
                      <w:r w:rsidRPr="00DB7F52">
                        <w:rPr>
                          <w:rFonts w:ascii="Calibri" w:hAnsi="Calibri" w:cs="Calibri"/>
                        </w:rPr>
                        <w:t>reglas</w:t>
                      </w:r>
                      <w:proofErr w:type="spellEnd"/>
                      <w:r w:rsidRPr="00DB7F5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="Calibri" w:hAnsi="Calibri" w:cs="Calibri"/>
                        </w:rPr>
                        <w:t>fonéticas</w:t>
                      </w:r>
                      <w:proofErr w:type="spellEnd"/>
                      <w:r w:rsidRPr="00DB7F52">
                        <w:rPr>
                          <w:rFonts w:ascii="Calibri" w:hAnsi="Calibri" w:cs="Calibri"/>
                        </w:rPr>
                        <w:t xml:space="preserve">, </w:t>
                      </w:r>
                      <w:proofErr w:type="spellStart"/>
                      <w:r w:rsidRPr="00DB7F52">
                        <w:rPr>
                          <w:rFonts w:ascii="Calibri" w:hAnsi="Calibri" w:cs="Calibri"/>
                        </w:rPr>
                        <w:t>los</w:t>
                      </w:r>
                      <w:proofErr w:type="spellEnd"/>
                      <w:r w:rsidRPr="00DB7F5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="Calibri" w:hAnsi="Calibri" w:cs="Calibri"/>
                        </w:rPr>
                        <w:t>elementos</w:t>
                      </w:r>
                      <w:proofErr w:type="spellEnd"/>
                      <w:r w:rsidRPr="00DB7F52">
                        <w:rPr>
                          <w:rFonts w:ascii="Calibri" w:hAnsi="Calibri" w:cs="Calibri"/>
                        </w:rPr>
                        <w:t xml:space="preserve"> de la </w:t>
                      </w:r>
                      <w:proofErr w:type="spellStart"/>
                      <w:r w:rsidRPr="00DB7F52">
                        <w:rPr>
                          <w:rFonts w:ascii="Calibri" w:hAnsi="Calibri" w:cs="Calibri"/>
                        </w:rPr>
                        <w:t>historia</w:t>
                      </w:r>
                      <w:proofErr w:type="spellEnd"/>
                      <w:r w:rsidRPr="00DB7F52">
                        <w:rPr>
                          <w:rFonts w:ascii="Calibri" w:hAnsi="Calibri" w:cs="Calibri"/>
                        </w:rPr>
                        <w:t xml:space="preserve"> y </w:t>
                      </w:r>
                      <w:proofErr w:type="spellStart"/>
                      <w:r w:rsidRPr="00DB7F52">
                        <w:rPr>
                          <w:rFonts w:ascii="Calibri" w:hAnsi="Calibri" w:cs="Calibri"/>
                        </w:rPr>
                        <w:t>el</w:t>
                      </w:r>
                      <w:proofErr w:type="spellEnd"/>
                      <w:r w:rsidRPr="00DB7F5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="Calibri" w:hAnsi="Calibri" w:cs="Calibri"/>
                        </w:rPr>
                        <w:t>vocabulario</w:t>
                      </w:r>
                      <w:proofErr w:type="spellEnd"/>
                      <w:r w:rsidRPr="00DB7F52">
                        <w:rPr>
                          <w:rFonts w:ascii="Calibri" w:hAnsi="Calibri" w:cs="Calibri"/>
                        </w:rPr>
                        <w:t xml:space="preserve"> que se </w:t>
                      </w:r>
                      <w:proofErr w:type="spellStart"/>
                      <w:r w:rsidRPr="00DB7F52">
                        <w:rPr>
                          <w:rFonts w:ascii="Calibri" w:hAnsi="Calibri" w:cs="Calibri"/>
                        </w:rPr>
                        <w:t>encuentra</w:t>
                      </w:r>
                      <w:proofErr w:type="spellEnd"/>
                      <w:r w:rsidRPr="00DB7F5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="Calibri" w:hAnsi="Calibri" w:cs="Calibri"/>
                        </w:rPr>
                        <w:t>en</w:t>
                      </w:r>
                      <w:proofErr w:type="spellEnd"/>
                      <w:r w:rsidRPr="00DB7F52">
                        <w:rPr>
                          <w:rFonts w:ascii="Calibri" w:hAnsi="Calibri" w:cs="Calibri"/>
                        </w:rPr>
                        <w:t xml:space="preserve"> la </w:t>
                      </w:r>
                      <w:proofErr w:type="spellStart"/>
                      <w:r w:rsidRPr="00DB7F52">
                        <w:rPr>
                          <w:rFonts w:ascii="Calibri" w:hAnsi="Calibri" w:cs="Calibri"/>
                        </w:rPr>
                        <w:t>historia</w:t>
                      </w:r>
                      <w:proofErr w:type="spellEnd"/>
                      <w:r w:rsidRPr="00DB7F52">
                        <w:rPr>
                          <w:rFonts w:ascii="Calibri" w:hAnsi="Calibri" w:cs="Calibri"/>
                        </w:rPr>
                        <w:t xml:space="preserve"> que lee.</w:t>
                      </w:r>
                    </w:p>
                    <w:p w14:paraId="2A538368" w14:textId="0A165A6F" w:rsidR="00734486" w:rsidRPr="00DB7F52" w:rsidRDefault="00DB7F52" w:rsidP="00DB7F52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3</w:t>
                      </w:r>
                      <w:r w:rsidR="00197076" w:rsidRPr="00DB7F52">
                        <w:rPr>
                          <w:rFonts w:ascii="Calibri" w:hAnsi="Calibri" w:cs="Calibri"/>
                        </w:rPr>
                        <w:t xml:space="preserve">. </w:t>
                      </w:r>
                      <w:proofErr w:type="spellStart"/>
                      <w:r w:rsidR="00197076" w:rsidRPr="00DB7F52">
                        <w:rPr>
                          <w:rFonts w:ascii="Calibri" w:hAnsi="Calibri" w:cs="Calibri"/>
                        </w:rPr>
                        <w:t>Asegurarse</w:t>
                      </w:r>
                      <w:proofErr w:type="spellEnd"/>
                      <w:r w:rsidR="00197076" w:rsidRPr="00DB7F52">
                        <w:rPr>
                          <w:rFonts w:ascii="Calibri" w:hAnsi="Calibri" w:cs="Calibri"/>
                        </w:rPr>
                        <w:t xml:space="preserve"> de que </w:t>
                      </w:r>
                      <w:proofErr w:type="spellStart"/>
                      <w:r w:rsidR="00197076" w:rsidRPr="00DB7F52">
                        <w:rPr>
                          <w:rFonts w:ascii="Calibri" w:hAnsi="Calibri" w:cs="Calibri"/>
                        </w:rPr>
                        <w:t>su</w:t>
                      </w:r>
                      <w:proofErr w:type="spellEnd"/>
                      <w:r w:rsidR="00197076" w:rsidRPr="00DB7F5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197076" w:rsidRPr="00DB7F52">
                        <w:rPr>
                          <w:rFonts w:ascii="Calibri" w:hAnsi="Calibri" w:cs="Calibri"/>
                        </w:rPr>
                        <w:t>hijo</w:t>
                      </w:r>
                      <w:proofErr w:type="spellEnd"/>
                      <w:r w:rsidR="00197076" w:rsidRPr="00DB7F5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197076" w:rsidRPr="00DB7F52">
                        <w:rPr>
                          <w:rFonts w:ascii="Calibri" w:hAnsi="Calibri" w:cs="Calibri"/>
                        </w:rPr>
                        <w:t>inicie</w:t>
                      </w:r>
                      <w:proofErr w:type="spellEnd"/>
                      <w:r w:rsidR="00197076" w:rsidRPr="00DB7F5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197076" w:rsidRPr="00DB7F52">
                        <w:rPr>
                          <w:rFonts w:ascii="Calibri" w:hAnsi="Calibri" w:cs="Calibri"/>
                        </w:rPr>
                        <w:t>sesión</w:t>
                      </w:r>
                      <w:proofErr w:type="spellEnd"/>
                      <w:r w:rsidR="00197076" w:rsidRPr="00DB7F52">
                        <w:rPr>
                          <w:rFonts w:ascii="Calibri" w:hAnsi="Calibri" w:cs="Calibri"/>
                        </w:rPr>
                        <w:t xml:space="preserve"> con </w:t>
                      </w:r>
                      <w:proofErr w:type="spellStart"/>
                      <w:r w:rsidR="00197076" w:rsidRPr="00DB7F52">
                        <w:rPr>
                          <w:rFonts w:ascii="Calibri" w:hAnsi="Calibri" w:cs="Calibri"/>
                        </w:rPr>
                        <w:t>frecuencia</w:t>
                      </w:r>
                      <w:proofErr w:type="spellEnd"/>
                      <w:r w:rsidR="00197076" w:rsidRPr="00DB7F5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197076" w:rsidRPr="00DB7F52">
                        <w:rPr>
                          <w:rFonts w:ascii="Calibri" w:hAnsi="Calibri" w:cs="Calibri"/>
                        </w:rPr>
                        <w:t>en</w:t>
                      </w:r>
                      <w:proofErr w:type="spellEnd"/>
                      <w:r w:rsidR="00197076" w:rsidRPr="00DB7F5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197076" w:rsidRPr="00DB7F52">
                        <w:rPr>
                          <w:rFonts w:ascii="Calibri" w:hAnsi="Calibri" w:cs="Calibri"/>
                        </w:rPr>
                        <w:t>el</w:t>
                      </w:r>
                      <w:proofErr w:type="spellEnd"/>
                      <w:r w:rsidR="00197076" w:rsidRPr="00DB7F52">
                        <w:rPr>
                          <w:rFonts w:ascii="Calibri" w:hAnsi="Calibri" w:cs="Calibri"/>
                        </w:rPr>
                        <w:t xml:space="preserve"> software </w:t>
                      </w:r>
                      <w:proofErr w:type="spellStart"/>
                      <w:r w:rsidR="00197076" w:rsidRPr="00DB7F52">
                        <w:rPr>
                          <w:rFonts w:ascii="Calibri" w:hAnsi="Calibri" w:cs="Calibri"/>
                        </w:rPr>
                        <w:t>Dreambox</w:t>
                      </w:r>
                      <w:proofErr w:type="spellEnd"/>
                      <w:r w:rsidR="00197076" w:rsidRPr="00DB7F52">
                        <w:rPr>
                          <w:rFonts w:ascii="Calibri" w:hAnsi="Calibri" w:cs="Calibri"/>
                        </w:rPr>
                        <w:t xml:space="preserve"> para </w:t>
                      </w:r>
                      <w:proofErr w:type="spellStart"/>
                      <w:r w:rsidR="00197076" w:rsidRPr="00DB7F52">
                        <w:rPr>
                          <w:rFonts w:ascii="Calibri" w:hAnsi="Calibri" w:cs="Calibri"/>
                        </w:rPr>
                        <w:t>desarrollar</w:t>
                      </w:r>
                      <w:proofErr w:type="spellEnd"/>
                      <w:r w:rsidR="00197076" w:rsidRPr="00DB7F52">
                        <w:rPr>
                          <w:rFonts w:ascii="Calibri" w:hAnsi="Calibri" w:cs="Calibri"/>
                        </w:rPr>
                        <w:t xml:space="preserve"> la </w:t>
                      </w:r>
                      <w:proofErr w:type="spellStart"/>
                      <w:r w:rsidR="00197076" w:rsidRPr="00DB7F52">
                        <w:rPr>
                          <w:rFonts w:ascii="Calibri" w:hAnsi="Calibri" w:cs="Calibri"/>
                        </w:rPr>
                        <w:t>comprensión</w:t>
                      </w:r>
                      <w:proofErr w:type="spellEnd"/>
                      <w:r w:rsidR="00197076" w:rsidRPr="00DB7F52">
                        <w:rPr>
                          <w:rFonts w:ascii="Calibri" w:hAnsi="Calibri" w:cs="Calibri"/>
                        </w:rPr>
                        <w:t xml:space="preserve"> conceptual y la </w:t>
                      </w:r>
                      <w:proofErr w:type="spellStart"/>
                      <w:r w:rsidR="00197076" w:rsidRPr="00DB7F52">
                        <w:rPr>
                          <w:rFonts w:ascii="Calibri" w:hAnsi="Calibri" w:cs="Calibri"/>
                        </w:rPr>
                        <w:t>fluidez</w:t>
                      </w:r>
                      <w:proofErr w:type="spellEnd"/>
                      <w:r w:rsidR="00197076" w:rsidRPr="00DB7F52">
                        <w:rPr>
                          <w:rFonts w:ascii="Calibri" w:hAnsi="Calibri" w:cs="Calibri"/>
                        </w:rPr>
                        <w:t xml:space="preserve"> de </w:t>
                      </w:r>
                      <w:proofErr w:type="spellStart"/>
                      <w:r w:rsidR="00197076" w:rsidRPr="00DB7F52">
                        <w:rPr>
                          <w:rFonts w:ascii="Calibri" w:hAnsi="Calibri" w:cs="Calibri"/>
                        </w:rPr>
                        <w:t>los</w:t>
                      </w:r>
                      <w:proofErr w:type="spellEnd"/>
                      <w:r w:rsidR="00197076" w:rsidRPr="00DB7F5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197076" w:rsidRPr="00DB7F52">
                        <w:rPr>
                          <w:rFonts w:ascii="Calibri" w:hAnsi="Calibri" w:cs="Calibri"/>
                        </w:rPr>
                        <w:t>procedimientos</w:t>
                      </w:r>
                      <w:proofErr w:type="spellEnd"/>
                      <w:r w:rsidR="00197076" w:rsidRPr="00DB7F52">
                        <w:rPr>
                          <w:rFonts w:ascii="Calibri" w:hAnsi="Calibri" w:cs="Calibr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5552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5203D41C">
                <wp:simplePos x="0" y="0"/>
                <wp:positionH relativeFrom="column">
                  <wp:posOffset>7623149</wp:posOffset>
                </wp:positionH>
                <wp:positionV relativeFrom="paragraph">
                  <wp:posOffset>610230</wp:posOffset>
                </wp:positionV>
                <wp:extent cx="1879600" cy="5149850"/>
                <wp:effectExtent l="0" t="0" r="6350" b="0"/>
                <wp:wrapThrough wrapText="bothSides">
                  <wp:wrapPolygon edited="0">
                    <wp:start x="0" y="0"/>
                    <wp:lineTo x="0" y="21493"/>
                    <wp:lineTo x="21454" y="21493"/>
                    <wp:lineTo x="21454" y="0"/>
                    <wp:lineTo x="0" y="0"/>
                  </wp:wrapPolygon>
                </wp:wrapThrough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4C1A0E" w14:textId="0E4775E6" w:rsidR="00123DAA" w:rsidRDefault="00DB7F52" w:rsidP="00DB7F5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Estudiantes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primaria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Brumby</w:t>
                            </w:r>
                          </w:p>
                          <w:p w14:paraId="6682BEAF" w14:textId="77777777" w:rsidR="00DB7F52" w:rsidRPr="006740A1" w:rsidRDefault="00DB7F52" w:rsidP="00DB7F5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1F07C7B4" w14:textId="770FEAB9" w:rsidR="001F128E" w:rsidRDefault="00DB7F52" w:rsidP="00DB7F52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Los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estudiantes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de Brumby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pueden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tener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éxito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en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la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escuela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y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alcanzar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nuestras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metas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escolares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tanto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en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matemáticas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como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en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lectura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. Como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estudiante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puedo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:</w:t>
                            </w:r>
                          </w:p>
                          <w:p w14:paraId="38ACB0C5" w14:textId="77777777" w:rsidR="00DB7F52" w:rsidRPr="006740A1" w:rsidRDefault="00DB7F52" w:rsidP="00DB7F52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FA7764F" w14:textId="77777777" w:rsidR="00DB7F52" w:rsidRPr="00DB7F52" w:rsidRDefault="00DB7F52" w:rsidP="00DB7F5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1. Usar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una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variedad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de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estrategias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matemáticas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para resolver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problemas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matemáticos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tanto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dentro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como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fuera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de la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escuela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y usar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una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variedad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de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estrategias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de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lectura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para leer y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comprender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lo que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estoy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leyendo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tanto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dentro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como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fuera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de la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escuela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26726C86" w14:textId="77777777" w:rsidR="00DB7F52" w:rsidRPr="00DB7F52" w:rsidRDefault="00DB7F52" w:rsidP="00DB7F52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EBA1086" w14:textId="77777777" w:rsidR="00DB7F52" w:rsidRPr="00DB7F52" w:rsidRDefault="00DB7F52" w:rsidP="00DB7F5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2. Lea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por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lo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menos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20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minutos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cada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noche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13188EDE" w14:textId="77777777" w:rsidR="00DB7F52" w:rsidRPr="00DB7F52" w:rsidRDefault="00DB7F52" w:rsidP="00DB7F52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F0E3572" w14:textId="302D983E" w:rsidR="00280671" w:rsidRPr="00DB7F52" w:rsidRDefault="00DB7F52" w:rsidP="00DB7F5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3.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Inicie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sesión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en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Dreambox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y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practique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operaciones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y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conceptos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matemáticos</w:t>
                            </w:r>
                            <w:proofErr w:type="spellEnd"/>
                            <w:r w:rsidRPr="00DB7F52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011570F6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80671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E9B5034" wp14:editId="59301C03">
                                  <wp:extent cx="1805940" cy="1203325"/>
                                  <wp:effectExtent l="0" t="0" r="3810" b="0"/>
                                  <wp:docPr id="8" name="Picture 8" descr="Group of smiling children at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Group of smiling children at school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203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6" type="#_x0000_t202" style="position:absolute;margin-left:600.25pt;margin-top:48.05pt;width:148pt;height:405.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04C1A0E" w14:textId="0E4775E6" w:rsidR="00123DAA" w:rsidRDefault="00DB7F52" w:rsidP="00DB7F52">
                      <w:pP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proofErr w:type="spellStart"/>
                      <w:r w:rsidRPr="00DB7F52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Estudiantes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primaria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Brumby</w:t>
                      </w:r>
                    </w:p>
                    <w:p w14:paraId="6682BEAF" w14:textId="77777777" w:rsidR="00DB7F52" w:rsidRPr="006740A1" w:rsidRDefault="00DB7F52" w:rsidP="00DB7F52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1F07C7B4" w14:textId="770FEAB9" w:rsidR="001F128E" w:rsidRDefault="00DB7F52" w:rsidP="00DB7F52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DB7F52">
                        <w:rPr>
                          <w:rFonts w:asciiTheme="minorHAnsi" w:hAnsiTheme="minorHAnsi" w:cstheme="minorHAnsi"/>
                        </w:rPr>
                        <w:t xml:space="preserve">Los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estudiantes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de Brumby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pueden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tener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éxito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en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la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escuela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y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alcanzar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nuestras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metas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escolares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tanto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en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matemáticas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como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en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lectura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. Como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estudiante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,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puedo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>:</w:t>
                      </w:r>
                    </w:p>
                    <w:p w14:paraId="38ACB0C5" w14:textId="77777777" w:rsidR="00DB7F52" w:rsidRPr="006740A1" w:rsidRDefault="00DB7F52" w:rsidP="00DB7F52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14:paraId="0FA7764F" w14:textId="77777777" w:rsidR="00DB7F52" w:rsidRPr="00DB7F52" w:rsidRDefault="00DB7F52" w:rsidP="00DB7F52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DB7F52">
                        <w:rPr>
                          <w:rFonts w:asciiTheme="minorHAnsi" w:hAnsiTheme="minorHAnsi" w:cstheme="minorHAnsi"/>
                        </w:rPr>
                        <w:t xml:space="preserve">1. Usar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una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variedad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de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estrategias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matemáticas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para resolver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problemas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matemáticos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tanto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dentro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como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fuera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de la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escuela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y usar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una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variedad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de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estrategias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de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lectura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para leer y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comprender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lo que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estoy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leyendo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tanto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dentro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como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fuera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de la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escuela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14:paraId="26726C86" w14:textId="77777777" w:rsidR="00DB7F52" w:rsidRPr="00DB7F52" w:rsidRDefault="00DB7F52" w:rsidP="00DB7F52">
                      <w:pPr>
                        <w:pStyle w:val="ListParagraph"/>
                        <w:rPr>
                          <w:rFonts w:asciiTheme="minorHAnsi" w:hAnsiTheme="minorHAnsi" w:cstheme="minorHAnsi"/>
                        </w:rPr>
                      </w:pPr>
                    </w:p>
                    <w:p w14:paraId="0EBA1086" w14:textId="77777777" w:rsidR="00DB7F52" w:rsidRPr="00DB7F52" w:rsidRDefault="00DB7F52" w:rsidP="00DB7F52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DB7F52">
                        <w:rPr>
                          <w:rFonts w:asciiTheme="minorHAnsi" w:hAnsiTheme="minorHAnsi" w:cstheme="minorHAnsi"/>
                        </w:rPr>
                        <w:t xml:space="preserve">2. Lea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por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lo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menos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20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minutos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cada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noche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14:paraId="13188EDE" w14:textId="77777777" w:rsidR="00DB7F52" w:rsidRPr="00DB7F52" w:rsidRDefault="00DB7F52" w:rsidP="00DB7F52">
                      <w:pPr>
                        <w:pStyle w:val="ListParagraph"/>
                        <w:rPr>
                          <w:rFonts w:asciiTheme="minorHAnsi" w:hAnsiTheme="minorHAnsi" w:cstheme="minorHAnsi"/>
                        </w:rPr>
                      </w:pPr>
                    </w:p>
                    <w:p w14:paraId="5F0E3572" w14:textId="302D983E" w:rsidR="00280671" w:rsidRPr="00DB7F52" w:rsidRDefault="00DB7F52" w:rsidP="00DB7F5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DB7F52">
                        <w:rPr>
                          <w:rFonts w:asciiTheme="minorHAnsi" w:hAnsiTheme="minorHAnsi" w:cstheme="minorHAnsi"/>
                        </w:rPr>
                        <w:t xml:space="preserve">3.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Inicie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sesión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en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Dreambox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y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practique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operaciones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y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conceptos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B7F52">
                        <w:rPr>
                          <w:rFonts w:asciiTheme="minorHAnsi" w:hAnsiTheme="minorHAnsi" w:cstheme="minorHAnsi"/>
                        </w:rPr>
                        <w:t>matemáticos</w:t>
                      </w:r>
                      <w:proofErr w:type="spellEnd"/>
                      <w:r w:rsidRPr="00DB7F52"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011570F6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80671">
                        <w:rPr>
                          <w:rFonts w:ascii="Calibri" w:hAnsi="Calibri" w:cs="Calibri"/>
                          <w:noProof/>
                          <w:color w:val="000000"/>
                          <w:sz w:val="22"/>
                          <w:szCs w:val="22"/>
                        </w:rPr>
                        <w:drawing>
                          <wp:inline distT="0" distB="0" distL="0" distR="0" wp14:anchorId="2E9B5034" wp14:editId="59301C03">
                            <wp:extent cx="1805940" cy="1203325"/>
                            <wp:effectExtent l="0" t="0" r="3810" b="0"/>
                            <wp:docPr id="8" name="Picture 8" descr="Group of smiling children at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Group of smiling children at school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203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69365221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0AE23092" w:rsidR="00734486" w:rsidRDefault="000762F1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proofErr w:type="spellStart"/>
                            <w:r w:rsidR="00DB7F52" w:rsidRPr="00DB7F52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Visite</w:t>
                            </w:r>
                            <w:proofErr w:type="spellEnd"/>
                            <w:r w:rsidR="00DB7F52" w:rsidRPr="00DB7F52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B7F52" w:rsidRPr="00DB7F52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nuestro</w:t>
                            </w:r>
                            <w:proofErr w:type="spellEnd"/>
                            <w:r w:rsidR="00DB7F52" w:rsidRPr="00DB7F52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sitio web: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3E674E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21" w:history="1">
                              <w:r w:rsidR="00440E8F" w:rsidRPr="008E1DE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w w:val="80"/>
                                  <w:sz w:val="24"/>
                                  <w:szCs w:val="24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7" type="#_x0000_t202" style="position:absolute;margin-left:0;margin-top:472pt;width:247pt;height:61.1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2nk4w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" filled="f" fillcolor="#fffffe" stroked="f" strokecolor="#212120" insetpen="t">
                <v:textbox inset="2.88pt,2.88pt,2.88pt,2.88pt">
                  <w:txbxContent>
                    <w:p w14:paraId="5A84AF38" w14:textId="0AE23092" w:rsidR="00734486" w:rsidRDefault="000762F1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                   </w:t>
                      </w:r>
                      <w:proofErr w:type="spellStart"/>
                      <w:r w:rsidR="00DB7F52" w:rsidRPr="00DB7F52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Visite</w:t>
                      </w:r>
                      <w:proofErr w:type="spellEnd"/>
                      <w:r w:rsidR="00DB7F52" w:rsidRPr="00DB7F52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B7F52" w:rsidRPr="00DB7F52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nuestro</w:t>
                      </w:r>
                      <w:proofErr w:type="spellEnd"/>
                      <w:r w:rsidR="00DB7F52" w:rsidRPr="00DB7F52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sitio web: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AF52F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22" w:history="1">
                        <w:r w:rsidR="00440E8F" w:rsidRPr="008E1DE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w w:val="80"/>
                            <w:sz w:val="24"/>
                            <w:szCs w:val="24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45C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21F305B0">
                <wp:simplePos x="0" y="0"/>
                <wp:positionH relativeFrom="margin">
                  <wp:align>left</wp:align>
                </wp:positionH>
                <wp:positionV relativeFrom="paragraph">
                  <wp:posOffset>3606800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A4BE8" id="Rectangle 25" o:spid="_x0000_s1026" style="position:absolute;margin-left:0;margin-top:284pt;width:246.75pt;height:7.25pt;z-index:2516583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DXiqDb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830A2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4151292F">
                <wp:simplePos x="0" y="0"/>
                <wp:positionH relativeFrom="margin">
                  <wp:posOffset>57150</wp:posOffset>
                </wp:positionH>
                <wp:positionV relativeFrom="paragraph">
                  <wp:posOffset>209550</wp:posOffset>
                </wp:positionV>
                <wp:extent cx="297180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739805" w14:textId="24B834E3" w:rsidR="00980FC0" w:rsidRPr="00033B8E" w:rsidRDefault="00AA7EAE" w:rsidP="00AA7EAE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  <w:r w:rsidRPr="00AA7EAE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 xml:space="preserve">Metas del Distrito para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el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Logro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Estudiantil</w:t>
                            </w:r>
                            <w:proofErr w:type="spellEnd"/>
                          </w:p>
                          <w:p w14:paraId="6F75F5BD" w14:textId="77777777" w:rsidR="00AA7EAE" w:rsidRPr="00AA7EAE" w:rsidRDefault="00AA7EAE" w:rsidP="00AA7EAE">
                            <w:pPr>
                              <w:widowControl w:val="0"/>
                              <w:spacing w:line="380" w:lineRule="exact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Aumentar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desempeño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todas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las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áreas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contenido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básico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un 2%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anual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según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medido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datos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rendimiento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BB386E1" w14:textId="77777777" w:rsidR="00AA7EAE" w:rsidRPr="00AA7EAE" w:rsidRDefault="00AA7EAE" w:rsidP="00AA7EAE">
                            <w:pPr>
                              <w:widowControl w:val="0"/>
                              <w:spacing w:line="380" w:lineRule="exact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• CCSD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aumentará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tasa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participación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comunidades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participan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servicios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/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programas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un 10 %,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según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medido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datos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CLTS para padres,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resultados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encuesta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módulo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vista web.</w:t>
                            </w:r>
                          </w:p>
                          <w:p w14:paraId="0DBA05C9" w14:textId="77777777" w:rsidR="00AA7EAE" w:rsidRPr="00AA7EAE" w:rsidRDefault="00AA7EAE" w:rsidP="00AA7EAE">
                            <w:pPr>
                              <w:widowControl w:val="0"/>
                              <w:spacing w:line="380" w:lineRule="exact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• Para 2023,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reorganizaremos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marco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profesional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satisfacer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las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necesidades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todos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garantizar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alineación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con las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prioridades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del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superintendente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según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medido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oportunidades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profesional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encuestas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logros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estudiantiles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47CBACD" w14:textId="77777777" w:rsidR="00AA7EAE" w:rsidRPr="00AA7EAE" w:rsidRDefault="00AA7EAE" w:rsidP="00AA7EA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23084766" w14:textId="30170897" w:rsidR="001D66A6" w:rsidRPr="00D1424D" w:rsidRDefault="00AA7EAE" w:rsidP="00AA7EA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• Para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final del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año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escolar 2025,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habrá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identificado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prácticas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recursos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apoyen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éxito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según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medido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datos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rendimiento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percepción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disciplina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AA7EA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8" type="#_x0000_t202" style="position:absolute;margin-left:4.5pt;margin-top:16.5pt;width:234pt;height:265.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pJb5AEAALg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" filled="f" stroked="f">
                <v:textbox inset="2.88pt,2.88pt,2.88pt,2.88pt">
                  <w:txbxContent>
                    <w:p w14:paraId="70739805" w14:textId="24B834E3" w:rsidR="00980FC0" w:rsidRPr="00033B8E" w:rsidRDefault="00AA7EAE" w:rsidP="00AA7EAE">
                      <w:pPr>
                        <w:widowControl w:val="0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  <w:r w:rsidRPr="00AA7EAE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 xml:space="preserve">Metas del Distrito para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el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Logro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Estudiantil</w:t>
                      </w:r>
                      <w:proofErr w:type="spellEnd"/>
                    </w:p>
                    <w:p w14:paraId="6F75F5BD" w14:textId="77777777" w:rsidR="00AA7EAE" w:rsidRPr="00AA7EAE" w:rsidRDefault="00AA7EAE" w:rsidP="00AA7EAE">
                      <w:pPr>
                        <w:widowControl w:val="0"/>
                        <w:spacing w:line="380" w:lineRule="exact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Aumentar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desempeño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todas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las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áreas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contenido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básico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un 2%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anual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según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medido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datos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rendimiento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.</w:t>
                      </w:r>
                    </w:p>
                    <w:p w14:paraId="7BB386E1" w14:textId="77777777" w:rsidR="00AA7EAE" w:rsidRPr="00AA7EAE" w:rsidRDefault="00AA7EAE" w:rsidP="00AA7EAE">
                      <w:pPr>
                        <w:widowControl w:val="0"/>
                        <w:spacing w:line="380" w:lineRule="exact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• CCSD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aumentará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tasa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participación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comunidades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participan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servicios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/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programas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un 10 %,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según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medido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datos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CLTS para padres,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resultados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encuesta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módulo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vista web.</w:t>
                      </w:r>
                    </w:p>
                    <w:p w14:paraId="0DBA05C9" w14:textId="77777777" w:rsidR="00AA7EAE" w:rsidRPr="00AA7EAE" w:rsidRDefault="00AA7EAE" w:rsidP="00AA7EAE">
                      <w:pPr>
                        <w:widowControl w:val="0"/>
                        <w:spacing w:line="380" w:lineRule="exact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• Para 2023,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reorganizaremos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marco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profesional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satisfacer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las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necesidades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todos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garantizar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alineación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con las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prioridades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del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superintendente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según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medido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oportunidades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profesional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encuestas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logros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estudiantiles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.</w:t>
                      </w:r>
                    </w:p>
                    <w:p w14:paraId="347CBACD" w14:textId="77777777" w:rsidR="00AA7EAE" w:rsidRPr="00AA7EAE" w:rsidRDefault="00AA7EAE" w:rsidP="00AA7EAE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</w:p>
                    <w:p w14:paraId="23084766" w14:textId="30170897" w:rsidR="001D66A6" w:rsidRPr="00D1424D" w:rsidRDefault="00AA7EAE" w:rsidP="00AA7EAE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• Para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final del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año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escolar 2025,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habrá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identificado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prácticas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recursos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apoyen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éxito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según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medido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datos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rendimiento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percepción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disciplina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AA7EA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.</w:t>
                      </w: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69D59" id="Rectangle 3" o:spid="_x0000_s1026" style="position:absolute;margin-left:0;margin-top:12pt;width:246pt;height:439.9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60835629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="00367727" w:rsidRPr="0036772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¡Un </w:t>
                            </w:r>
                            <w:proofErr w:type="spellStart"/>
                            <w:r w:rsidR="00367727" w:rsidRPr="0036772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equipo</w:t>
                            </w:r>
                            <w:proofErr w:type="spellEnd"/>
                            <w:r w:rsidR="00367727" w:rsidRPr="0036772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="00367727" w:rsidRPr="0036772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una</w:t>
                            </w:r>
                            <w:proofErr w:type="spellEnd"/>
                            <w:r w:rsidR="00367727" w:rsidRPr="0036772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meta, </w:t>
                            </w:r>
                            <w:proofErr w:type="spellStart"/>
                            <w:r w:rsidR="00367727" w:rsidRPr="0036772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éxito</w:t>
                            </w:r>
                            <w:proofErr w:type="spellEnd"/>
                            <w:r w:rsidR="00367727" w:rsidRPr="0036772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367727" w:rsidRPr="0036772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estudiantil</w:t>
                            </w:r>
                            <w:proofErr w:type="spellEnd"/>
                            <w:r w:rsidR="00367727" w:rsidRPr="0036772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60835629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="00367727" w:rsidRPr="00367727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¡Un </w:t>
                      </w:r>
                      <w:proofErr w:type="spellStart"/>
                      <w:r w:rsidR="00367727" w:rsidRPr="00367727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equipo</w:t>
                      </w:r>
                      <w:proofErr w:type="spellEnd"/>
                      <w:r w:rsidR="00367727" w:rsidRPr="00367727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="00367727" w:rsidRPr="00367727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una</w:t>
                      </w:r>
                      <w:proofErr w:type="spellEnd"/>
                      <w:r w:rsidR="00367727" w:rsidRPr="00367727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meta, </w:t>
                      </w:r>
                      <w:proofErr w:type="spellStart"/>
                      <w:r w:rsidR="00367727" w:rsidRPr="00367727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éxito</w:t>
                      </w:r>
                      <w:proofErr w:type="spellEnd"/>
                      <w:r w:rsidR="00367727" w:rsidRPr="00367727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367727" w:rsidRPr="00367727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estudiantil</w:t>
                      </w:r>
                      <w:proofErr w:type="spellEnd"/>
                      <w:r w:rsidR="00367727" w:rsidRPr="00367727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71FA8F4E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141D1" id="Rectangle 25" o:spid="_x0000_s1026" style="position:absolute;margin-left:0;margin-top:461.2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39A8EF75" w:rsidR="00734486" w:rsidRPr="00D1424D" w:rsidRDefault="003F1D38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r w:rsidRPr="003F1D3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 xml:space="preserve">Maestros, padres y </w:t>
                            </w:r>
                            <w:proofErr w:type="spellStart"/>
                            <w:r w:rsidRPr="003F1D3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estudiantes</w:t>
                            </w:r>
                            <w:proofErr w:type="spellEnd"/>
                            <w:r w:rsidRPr="003F1D3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 xml:space="preserve">, </w:t>
                            </w:r>
                            <w:proofErr w:type="spellStart"/>
                            <w:r w:rsidRPr="003F1D3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juntos</w:t>
                            </w:r>
                            <w:proofErr w:type="spellEnd"/>
                            <w:r w:rsidRPr="003F1D3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 xml:space="preserve"> para </w:t>
                            </w:r>
                            <w:proofErr w:type="spellStart"/>
                            <w:r w:rsidRPr="003F1D3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el</w:t>
                            </w:r>
                            <w:proofErr w:type="spellEnd"/>
                            <w:r w:rsidRPr="003F1D3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3F1D3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éxito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39A8EF75" w:rsidR="00734486" w:rsidRPr="00D1424D" w:rsidRDefault="003F1D38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r w:rsidRPr="003F1D3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 xml:space="preserve">Maestros, padres y </w:t>
                      </w:r>
                      <w:proofErr w:type="spellStart"/>
                      <w:r w:rsidRPr="003F1D3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estudiantes</w:t>
                      </w:r>
                      <w:proofErr w:type="spellEnd"/>
                      <w:r w:rsidRPr="003F1D3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 xml:space="preserve">, </w:t>
                      </w:r>
                      <w:proofErr w:type="spellStart"/>
                      <w:r w:rsidRPr="003F1D3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juntos</w:t>
                      </w:r>
                      <w:proofErr w:type="spellEnd"/>
                      <w:r w:rsidRPr="003F1D3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 xml:space="preserve"> para </w:t>
                      </w:r>
                      <w:proofErr w:type="spellStart"/>
                      <w:r w:rsidRPr="003F1D3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el</w:t>
                      </w:r>
                      <w:proofErr w:type="spellEnd"/>
                      <w:r w:rsidRPr="003F1D3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3F1D3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éxito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922D0F" id="Straight Connector 375" o:spid="_x0000_s1026" style="position:absolute;flip:x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AE2722" id="Straight Connector 377" o:spid="_x0000_s1026" style="position:absolute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4FB31A" id="Straight Connector 401" o:spid="_x0000_s1026" style="position:absolute;z-index:25165829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7CDD9E" id="Straight Connector 408" o:spid="_x0000_s1026" style="position:absolute;z-index:25165830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99EF63" id="Straight Connector 407" o:spid="_x0000_s1026" style="position:absolute;z-index:2516583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B3C065" id="Straight Connector 402" o:spid="_x0000_s1026" style="position:absolute;z-index:25165829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33EE6" id="Straight Connector 400" o:spid="_x0000_s1026" style="position:absolute;z-index:251658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AF4313" id="Straight Connector 395" o:spid="_x0000_s1026" style="position:absolute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BFB29" id="Straight Connector 394" o:spid="_x0000_s1026" style="position:absolute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B6C351" id="Straight Connector 380" o:spid="_x0000_s1026" style="position:absolute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0824DA" id="Straight Connector 378" o:spid="_x0000_s1026" style="position:absolute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52A81" id="Line 26" o:spid="_x0000_s1026" style="position:absolute;z-index:25165828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F2BED" id="Line 27" o:spid="_x0000_s1026" style="position:absolute;z-index:25165828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33B57" id="Line 29" o:spid="_x0000_s1026" style="position:absolute;z-index:2516582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2B43C" id="Line 30" o:spid="_x0000_s1026" style="position:absolute;z-index:25165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74A9E" id="Line 32" o:spid="_x0000_s1026" style="position:absolute;z-index:25165828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F414C" id="Line 26" o:spid="_x0000_s1026" style="position:absolute;z-index:25165827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5060E" id="Line 27" o:spid="_x0000_s1026" style="position:absolute;z-index:25165827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DC352" id="Line 28" o:spid="_x0000_s1026" style="position:absolute;z-index:251658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43373" id="Line 29" o:spid="_x0000_s1026" style="position:absolute;z-index:25165828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91849" id="Line 30" o:spid="_x0000_s1026" style="position:absolute;z-index:25165828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BB62E" id="Line 32" o:spid="_x0000_s1026" style="position:absolute;z-index:2516582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86B88" w14:textId="77777777" w:rsidR="003E674E" w:rsidRDefault="003E674E" w:rsidP="00101AC6">
      <w:r>
        <w:separator/>
      </w:r>
    </w:p>
  </w:endnote>
  <w:endnote w:type="continuationSeparator" w:id="0">
    <w:p w14:paraId="63A346AA" w14:textId="77777777" w:rsidR="003E674E" w:rsidRDefault="003E674E" w:rsidP="00101AC6">
      <w:r>
        <w:continuationSeparator/>
      </w:r>
    </w:p>
  </w:endnote>
  <w:endnote w:type="continuationNotice" w:id="1">
    <w:p w14:paraId="286A1A72" w14:textId="77777777" w:rsidR="003E674E" w:rsidRDefault="003E67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1C5CD" w14:textId="77777777" w:rsidR="003E674E" w:rsidRDefault="003E674E" w:rsidP="00101AC6">
      <w:r>
        <w:separator/>
      </w:r>
    </w:p>
  </w:footnote>
  <w:footnote w:type="continuationSeparator" w:id="0">
    <w:p w14:paraId="5DDEB467" w14:textId="77777777" w:rsidR="003E674E" w:rsidRDefault="003E674E" w:rsidP="00101AC6">
      <w:r>
        <w:continuationSeparator/>
      </w:r>
    </w:p>
  </w:footnote>
  <w:footnote w:type="continuationNotice" w:id="1">
    <w:p w14:paraId="155C6756" w14:textId="77777777" w:rsidR="003E674E" w:rsidRDefault="003E674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6"/>
  </w:num>
  <w:num w:numId="4">
    <w:abstractNumId w:val="22"/>
  </w:num>
  <w:num w:numId="5">
    <w:abstractNumId w:val="10"/>
  </w:num>
  <w:num w:numId="6">
    <w:abstractNumId w:val="21"/>
  </w:num>
  <w:num w:numId="7">
    <w:abstractNumId w:val="15"/>
  </w:num>
  <w:num w:numId="8">
    <w:abstractNumId w:val="2"/>
  </w:num>
  <w:num w:numId="9">
    <w:abstractNumId w:val="17"/>
  </w:num>
  <w:num w:numId="10">
    <w:abstractNumId w:val="19"/>
  </w:num>
  <w:num w:numId="11">
    <w:abstractNumId w:val="1"/>
  </w:num>
  <w:num w:numId="12">
    <w:abstractNumId w:val="18"/>
  </w:num>
  <w:num w:numId="13">
    <w:abstractNumId w:val="6"/>
  </w:num>
  <w:num w:numId="14">
    <w:abstractNumId w:val="7"/>
  </w:num>
  <w:num w:numId="15">
    <w:abstractNumId w:val="4"/>
  </w:num>
  <w:num w:numId="16">
    <w:abstractNumId w:val="11"/>
  </w:num>
  <w:num w:numId="17">
    <w:abstractNumId w:val="3"/>
  </w:num>
  <w:num w:numId="18">
    <w:abstractNumId w:val="12"/>
  </w:num>
  <w:num w:numId="19">
    <w:abstractNumId w:val="13"/>
  </w:num>
  <w:num w:numId="20">
    <w:abstractNumId w:val="14"/>
  </w:num>
  <w:num w:numId="21">
    <w:abstractNumId w:val="20"/>
  </w:num>
  <w:num w:numId="22">
    <w:abstractNumId w:val="0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0331B"/>
    <w:rsid w:val="0002177C"/>
    <w:rsid w:val="0002286D"/>
    <w:rsid w:val="0003126F"/>
    <w:rsid w:val="00033B8E"/>
    <w:rsid w:val="00034552"/>
    <w:rsid w:val="00035DEC"/>
    <w:rsid w:val="00035EF6"/>
    <w:rsid w:val="000458C2"/>
    <w:rsid w:val="00055D85"/>
    <w:rsid w:val="0006673E"/>
    <w:rsid w:val="0007229E"/>
    <w:rsid w:val="00074661"/>
    <w:rsid w:val="00075953"/>
    <w:rsid w:val="000762F1"/>
    <w:rsid w:val="00077702"/>
    <w:rsid w:val="00084E3F"/>
    <w:rsid w:val="00093902"/>
    <w:rsid w:val="000A3285"/>
    <w:rsid w:val="000C7A4D"/>
    <w:rsid w:val="000D7536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41A82"/>
    <w:rsid w:val="00141ECD"/>
    <w:rsid w:val="00147F2D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97076"/>
    <w:rsid w:val="001A4418"/>
    <w:rsid w:val="001B33E6"/>
    <w:rsid w:val="001B55B6"/>
    <w:rsid w:val="001D07C9"/>
    <w:rsid w:val="001D49B3"/>
    <w:rsid w:val="001D66A6"/>
    <w:rsid w:val="001E53DA"/>
    <w:rsid w:val="001F128E"/>
    <w:rsid w:val="00201FB0"/>
    <w:rsid w:val="002023AF"/>
    <w:rsid w:val="0021162B"/>
    <w:rsid w:val="002144C3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26CF"/>
    <w:rsid w:val="00264C16"/>
    <w:rsid w:val="00272F66"/>
    <w:rsid w:val="002736B8"/>
    <w:rsid w:val="00280671"/>
    <w:rsid w:val="00284884"/>
    <w:rsid w:val="00290A24"/>
    <w:rsid w:val="00291C14"/>
    <w:rsid w:val="002932AC"/>
    <w:rsid w:val="002A1DEE"/>
    <w:rsid w:val="002A7992"/>
    <w:rsid w:val="002B5B74"/>
    <w:rsid w:val="002B5DFE"/>
    <w:rsid w:val="002B6863"/>
    <w:rsid w:val="002B73A1"/>
    <w:rsid w:val="002C46E4"/>
    <w:rsid w:val="002E2F4B"/>
    <w:rsid w:val="002E653A"/>
    <w:rsid w:val="002E681E"/>
    <w:rsid w:val="00301D77"/>
    <w:rsid w:val="00305B77"/>
    <w:rsid w:val="00332FAD"/>
    <w:rsid w:val="0033300D"/>
    <w:rsid w:val="00335E93"/>
    <w:rsid w:val="00341AC4"/>
    <w:rsid w:val="00347058"/>
    <w:rsid w:val="00350093"/>
    <w:rsid w:val="00367727"/>
    <w:rsid w:val="003747C5"/>
    <w:rsid w:val="00383F0A"/>
    <w:rsid w:val="00385A88"/>
    <w:rsid w:val="0039783F"/>
    <w:rsid w:val="003A134F"/>
    <w:rsid w:val="003A6E45"/>
    <w:rsid w:val="003A71FA"/>
    <w:rsid w:val="003B5257"/>
    <w:rsid w:val="003B634E"/>
    <w:rsid w:val="003C6AC4"/>
    <w:rsid w:val="003C6D76"/>
    <w:rsid w:val="003D651E"/>
    <w:rsid w:val="003E2349"/>
    <w:rsid w:val="003E23A0"/>
    <w:rsid w:val="003E674E"/>
    <w:rsid w:val="003E685E"/>
    <w:rsid w:val="003F1CA2"/>
    <w:rsid w:val="003F1D38"/>
    <w:rsid w:val="003F394A"/>
    <w:rsid w:val="003F3E21"/>
    <w:rsid w:val="004355FD"/>
    <w:rsid w:val="00437EFA"/>
    <w:rsid w:val="00440E8F"/>
    <w:rsid w:val="00444FF2"/>
    <w:rsid w:val="00455D7C"/>
    <w:rsid w:val="004616E0"/>
    <w:rsid w:val="0048382B"/>
    <w:rsid w:val="004858A7"/>
    <w:rsid w:val="0048639B"/>
    <w:rsid w:val="00487991"/>
    <w:rsid w:val="00494543"/>
    <w:rsid w:val="00494EDE"/>
    <w:rsid w:val="004964D2"/>
    <w:rsid w:val="004A43F5"/>
    <w:rsid w:val="004A5AF4"/>
    <w:rsid w:val="004B22EC"/>
    <w:rsid w:val="004D5A4D"/>
    <w:rsid w:val="004E227C"/>
    <w:rsid w:val="004E3E5B"/>
    <w:rsid w:val="004E644B"/>
    <w:rsid w:val="004F44A3"/>
    <w:rsid w:val="004F4F79"/>
    <w:rsid w:val="004F58EC"/>
    <w:rsid w:val="004F71FA"/>
    <w:rsid w:val="0050260C"/>
    <w:rsid w:val="00506891"/>
    <w:rsid w:val="00506AEC"/>
    <w:rsid w:val="00506ECF"/>
    <w:rsid w:val="00507044"/>
    <w:rsid w:val="00516051"/>
    <w:rsid w:val="00520CAC"/>
    <w:rsid w:val="00521EFD"/>
    <w:rsid w:val="00534E32"/>
    <w:rsid w:val="005358FF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C2CB1"/>
    <w:rsid w:val="005D3BA7"/>
    <w:rsid w:val="005E18F2"/>
    <w:rsid w:val="005F4F77"/>
    <w:rsid w:val="00602B02"/>
    <w:rsid w:val="0061041E"/>
    <w:rsid w:val="006149CD"/>
    <w:rsid w:val="00632EC9"/>
    <w:rsid w:val="006338E1"/>
    <w:rsid w:val="0063661F"/>
    <w:rsid w:val="00641FD5"/>
    <w:rsid w:val="00660AF7"/>
    <w:rsid w:val="00671864"/>
    <w:rsid w:val="0067345B"/>
    <w:rsid w:val="00673E3D"/>
    <w:rsid w:val="006740A1"/>
    <w:rsid w:val="00675CC7"/>
    <w:rsid w:val="00690FCF"/>
    <w:rsid w:val="00691169"/>
    <w:rsid w:val="006A4542"/>
    <w:rsid w:val="006B442A"/>
    <w:rsid w:val="006D7FE4"/>
    <w:rsid w:val="006E596A"/>
    <w:rsid w:val="007051F2"/>
    <w:rsid w:val="007059B9"/>
    <w:rsid w:val="00706E31"/>
    <w:rsid w:val="00716016"/>
    <w:rsid w:val="007201D7"/>
    <w:rsid w:val="00731E2D"/>
    <w:rsid w:val="00734486"/>
    <w:rsid w:val="007434E2"/>
    <w:rsid w:val="0074626B"/>
    <w:rsid w:val="00757972"/>
    <w:rsid w:val="007640BC"/>
    <w:rsid w:val="00765488"/>
    <w:rsid w:val="00785298"/>
    <w:rsid w:val="00786193"/>
    <w:rsid w:val="00790248"/>
    <w:rsid w:val="00792C0D"/>
    <w:rsid w:val="0079336A"/>
    <w:rsid w:val="0079585F"/>
    <w:rsid w:val="007968D2"/>
    <w:rsid w:val="007A3C14"/>
    <w:rsid w:val="007A5312"/>
    <w:rsid w:val="007A5E54"/>
    <w:rsid w:val="007B46E6"/>
    <w:rsid w:val="007B7815"/>
    <w:rsid w:val="007C0341"/>
    <w:rsid w:val="007E77CB"/>
    <w:rsid w:val="0082291C"/>
    <w:rsid w:val="00830A22"/>
    <w:rsid w:val="008375E9"/>
    <w:rsid w:val="00843794"/>
    <w:rsid w:val="00847723"/>
    <w:rsid w:val="00850491"/>
    <w:rsid w:val="0085169B"/>
    <w:rsid w:val="00854281"/>
    <w:rsid w:val="00854D50"/>
    <w:rsid w:val="00860FA0"/>
    <w:rsid w:val="00870DE6"/>
    <w:rsid w:val="0089137F"/>
    <w:rsid w:val="00892693"/>
    <w:rsid w:val="0089745C"/>
    <w:rsid w:val="008B41B0"/>
    <w:rsid w:val="008B4D6D"/>
    <w:rsid w:val="008B5CA3"/>
    <w:rsid w:val="008B74BA"/>
    <w:rsid w:val="008C3036"/>
    <w:rsid w:val="008D0A1B"/>
    <w:rsid w:val="008E53D0"/>
    <w:rsid w:val="008F6DFF"/>
    <w:rsid w:val="008F7367"/>
    <w:rsid w:val="0090320B"/>
    <w:rsid w:val="00910654"/>
    <w:rsid w:val="009117A2"/>
    <w:rsid w:val="0091218D"/>
    <w:rsid w:val="00932674"/>
    <w:rsid w:val="00933AC1"/>
    <w:rsid w:val="00944E2D"/>
    <w:rsid w:val="009471A9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52D9"/>
    <w:rsid w:val="009E0575"/>
    <w:rsid w:val="009F366B"/>
    <w:rsid w:val="009F4ADE"/>
    <w:rsid w:val="00A254D1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95E85"/>
    <w:rsid w:val="00AA0269"/>
    <w:rsid w:val="00AA3F14"/>
    <w:rsid w:val="00AA53C3"/>
    <w:rsid w:val="00AA7332"/>
    <w:rsid w:val="00AA77DD"/>
    <w:rsid w:val="00AA7EAE"/>
    <w:rsid w:val="00AB5EC8"/>
    <w:rsid w:val="00AB7E52"/>
    <w:rsid w:val="00AC3239"/>
    <w:rsid w:val="00AD0B1B"/>
    <w:rsid w:val="00AD2F53"/>
    <w:rsid w:val="00AD4F8F"/>
    <w:rsid w:val="00AE54FB"/>
    <w:rsid w:val="00AF52FF"/>
    <w:rsid w:val="00AF6B98"/>
    <w:rsid w:val="00AF7617"/>
    <w:rsid w:val="00B028AB"/>
    <w:rsid w:val="00B1192E"/>
    <w:rsid w:val="00B248BA"/>
    <w:rsid w:val="00B30159"/>
    <w:rsid w:val="00B313D7"/>
    <w:rsid w:val="00B32837"/>
    <w:rsid w:val="00B33F91"/>
    <w:rsid w:val="00B4034D"/>
    <w:rsid w:val="00B42DA5"/>
    <w:rsid w:val="00B66969"/>
    <w:rsid w:val="00B7538F"/>
    <w:rsid w:val="00B82E75"/>
    <w:rsid w:val="00B85517"/>
    <w:rsid w:val="00B863BC"/>
    <w:rsid w:val="00B87581"/>
    <w:rsid w:val="00B9762F"/>
    <w:rsid w:val="00BA2918"/>
    <w:rsid w:val="00BB3094"/>
    <w:rsid w:val="00BC16DA"/>
    <w:rsid w:val="00BC5869"/>
    <w:rsid w:val="00BD7EFF"/>
    <w:rsid w:val="00BE0B4B"/>
    <w:rsid w:val="00BF2F76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2569D"/>
    <w:rsid w:val="00C30034"/>
    <w:rsid w:val="00C45DF1"/>
    <w:rsid w:val="00C54FD8"/>
    <w:rsid w:val="00C57195"/>
    <w:rsid w:val="00C64EEA"/>
    <w:rsid w:val="00C67E95"/>
    <w:rsid w:val="00C7131D"/>
    <w:rsid w:val="00C86282"/>
    <w:rsid w:val="00C8759D"/>
    <w:rsid w:val="00CA4270"/>
    <w:rsid w:val="00CA534B"/>
    <w:rsid w:val="00CB206F"/>
    <w:rsid w:val="00CD00AA"/>
    <w:rsid w:val="00CD5B36"/>
    <w:rsid w:val="00CE60DA"/>
    <w:rsid w:val="00CF79AC"/>
    <w:rsid w:val="00D1424D"/>
    <w:rsid w:val="00D20D8C"/>
    <w:rsid w:val="00D2200E"/>
    <w:rsid w:val="00D23C8F"/>
    <w:rsid w:val="00D24515"/>
    <w:rsid w:val="00D278CE"/>
    <w:rsid w:val="00D32CFD"/>
    <w:rsid w:val="00D40429"/>
    <w:rsid w:val="00D55D3A"/>
    <w:rsid w:val="00D565D8"/>
    <w:rsid w:val="00D64743"/>
    <w:rsid w:val="00D67448"/>
    <w:rsid w:val="00D73EE9"/>
    <w:rsid w:val="00D75908"/>
    <w:rsid w:val="00D82B21"/>
    <w:rsid w:val="00D8526E"/>
    <w:rsid w:val="00D8693B"/>
    <w:rsid w:val="00D95A2F"/>
    <w:rsid w:val="00DA0F4F"/>
    <w:rsid w:val="00DA2B7F"/>
    <w:rsid w:val="00DA4A36"/>
    <w:rsid w:val="00DA5446"/>
    <w:rsid w:val="00DB2890"/>
    <w:rsid w:val="00DB7F52"/>
    <w:rsid w:val="00DC505F"/>
    <w:rsid w:val="00DD3EBC"/>
    <w:rsid w:val="00DD775B"/>
    <w:rsid w:val="00E00CF1"/>
    <w:rsid w:val="00E03CE8"/>
    <w:rsid w:val="00E051BE"/>
    <w:rsid w:val="00E06809"/>
    <w:rsid w:val="00E11358"/>
    <w:rsid w:val="00E209EA"/>
    <w:rsid w:val="00E25A5D"/>
    <w:rsid w:val="00E318B4"/>
    <w:rsid w:val="00E36F8B"/>
    <w:rsid w:val="00E4233A"/>
    <w:rsid w:val="00E50666"/>
    <w:rsid w:val="00E576F6"/>
    <w:rsid w:val="00E615D0"/>
    <w:rsid w:val="00E72D8B"/>
    <w:rsid w:val="00E73E1A"/>
    <w:rsid w:val="00E753A2"/>
    <w:rsid w:val="00E75900"/>
    <w:rsid w:val="00E85594"/>
    <w:rsid w:val="00E87429"/>
    <w:rsid w:val="00EA06C9"/>
    <w:rsid w:val="00EA5F2F"/>
    <w:rsid w:val="00EB06EB"/>
    <w:rsid w:val="00EB15CF"/>
    <w:rsid w:val="00EB162F"/>
    <w:rsid w:val="00EB6AC3"/>
    <w:rsid w:val="00ED1DD7"/>
    <w:rsid w:val="00EE0209"/>
    <w:rsid w:val="00EE72D7"/>
    <w:rsid w:val="00EF3DD8"/>
    <w:rsid w:val="00F10241"/>
    <w:rsid w:val="00F346E1"/>
    <w:rsid w:val="00F37E63"/>
    <w:rsid w:val="00F54307"/>
    <w:rsid w:val="00F548C3"/>
    <w:rsid w:val="00F60025"/>
    <w:rsid w:val="00F65F6A"/>
    <w:rsid w:val="00F6629A"/>
    <w:rsid w:val="00F74D23"/>
    <w:rsid w:val="00F75274"/>
    <w:rsid w:val="00F81E6F"/>
    <w:rsid w:val="00F81EFE"/>
    <w:rsid w:val="00F824CF"/>
    <w:rsid w:val="00F8350D"/>
    <w:rsid w:val="00F847E9"/>
    <w:rsid w:val="00F862C3"/>
    <w:rsid w:val="00F958D4"/>
    <w:rsid w:val="00F96947"/>
    <w:rsid w:val="00FA5E55"/>
    <w:rsid w:val="00FC1828"/>
    <w:rsid w:val="00FC7A89"/>
    <w:rsid w:val="00FD2184"/>
    <w:rsid w:val="00FD3B37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1139C3E5-4854-4467-9A43-B1C88CF53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hyperlink" Target="http://www.cobbk12.org/brumby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cobbk12.org/Brumby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image" Target="media/image3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bbk12.org/Brumby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hyperlink" Target="http://www.cobbk12.org/brumby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1" ma:contentTypeDescription="Create a new document." ma:contentTypeScope="" ma:versionID="cd6bbd1400e1092f0b3ef70297265bb2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0e8c610f9b0b6dbe32d194bf066c05bd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7FFC557-DE91-4E57-88A7-8C8D3D0ABA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19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Links>
    <vt:vector size="24" baseType="variant">
      <vt:variant>
        <vt:i4>917504</vt:i4>
      </vt:variant>
      <vt:variant>
        <vt:i4>9</vt:i4>
      </vt:variant>
      <vt:variant>
        <vt:i4>0</vt:i4>
      </vt:variant>
      <vt:variant>
        <vt:i4>5</vt:i4>
      </vt:variant>
      <vt:variant>
        <vt:lpwstr>http://www.cobbk12.org/brumby</vt:lpwstr>
      </vt:variant>
      <vt:variant>
        <vt:lpwstr/>
      </vt:variant>
      <vt:variant>
        <vt:i4>4390960</vt:i4>
      </vt:variant>
      <vt:variant>
        <vt:i4>6</vt:i4>
      </vt:variant>
      <vt:variant>
        <vt:i4>0</vt:i4>
      </vt:variant>
      <vt:variant>
        <vt:i4>5</vt:i4>
      </vt:variant>
      <vt:variant>
        <vt:lpwstr>mailto:Luz.landevere@cobbk12.org</vt:lpwstr>
      </vt:variant>
      <vt:variant>
        <vt:lpwstr/>
      </vt:variant>
      <vt:variant>
        <vt:i4>917504</vt:i4>
      </vt:variant>
      <vt:variant>
        <vt:i4>3</vt:i4>
      </vt:variant>
      <vt:variant>
        <vt:i4>0</vt:i4>
      </vt:variant>
      <vt:variant>
        <vt:i4>5</vt:i4>
      </vt:variant>
      <vt:variant>
        <vt:lpwstr>http://www.cobbk12.org/Brumby</vt:lpwstr>
      </vt:variant>
      <vt:variant>
        <vt:lpwstr/>
      </vt:variant>
      <vt:variant>
        <vt:i4>3276866</vt:i4>
      </vt:variant>
      <vt:variant>
        <vt:i4>0</vt:i4>
      </vt:variant>
      <vt:variant>
        <vt:i4>0</vt:i4>
      </vt:variant>
      <vt:variant>
        <vt:i4>5</vt:i4>
      </vt:variant>
      <vt:variant>
        <vt:lpwstr>mailto:Luz.landeverde@cobbk12.org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Luz Landaverde</cp:lastModifiedBy>
  <cp:revision>7</cp:revision>
  <cp:lastPrinted>2023-08-03T16:57:00Z</cp:lastPrinted>
  <dcterms:created xsi:type="dcterms:W3CDTF">2023-08-03T13:07:00Z</dcterms:created>
  <dcterms:modified xsi:type="dcterms:W3CDTF">2023-08-07T15:35:00Z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