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349ECE2E" w:rsidR="00734486" w:rsidRDefault="0088724F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316" behindDoc="0" locked="0" layoutInCell="1" allowOverlap="1" wp14:anchorId="4B587BF9" wp14:editId="1C98E151">
                <wp:simplePos x="0" y="0"/>
                <wp:positionH relativeFrom="column">
                  <wp:posOffset>-143142</wp:posOffset>
                </wp:positionH>
                <wp:positionV relativeFrom="page">
                  <wp:posOffset>282011</wp:posOffset>
                </wp:positionV>
                <wp:extent cx="2947670" cy="2254250"/>
                <wp:effectExtent l="0" t="0" r="508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98B40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  <w:p w14:paraId="64400A50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07D886D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18B9AF8A" w14:textId="77777777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53DBC9F" w14:textId="77777777" w:rsidR="0088724F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BB355D3" w14:textId="3D344068" w:rsidR="0088724F" w:rsidRPr="00CF79AC" w:rsidRDefault="0088724F" w:rsidP="008872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413EE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9F06EEC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7DC2389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234C036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62B6EF2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B4BFC4D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D1AED43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D0D14A2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9DD56E8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B5BC3C4" w14:textId="77777777" w:rsidR="0088724F" w:rsidRPr="00CF79AC" w:rsidRDefault="0088724F" w:rsidP="0088724F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0A722CF8" w14:textId="77777777" w:rsidR="0088724F" w:rsidRPr="00CF79AC" w:rsidRDefault="0088724F" w:rsidP="0088724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87BF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1.25pt;margin-top:22.2pt;width:232.1pt;height:177.5pt;z-index:2516583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6598B40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24</w:t>
                      </w:r>
                    </w:p>
                    <w:p w14:paraId="64400A50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07D886D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18B9AF8A" w14:textId="77777777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53DBC9F" w14:textId="77777777" w:rsidR="0088724F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BB355D3" w14:textId="3D344068" w:rsidR="0088724F" w:rsidRPr="00CF79AC" w:rsidRDefault="0088724F" w:rsidP="0088724F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413EE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9F06EEC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7DC2389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234C036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62B6EF2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B4BFC4D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D1AED43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D0D14A2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9DD56E8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B5BC3C4" w14:textId="77777777" w:rsidR="0088724F" w:rsidRPr="00CF79AC" w:rsidRDefault="0088724F" w:rsidP="0088724F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0A722CF8" w14:textId="77777777" w:rsidR="0088724F" w:rsidRPr="00CF79AC" w:rsidRDefault="0088724F" w:rsidP="0088724F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Title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Title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2" o:spid="_x0000_s1028" type="#_x0000_t202" style="position:absolute;margin-left:270pt;margin-top:-.5pt;width:215.25pt;height:26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iX4Q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0DE05C1E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79" o:spid="_x0000_s1029" type="#_x0000_t202" style="position:absolute;margin-left:657.65pt;margin-top:552.3pt;width:81pt;height:20.2pt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1B221D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C9C8401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2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78" o:spid="_x0000_s1030" type="#_x0000_t202" style="position:absolute;margin-left:671.9pt;margin-top:567.2pt;width:51.75pt;height:15.75pt;z-index:25165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DYJUOr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02027865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ADC7292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6A8638F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E01000F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C75743A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D7F469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28BA33F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235226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17ABBE14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5517C201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6DE4902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28" o:spid="_x0000_s1031" type="#_x0000_t202" style="position:absolute;margin-left:1026.1pt;margin-top:155.35pt;width:166.5pt;height:157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C4A87EF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87482CA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1CF85F2D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67818D7D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6275A0E2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58E3EE9D" w:rsidR="004E644B" w:rsidRDefault="00455D22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4105E88" wp14:editId="36C99229">
                <wp:simplePos x="0" y="0"/>
                <wp:positionH relativeFrom="margin">
                  <wp:align>left</wp:align>
                </wp:positionH>
                <wp:positionV relativeFrom="page">
                  <wp:posOffset>379828</wp:posOffset>
                </wp:positionV>
                <wp:extent cx="2947670" cy="2535604"/>
                <wp:effectExtent l="0" t="0" r="508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35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D6E431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1A96EAA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F31F3E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F923EBF" w14:textId="60AB8077" w:rsidR="00455D22" w:rsidRDefault="00E87429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E6C360A" w14:textId="2E387EE1" w:rsidR="00455D22" w:rsidRPr="00CF79AC" w:rsidRDefault="00455D22" w:rsidP="00455D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 May 24,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3" o:spid="_x0000_s1032" type="#_x0000_t202" style="position:absolute;margin-left:0;margin-top:29.9pt;width:232.1pt;height:199.6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F71FDD9" w14:textId="0D6E431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1A96EAA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F31F3E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7F923EBF" w14:textId="60AB8077" w:rsidR="00455D22" w:rsidRDefault="00E87429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E6C360A" w14:textId="2E387EE1" w:rsidR="00455D22" w:rsidRPr="00CF79AC" w:rsidRDefault="00455D22" w:rsidP="00455D2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 May 24,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2AAEED1E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Luz Land</w:t>
                            </w:r>
                            <w:r w:rsidR="00A07D9B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verde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A07D9B" w:rsidRPr="002F273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B176F"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33" type="#_x0000_t202" style="position:absolute;margin-left:266.45pt;margin-top:162.9pt;width:236.75pt;height:207.6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BIW98P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2AAEED1E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Luz Land</w:t>
                      </w:r>
                      <w:r w:rsidR="00A07D9B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verde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A07D9B" w:rsidRPr="002F273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B50B267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0E289C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6F20D7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10" o:spid="_x0000_s1034" type="#_x0000_t202" style="position:absolute;margin-left:6.95pt;margin-top:388.2pt;width:228.1pt;height:166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m9cgi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B50B267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0E289C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31268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4891925D" wp14:editId="6E4BAC53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4" o:spid="_x0000_s1035" type="#_x0000_t202" style="position:absolute;margin-left:4.6pt;margin-top:196pt;width:235.1pt;height:198.1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Bm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O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FLhQGY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15E4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15E4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5FF53FCB" w14:textId="77777777" w:rsidR="00115D29" w:rsidRPr="00E15E4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15E4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Text Box 34" o:sp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15E4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15E4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5FF53FCB" w14:textId="77777777" w:rsidR="00115D29" w:rsidRPr="00E15E4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15E4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15E4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15E4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15E4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15E4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15E4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35" o:sp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15E4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15E4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15E4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15E4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15E4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09E2A115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18" o:spid="_x0000_s1041" type="#_x0000_t202" style="position:absolute;margin-left:267.75pt;margin-top:46.05pt;width:222.75pt;height:109.8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BAcrL/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Text Box 31" o:spid="_x0000_s1042" type="#_x0000_t202" style="position:absolute;margin-left:518.7pt;margin-top:279.5pt;width:229.5pt;height:38.8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R5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J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J3ylHk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3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E0p7J1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6A112080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EEB9C95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7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5D02E227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5A5D585B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E132B13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877B7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5AB4E5BF" wp14:editId="3441993D">
                <wp:simplePos x="0" y="0"/>
                <wp:positionH relativeFrom="column">
                  <wp:posOffset>38100</wp:posOffset>
                </wp:positionH>
                <wp:positionV relativeFrom="paragraph">
                  <wp:posOffset>3738245</wp:posOffset>
                </wp:positionV>
                <wp:extent cx="3039745" cy="212407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BBBA" w14:textId="0CAB8B6E" w:rsidR="007968D2" w:rsidRPr="00624575" w:rsidRDefault="00E15E4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18CFC672" w14:textId="7E4E347A" w:rsidR="00624575" w:rsidRPr="0053203B" w:rsidRDefault="00624575" w:rsidP="00624575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Reading Goal:</w:t>
                            </w: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2</w:t>
                            </w: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-5</w:t>
                            </w: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261559"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</w:t>
                            </w:r>
                            <w:r w:rsidRPr="0053203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>determined by the district Reading Inventory assessment.</w:t>
                            </w:r>
                            <w:r w:rsidRPr="0053203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In the 3</w:t>
                            </w:r>
                            <w:r w:rsidRPr="0053203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53203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grade our school will focus on fluency and comprehension on a level P.</w:t>
                            </w:r>
                          </w:p>
                          <w:p w14:paraId="731060C6" w14:textId="2D62C71E" w:rsidR="00261559" w:rsidRPr="0053203B" w:rsidRDefault="00261559" w:rsidP="00261559">
                            <w:pPr>
                              <w:pStyle w:val="BodyText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sz w:val="14"/>
                                <w:szCs w:val="14"/>
                              </w:rPr>
                            </w:pPr>
                            <w:r w:rsidRPr="0053203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Pr="0053203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points.</w:t>
                            </w:r>
                            <w:r w:rsidRPr="0053203B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3203B">
                              <w:rPr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  <w:t>In the 3</w:t>
                            </w:r>
                            <w:r w:rsidRPr="0053203B">
                              <w:rPr>
                                <w:rFonts w:ascii="Calibri" w:hAnsi="Calibri" w:cs="Calibri"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53203B">
                              <w:rPr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  <w:t xml:space="preserve"> grade our school will focus on +/- within1000, multiplication facts, and solving two step word problems.</w:t>
                            </w:r>
                            <w:r w:rsidRPr="0053203B">
                              <w:rPr>
                                <w:rFonts w:ascii="Calibri" w:hAnsi="Calibri" w:cs="Calibri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5661F7B" w14:textId="565D92F3" w:rsidR="00261559" w:rsidRPr="00261559" w:rsidRDefault="00261559" w:rsidP="002615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9D2970F" w14:textId="09A995FA" w:rsidR="00261559" w:rsidRPr="00261559" w:rsidRDefault="00261559" w:rsidP="002615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754FF677" w14:textId="77777777" w:rsidR="00624575" w:rsidRPr="00036E98" w:rsidRDefault="00624575" w:rsidP="00624575">
                            <w:pPr>
                              <w:pStyle w:val="BodyText"/>
                              <w:rPr>
                                <w:rFonts w:asciiTheme="minorHAnsi" w:eastAsia="Calibri" w:hAnsiTheme="minorHAnsi" w:cstheme="minorHAnsi"/>
                                <w:bCs/>
                                <w:color w:val="FF0000"/>
                                <w:sz w:val="17"/>
                                <w:szCs w:val="17"/>
                              </w:rPr>
                            </w:pPr>
                          </w:p>
                          <w:p w14:paraId="61B75600" w14:textId="75FCCCEA" w:rsidR="00624575" w:rsidRPr="00624575" w:rsidRDefault="00624575" w:rsidP="006245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04AF97" w14:textId="77777777" w:rsidR="00131FB0" w:rsidRPr="00D2200E" w:rsidRDefault="00131F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44" type="#_x0000_t202" style="position:absolute;margin-left:3pt;margin-top:294.35pt;width:239.35pt;height:167.2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kr/gEAANYDAAAOAAAAZHJzL2Uyb0RvYy54bWysU8tu2zAQvBfoPxC813pErm3BcpAmTVEg&#10;fQBJP4CmKIsoyWVJ2pL79V1SjmO0t6A6ECRXO7szO1xfj1qRg3BegmloMcspEYZDK82uoT+e7t8t&#10;Kf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" filled="f" stroked="f">
                <v:textbox>
                  <w:txbxContent>
                    <w:p w14:paraId="1BF0BBBA" w14:textId="0CAB8B6E" w:rsidR="007968D2" w:rsidRPr="00624575" w:rsidRDefault="00E15E4A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18CFC672" w14:textId="7E4E347A" w:rsidR="00624575" w:rsidRPr="0053203B" w:rsidRDefault="00624575" w:rsidP="00624575">
                      <w:pPr>
                        <w:pStyle w:val="BodyTex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26155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Reading Goal:</w:t>
                      </w:r>
                      <w:r w:rsidRPr="00261559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6"/>
                          <w:szCs w:val="16"/>
                        </w:rPr>
                        <w:t xml:space="preserve"> 2</w:t>
                      </w:r>
                      <w:r w:rsidRPr="00261559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261559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6"/>
                          <w:szCs w:val="16"/>
                        </w:rPr>
                        <w:t xml:space="preserve"> -5</w:t>
                      </w:r>
                      <w:r w:rsidRPr="00261559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261559"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6"/>
                          <w:szCs w:val="16"/>
                        </w:rPr>
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</w:t>
                      </w:r>
                      <w:r w:rsidRPr="0053203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>determined by the district Reading Inventory assessment.</w:t>
                      </w:r>
                      <w:r w:rsidRPr="0053203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In the 3</w:t>
                      </w:r>
                      <w:r w:rsidRPr="0053203B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53203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grade our school will focus on fluency and comprehension on a level P.</w:t>
                      </w:r>
                    </w:p>
                    <w:p w14:paraId="731060C6" w14:textId="2D62C71E" w:rsidR="00261559" w:rsidRPr="0053203B" w:rsidRDefault="00261559" w:rsidP="00261559">
                      <w:pPr>
                        <w:pStyle w:val="BodyText"/>
                        <w:jc w:val="both"/>
                        <w:rPr>
                          <w:rFonts w:ascii="Calibri" w:eastAsia="Calibri" w:hAnsi="Calibri" w:cs="Calibri"/>
                          <w:bCs/>
                          <w:sz w:val="14"/>
                          <w:szCs w:val="14"/>
                        </w:rPr>
                      </w:pPr>
                      <w:r w:rsidRPr="0053203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Math Goal: </w:t>
                      </w:r>
                      <w:r w:rsidRPr="0053203B">
                        <w:rPr>
                          <w:rFonts w:ascii="Calibri" w:hAnsi="Calibri" w:cs="Calibri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points.</w:t>
                      </w:r>
                      <w:r w:rsidRPr="0053203B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3203B">
                        <w:rPr>
                          <w:rFonts w:ascii="Calibri" w:hAnsi="Calibri" w:cs="Calibri"/>
                          <w:bCs/>
                          <w:sz w:val="16"/>
                          <w:szCs w:val="16"/>
                        </w:rPr>
                        <w:t>In the 3</w:t>
                      </w:r>
                      <w:r w:rsidRPr="0053203B">
                        <w:rPr>
                          <w:rFonts w:ascii="Calibri" w:hAnsi="Calibri" w:cs="Calibri"/>
                          <w:bCs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53203B">
                        <w:rPr>
                          <w:rFonts w:ascii="Calibri" w:hAnsi="Calibri" w:cs="Calibri"/>
                          <w:bCs/>
                          <w:sz w:val="16"/>
                          <w:szCs w:val="16"/>
                        </w:rPr>
                        <w:t xml:space="preserve"> grade our school will focus on +/- within1000, multiplication facts, and solving two step word problems.</w:t>
                      </w:r>
                      <w:r w:rsidRPr="0053203B">
                        <w:rPr>
                          <w:rFonts w:ascii="Calibri" w:hAnsi="Calibri" w:cs="Calibri"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5661F7B" w14:textId="565D92F3" w:rsidR="00261559" w:rsidRPr="00261559" w:rsidRDefault="00261559" w:rsidP="002615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9D2970F" w14:textId="09A995FA" w:rsidR="00261559" w:rsidRPr="00261559" w:rsidRDefault="00261559" w:rsidP="002615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754FF677" w14:textId="77777777" w:rsidR="00624575" w:rsidRPr="00036E98" w:rsidRDefault="00624575" w:rsidP="00624575">
                      <w:pPr>
                        <w:pStyle w:val="BodyText"/>
                        <w:rPr>
                          <w:rFonts w:asciiTheme="minorHAnsi" w:eastAsia="Calibri" w:hAnsiTheme="minorHAnsi" w:cstheme="minorHAnsi"/>
                          <w:bCs/>
                          <w:color w:val="FF0000"/>
                          <w:sz w:val="17"/>
                          <w:szCs w:val="17"/>
                        </w:rPr>
                      </w:pPr>
                    </w:p>
                    <w:p w14:paraId="61B75600" w14:textId="75FCCCEA" w:rsidR="00624575" w:rsidRPr="00624575" w:rsidRDefault="00624575" w:rsidP="006245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04AF97" w14:textId="77777777" w:rsidR="00131FB0" w:rsidRPr="00D2200E" w:rsidRDefault="00131FB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155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8BA0C2" wp14:editId="3ED9AD23">
                <wp:simplePos x="0" y="0"/>
                <wp:positionH relativeFrom="column">
                  <wp:posOffset>3379763</wp:posOffset>
                </wp:positionH>
                <wp:positionV relativeFrom="paragraph">
                  <wp:posOffset>608428</wp:posOffset>
                </wp:positionV>
                <wp:extent cx="1926590" cy="5254283"/>
                <wp:effectExtent l="0" t="0" r="0" b="381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525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A8C26AB" w:rsidR="0079336A" w:rsidRPr="004B26B3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60F5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third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-grade teachers, specialists and support staff will work students and their families to develop students’ Mathematical and Reading competency according to grade level standards. </w:t>
                            </w: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Pr="00506FC6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CB18692" w14:textId="77777777" w:rsidR="00E60F55" w:rsidRPr="00506FC6" w:rsidRDefault="00E60F55" w:rsidP="00E60F5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1D540C52" w14:textId="77777777" w:rsidR="009117A2" w:rsidRPr="00506FC6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Dreambox</w:t>
                            </w:r>
                            <w:proofErr w:type="spellEnd"/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Learning software.</w:t>
                            </w:r>
                          </w:p>
                          <w:p w14:paraId="2B51841C" w14:textId="77777777" w:rsidR="00E60F55" w:rsidRPr="00506FC6" w:rsidRDefault="00E60F55" w:rsidP="00E60F55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547033AD" w14:textId="500928B5" w:rsidR="00734486" w:rsidRPr="00506FC6" w:rsidRDefault="00AD2F53" w:rsidP="006B52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Headsprout</w:t>
                            </w:r>
                            <w:proofErr w:type="spellEnd"/>
                            <w:r w:rsidR="00526A46"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reading </w:t>
                            </w:r>
                            <w:r w:rsidR="00526A46" w:rsidRPr="00506FC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305" o:spid="_x0000_s1045" type="#_x0000_t202" style="position:absolute;margin-left:266.1pt;margin-top:47.9pt;width:151.7pt;height:413.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647A19B2" w14:textId="5A8C26AB" w:rsidR="0079336A" w:rsidRPr="004B26B3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r w:rsidR="00E60F5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third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-grade teachers, specialists and support staff will work students and their families to develop students’ Mathematical and Reading competency according to grade level standards. </w:t>
                      </w:r>
                      <w:r w:rsidRPr="004B26B3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Pr="00506FC6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CB18692" w14:textId="77777777" w:rsidR="00E60F55" w:rsidRPr="00506FC6" w:rsidRDefault="00E60F55" w:rsidP="00E60F5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1D540C52" w14:textId="77777777" w:rsidR="009117A2" w:rsidRPr="00506FC6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>Dreambox</w:t>
                      </w:r>
                      <w:proofErr w:type="spellEnd"/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Learning software.</w:t>
                      </w:r>
                    </w:p>
                    <w:p w14:paraId="2B51841C" w14:textId="77777777" w:rsidR="00E60F55" w:rsidRPr="00506FC6" w:rsidRDefault="00E60F55" w:rsidP="00E60F55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547033AD" w14:textId="500928B5" w:rsidR="00734486" w:rsidRPr="00506FC6" w:rsidRDefault="00AD2F53" w:rsidP="006B521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color w:val="auto"/>
                          <w:sz w:val="21"/>
                          <w:szCs w:val="21"/>
                        </w:rPr>
                      </w:pPr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Provide individualized and adaptive reading support using </w:t>
                      </w:r>
                      <w:proofErr w:type="spellStart"/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>Headsprout</w:t>
                      </w:r>
                      <w:proofErr w:type="spellEnd"/>
                      <w:r w:rsidR="00526A46"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</w:t>
                      </w:r>
                      <w:r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reading </w:t>
                      </w:r>
                      <w:r w:rsidR="00526A46" w:rsidRPr="00506FC6">
                        <w:rPr>
                          <w:rFonts w:ascii="Calibri" w:hAnsi="Calibri" w:cs="Calibri"/>
                          <w:sz w:val="21"/>
                          <w:szCs w:val="21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D4270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402E6259" wp14:editId="1801C8CE">
                <wp:simplePos x="0" y="0"/>
                <wp:positionH relativeFrom="margin">
                  <wp:posOffset>34925</wp:posOffset>
                </wp:positionH>
                <wp:positionV relativeFrom="paragraph">
                  <wp:posOffset>3606800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2F514" id="Rectangle 25" o:spid="_x0000_s1026" style="position:absolute;margin-left:2.75pt;margin-top:284pt;width:246.75pt;height:7.2pt;z-index:251658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2CE37ADE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B26B3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52F89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341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B26B3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52F89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E6E47CA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B26B3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26B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338" o:spid="_x0000_s1047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B26B3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B26B3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910E99F" wp14:editId="057F9411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6F20D7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307" o:spid="_x0000_s1048" type="#_x0000_t202" style="position:absolute;margin-left:0;margin-top:472pt;width:247pt;height:61.15pt;z-index:2516582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312688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perception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309" o:spid="_x0000_s1049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e3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1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FlAZ7f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perception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3B98B4A3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50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z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4M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Mk7Csz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1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p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+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B1lBPp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BF2F5E" wp14:editId="1E432B6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rect w14:anchorId="4150F46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315" o:spid="_x0000_s1052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8DAC59C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595A932C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4568DDB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69105E6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289B84F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E1968B2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04C6B61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4B53B24D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B12BB74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93F1245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00868C92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25BFD073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015326C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6F85F43A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5A5A2DE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51B5123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53AA8DC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Straight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572A7D8F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39CB8DD4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Straight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076E9634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73731B91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line w14:anchorId="5701773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CEABA" w14:textId="77777777" w:rsidR="006F20D7" w:rsidRDefault="006F20D7" w:rsidP="00101AC6">
      <w:r>
        <w:separator/>
      </w:r>
    </w:p>
  </w:endnote>
  <w:endnote w:type="continuationSeparator" w:id="0">
    <w:p w14:paraId="3C2DF2FD" w14:textId="77777777" w:rsidR="006F20D7" w:rsidRDefault="006F20D7" w:rsidP="00101AC6">
      <w:r>
        <w:continuationSeparator/>
      </w:r>
    </w:p>
  </w:endnote>
  <w:endnote w:type="continuationNotice" w:id="1">
    <w:p w14:paraId="3E46BC10" w14:textId="77777777" w:rsidR="006F20D7" w:rsidRDefault="006F20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E7F1" w14:textId="77777777" w:rsidR="006F20D7" w:rsidRDefault="006F20D7" w:rsidP="00101AC6">
      <w:r>
        <w:separator/>
      </w:r>
    </w:p>
  </w:footnote>
  <w:footnote w:type="continuationSeparator" w:id="0">
    <w:p w14:paraId="365D453B" w14:textId="77777777" w:rsidR="006F20D7" w:rsidRDefault="006F20D7" w:rsidP="00101AC6">
      <w:r>
        <w:continuationSeparator/>
      </w:r>
    </w:p>
  </w:footnote>
  <w:footnote w:type="continuationNotice" w:id="1">
    <w:p w14:paraId="2C31F9BB" w14:textId="77777777" w:rsidR="006F20D7" w:rsidRDefault="006F20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36E98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21C7"/>
    <w:rsid w:val="000A3285"/>
    <w:rsid w:val="000B7E79"/>
    <w:rsid w:val="000C7A4D"/>
    <w:rsid w:val="000D7536"/>
    <w:rsid w:val="000E289C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FB0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9B3"/>
    <w:rsid w:val="001D66A6"/>
    <w:rsid w:val="001E6CC8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1559"/>
    <w:rsid w:val="002626CF"/>
    <w:rsid w:val="00264C16"/>
    <w:rsid w:val="00272F66"/>
    <w:rsid w:val="002736B8"/>
    <w:rsid w:val="00280671"/>
    <w:rsid w:val="00290A24"/>
    <w:rsid w:val="00291C14"/>
    <w:rsid w:val="002932AC"/>
    <w:rsid w:val="002960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10337"/>
    <w:rsid w:val="003104D4"/>
    <w:rsid w:val="00312688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207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1035"/>
    <w:rsid w:val="00413EE4"/>
    <w:rsid w:val="004355FD"/>
    <w:rsid w:val="00437EFA"/>
    <w:rsid w:val="00440E8F"/>
    <w:rsid w:val="00444FF2"/>
    <w:rsid w:val="00455D22"/>
    <w:rsid w:val="00455D7C"/>
    <w:rsid w:val="004616E0"/>
    <w:rsid w:val="00462C4A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17A0"/>
    <w:rsid w:val="004B22EC"/>
    <w:rsid w:val="004B26B3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6FC6"/>
    <w:rsid w:val="00507044"/>
    <w:rsid w:val="00516051"/>
    <w:rsid w:val="00520CAC"/>
    <w:rsid w:val="00521EFD"/>
    <w:rsid w:val="00526A46"/>
    <w:rsid w:val="0053203B"/>
    <w:rsid w:val="00534E32"/>
    <w:rsid w:val="005358FF"/>
    <w:rsid w:val="005367B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1041E"/>
    <w:rsid w:val="006149CD"/>
    <w:rsid w:val="00624575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2708"/>
    <w:rsid w:val="006D7FE4"/>
    <w:rsid w:val="006E596A"/>
    <w:rsid w:val="006F20D7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77B77"/>
    <w:rsid w:val="0088724F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1879"/>
    <w:rsid w:val="0091218D"/>
    <w:rsid w:val="00932674"/>
    <w:rsid w:val="00944E2D"/>
    <w:rsid w:val="009471A9"/>
    <w:rsid w:val="00952FF8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07D9B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10A7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B3B3B"/>
    <w:rsid w:val="00BC16DA"/>
    <w:rsid w:val="00BC5869"/>
    <w:rsid w:val="00BD7EFF"/>
    <w:rsid w:val="00BE0B4B"/>
    <w:rsid w:val="00BF2F76"/>
    <w:rsid w:val="00BF4154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2107"/>
    <w:rsid w:val="00CD5B36"/>
    <w:rsid w:val="00CF79AC"/>
    <w:rsid w:val="00D1424D"/>
    <w:rsid w:val="00D2200E"/>
    <w:rsid w:val="00D23C8F"/>
    <w:rsid w:val="00D24515"/>
    <w:rsid w:val="00D24B4F"/>
    <w:rsid w:val="00D278CE"/>
    <w:rsid w:val="00D32CFD"/>
    <w:rsid w:val="00D40429"/>
    <w:rsid w:val="00D4270C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DF1388"/>
    <w:rsid w:val="00E00CF1"/>
    <w:rsid w:val="00E03CE8"/>
    <w:rsid w:val="00E051BE"/>
    <w:rsid w:val="00E06809"/>
    <w:rsid w:val="00E06C1B"/>
    <w:rsid w:val="00E11358"/>
    <w:rsid w:val="00E135CE"/>
    <w:rsid w:val="00E15E4A"/>
    <w:rsid w:val="00E209EA"/>
    <w:rsid w:val="00E25A5D"/>
    <w:rsid w:val="00E318B4"/>
    <w:rsid w:val="00E36F8B"/>
    <w:rsid w:val="00E4233A"/>
    <w:rsid w:val="00E50666"/>
    <w:rsid w:val="00E576F6"/>
    <w:rsid w:val="00E60F55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06F6E"/>
    <w:rsid w:val="00F10241"/>
    <w:rsid w:val="00F27BF5"/>
    <w:rsid w:val="00F31F3E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37AD5EC2-4EFF-49DD-887E-3ECC3847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31FB0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131FB0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624575"/>
  </w:style>
  <w:style w:type="paragraph" w:customStyle="1" w:styleId="paragraph">
    <w:name w:val="paragraph"/>
    <w:basedOn w:val="Normal"/>
    <w:rsid w:val="0062457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261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A7DA90-5753-4EFD-862B-D74F578F4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18</cp:revision>
  <cp:lastPrinted>2023-08-07T18:23:00Z</cp:lastPrinted>
  <dcterms:created xsi:type="dcterms:W3CDTF">2023-05-24T22:59:00Z</dcterms:created>
  <dcterms:modified xsi:type="dcterms:W3CDTF">2023-08-07T18:24:00Z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