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52174A60" w:rsidR="00734486" w:rsidRDefault="00AF6F85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669D8C57">
                <wp:simplePos x="0" y="0"/>
                <wp:positionH relativeFrom="margin">
                  <wp:posOffset>3400425</wp:posOffset>
                </wp:positionH>
                <wp:positionV relativeFrom="margin">
                  <wp:posOffset>-152400</wp:posOffset>
                </wp:positionV>
                <wp:extent cx="2733675" cy="708025"/>
                <wp:effectExtent l="0" t="0" r="9525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D42087" w14:textId="77777777" w:rsidR="00AF6F85" w:rsidRPr="00BF1A7C" w:rsidRDefault="00AF6F85" w:rsidP="00AF6F85">
                            <w:pPr>
                              <w:widowControl w:val="0"/>
                              <w:spacing w:line="480" w:lineRule="exact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BF1A7C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¿</w:t>
                            </w:r>
                            <w:proofErr w:type="spellStart"/>
                            <w:r w:rsidRPr="00BF1A7C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Qué</w:t>
                            </w:r>
                            <w:proofErr w:type="spellEnd"/>
                            <w:r w:rsidRPr="00BF1A7C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es un </w:t>
                            </w:r>
                            <w:proofErr w:type="spellStart"/>
                            <w:r w:rsidRPr="00BF1A7C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pacto</w:t>
                            </w:r>
                            <w:proofErr w:type="spellEnd"/>
                            <w:r w:rsidRPr="00BF1A7C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entre la </w:t>
                            </w:r>
                            <w:proofErr w:type="spellStart"/>
                            <w:r w:rsidRPr="00BF1A7C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</w:p>
                          <w:p w14:paraId="1E3F2F75" w14:textId="66F0C1FE" w:rsidR="00D75908" w:rsidRPr="00BF1A7C" w:rsidRDefault="00AF6F85" w:rsidP="00AF6F85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BF1A7C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BF1A7C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BF1A7C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padres?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59B0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67.75pt;margin-top:-12pt;width:215.25pt;height:55.7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6AD42087" w14:textId="77777777" w:rsidR="00AF6F85" w:rsidRPr="00BF1A7C" w:rsidRDefault="00AF6F85" w:rsidP="00AF6F85">
                      <w:pPr>
                        <w:widowControl w:val="0"/>
                        <w:spacing w:line="480" w:lineRule="exact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 w:rsidRPr="00BF1A7C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¿</w:t>
                      </w:r>
                      <w:proofErr w:type="spellStart"/>
                      <w:r w:rsidRPr="00BF1A7C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Qué</w:t>
                      </w:r>
                      <w:proofErr w:type="spellEnd"/>
                      <w:r w:rsidRPr="00BF1A7C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es un </w:t>
                      </w:r>
                      <w:proofErr w:type="spellStart"/>
                      <w:r w:rsidRPr="00BF1A7C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pacto</w:t>
                      </w:r>
                      <w:proofErr w:type="spellEnd"/>
                      <w:r w:rsidRPr="00BF1A7C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entre la </w:t>
                      </w:r>
                      <w:proofErr w:type="spellStart"/>
                      <w:r w:rsidRPr="00BF1A7C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escuela</w:t>
                      </w:r>
                      <w:proofErr w:type="spellEnd"/>
                    </w:p>
                    <w:p w14:paraId="1E3F2F75" w14:textId="66F0C1FE" w:rsidR="00D75908" w:rsidRPr="00BF1A7C" w:rsidRDefault="00AF6F85" w:rsidP="00AF6F85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4"/>
                          <w:szCs w:val="24"/>
                        </w:rPr>
                      </w:pPr>
                      <w:r w:rsidRPr="00BF1A7C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BF1A7C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BF1A7C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padres?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55B69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1911728F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7E502" w14:textId="77777777" w:rsidR="00993AC9" w:rsidRDefault="00993AC9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Actividades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de la </w:t>
                            </w: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escuela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primaria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Brumby para </w:t>
                            </w: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crear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asociaciones</w:t>
                            </w:r>
                            <w:proofErr w:type="spellEnd"/>
                          </w:p>
                          <w:p w14:paraId="6C614B45" w14:textId="7676383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5A8477C5" w14:textId="77777777" w:rsidR="00993AC9" w:rsidRPr="00993AC9" w:rsidRDefault="00993AC9" w:rsidP="00993AC9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Oportunidades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para </w:t>
                            </w: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voluntarios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:</w:t>
                            </w:r>
                          </w:p>
                          <w:p w14:paraId="15B62445" w14:textId="77777777" w:rsidR="00993AC9" w:rsidRPr="00993AC9" w:rsidRDefault="00993AC9" w:rsidP="00993AC9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 Classroom Readers (</w:t>
                            </w: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Presencial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o virtual)</w:t>
                            </w:r>
                          </w:p>
                          <w:p w14:paraId="079A3B65" w14:textId="77777777" w:rsidR="00993AC9" w:rsidRPr="00993AC9" w:rsidRDefault="00993AC9" w:rsidP="00993AC9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•Centro de </w:t>
                            </w: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Medios</w:t>
                            </w:r>
                            <w:proofErr w:type="spellEnd"/>
                          </w:p>
                          <w:p w14:paraId="17838D0A" w14:textId="42E53A61" w:rsidR="007A5E54" w:rsidRPr="005358FF" w:rsidRDefault="00993AC9" w:rsidP="00993AC9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Comité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Planificación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del </w:t>
                            </w: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Título</w:t>
                            </w:r>
                            <w:proofErr w:type="spellEnd"/>
                          </w:p>
                          <w:p w14:paraId="2E8045E5" w14:textId="77777777" w:rsidR="00993AC9" w:rsidRDefault="00993AC9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Reuniones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de la </w:t>
                            </w: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Asociación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:</w:t>
                            </w:r>
                          </w:p>
                          <w:p w14:paraId="2CF05B5E" w14:textId="77777777" w:rsidR="00993AC9" w:rsidRPr="00993AC9" w:rsidRDefault="00993AC9" w:rsidP="00993AC9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Reunión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informativa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anual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para padres del </w:t>
                            </w: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Título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</w:t>
                            </w:r>
                          </w:p>
                          <w:p w14:paraId="1BEDF8D9" w14:textId="77777777" w:rsidR="00993AC9" w:rsidRPr="00993AC9" w:rsidRDefault="00993AC9" w:rsidP="00993AC9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Casa </w:t>
                            </w: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abierta</w:t>
                            </w:r>
                            <w:proofErr w:type="spellEnd"/>
                          </w:p>
                          <w:p w14:paraId="13704C31" w14:textId="77777777" w:rsidR="00993AC9" w:rsidRPr="00993AC9" w:rsidRDefault="00993AC9" w:rsidP="00993AC9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Dar la </w:t>
                            </w: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bienvenida</w:t>
                            </w:r>
                            <w:proofErr w:type="spellEnd"/>
                          </w:p>
                          <w:p w14:paraId="56279F7C" w14:textId="77777777" w:rsidR="00993AC9" w:rsidRPr="00993AC9" w:rsidRDefault="00993AC9" w:rsidP="00993AC9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Reuniones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aportes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padres de </w:t>
                            </w: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Título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</w:t>
                            </w:r>
                          </w:p>
                          <w:p w14:paraId="386E9E1F" w14:textId="491E2DEA" w:rsidR="00341AC4" w:rsidRDefault="00993AC9" w:rsidP="00993AC9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Semana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</w:t>
                            </w: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conferencias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padres y </w:t>
                            </w: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maestros</w:t>
                            </w:r>
                            <w:r w:rsidR="00FD3B37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</w:t>
                            </w:r>
                            <w:proofErr w:type="spellEnd"/>
                            <w:r w:rsidR="00FD3B37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Teacher Conference Week</w:t>
                            </w:r>
                          </w:p>
                          <w:p w14:paraId="3978FF96" w14:textId="77777777" w:rsidR="00993AC9" w:rsidRDefault="00993AC9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Oportunidades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de </w:t>
                            </w:r>
                            <w:proofErr w:type="spellStart"/>
                            <w:r w:rsidRPr="00993AC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participación</w:t>
                            </w:r>
                            <w:proofErr w:type="spellEnd"/>
                            <w:r w:rsidRPr="00993AC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familiar:</w:t>
                            </w:r>
                          </w:p>
                          <w:p w14:paraId="3B2955B8" w14:textId="77777777" w:rsidR="004E0F74" w:rsidRPr="004E0F74" w:rsidRDefault="004E0F74" w:rsidP="004E0F74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4E0F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Noches</w:t>
                            </w:r>
                            <w:proofErr w:type="spellEnd"/>
                            <w:r w:rsidRPr="004E0F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4E0F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Académicas</w:t>
                            </w:r>
                            <w:proofErr w:type="spellEnd"/>
                          </w:p>
                          <w:p w14:paraId="3BCA4DC2" w14:textId="77777777" w:rsidR="004E0F74" w:rsidRPr="004E0F74" w:rsidRDefault="004E0F74" w:rsidP="004E0F74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4E0F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Dia</w:t>
                            </w:r>
                            <w:proofErr w:type="spellEnd"/>
                            <w:r w:rsidRPr="004E0F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la </w:t>
                            </w:r>
                            <w:proofErr w:type="spellStart"/>
                            <w:r w:rsidRPr="004E0F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carrera</w:t>
                            </w:r>
                            <w:proofErr w:type="spellEnd"/>
                          </w:p>
                          <w:p w14:paraId="0B15773A" w14:textId="5B15E41E" w:rsidR="0079585F" w:rsidRPr="00BD7EFF" w:rsidRDefault="004E0F74" w:rsidP="004E0F74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4E0F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Sala de </w:t>
                            </w:r>
                            <w:proofErr w:type="spellStart"/>
                            <w:r w:rsidRPr="004E0F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recursos</w:t>
                            </w:r>
                            <w:proofErr w:type="spellEnd"/>
                            <w:r w:rsidRPr="004E0F74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para padres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9693" id="Text Box 345" o:spid="_x0000_s1027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" fillcolor="white [3201]" strokeweight=".5pt">
                <v:textbox>
                  <w:txbxContent>
                    <w:p w14:paraId="3057E502" w14:textId="77777777" w:rsidR="00993AC9" w:rsidRDefault="00993AC9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Actividades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de la </w:t>
                      </w: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escuela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primaria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Brumby para </w:t>
                      </w: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crear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asociaciones</w:t>
                      </w:r>
                      <w:proofErr w:type="spellEnd"/>
                    </w:p>
                    <w:p w14:paraId="6C614B45" w14:textId="7676383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5A8477C5" w14:textId="77777777" w:rsidR="00993AC9" w:rsidRPr="00993AC9" w:rsidRDefault="00993AC9" w:rsidP="00993AC9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Oportunidades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para </w:t>
                      </w: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voluntarios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:</w:t>
                      </w:r>
                    </w:p>
                    <w:p w14:paraId="15B62445" w14:textId="77777777" w:rsidR="00993AC9" w:rsidRPr="00993AC9" w:rsidRDefault="00993AC9" w:rsidP="00993AC9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>• Classroom Readers (</w:t>
                      </w: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>Presencial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o virtual)</w:t>
                      </w:r>
                    </w:p>
                    <w:p w14:paraId="079A3B65" w14:textId="77777777" w:rsidR="00993AC9" w:rsidRPr="00993AC9" w:rsidRDefault="00993AC9" w:rsidP="00993AC9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•Centro de </w:t>
                      </w: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>Medios</w:t>
                      </w:r>
                      <w:proofErr w:type="spellEnd"/>
                    </w:p>
                    <w:p w14:paraId="17838D0A" w14:textId="42E53A61" w:rsidR="007A5E54" w:rsidRPr="005358FF" w:rsidRDefault="00993AC9" w:rsidP="00993AC9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>Comité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>Planificación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del </w:t>
                      </w: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>Título</w:t>
                      </w:r>
                      <w:proofErr w:type="spellEnd"/>
                    </w:p>
                    <w:p w14:paraId="2E8045E5" w14:textId="77777777" w:rsidR="00993AC9" w:rsidRDefault="00993AC9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Reuniones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de la </w:t>
                      </w: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Asociación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:</w:t>
                      </w:r>
                    </w:p>
                    <w:p w14:paraId="2CF05B5E" w14:textId="77777777" w:rsidR="00993AC9" w:rsidRPr="00993AC9" w:rsidRDefault="00993AC9" w:rsidP="00993AC9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>Reunión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>informativa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>anual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para padres del </w:t>
                      </w: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>Título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</w:t>
                      </w:r>
                    </w:p>
                    <w:p w14:paraId="1BEDF8D9" w14:textId="77777777" w:rsidR="00993AC9" w:rsidRPr="00993AC9" w:rsidRDefault="00993AC9" w:rsidP="00993AC9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Casa </w:t>
                      </w: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>abierta</w:t>
                      </w:r>
                      <w:proofErr w:type="spellEnd"/>
                    </w:p>
                    <w:p w14:paraId="13704C31" w14:textId="77777777" w:rsidR="00993AC9" w:rsidRPr="00993AC9" w:rsidRDefault="00993AC9" w:rsidP="00993AC9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Dar la </w:t>
                      </w: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>bienvenida</w:t>
                      </w:r>
                      <w:proofErr w:type="spellEnd"/>
                    </w:p>
                    <w:p w14:paraId="56279F7C" w14:textId="77777777" w:rsidR="00993AC9" w:rsidRPr="00993AC9" w:rsidRDefault="00993AC9" w:rsidP="00993AC9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>Reuniones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>aportes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padres de </w:t>
                      </w: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>Título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</w:t>
                      </w:r>
                    </w:p>
                    <w:p w14:paraId="386E9E1F" w14:textId="491E2DEA" w:rsidR="00341AC4" w:rsidRDefault="00993AC9" w:rsidP="00993AC9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>Semana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</w:t>
                      </w: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>conferencias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padres y </w:t>
                      </w: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color w:val="auto"/>
                        </w:rPr>
                        <w:t>maestros</w:t>
                      </w:r>
                      <w:r w:rsidR="00FD3B37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</w:t>
                      </w:r>
                      <w:proofErr w:type="spellEnd"/>
                      <w:r w:rsidR="00FD3B37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Teacher Conference Week</w:t>
                      </w:r>
                    </w:p>
                    <w:p w14:paraId="3978FF96" w14:textId="77777777" w:rsidR="00993AC9" w:rsidRDefault="00993AC9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Oportunidades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de </w:t>
                      </w:r>
                      <w:proofErr w:type="spellStart"/>
                      <w:r w:rsidRPr="00993AC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participación</w:t>
                      </w:r>
                      <w:proofErr w:type="spellEnd"/>
                      <w:r w:rsidRPr="00993AC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familiar:</w:t>
                      </w:r>
                    </w:p>
                    <w:p w14:paraId="3B2955B8" w14:textId="77777777" w:rsidR="004E0F74" w:rsidRPr="004E0F74" w:rsidRDefault="004E0F74" w:rsidP="004E0F74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4E0F74">
                        <w:rPr>
                          <w:rFonts w:asciiTheme="minorHAnsi" w:hAnsiTheme="minorHAnsi" w:cstheme="minorHAnsi"/>
                          <w:color w:val="auto"/>
                        </w:rPr>
                        <w:t>Noches</w:t>
                      </w:r>
                      <w:proofErr w:type="spellEnd"/>
                      <w:r w:rsidRPr="004E0F74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4E0F74">
                        <w:rPr>
                          <w:rFonts w:asciiTheme="minorHAnsi" w:hAnsiTheme="minorHAnsi" w:cstheme="minorHAnsi"/>
                          <w:color w:val="auto"/>
                        </w:rPr>
                        <w:t>Académicas</w:t>
                      </w:r>
                      <w:proofErr w:type="spellEnd"/>
                    </w:p>
                    <w:p w14:paraId="3BCA4DC2" w14:textId="77777777" w:rsidR="004E0F74" w:rsidRPr="004E0F74" w:rsidRDefault="004E0F74" w:rsidP="004E0F74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4E0F74">
                        <w:rPr>
                          <w:rFonts w:asciiTheme="minorHAnsi" w:hAnsiTheme="minorHAnsi" w:cstheme="minorHAnsi"/>
                          <w:color w:val="auto"/>
                        </w:rPr>
                        <w:t>Dia</w:t>
                      </w:r>
                      <w:proofErr w:type="spellEnd"/>
                      <w:r w:rsidRPr="004E0F74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la </w:t>
                      </w:r>
                      <w:proofErr w:type="spellStart"/>
                      <w:r w:rsidRPr="004E0F74">
                        <w:rPr>
                          <w:rFonts w:asciiTheme="minorHAnsi" w:hAnsiTheme="minorHAnsi" w:cstheme="minorHAnsi"/>
                          <w:color w:val="auto"/>
                        </w:rPr>
                        <w:t>carrera</w:t>
                      </w:r>
                      <w:proofErr w:type="spellEnd"/>
                    </w:p>
                    <w:p w14:paraId="0B15773A" w14:textId="5B15E41E" w:rsidR="0079585F" w:rsidRPr="00BD7EFF" w:rsidRDefault="004E0F74" w:rsidP="004E0F74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4E0F74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Sala de </w:t>
                      </w:r>
                      <w:proofErr w:type="spellStart"/>
                      <w:r w:rsidRPr="004E0F74">
                        <w:rPr>
                          <w:rFonts w:asciiTheme="minorHAnsi" w:hAnsiTheme="minorHAnsi" w:cstheme="minorHAnsi"/>
                          <w:color w:val="auto"/>
                        </w:rPr>
                        <w:t>recursos</w:t>
                      </w:r>
                      <w:proofErr w:type="spellEnd"/>
                      <w:r w:rsidRPr="004E0F74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para padres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96806" id="Rectangle 7" o:spid="_x0000_s1026" style="position:absolute;margin-left:-11.5pt;margin-top:0;width:260.55pt;height:571.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2CFAF" id="Line 23" o:spid="_x0000_s1026" style="position:absolute;z-index:2516582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AE3EF" id="Line 299" o:spid="_x0000_s1026" style="position:absolute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C2457" id="Line 179" o:spid="_x0000_s1026" style="position:absolute;z-index:25165827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80C65" id="Line 178" o:spid="_x0000_s1026" style="position:absolute;z-index:25165826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ACAB1" id="Line 177" o:spid="_x0000_s1026" style="position:absolute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CCA7B" id="Line 176" o:spid="_x0000_s1026" style="position:absolute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22C9C" id="Line 175" o:spid="_x0000_s1026" style="position:absolute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2C109" id="Line 174" o:spid="_x0000_s1026" style="position:absolute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F1009" id="Line 173" o:spid="_x0000_s1026" style="position:absolute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D0E87" id="Line 159" o:spid="_x0000_s1026" style="position:absolute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42BC8" id="Line 158" o:spid="_x0000_s1026" style="position:absolute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ED85B" id="Line 32" o:spid="_x0000_s1026" style="position:absolute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66518" id="Line 31" o:spid="_x0000_s1026" style="position:absolute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feugait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nulla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facilisi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feugait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nulla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facilisi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68380" id="Line 19" o:spid="_x0000_s1026" style="position:absolute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D1F76" id="Line 18" o:spid="_x0000_s1026" style="position:absolute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08C95" id="Line 17" o:spid="_x0000_s1026" style="position:absolute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C114E" id="Line 16" o:spid="_x0000_s1026" style="position:absolute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35A66" id="Line 15" o:spid="_x0000_s1026" style="position:absolute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61C5967B" w:rsidR="004E644B" w:rsidRDefault="00BF1A7C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5DA15438">
                <wp:simplePos x="0" y="0"/>
                <wp:positionH relativeFrom="margin">
                  <wp:posOffset>3400425</wp:posOffset>
                </wp:positionH>
                <wp:positionV relativeFrom="page">
                  <wp:posOffset>638175</wp:posOffset>
                </wp:positionV>
                <wp:extent cx="2828925" cy="1514475"/>
                <wp:effectExtent l="0" t="0" r="9525" b="9525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45E563" w14:textId="0AA3956E" w:rsidR="00E36F8B" w:rsidRDefault="00AF6F85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Un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pacto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entre la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padres es un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acuerdo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que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padres,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y maestros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desarrollan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juntos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Explica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cómo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los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padres y maestros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trabajarán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juntos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asegurarse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de que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todos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nuestros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estudiantes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tengan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éxito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. Este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pacto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incluye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estrategias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para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ayudar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conectar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aprendizaje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escuela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con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aprendizaje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hogar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31" type="#_x0000_t202" style="position:absolute;margin-left:267.75pt;margin-top:50.25pt;width:222.75pt;height:119.2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2245E563" w14:textId="0AA3956E" w:rsidR="00E36F8B" w:rsidRDefault="00AF6F85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Un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pacto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entre la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padres es un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acuerdo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que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padres,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y maestros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desarrollan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juntos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Explica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cómo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los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padres y maestros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trabajarán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juntos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asegurarse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de que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todos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nuestros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estudiantes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tengan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éxito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. Este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pacto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incluye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estrategias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para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ayudar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conectar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aprendizaje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la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escuela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con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aprendizaje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hogar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7012B0DD">
                <wp:simplePos x="0" y="0"/>
                <wp:positionH relativeFrom="margin">
                  <wp:posOffset>3305175</wp:posOffset>
                </wp:positionH>
                <wp:positionV relativeFrom="page">
                  <wp:posOffset>2047875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A4DD0" id="Rectangle 155" o:spid="_x0000_s1026" style="position:absolute;margin-left:260.25pt;margin-top:161.25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DA0F4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064FE363">
                <wp:simplePos x="0" y="0"/>
                <wp:positionH relativeFrom="margin">
                  <wp:posOffset>3383658</wp:posOffset>
                </wp:positionH>
                <wp:positionV relativeFrom="margin">
                  <wp:posOffset>2068736</wp:posOffset>
                </wp:positionV>
                <wp:extent cx="3006725" cy="2637401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37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0C4D4B" w14:textId="1A316982" w:rsidR="006149CD" w:rsidRPr="002A7992" w:rsidRDefault="00AF6F85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Desarrollado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conjuntamente</w:t>
                            </w:r>
                            <w:proofErr w:type="spellEnd"/>
                          </w:p>
                          <w:p w14:paraId="3150AF67" w14:textId="7DD3DADA" w:rsidR="00E36F8B" w:rsidRPr="00BD7EFF" w:rsidRDefault="00AF6F85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padres,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personal de la Primaria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trabajaron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juntos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compartieron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ideas para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pacto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-padres para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logro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maestros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sugirieron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hogar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agregaron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ideas para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hacerlas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más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específicas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nos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dijeron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qué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les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ayudaría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aprender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Se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alienta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 a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participar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proceso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revisión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anual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pacto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hacer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cambios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las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necesidades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padres son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bienvenidos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contribuir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comentarios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cualquier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momento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Comuníquese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con Luz Landaverde al (770) 916-7070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o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1" w:history="1">
                              <w:r w:rsidRPr="00147B1B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</w:rPr>
                                <w:t>Luz.landaverde@cobbk12.org</w:t>
                              </w:r>
                            </w:hyperlink>
                            <w:r w:rsidR="00DA0F4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para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proporcionar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opinión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2" type="#_x0000_t202" style="position:absolute;margin-left:266.45pt;margin-top:162.9pt;width:236.75pt;height:207.65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300C4D4B" w14:textId="1A316982" w:rsidR="006149CD" w:rsidRPr="002A7992" w:rsidRDefault="00AF6F85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Desarrollado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conjuntamente</w:t>
                      </w:r>
                      <w:proofErr w:type="spellEnd"/>
                    </w:p>
                    <w:p w14:paraId="3150AF67" w14:textId="7DD3DADA" w:rsidR="00E36F8B" w:rsidRPr="00BD7EFF" w:rsidRDefault="00AF6F85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padres,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personal de la Primaria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trabajaron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juntos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compartieron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ideas para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pacto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-padres para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logro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maestros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sugirieron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hogar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agregaron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ideas para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hacerlas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más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específicas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nos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dijeron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qué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les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ayudaría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aprender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Se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alienta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 a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participar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proceso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revisión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anual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pacto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hacer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cambios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las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necesidades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padres son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bienvenidos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contribuir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comentarios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cualquier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momento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Comuníquese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con Luz Landaverde al (770) 916-7070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o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hyperlink r:id="rId12" w:history="1">
                        <w:r w:rsidRPr="00147B1B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</w:rPr>
                          <w:t>Luz.landaverde@cobbk12.org</w:t>
                        </w:r>
                      </w:hyperlink>
                      <w:r w:rsidR="00DA0F4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AF6F85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para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proporcionar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opinión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30D75CA4" w:rsidR="00575F02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 Alford</w:t>
                            </w:r>
                            <w:r w:rsidR="00575F02" w:rsidRPr="00E576F6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="00AF6F85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Directora</w:t>
                            </w:r>
                            <w:proofErr w:type="spellEnd"/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E0327F2" w:rsidR="00BE0B4B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Sandra.A</w:t>
                            </w:r>
                            <w:r w:rsidR="0048799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lford@cobbk12.org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79780791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73738A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9C6AED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2" o:spid="_x0000_s1033" type="#_x0000_t202" style="position:absolute;margin-left:6.95pt;margin-top:388.2pt;width:228.1pt;height:166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" filled="f">
                <v:textbox>
                  <w:txbxContent>
                    <w:p w14:paraId="632E2D64" w14:textId="30D75CA4" w:rsidR="00575F02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 Alford</w:t>
                      </w:r>
                      <w:r w:rsidR="00575F02" w:rsidRPr="00E576F6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="00AF6F85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Directora</w:t>
                      </w:r>
                      <w:proofErr w:type="spellEnd"/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E0327F2" w:rsidR="00BE0B4B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Sandra.A</w:t>
                      </w:r>
                      <w:r w:rsidR="0048799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lford@cobbk12.org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79780791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73738A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167180A4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770 916-7070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D4620C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6E596A" w:rsidRPr="006E59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3" type="#_x0000_t202" style="position:absolute;margin-left:4.6pt;margin-top:196pt;width:235.1pt;height:198.1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Xg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W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On8BeA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098E33" w14:textId="77777777" w:rsidR="00AF6F85" w:rsidRPr="00AF6F85" w:rsidRDefault="00AF6F85" w:rsidP="00AF6F8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AF6F8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 2023-2024</w:t>
                            </w:r>
                          </w:p>
                          <w:p w14:paraId="40A0EFCD" w14:textId="77777777" w:rsidR="00AF6F85" w:rsidRPr="00AF6F85" w:rsidRDefault="00AF6F85" w:rsidP="00AF6F8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AF6F8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Primaria Brumby</w:t>
                            </w:r>
                          </w:p>
                          <w:p w14:paraId="08AAB5D5" w14:textId="791C6AEE" w:rsidR="00214778" w:rsidRPr="00CF79AC" w:rsidRDefault="00AF6F85" w:rsidP="00AF6F8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Pacto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entre la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escuela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y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los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gramStart"/>
                            <w:r w:rsidRPr="00AF6F8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padres</w:t>
                            </w:r>
                            <w:proofErr w:type="gramEnd"/>
                            <w:r w:rsidRPr="00AF6F8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para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el</w:t>
                            </w:r>
                            <w:proofErr w:type="spellEnd"/>
                            <w:r w:rsidRPr="00AF6F8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AF6F8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logro</w:t>
                            </w:r>
                            <w:proofErr w:type="spellEnd"/>
                          </w:p>
                          <w:p w14:paraId="57C5A5C3" w14:textId="1EABB794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Grad</w:t>
                            </w:r>
                            <w:r w:rsidR="00AF6F85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o </w:t>
                            </w:r>
                            <w:r w:rsidR="009C70A4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54750254" w14:textId="1CDA11EB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Revi</w:t>
                            </w:r>
                            <w:r w:rsidR="00AF6F8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sa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d</w:t>
                            </w:r>
                            <w:r w:rsidR="00AF6F8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o</w:t>
                            </w:r>
                            <w:proofErr w:type="spellEnd"/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F6F8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June 1</w:t>
                            </w:r>
                            <w:r w:rsidR="00036D3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2023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5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PjkTOD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23098E33" w14:textId="77777777" w:rsidR="00AF6F85" w:rsidRPr="00AF6F85" w:rsidRDefault="00AF6F85" w:rsidP="00AF6F8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AF6F8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 2023-2024</w:t>
                      </w:r>
                    </w:p>
                    <w:p w14:paraId="40A0EFCD" w14:textId="77777777" w:rsidR="00AF6F85" w:rsidRPr="00AF6F85" w:rsidRDefault="00AF6F85" w:rsidP="00AF6F85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AF6F8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Primaria Brumby</w:t>
                      </w:r>
                    </w:p>
                    <w:p w14:paraId="08AAB5D5" w14:textId="791C6AEE" w:rsidR="00214778" w:rsidRPr="00CF79AC" w:rsidRDefault="00AF6F85" w:rsidP="00AF6F85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Pacto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entre la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escuela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y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los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</w:t>
                      </w:r>
                      <w:proofErr w:type="gramStart"/>
                      <w:r w:rsidRPr="00AF6F8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padres</w:t>
                      </w:r>
                      <w:proofErr w:type="gramEnd"/>
                      <w:r w:rsidRPr="00AF6F8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para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el</w:t>
                      </w:r>
                      <w:proofErr w:type="spellEnd"/>
                      <w:r w:rsidRPr="00AF6F8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AF6F8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logro</w:t>
                      </w:r>
                      <w:proofErr w:type="spellEnd"/>
                    </w:p>
                    <w:p w14:paraId="57C5A5C3" w14:textId="1EABB794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Grad</w:t>
                      </w:r>
                      <w:r w:rsidR="00AF6F85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o </w:t>
                      </w:r>
                      <w:r w:rsidR="009C70A4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5</w:t>
                      </w:r>
                    </w:p>
                    <w:p w14:paraId="54750254" w14:textId="1CDA11EB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proofErr w:type="spellStart"/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Revi</w:t>
                      </w:r>
                      <w:r w:rsidR="00AF6F8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sa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d</w:t>
                      </w:r>
                      <w:r w:rsidR="00AF6F8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o</w:t>
                      </w:r>
                      <w:proofErr w:type="spellEnd"/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AF6F85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June 1</w:t>
                      </w:r>
                      <w:r w:rsidR="00036D33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, 2023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5" type="#_x0000_t202" style="position:absolute;margin-left:266pt;margin-top:364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536B292E" w14:textId="64D79F72" w:rsidR="009116CF" w:rsidRPr="009116CF" w:rsidRDefault="009116CF" w:rsidP="009116CF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 • Padre CTLS</w:t>
                            </w:r>
                          </w:p>
                          <w:p w14:paraId="5117A460" w14:textId="77777777" w:rsidR="009116CF" w:rsidRPr="009116CF" w:rsidRDefault="009116CF" w:rsidP="009116CF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1309C87A" w14:textId="77777777" w:rsidR="009116CF" w:rsidRPr="009116CF" w:rsidRDefault="009116CF" w:rsidP="009116CF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Carpetas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semanales</w:t>
                            </w:r>
                            <w:proofErr w:type="spellEnd"/>
                          </w:p>
                          <w:p w14:paraId="795C9C60" w14:textId="77777777" w:rsidR="009116CF" w:rsidRPr="009116CF" w:rsidRDefault="009116CF" w:rsidP="009116CF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Sitio web de la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escuela</w:t>
                            </w:r>
                            <w:proofErr w:type="spellEnd"/>
                          </w:p>
                          <w:p w14:paraId="70E80795" w14:textId="77777777" w:rsidR="009116CF" w:rsidRPr="009116CF" w:rsidRDefault="009116CF" w:rsidP="009116CF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Boletines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Mensuales</w:t>
                            </w:r>
                            <w:proofErr w:type="spellEnd"/>
                          </w:p>
                          <w:p w14:paraId="41DC0BF8" w14:textId="1077D0F3" w:rsidR="001D49B3" w:rsidRPr="00AB7E52" w:rsidRDefault="009116CF" w:rsidP="009116CF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Correo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electrónico</w:t>
                            </w:r>
                            <w:proofErr w:type="spellEnd"/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7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f+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8Ic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AlBH/h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536B292E" w14:textId="64D79F72" w:rsidR="009116CF" w:rsidRPr="009116CF" w:rsidRDefault="009116CF" w:rsidP="009116CF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 • Padre CTLS</w:t>
                      </w:r>
                    </w:p>
                    <w:p w14:paraId="5117A460" w14:textId="77777777" w:rsidR="009116CF" w:rsidRPr="009116CF" w:rsidRDefault="009116CF" w:rsidP="009116CF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1309C87A" w14:textId="77777777" w:rsidR="009116CF" w:rsidRPr="009116CF" w:rsidRDefault="009116CF" w:rsidP="009116CF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>Carpetas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>semanales</w:t>
                      </w:r>
                      <w:proofErr w:type="spellEnd"/>
                    </w:p>
                    <w:p w14:paraId="795C9C60" w14:textId="77777777" w:rsidR="009116CF" w:rsidRPr="009116CF" w:rsidRDefault="009116CF" w:rsidP="009116CF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Sitio web de la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>escuela</w:t>
                      </w:r>
                      <w:proofErr w:type="spellEnd"/>
                    </w:p>
                    <w:p w14:paraId="70E80795" w14:textId="77777777" w:rsidR="009116CF" w:rsidRPr="009116CF" w:rsidRDefault="009116CF" w:rsidP="009116CF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>Boletines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>Mensuales</w:t>
                      </w:r>
                      <w:proofErr w:type="spellEnd"/>
                    </w:p>
                    <w:p w14:paraId="41DC0BF8" w14:textId="1077D0F3" w:rsidR="001D49B3" w:rsidRPr="00AB7E52" w:rsidRDefault="009116CF" w:rsidP="009116CF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>•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>Correo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>electrónico</w:t>
                      </w:r>
                      <w:proofErr w:type="spellEnd"/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71DFA6CD" w14:textId="77777777" w:rsidR="009116CF" w:rsidRPr="009116CF" w:rsidRDefault="009116CF" w:rsidP="009116CF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Conferencias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de padres y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profesores</w:t>
                            </w:r>
                            <w:proofErr w:type="spellEnd"/>
                          </w:p>
                          <w:p w14:paraId="2C0F094D" w14:textId="77777777" w:rsidR="009116CF" w:rsidRPr="009116CF" w:rsidRDefault="009116CF" w:rsidP="009116CF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•Facebook Twitter</w:t>
                            </w:r>
                          </w:p>
                          <w:p w14:paraId="57E48824" w14:textId="77777777" w:rsidR="009116CF" w:rsidRPr="009116CF" w:rsidRDefault="009116CF" w:rsidP="009116CF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• Volantes</w:t>
                            </w:r>
                          </w:p>
                          <w:p w14:paraId="7547BD9E" w14:textId="77777777" w:rsidR="009116CF" w:rsidRPr="009116CF" w:rsidRDefault="009116CF" w:rsidP="009116CF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Sitio web del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distrito</w:t>
                            </w:r>
                            <w:proofErr w:type="spellEnd"/>
                          </w:p>
                          <w:p w14:paraId="1CE3E80F" w14:textId="5C424FDB" w:rsidR="001D49B3" w:rsidRPr="00BD7EFF" w:rsidRDefault="009116CF" w:rsidP="009116CF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• Marquee de la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escuela</w:t>
                            </w:r>
                            <w:proofErr w:type="spellEnd"/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8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71DFA6CD" w14:textId="77777777" w:rsidR="009116CF" w:rsidRPr="009116CF" w:rsidRDefault="009116CF" w:rsidP="009116CF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>•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>Conferencias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de padres y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>profesores</w:t>
                      </w:r>
                      <w:proofErr w:type="spellEnd"/>
                    </w:p>
                    <w:p w14:paraId="2C0F094D" w14:textId="77777777" w:rsidR="009116CF" w:rsidRPr="009116CF" w:rsidRDefault="009116CF" w:rsidP="009116CF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>•Facebook Twitter</w:t>
                      </w:r>
                    </w:p>
                    <w:p w14:paraId="57E48824" w14:textId="77777777" w:rsidR="009116CF" w:rsidRPr="009116CF" w:rsidRDefault="009116CF" w:rsidP="009116CF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>• Volantes</w:t>
                      </w:r>
                    </w:p>
                    <w:p w14:paraId="7547BD9E" w14:textId="77777777" w:rsidR="009116CF" w:rsidRPr="009116CF" w:rsidRDefault="009116CF" w:rsidP="009116CF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Sitio web del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>distrito</w:t>
                      </w:r>
                      <w:proofErr w:type="spellEnd"/>
                    </w:p>
                    <w:p w14:paraId="1CE3E80F" w14:textId="5C424FDB" w:rsidR="001D49B3" w:rsidRPr="00BD7EFF" w:rsidRDefault="009116CF" w:rsidP="009116CF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• Marquee de la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color w:val="auto"/>
                        </w:rPr>
                        <w:t>escuela</w:t>
                      </w:r>
                      <w:proofErr w:type="spellEnd"/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3E302D" w14:textId="494EA800" w:rsidR="00F346E1" w:rsidRDefault="004E0F74">
                            <w:proofErr w:type="spellStart"/>
                            <w:r w:rsidRPr="004E0F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Algunas</w:t>
                            </w:r>
                            <w:proofErr w:type="spellEnd"/>
                            <w:r w:rsidRPr="004E0F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4E0F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comunicaciones</w:t>
                            </w:r>
                            <w:proofErr w:type="spellEnd"/>
                            <w:r w:rsidRPr="004E0F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4E0F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pueden</w:t>
                            </w:r>
                            <w:proofErr w:type="spellEnd"/>
                            <w:r w:rsidRPr="004E0F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proofErr w:type="spellStart"/>
                            <w:r w:rsidRPr="004E0F7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proporcionarse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9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6J3OgIAAIQEAAAOAAAAZHJzL2Uyb0RvYy54bWysVEtv2zAMvg/YfxB0X+y8utaIU2QpMgwo&#10;2gLp0LMiS7EwWdQkJXb260cp726nYReZFKmP5EfSk/uu0WQrnFdgStrv5ZQIw6FSZl3S76+LT7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" fillcolor="white [3201]" strokeweight=".5pt">
                <v:textbox>
                  <w:txbxContent>
                    <w:p w14:paraId="553E302D" w14:textId="494EA800" w:rsidR="00F346E1" w:rsidRDefault="004E0F74">
                      <w:proofErr w:type="spellStart"/>
                      <w:r w:rsidRPr="004E0F74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Algunas</w:t>
                      </w:r>
                      <w:proofErr w:type="spellEnd"/>
                      <w:r w:rsidRPr="004E0F74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 w:rsidRPr="004E0F74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comunicaciones</w:t>
                      </w:r>
                      <w:proofErr w:type="spellEnd"/>
                      <w:r w:rsidRPr="004E0F74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 w:rsidRPr="004E0F74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pueden</w:t>
                      </w:r>
                      <w:proofErr w:type="spellEnd"/>
                      <w:r w:rsidRPr="004E0F74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proofErr w:type="spellStart"/>
                      <w:r w:rsidRPr="004E0F74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proporcionarse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312BFFBE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996D20" w14:textId="3C5B2D8E" w:rsidR="00632EC9" w:rsidRDefault="009116C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116CF">
                              <w:rPr>
                                <w:rFonts w:asciiTheme="minorHAnsi" w:hAnsiTheme="minorHAnsi" w:cstheme="minorHAnsi"/>
                              </w:rPr>
                              <w:t xml:space="preserve">Si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</w:rPr>
                              <w:t>desea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</w:rPr>
                              <w:t>más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</w:rPr>
                              <w:t>información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</w:rPr>
                              <w:t>póngase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</w:rPr>
                              <w:t>en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</w:rPr>
                              <w:t>contacto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</w:rPr>
                              <w:t xml:space="preserve"> con:</w:t>
                            </w:r>
                          </w:p>
                          <w:p w14:paraId="10EF73C2" w14:textId="77777777" w:rsidR="009116CF" w:rsidRPr="00BD7EFF" w:rsidRDefault="009116C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11165531" w:rsidR="00632EC9" w:rsidRPr="00BD7EFF" w:rsidRDefault="00FE6CFB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Luz Land</w:t>
                            </w:r>
                            <w:r w:rsidR="009116CF"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verde</w:t>
                            </w:r>
                          </w:p>
                          <w:p w14:paraId="1256E882" w14:textId="4C15147F" w:rsidR="00632EC9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(770) 916-7070 </w:t>
                            </w:r>
                            <w:proofErr w:type="spellStart"/>
                            <w:r w:rsidR="00632EC9" w:rsidRPr="00BD7EFF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 </w:t>
                            </w:r>
                            <w:hyperlink r:id="rId19" w:history="1">
                              <w:r w:rsidR="009116CF" w:rsidRPr="00147B1B">
                                <w:rPr>
                                  <w:rStyle w:val="Hyperlink"/>
                                  <w:rFonts w:asciiTheme="minorHAnsi" w:hAnsiTheme="minorHAnsi" w:cstheme="minorHAnsi"/>
                                  <w:lang w:val="es-VE"/>
                                </w:rPr>
                                <w:t>Luz.landaverde@cobbk12.org</w:t>
                              </w:r>
                            </w:hyperlink>
                          </w:p>
                          <w:p w14:paraId="7E78E2A2" w14:textId="77777777" w:rsidR="00FE6CFB" w:rsidRPr="00BD7EFF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  <w:p w14:paraId="2B228397" w14:textId="7A5115F8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40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2Zi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8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yhtmYj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62996D20" w14:textId="3C5B2D8E" w:rsidR="00632EC9" w:rsidRDefault="009116C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9116CF">
                        <w:rPr>
                          <w:rFonts w:asciiTheme="minorHAnsi" w:hAnsiTheme="minorHAnsi" w:cstheme="minorHAnsi"/>
                        </w:rPr>
                        <w:t xml:space="preserve">Si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</w:rPr>
                        <w:t>desea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</w:rPr>
                        <w:t>más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</w:rPr>
                        <w:t>información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</w:rPr>
                        <w:t>póngase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</w:rPr>
                        <w:t>en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</w:rPr>
                        <w:t>contacto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</w:rPr>
                        <w:t xml:space="preserve"> con:</w:t>
                      </w:r>
                    </w:p>
                    <w:p w14:paraId="10EF73C2" w14:textId="77777777" w:rsidR="009116CF" w:rsidRPr="00BD7EFF" w:rsidRDefault="009116CF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11165531" w:rsidR="00632EC9" w:rsidRPr="00BD7EFF" w:rsidRDefault="00FE6CFB">
                      <w:pP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Luz Land</w:t>
                      </w:r>
                      <w:r w:rsidR="009116CF"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verde</w:t>
                      </w:r>
                    </w:p>
                    <w:p w14:paraId="1256E882" w14:textId="4C15147F" w:rsidR="00632EC9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(770) 916-7070 </w:t>
                      </w:r>
                      <w:proofErr w:type="spellStart"/>
                      <w:r w:rsidR="00632EC9" w:rsidRPr="00BD7EFF">
                        <w:rPr>
                          <w:rFonts w:asciiTheme="minorHAnsi" w:hAnsiTheme="minorHAnsi" w:cstheme="minorHAnsi"/>
                          <w:lang w:val="es-VE"/>
                        </w:rPr>
                        <w:t>or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 </w:t>
                      </w:r>
                      <w:hyperlink r:id="rId20" w:history="1">
                        <w:r w:rsidR="009116CF" w:rsidRPr="00147B1B">
                          <w:rPr>
                            <w:rStyle w:val="Hyperlink"/>
                            <w:rFonts w:asciiTheme="minorHAnsi" w:hAnsiTheme="minorHAnsi" w:cstheme="minorHAnsi"/>
                            <w:lang w:val="es-VE"/>
                          </w:rPr>
                          <w:t>Luz.landaverde@cobbk12.org</w:t>
                        </w:r>
                      </w:hyperlink>
                    </w:p>
                    <w:p w14:paraId="7E78E2A2" w14:textId="77777777" w:rsidR="00FE6CFB" w:rsidRPr="00BD7EFF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  <w:p w14:paraId="2B228397" w14:textId="7A5115F8" w:rsidR="00632EC9" w:rsidRPr="00BD7EFF" w:rsidRDefault="00632EC9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12738E66" w:rsidR="005358FF" w:rsidRPr="00B66969" w:rsidRDefault="004E0F74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E0F7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Actividades</w:t>
                            </w:r>
                            <w:proofErr w:type="spellEnd"/>
                            <w:r w:rsidRPr="004E0F7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Brumby Elementary para </w:t>
                            </w:r>
                            <w:proofErr w:type="spellStart"/>
                            <w:r w:rsidRPr="004E0F7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desarrollar</w:t>
                            </w:r>
                            <w:proofErr w:type="spellEnd"/>
                            <w:r w:rsidRPr="004E0F7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la </w:t>
                            </w:r>
                            <w:proofErr w:type="spellStart"/>
                            <w:r w:rsidRPr="004E0F7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comunicación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12738E66" w:rsidR="005358FF" w:rsidRPr="00B66969" w:rsidRDefault="004E0F74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4E0F7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Actividades</w:t>
                      </w:r>
                      <w:proofErr w:type="spellEnd"/>
                      <w:r w:rsidRPr="004E0F7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de Brumby Elementary para </w:t>
                      </w:r>
                      <w:proofErr w:type="spellStart"/>
                      <w:r w:rsidRPr="004E0F7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desarrollar</w:t>
                      </w:r>
                      <w:proofErr w:type="spellEnd"/>
                      <w:r w:rsidRPr="004E0F7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la </w:t>
                      </w:r>
                      <w:proofErr w:type="spellStart"/>
                      <w:r w:rsidRPr="004E0F7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comunicación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A55CF" id="Line 161" o:spid="_x0000_s1026" style="position:absolute;flip:x y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6DB62" id="Line 162" o:spid="_x0000_s1026" style="position:absolute;flip:x y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768FA" id="Rectangle 156" o:spid="_x0000_s1026" style="position:absolute;margin-left:-1.5pt;margin-top:375.75pt;width:243.35pt;height:0;z-index:251658256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B5FA0" id="Rectangle 157" o:spid="_x0000_s1026" style="position:absolute;margin-left:0;margin-top:397.55pt;width:241.9pt;height:0;z-index:251658257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D2BAA" id="Line 165" o:spid="_x0000_s1026" style="position:absolute;flip:x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056108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7A94B94D">
                <wp:simplePos x="0" y="0"/>
                <wp:positionH relativeFrom="column">
                  <wp:posOffset>38100</wp:posOffset>
                </wp:positionH>
                <wp:positionV relativeFrom="paragraph">
                  <wp:posOffset>3691890</wp:posOffset>
                </wp:positionV>
                <wp:extent cx="3039745" cy="21990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2199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F8CCE" w14:textId="404409F9" w:rsidR="007968D2" w:rsidRPr="00056108" w:rsidRDefault="009116CF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5610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Bumby</w:t>
                            </w:r>
                            <w:proofErr w:type="spellEnd"/>
                            <w:r w:rsidRPr="0005610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Elementary Meta(s) para </w:t>
                            </w:r>
                            <w:proofErr w:type="spellStart"/>
                            <w:r w:rsidRPr="0005610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el</w:t>
                            </w:r>
                            <w:proofErr w:type="spellEnd"/>
                            <w:r w:rsidRPr="0005610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5610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Logro</w:t>
                            </w:r>
                            <w:proofErr w:type="spellEnd"/>
                            <w:r w:rsidRPr="0005610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05610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Estudiantil</w:t>
                            </w:r>
                            <w:proofErr w:type="spellEnd"/>
                          </w:p>
                          <w:p w14:paraId="67F33CEB" w14:textId="77777777" w:rsidR="00056108" w:rsidRPr="009A100B" w:rsidRDefault="00056108" w:rsidP="00056108">
                            <w:pPr>
                              <w:spacing w:after="160" w:line="259" w:lineRule="auto"/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9A100B">
                              <w:rPr>
                                <w:rFonts w:asciiTheme="minorHAnsi" w:eastAsia="Calibri" w:hAnsiTheme="minorHAnsi" w:cstheme="minorHAnsi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Meta de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lectura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:</w:t>
                            </w:r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2° - 5°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grado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- Para fines del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año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escolar 2023-2024,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aumentaremos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el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porcentaje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estudiantes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con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calificaciones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el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rango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competente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y/o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avanzado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20 puntos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porcentuales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desde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primera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administración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agosto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hasta la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administración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final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Mayo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según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lo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determinado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por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evaluación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Inventario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lectura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distrito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quinto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grado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nuestra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escuela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se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enfocará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inferencia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, las claves del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contexto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, la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poesía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y la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comparación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textos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rigurosos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F09C386" w14:textId="77147C58" w:rsidR="00A1704D" w:rsidRPr="009A100B" w:rsidRDefault="00056108" w:rsidP="00056108">
                            <w:pPr>
                              <w:spacing w:after="160" w:line="259" w:lineRule="auto"/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A100B">
                              <w:rPr>
                                <w:rFonts w:asciiTheme="minorHAnsi" w:eastAsia="Calibri" w:hAnsiTheme="minorHAnsi" w:cstheme="minorHAnsi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Meta </w:t>
                            </w:r>
                            <w:proofErr w:type="spellStart"/>
                            <w:proofErr w:type="gramStart"/>
                            <w:r w:rsidRPr="009A100B">
                              <w:rPr>
                                <w:rFonts w:asciiTheme="minorHAnsi" w:eastAsia="Calibri" w:hAnsiTheme="minorHAnsi" w:cstheme="minorHAnsi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matemática</w:t>
                            </w:r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:Desde</w:t>
                            </w:r>
                            <w:proofErr w:type="spellEnd"/>
                            <w:proofErr w:type="gram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la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administración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agosto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de 2023 hasta la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administración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de mayo de 2024 del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Inventario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Matemáticas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, las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puntuaciones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los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estudiantes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las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categorías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competente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y/o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avanzada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aumentarán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un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mínimo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de 35 puntos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porcentuales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el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5to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grado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nuestra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escuela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se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enfocará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en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fracciones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con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todas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las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operaciones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decimales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 xml:space="preserve"> y </w:t>
                            </w:r>
                            <w:proofErr w:type="spellStart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volumen</w:t>
                            </w:r>
                            <w:proofErr w:type="spellEnd"/>
                            <w:r w:rsidRPr="009A100B"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4E5BF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3pt;margin-top:290.7pt;width:239.35pt;height:173.15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" filled="f" stroked="f">
                <v:textbox>
                  <w:txbxContent>
                    <w:p w14:paraId="74EF8CCE" w14:textId="404409F9" w:rsidR="007968D2" w:rsidRPr="00056108" w:rsidRDefault="009116CF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proofErr w:type="spellStart"/>
                      <w:r w:rsidRPr="00056108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>Bumby</w:t>
                      </w:r>
                      <w:proofErr w:type="spellEnd"/>
                      <w:r w:rsidRPr="00056108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Elementary Meta(s) para </w:t>
                      </w:r>
                      <w:proofErr w:type="spellStart"/>
                      <w:r w:rsidRPr="00056108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>el</w:t>
                      </w:r>
                      <w:proofErr w:type="spellEnd"/>
                      <w:r w:rsidRPr="00056108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056108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>Logro</w:t>
                      </w:r>
                      <w:proofErr w:type="spellEnd"/>
                      <w:r w:rsidRPr="00056108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proofErr w:type="spellStart"/>
                      <w:r w:rsidRPr="00056108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  <w:u w:val="single"/>
                        </w:rPr>
                        <w:t>Estudiantil</w:t>
                      </w:r>
                      <w:proofErr w:type="spellEnd"/>
                    </w:p>
                    <w:p w14:paraId="67F33CEB" w14:textId="77777777" w:rsidR="00056108" w:rsidRPr="009A100B" w:rsidRDefault="00056108" w:rsidP="00056108">
                      <w:pPr>
                        <w:spacing w:after="160" w:line="259" w:lineRule="auto"/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</w:pPr>
                      <w:r w:rsidRPr="009A100B">
                        <w:rPr>
                          <w:rFonts w:asciiTheme="minorHAnsi" w:eastAsia="Calibri" w:hAnsiTheme="minorHAnsi" w:cstheme="minorHAnsi"/>
                          <w:b/>
                          <w:color w:val="auto"/>
                          <w:kern w:val="0"/>
                          <w:sz w:val="16"/>
                          <w:szCs w:val="16"/>
                        </w:rPr>
                        <w:t xml:space="preserve">Meta de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/>
                          <w:color w:val="auto"/>
                          <w:kern w:val="0"/>
                          <w:sz w:val="16"/>
                          <w:szCs w:val="16"/>
                        </w:rPr>
                        <w:t>lectura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/>
                          <w:color w:val="auto"/>
                          <w:kern w:val="0"/>
                          <w:sz w:val="16"/>
                          <w:szCs w:val="16"/>
                        </w:rPr>
                        <w:t>:</w:t>
                      </w:r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2° - 5°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grado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- Para fines del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año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escolar 2023-2024,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aumentaremos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el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porcentaje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estudiantes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con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calificaciones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el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rango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competente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y/o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avanzado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20 puntos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porcentuales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desde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primera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administración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agosto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hasta la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administración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final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Mayo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según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lo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determinado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por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evaluación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del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Inventario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lectura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del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distrito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quinto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grado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nuestra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escuela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se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enfocará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inferencia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, las claves del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contexto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, la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poesía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y la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comparación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textos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rigurosos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.</w:t>
                      </w:r>
                    </w:p>
                    <w:p w14:paraId="5F09C386" w14:textId="77147C58" w:rsidR="00A1704D" w:rsidRPr="009A100B" w:rsidRDefault="00056108" w:rsidP="00056108">
                      <w:pPr>
                        <w:spacing w:after="160" w:line="259" w:lineRule="auto"/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7"/>
                          <w:szCs w:val="17"/>
                        </w:rPr>
                      </w:pPr>
                      <w:r w:rsidRPr="009A100B">
                        <w:rPr>
                          <w:rFonts w:asciiTheme="minorHAnsi" w:eastAsia="Calibri" w:hAnsiTheme="minorHAnsi" w:cstheme="minorHAnsi"/>
                          <w:b/>
                          <w:color w:val="auto"/>
                          <w:kern w:val="0"/>
                          <w:sz w:val="16"/>
                          <w:szCs w:val="16"/>
                        </w:rPr>
                        <w:t xml:space="preserve">Meta </w:t>
                      </w:r>
                      <w:proofErr w:type="spellStart"/>
                      <w:proofErr w:type="gramStart"/>
                      <w:r w:rsidRPr="009A100B">
                        <w:rPr>
                          <w:rFonts w:asciiTheme="minorHAnsi" w:eastAsia="Calibri" w:hAnsiTheme="minorHAnsi" w:cstheme="minorHAnsi"/>
                          <w:b/>
                          <w:color w:val="auto"/>
                          <w:kern w:val="0"/>
                          <w:sz w:val="16"/>
                          <w:szCs w:val="16"/>
                        </w:rPr>
                        <w:t>matemática</w:t>
                      </w:r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:Desde</w:t>
                      </w:r>
                      <w:proofErr w:type="spellEnd"/>
                      <w:proofErr w:type="gram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la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administración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agosto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de 2023 hasta la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administración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de mayo de 2024 del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Inventario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Matemáticas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, las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puntuaciones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de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los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estudiantes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las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categorías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competente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y/o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avanzada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aumentarán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un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mínimo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de 35 puntos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porcentuales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el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5to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grado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nuestra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escuela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se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enfocará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en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fracciones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con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todas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las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operaciones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decimales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 xml:space="preserve"> y </w:t>
                      </w:r>
                      <w:proofErr w:type="spellStart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volumen</w:t>
                      </w:r>
                      <w:proofErr w:type="spellEnd"/>
                      <w:r w:rsidRPr="009A100B"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53F5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14F9FDBD">
                <wp:simplePos x="0" y="0"/>
                <wp:positionH relativeFrom="column">
                  <wp:posOffset>7505700</wp:posOffset>
                </wp:positionH>
                <wp:positionV relativeFrom="paragraph">
                  <wp:posOffset>581025</wp:posOffset>
                </wp:positionV>
                <wp:extent cx="1993900" cy="5178425"/>
                <wp:effectExtent l="0" t="0" r="6350" b="3175"/>
                <wp:wrapThrough wrapText="bothSides">
                  <wp:wrapPolygon edited="0">
                    <wp:start x="0" y="0"/>
                    <wp:lineTo x="0" y="21534"/>
                    <wp:lineTo x="21462" y="21534"/>
                    <wp:lineTo x="21462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517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4C1A0E" w14:textId="7DD8A1AA" w:rsidR="00123DAA" w:rsidRDefault="00B853F5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Familias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de la Primaria Brumby</w:t>
                            </w:r>
                          </w:p>
                          <w:p w14:paraId="7ABEFDA0" w14:textId="77777777" w:rsidR="00B853F5" w:rsidRDefault="00B853F5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1F07C7B4" w14:textId="2C086CF6" w:rsidR="001F128E" w:rsidRDefault="00B853F5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Los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de Brumby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pueden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tener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éxito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alcanzar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nuestras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metas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escolares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tanto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Como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estudiante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puedo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A48DA2E" w14:textId="77777777" w:rsidR="00B853F5" w:rsidRDefault="00B853F5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947CAA1" w14:textId="77777777" w:rsidR="00B853F5" w:rsidRPr="00B853F5" w:rsidRDefault="00B853F5" w:rsidP="00B853F5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1. Usar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variedad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para resolver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problemas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matemáticos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tanto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dentro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fuera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usar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variedad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para leer y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comprender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lo que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estoy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leyendo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tanto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dentro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fuera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2352B54" w14:textId="77777777" w:rsidR="00B853F5" w:rsidRPr="00B853F5" w:rsidRDefault="00B853F5" w:rsidP="00B853F5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CCBE8C4" w14:textId="77777777" w:rsidR="00B853F5" w:rsidRPr="00B853F5" w:rsidRDefault="00B853F5" w:rsidP="00B853F5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2. Lea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menos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20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minutos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noche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5AD8A55" w14:textId="77777777" w:rsidR="00B853F5" w:rsidRPr="00B853F5" w:rsidRDefault="00B853F5" w:rsidP="00B853F5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0E3572" w14:textId="4DA0C4B5" w:rsidR="00280671" w:rsidRPr="00B853F5" w:rsidRDefault="00B853F5" w:rsidP="00B853F5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3.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Inicie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sesión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practique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operaciones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conceptos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matemáticos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635A6208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3" type="#_x0000_t202" style="position:absolute;margin-left:591pt;margin-top:45.75pt;width:157pt;height:407.7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04C1A0E" w14:textId="7DD8A1AA" w:rsidR="00123DAA" w:rsidRDefault="00B853F5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Familias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de la Primaria Brumby</w:t>
                      </w:r>
                    </w:p>
                    <w:p w14:paraId="7ABEFDA0" w14:textId="77777777" w:rsidR="00B853F5" w:rsidRDefault="00B853F5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1F07C7B4" w14:textId="2C086CF6" w:rsidR="001F128E" w:rsidRDefault="00B853F5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Los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de Brumby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pueden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tener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éxito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alcanzar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nuestras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metas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escolares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tanto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. Como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estudiante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puedo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</w:p>
                    <w:p w14:paraId="5A48DA2E" w14:textId="77777777" w:rsidR="00B853F5" w:rsidRDefault="00B853F5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947CAA1" w14:textId="77777777" w:rsidR="00B853F5" w:rsidRPr="00B853F5" w:rsidRDefault="00B853F5" w:rsidP="00B853F5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1. Usar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variedad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para resolver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problemas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matemáticos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tanto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dentro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fuera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usar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variedad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para leer y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comprender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lo que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estoy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leyendo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tanto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dentro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fuera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22352B54" w14:textId="77777777" w:rsidR="00B853F5" w:rsidRPr="00B853F5" w:rsidRDefault="00B853F5" w:rsidP="00B853F5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CCBE8C4" w14:textId="77777777" w:rsidR="00B853F5" w:rsidRPr="00B853F5" w:rsidRDefault="00B853F5" w:rsidP="00B853F5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2. Lea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menos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20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minutos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noche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65AD8A55" w14:textId="77777777" w:rsidR="00B853F5" w:rsidRPr="00B853F5" w:rsidRDefault="00B853F5" w:rsidP="00B853F5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0E3572" w14:textId="4DA0C4B5" w:rsidR="00280671" w:rsidRPr="00B853F5" w:rsidRDefault="00B853F5" w:rsidP="00B853F5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3.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Inicie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sesión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practique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operaciones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conceptos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matemáticos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635A6208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853F5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3B87C32A">
                <wp:simplePos x="0" y="0"/>
                <wp:positionH relativeFrom="column">
                  <wp:posOffset>3381375</wp:posOffset>
                </wp:positionH>
                <wp:positionV relativeFrom="paragraph">
                  <wp:posOffset>609600</wp:posOffset>
                </wp:positionV>
                <wp:extent cx="2047875" cy="5257800"/>
                <wp:effectExtent l="0" t="0" r="9525" b="0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487F18" w14:textId="58A6BDCE" w:rsidR="009117A2" w:rsidRDefault="009116CF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9116CF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Maestros de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primaria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Brumby</w:t>
                            </w:r>
                          </w:p>
                          <w:p w14:paraId="69CAD3C9" w14:textId="2AB63B3A" w:rsidR="00982E56" w:rsidRPr="00982E56" w:rsidRDefault="009116CF" w:rsidP="00982E56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maestros de quinto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especialistas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personal de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apoyo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trabajarán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y sus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competencia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matemática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y de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acuerdo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estándares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nivel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grado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F236EAB" w14:textId="383CAB18" w:rsidR="009116CF" w:rsidRPr="003949A8" w:rsidRDefault="009116CF" w:rsidP="00982E5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116CF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El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enfoque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nuestras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conexiones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clave con las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será</w:t>
                            </w:r>
                            <w:proofErr w:type="spellEnd"/>
                            <w:r w:rsidRPr="009116CF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414D7F43" w14:textId="77777777" w:rsidR="00B853F5" w:rsidRPr="00B853F5" w:rsidRDefault="00B853F5" w:rsidP="00B853F5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1.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Proporcionar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padres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una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variedad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cumplan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Estándares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Excelencia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Georgia. Se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proporcionarán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ejemplos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cada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uno a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través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CTLS Parent,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reuniones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conferencias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padres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salón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clases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5180F7F" w14:textId="77777777" w:rsidR="00B853F5" w:rsidRPr="00B853F5" w:rsidRDefault="00B853F5" w:rsidP="00B853F5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17175308" w14:textId="77777777" w:rsidR="00B853F5" w:rsidRPr="00B853F5" w:rsidRDefault="00B853F5" w:rsidP="00B853F5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2.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Proporcionar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material de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al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nivel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4D90FDA" w14:textId="77777777" w:rsidR="00B853F5" w:rsidRPr="00B853F5" w:rsidRDefault="00B853F5" w:rsidP="00B853F5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547033AD" w14:textId="46421601" w:rsidR="00734486" w:rsidRPr="0079336A" w:rsidRDefault="00B853F5" w:rsidP="00B853F5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3.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Brindar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apoyo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matemático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individualizado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personalizado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utilizando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software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Learning.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5" type="#_x0000_t202" style="position:absolute;margin-left:266.25pt;margin-top:48pt;width:161.25pt;height:414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5487F18" w14:textId="58A6BDCE" w:rsidR="009117A2" w:rsidRDefault="009116CF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  <w:r w:rsidRPr="009116CF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Maestros de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primaria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Brumby</w:t>
                      </w:r>
                    </w:p>
                    <w:p w14:paraId="69CAD3C9" w14:textId="2AB63B3A" w:rsidR="00982E56" w:rsidRPr="00982E56" w:rsidRDefault="009116CF" w:rsidP="00982E56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proofErr w:type="gramStart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gramEnd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maestros de quinto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grado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especialistas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personal de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apoyo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trabajarán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y sus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competencia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matemática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y de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acuerdo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estándares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nivel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grado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14:paraId="4F236EAB" w14:textId="383CAB18" w:rsidR="009116CF" w:rsidRPr="003949A8" w:rsidRDefault="009116CF" w:rsidP="00982E56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9116CF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El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enfoque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nuestras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conexiones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clave con las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será</w:t>
                      </w:r>
                      <w:proofErr w:type="spellEnd"/>
                      <w:r w:rsidRPr="009116CF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>:</w:t>
                      </w:r>
                    </w:p>
                    <w:p w14:paraId="414D7F43" w14:textId="77777777" w:rsidR="00B853F5" w:rsidRPr="00B853F5" w:rsidRDefault="00B853F5" w:rsidP="00B853F5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1.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Proporcionar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padres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una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variedad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cumplan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Estándares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Excelencia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Georgia. Se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proporcionarán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ejemplos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cada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uno a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través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CTLS Parent,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reuniones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conferencias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padres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salón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clases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14:paraId="55180F7F" w14:textId="77777777" w:rsidR="00B853F5" w:rsidRPr="00B853F5" w:rsidRDefault="00B853F5" w:rsidP="00B853F5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17175308" w14:textId="77777777" w:rsidR="00B853F5" w:rsidRPr="00B853F5" w:rsidRDefault="00B853F5" w:rsidP="00B853F5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2.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Proporcionar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material de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al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nivel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.</w:t>
                      </w:r>
                    </w:p>
                    <w:p w14:paraId="74D90FDA" w14:textId="77777777" w:rsidR="00B853F5" w:rsidRPr="00B853F5" w:rsidRDefault="00B853F5" w:rsidP="00B853F5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547033AD" w14:textId="46421601" w:rsidR="00734486" w:rsidRPr="0079336A" w:rsidRDefault="00B853F5" w:rsidP="00B853F5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3.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Brindar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apoyo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matemático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individualizado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personalizado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utilizando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software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Learning.</w:t>
                      </w:r>
                    </w:p>
                  </w:txbxContent>
                </v:textbox>
              </v:shape>
            </w:pict>
          </mc:Fallback>
        </mc:AlternateContent>
      </w:r>
      <w:r w:rsidR="001516D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6DB2AD57">
                <wp:simplePos x="0" y="0"/>
                <wp:positionH relativeFrom="column">
                  <wp:posOffset>5476953</wp:posOffset>
                </wp:positionH>
                <wp:positionV relativeFrom="paragraph">
                  <wp:posOffset>580002</wp:posOffset>
                </wp:positionV>
                <wp:extent cx="1941945" cy="5175250"/>
                <wp:effectExtent l="0" t="0" r="1270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945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414BA8" w14:textId="65C77C97" w:rsidR="00B42DA5" w:rsidRDefault="00B853F5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Familias</w:t>
                            </w:r>
                            <w:proofErr w:type="spellEnd"/>
                            <w:r w:rsidRPr="00B853F5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de la Primaria Brumby</w:t>
                            </w:r>
                          </w:p>
                          <w:p w14:paraId="3103A976" w14:textId="77777777" w:rsidR="00B853F5" w:rsidRPr="009F366B" w:rsidRDefault="00B853F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75E28E1" w14:textId="666256FC" w:rsidR="00345D97" w:rsidRDefault="00B853F5" w:rsidP="00345D9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853F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Las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pueden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apoyar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comprensión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al:</w:t>
                            </w:r>
                          </w:p>
                          <w:p w14:paraId="65AFECFE" w14:textId="77777777" w:rsidR="00B853F5" w:rsidRPr="00345D97" w:rsidRDefault="00B853F5" w:rsidP="00345D97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3997800" w14:textId="77777777" w:rsidR="00B853F5" w:rsidRPr="00B853F5" w:rsidRDefault="00B853F5" w:rsidP="00B853F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1.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Utilizar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estrategias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proporcionadas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escuela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tanto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matemáticas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explorar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libros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habilidades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alfabetización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así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como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conceptos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matemáticos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19D889F" w14:textId="77777777" w:rsidR="00B853F5" w:rsidRPr="00B853F5" w:rsidRDefault="00B853F5" w:rsidP="00B853F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638EEF76" w14:textId="77777777" w:rsidR="00B853F5" w:rsidRPr="00B853F5" w:rsidRDefault="00B853F5" w:rsidP="00B853F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2.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Ayudar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amor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lectura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leyendo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materiales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que se le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proporcionan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casa.</w:t>
                            </w:r>
                          </w:p>
                          <w:p w14:paraId="7D856871" w14:textId="77777777" w:rsidR="00B853F5" w:rsidRPr="00B853F5" w:rsidRDefault="00B853F5" w:rsidP="00B853F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A538368" w14:textId="0204AA72" w:rsidR="00734486" w:rsidRPr="00B85517" w:rsidRDefault="00B853F5" w:rsidP="00B853F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3.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Asegurarse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que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hijo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inicie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sesión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con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frecuencia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desarrollar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comprensión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conceptual y la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fluidez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procedimientos</w:t>
                            </w:r>
                            <w:proofErr w:type="spellEnd"/>
                            <w:r w:rsidRPr="00B853F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6" type="#_x0000_t202" style="position:absolute;margin-left:431.25pt;margin-top:45.65pt;width:152.9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79414BA8" w14:textId="65C77C97" w:rsidR="00B42DA5" w:rsidRDefault="00B853F5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  <w:proofErr w:type="spellStart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Familias</w:t>
                      </w:r>
                      <w:proofErr w:type="spellEnd"/>
                      <w:r w:rsidRPr="00B853F5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de la Primaria Brumby</w:t>
                      </w:r>
                    </w:p>
                    <w:p w14:paraId="3103A976" w14:textId="77777777" w:rsidR="00B853F5" w:rsidRPr="009F366B" w:rsidRDefault="00B853F5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375E28E1" w14:textId="666256FC" w:rsidR="00345D97" w:rsidRDefault="00B853F5" w:rsidP="00345D97">
                      <w:pP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B853F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Las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pueden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apoyar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comprensión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al:</w:t>
                      </w:r>
                    </w:p>
                    <w:p w14:paraId="65AFECFE" w14:textId="77777777" w:rsidR="00B853F5" w:rsidRPr="00345D97" w:rsidRDefault="00B853F5" w:rsidP="00345D97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3997800" w14:textId="77777777" w:rsidR="00B853F5" w:rsidRPr="00B853F5" w:rsidRDefault="00B853F5" w:rsidP="00B853F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1.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Utilizar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estrategias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proporcionadas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tanto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matemáticas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explorar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libros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habilidades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alfabetización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así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como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conceptos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matemáticos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14:paraId="119D889F" w14:textId="77777777" w:rsidR="00B853F5" w:rsidRPr="00B853F5" w:rsidRDefault="00B853F5" w:rsidP="00B853F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638EEF76" w14:textId="77777777" w:rsidR="00B853F5" w:rsidRPr="00B853F5" w:rsidRDefault="00B853F5" w:rsidP="00B853F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2.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Ayudar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amor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lectura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leyendo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materiales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que se le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proporcionan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casa.</w:t>
                      </w:r>
                    </w:p>
                    <w:p w14:paraId="7D856871" w14:textId="77777777" w:rsidR="00B853F5" w:rsidRPr="00B853F5" w:rsidRDefault="00B853F5" w:rsidP="00B853F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A538368" w14:textId="0204AA72" w:rsidR="00734486" w:rsidRPr="00B85517" w:rsidRDefault="00B853F5" w:rsidP="00B853F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3.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Asegurarse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que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hijo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inicie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sesión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con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frecuencia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desarrollar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comprensión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conceptual y la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fluidez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procedimientos</w:t>
                      </w:r>
                      <w:proofErr w:type="spellEnd"/>
                      <w:r w:rsidRPr="00B853F5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A60F9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30E684CB">
                <wp:simplePos x="0" y="0"/>
                <wp:positionH relativeFrom="margin">
                  <wp:align>left</wp:align>
                </wp:positionH>
                <wp:positionV relativeFrom="paragraph">
                  <wp:posOffset>3599180</wp:posOffset>
                </wp:positionV>
                <wp:extent cx="3133725" cy="91440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2105E" id="Rectangle 25" o:spid="_x0000_s1026" style="position:absolute;margin-left:0;margin-top:283.4pt;width:246.75pt;height:7.2pt;z-index:2516583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2C20850A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0B43309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proofErr w:type="spellStart"/>
                            <w:r w:rsidR="009116CF" w:rsidRPr="009116C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Visite</w:t>
                            </w:r>
                            <w:proofErr w:type="spellEnd"/>
                            <w:r w:rsidR="009116CF" w:rsidRPr="009116C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116CF" w:rsidRPr="009116C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nuestro</w:t>
                            </w:r>
                            <w:proofErr w:type="spellEnd"/>
                            <w:r w:rsidR="009116CF" w:rsidRPr="009116CF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sitio web: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9C6AED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21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7" type="#_x0000_t202" style="position:absolute;margin-left:0;margin-top:472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nk4w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" filled="f" fillcolor="#fffffe" stroked="f" strokecolor="#212120" insetpen="t">
                <v:textbox inset="2.88pt,2.88pt,2.88pt,2.88pt">
                  <w:txbxContent>
                    <w:p w14:paraId="5A84AF38" w14:textId="60B43309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                    </w:t>
                      </w:r>
                      <w:proofErr w:type="spellStart"/>
                      <w:r w:rsidR="009116CF" w:rsidRPr="009116CF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Visite</w:t>
                      </w:r>
                      <w:proofErr w:type="spellEnd"/>
                      <w:r w:rsidR="009116CF" w:rsidRPr="009116CF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116CF" w:rsidRPr="009116CF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nuestro</w:t>
                      </w:r>
                      <w:proofErr w:type="spellEnd"/>
                      <w:r w:rsidR="009116CF" w:rsidRPr="009116CF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sitio web: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D4620C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2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A2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4151292F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739805" w14:textId="01D41820" w:rsidR="00980FC0" w:rsidRPr="00033B8E" w:rsidRDefault="009116CF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  <w:r w:rsidRPr="009116CF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Metas del Distrito para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el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Logro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Estudiantil</w:t>
                            </w:r>
                            <w:proofErr w:type="spellEnd"/>
                          </w:p>
                          <w:p w14:paraId="6C20D4DD" w14:textId="16219085" w:rsidR="009116CF" w:rsidRPr="009116CF" w:rsidRDefault="009116CF" w:rsidP="009116CF">
                            <w:pPr>
                              <w:widowControl w:val="0"/>
                              <w:spacing w:line="380" w:lineRule="exact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Aumentar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desempeño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todas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las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áreasde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contenido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básico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un 2%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anual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medido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datos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rendimiento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29303FE" w14:textId="77777777" w:rsidR="009116CF" w:rsidRPr="009116CF" w:rsidRDefault="009116CF" w:rsidP="009116CF">
                            <w:pPr>
                              <w:widowControl w:val="0"/>
                              <w:spacing w:line="380" w:lineRule="exact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• CCSD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aumentará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tasa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participación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comunidades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que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participan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servicios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/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programas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un 10 %,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medido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datos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CLTS para padres,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resultados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la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encuesta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módulo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vista web.</w:t>
                            </w:r>
                          </w:p>
                          <w:p w14:paraId="23084766" w14:textId="1D0CFBB8" w:rsidR="001D66A6" w:rsidRPr="00D1424D" w:rsidRDefault="009116CF" w:rsidP="009116CF">
                            <w:pPr>
                              <w:widowControl w:val="0"/>
                              <w:spacing w:line="3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• Para 2023,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reorganizaremos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marco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profesional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satisfacer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las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necesidades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todos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estudiantes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para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garantizar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la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alineación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con las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prioridades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del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superintendente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según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lo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medido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oportunidades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aprendizaje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profesional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encuestas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y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logros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estudiantiles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8" type="#_x0000_t202" style="position:absolute;margin-left:4.5pt;margin-top:16.5pt;width:234pt;height:265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Jb5A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" filled="f" stroked="f">
                <v:textbox inset="2.88pt,2.88pt,2.88pt,2.88pt">
                  <w:txbxContent>
                    <w:p w14:paraId="70739805" w14:textId="01D41820" w:rsidR="00980FC0" w:rsidRPr="00033B8E" w:rsidRDefault="009116CF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  <w:r w:rsidRPr="009116CF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Metas del Distrito para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el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Logro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Estudiantil</w:t>
                      </w:r>
                      <w:proofErr w:type="spellEnd"/>
                    </w:p>
                    <w:p w14:paraId="6C20D4DD" w14:textId="16219085" w:rsidR="009116CF" w:rsidRPr="009116CF" w:rsidRDefault="009116CF" w:rsidP="009116CF">
                      <w:pPr>
                        <w:widowControl w:val="0"/>
                        <w:spacing w:line="380" w:lineRule="exact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•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Aumentar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desempeño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todas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las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áreasde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contenido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básico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un 2%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anual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medido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datos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rendimiento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.</w:t>
                      </w:r>
                    </w:p>
                    <w:p w14:paraId="429303FE" w14:textId="77777777" w:rsidR="009116CF" w:rsidRPr="009116CF" w:rsidRDefault="009116CF" w:rsidP="009116CF">
                      <w:pPr>
                        <w:widowControl w:val="0"/>
                        <w:spacing w:line="380" w:lineRule="exact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• CCSD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aumentará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tasa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participación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comunidades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que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participan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servicios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/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programas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un 10 %,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medido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datos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CLTS para padres,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resultados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la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encuesta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módulo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vista web.</w:t>
                      </w:r>
                    </w:p>
                    <w:p w14:paraId="23084766" w14:textId="1D0CFBB8" w:rsidR="001D66A6" w:rsidRPr="00D1424D" w:rsidRDefault="009116CF" w:rsidP="009116CF">
                      <w:pPr>
                        <w:widowControl w:val="0"/>
                        <w:spacing w:line="380" w:lineRule="exact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• Para 2023,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reorganizaremos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el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marco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profesional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satisfacer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las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necesidades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todos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garantizar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la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alineación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con las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prioridades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del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superintendente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según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lo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medido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por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oportunidades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aprendizaje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profesional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encuestas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logros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estudiantiles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.</w:t>
                      </w: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69696" id="Rectangle 3" o:spid="_x0000_s1026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726A2209" w:rsidR="008B41B0" w:rsidRPr="00D1424D" w:rsidRDefault="00B853F5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B853F5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¡Un </w:t>
                            </w:r>
                            <w:proofErr w:type="spellStart"/>
                            <w:r w:rsidRPr="00B853F5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>equipo</w:t>
                            </w:r>
                            <w:proofErr w:type="spellEnd"/>
                            <w:r w:rsidRPr="00B853F5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B853F5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>una</w:t>
                            </w:r>
                            <w:proofErr w:type="spellEnd"/>
                            <w:r w:rsidRPr="00B853F5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meta, </w:t>
                            </w:r>
                            <w:proofErr w:type="spellStart"/>
                            <w:r w:rsidRPr="00B853F5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>éxito</w:t>
                            </w:r>
                            <w:proofErr w:type="spellEnd"/>
                            <w:r w:rsidRPr="00B853F5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B853F5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>estudiantil</w:t>
                            </w:r>
                            <w:proofErr w:type="spellEnd"/>
                            <w:r w:rsidRPr="00B853F5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726A2209" w:rsidR="008B41B0" w:rsidRPr="00D1424D" w:rsidRDefault="00B853F5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B853F5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¡Un </w:t>
                      </w:r>
                      <w:proofErr w:type="spellStart"/>
                      <w:r w:rsidRPr="00B853F5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>equipo</w:t>
                      </w:r>
                      <w:proofErr w:type="spellEnd"/>
                      <w:r w:rsidRPr="00B853F5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B853F5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>una</w:t>
                      </w:r>
                      <w:proofErr w:type="spellEnd"/>
                      <w:r w:rsidRPr="00B853F5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meta, </w:t>
                      </w:r>
                      <w:proofErr w:type="spellStart"/>
                      <w:r w:rsidRPr="00B853F5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>éxito</w:t>
                      </w:r>
                      <w:proofErr w:type="spellEnd"/>
                      <w:r w:rsidRPr="00B853F5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B853F5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>estudiantil</w:t>
                      </w:r>
                      <w:proofErr w:type="spellEnd"/>
                      <w:r w:rsidRPr="00B853F5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1987C0D5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96D07" id="Rectangle 25" o:spid="_x0000_s1026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3AF80B33" w:rsidR="00734486" w:rsidRPr="00D1424D" w:rsidRDefault="009116CF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r w:rsidRPr="009116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Maestros, padres y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estudiantes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,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juntos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 para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el</w:t>
                            </w:r>
                            <w:proofErr w:type="spellEnd"/>
                            <w:r w:rsidRPr="009116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9116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éxito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3AF80B33" w:rsidR="00734486" w:rsidRPr="00D1424D" w:rsidRDefault="009116CF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r w:rsidRPr="009116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Maestros, padres y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estudiantes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,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juntos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 para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el</w:t>
                      </w:r>
                      <w:proofErr w:type="spellEnd"/>
                      <w:r w:rsidRPr="009116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9116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éxito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A13249" id="Straight Connector 375" o:spid="_x0000_s1026" style="position:absolute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2877B" id="Straight Connector 377" o:spid="_x0000_s1026" style="position:absolute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F9CF4A" id="Straight Connector 401" o:spid="_x0000_s1026" style="position:absolute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8B9514" id="Straight Connector 408" o:spid="_x0000_s1026" style="position:absolute;z-index:25165830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E1E233" id="Straight Connector 407" o:spid="_x0000_s1026" style="position:absolute;z-index:2516583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8549A0" id="Straight Connector 402" o:spid="_x0000_s1026" style="position:absolute;z-index:25165829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43D584" id="Straight Connector 400" o:spid="_x0000_s1026" style="position:absolute;z-index:251658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498D40" id="Straight Connector 395" o:spid="_x0000_s1026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288119" id="Straight Connector 394" o:spid="_x0000_s1026" style="position:absolute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CB0A4C" id="Straight Connector 380" o:spid="_x0000_s1026" style="position:absolute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A3398" id="Straight Connector 378" o:spid="_x0000_s1026" style="position:absolute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8C55B" id="Line 26" o:spid="_x0000_s1026" style="position:absolute;z-index:25165828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25ADA" id="Line 27" o:spid="_x0000_s1026" style="position:absolute;z-index:25165828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0E7CB" id="Line 29" o:spid="_x0000_s1026" style="position:absolute;z-index:251658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A2472" id="Line 30" o:spid="_x0000_s1026" style="position:absolute;z-index:25165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47D06" id="Line 32" o:spid="_x0000_s1026" style="position:absolute;z-index:25165828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4C674" id="Line 26" o:spid="_x0000_s1026" style="position:absolute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CCEBB" id="Line 27" o:spid="_x0000_s1026" style="position:absolute;z-index:251658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12E8E" id="Line 28" o:spid="_x0000_s1026" style="position:absolute;z-index:251658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EF6D5" id="Line 29" o:spid="_x0000_s1026" style="position:absolute;z-index:25165828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B5B3A" id="Line 30" o:spid="_x0000_s1026" style="position:absolute;z-index:2516582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D2659" id="Line 32" o:spid="_x0000_s1026" style="position:absolute;z-index:2516582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5CC41" w14:textId="77777777" w:rsidR="009C6AED" w:rsidRDefault="009C6AED" w:rsidP="00101AC6">
      <w:r>
        <w:separator/>
      </w:r>
    </w:p>
  </w:endnote>
  <w:endnote w:type="continuationSeparator" w:id="0">
    <w:p w14:paraId="2017BC42" w14:textId="77777777" w:rsidR="009C6AED" w:rsidRDefault="009C6AED" w:rsidP="00101AC6">
      <w:r>
        <w:continuationSeparator/>
      </w:r>
    </w:p>
  </w:endnote>
  <w:endnote w:type="continuationNotice" w:id="1">
    <w:p w14:paraId="48D84E90" w14:textId="77777777" w:rsidR="009C6AED" w:rsidRDefault="009C6A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E8F3D" w14:textId="77777777" w:rsidR="009C6AED" w:rsidRDefault="009C6AED" w:rsidP="00101AC6">
      <w:r>
        <w:separator/>
      </w:r>
    </w:p>
  </w:footnote>
  <w:footnote w:type="continuationSeparator" w:id="0">
    <w:p w14:paraId="2F1A61C7" w14:textId="77777777" w:rsidR="009C6AED" w:rsidRDefault="009C6AED" w:rsidP="00101AC6">
      <w:r>
        <w:continuationSeparator/>
      </w:r>
    </w:p>
  </w:footnote>
  <w:footnote w:type="continuationNotice" w:id="1">
    <w:p w14:paraId="20EF6BBC" w14:textId="77777777" w:rsidR="009C6AED" w:rsidRDefault="009C6AE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822B7"/>
    <w:multiLevelType w:val="hybridMultilevel"/>
    <w:tmpl w:val="F49EE1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67A43FC6"/>
    <w:multiLevelType w:val="hybridMultilevel"/>
    <w:tmpl w:val="9B267D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7"/>
  </w:num>
  <w:num w:numId="4">
    <w:abstractNumId w:val="24"/>
  </w:num>
  <w:num w:numId="5">
    <w:abstractNumId w:val="11"/>
  </w:num>
  <w:num w:numId="6">
    <w:abstractNumId w:val="23"/>
  </w:num>
  <w:num w:numId="7">
    <w:abstractNumId w:val="16"/>
  </w:num>
  <w:num w:numId="8">
    <w:abstractNumId w:val="2"/>
  </w:num>
  <w:num w:numId="9">
    <w:abstractNumId w:val="18"/>
  </w:num>
  <w:num w:numId="10">
    <w:abstractNumId w:val="21"/>
  </w:num>
  <w:num w:numId="11">
    <w:abstractNumId w:val="1"/>
  </w:num>
  <w:num w:numId="12">
    <w:abstractNumId w:val="19"/>
  </w:num>
  <w:num w:numId="13">
    <w:abstractNumId w:val="7"/>
  </w:num>
  <w:num w:numId="14">
    <w:abstractNumId w:val="8"/>
  </w:num>
  <w:num w:numId="15">
    <w:abstractNumId w:val="5"/>
  </w:num>
  <w:num w:numId="16">
    <w:abstractNumId w:val="12"/>
  </w:num>
  <w:num w:numId="17">
    <w:abstractNumId w:val="4"/>
  </w:num>
  <w:num w:numId="18">
    <w:abstractNumId w:val="13"/>
  </w:num>
  <w:num w:numId="19">
    <w:abstractNumId w:val="14"/>
  </w:num>
  <w:num w:numId="20">
    <w:abstractNumId w:val="15"/>
  </w:num>
  <w:num w:numId="21">
    <w:abstractNumId w:val="22"/>
  </w:num>
  <w:num w:numId="22">
    <w:abstractNumId w:val="0"/>
  </w:num>
  <w:num w:numId="23">
    <w:abstractNumId w:val="9"/>
  </w:num>
  <w:num w:numId="24">
    <w:abstractNumId w:val="20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286D"/>
    <w:rsid w:val="0003126F"/>
    <w:rsid w:val="00033B8E"/>
    <w:rsid w:val="00034552"/>
    <w:rsid w:val="00035DEC"/>
    <w:rsid w:val="00035EF6"/>
    <w:rsid w:val="00036D33"/>
    <w:rsid w:val="000458C2"/>
    <w:rsid w:val="00055D85"/>
    <w:rsid w:val="00056108"/>
    <w:rsid w:val="0006673E"/>
    <w:rsid w:val="0007229E"/>
    <w:rsid w:val="00074661"/>
    <w:rsid w:val="00075953"/>
    <w:rsid w:val="000762F1"/>
    <w:rsid w:val="00084E3F"/>
    <w:rsid w:val="00093902"/>
    <w:rsid w:val="000A3285"/>
    <w:rsid w:val="000C7A4D"/>
    <w:rsid w:val="000D7536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41A82"/>
    <w:rsid w:val="00141ECD"/>
    <w:rsid w:val="00147F2D"/>
    <w:rsid w:val="001516DA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A60F9"/>
    <w:rsid w:val="001B33E6"/>
    <w:rsid w:val="001B55B6"/>
    <w:rsid w:val="001D07C9"/>
    <w:rsid w:val="001D49B3"/>
    <w:rsid w:val="001D5A36"/>
    <w:rsid w:val="001D66A6"/>
    <w:rsid w:val="001F128E"/>
    <w:rsid w:val="00201FB0"/>
    <w:rsid w:val="002023AF"/>
    <w:rsid w:val="0021162B"/>
    <w:rsid w:val="002144C3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26CF"/>
    <w:rsid w:val="00264C16"/>
    <w:rsid w:val="00272F66"/>
    <w:rsid w:val="002736B8"/>
    <w:rsid w:val="00280671"/>
    <w:rsid w:val="00290A24"/>
    <w:rsid w:val="00291C14"/>
    <w:rsid w:val="002932AC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301D77"/>
    <w:rsid w:val="00305B77"/>
    <w:rsid w:val="00332FAD"/>
    <w:rsid w:val="0033300D"/>
    <w:rsid w:val="00335E93"/>
    <w:rsid w:val="00341AC4"/>
    <w:rsid w:val="00345D97"/>
    <w:rsid w:val="00347058"/>
    <w:rsid w:val="00350093"/>
    <w:rsid w:val="003747C5"/>
    <w:rsid w:val="00383F0A"/>
    <w:rsid w:val="00385A88"/>
    <w:rsid w:val="003949A8"/>
    <w:rsid w:val="0039783F"/>
    <w:rsid w:val="003A0270"/>
    <w:rsid w:val="003A134F"/>
    <w:rsid w:val="003A3888"/>
    <w:rsid w:val="003A71FA"/>
    <w:rsid w:val="003B5257"/>
    <w:rsid w:val="003B634E"/>
    <w:rsid w:val="003C6AC4"/>
    <w:rsid w:val="003D651E"/>
    <w:rsid w:val="003E2349"/>
    <w:rsid w:val="003E23A0"/>
    <w:rsid w:val="003E685E"/>
    <w:rsid w:val="003F1CA2"/>
    <w:rsid w:val="003F394A"/>
    <w:rsid w:val="003F3E21"/>
    <w:rsid w:val="004355FD"/>
    <w:rsid w:val="00437EFA"/>
    <w:rsid w:val="00440E8F"/>
    <w:rsid w:val="00444FF2"/>
    <w:rsid w:val="00455D7C"/>
    <w:rsid w:val="004616E0"/>
    <w:rsid w:val="0048382B"/>
    <w:rsid w:val="004858A7"/>
    <w:rsid w:val="0048639B"/>
    <w:rsid w:val="00487991"/>
    <w:rsid w:val="00494543"/>
    <w:rsid w:val="00494EDE"/>
    <w:rsid w:val="004964D2"/>
    <w:rsid w:val="004A2C35"/>
    <w:rsid w:val="004A43F5"/>
    <w:rsid w:val="004A5AF4"/>
    <w:rsid w:val="004B22EC"/>
    <w:rsid w:val="004D5A4D"/>
    <w:rsid w:val="004E0F74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D3BA7"/>
    <w:rsid w:val="005F4F77"/>
    <w:rsid w:val="00602B02"/>
    <w:rsid w:val="006063B5"/>
    <w:rsid w:val="0061041E"/>
    <w:rsid w:val="00613B68"/>
    <w:rsid w:val="006149CD"/>
    <w:rsid w:val="00615EE2"/>
    <w:rsid w:val="00632EC9"/>
    <w:rsid w:val="006338E1"/>
    <w:rsid w:val="0063661F"/>
    <w:rsid w:val="00641FD5"/>
    <w:rsid w:val="00656AA4"/>
    <w:rsid w:val="00660AF7"/>
    <w:rsid w:val="00671864"/>
    <w:rsid w:val="0067345B"/>
    <w:rsid w:val="00673E3D"/>
    <w:rsid w:val="00675CC7"/>
    <w:rsid w:val="00686C64"/>
    <w:rsid w:val="00690FCF"/>
    <w:rsid w:val="00691169"/>
    <w:rsid w:val="006A4542"/>
    <w:rsid w:val="006B442A"/>
    <w:rsid w:val="006D7FE4"/>
    <w:rsid w:val="006E596A"/>
    <w:rsid w:val="006F7BD6"/>
    <w:rsid w:val="007051F2"/>
    <w:rsid w:val="007059B9"/>
    <w:rsid w:val="00716016"/>
    <w:rsid w:val="007201D7"/>
    <w:rsid w:val="00731E2D"/>
    <w:rsid w:val="00734486"/>
    <w:rsid w:val="0073738A"/>
    <w:rsid w:val="007434E2"/>
    <w:rsid w:val="0074626B"/>
    <w:rsid w:val="007640BC"/>
    <w:rsid w:val="00765488"/>
    <w:rsid w:val="00785298"/>
    <w:rsid w:val="00786193"/>
    <w:rsid w:val="00790248"/>
    <w:rsid w:val="00792756"/>
    <w:rsid w:val="0079336A"/>
    <w:rsid w:val="0079585F"/>
    <w:rsid w:val="007968D2"/>
    <w:rsid w:val="007A5312"/>
    <w:rsid w:val="007A5E54"/>
    <w:rsid w:val="007B46E6"/>
    <w:rsid w:val="007B7815"/>
    <w:rsid w:val="007C0341"/>
    <w:rsid w:val="007E77CB"/>
    <w:rsid w:val="0082291C"/>
    <w:rsid w:val="00830A22"/>
    <w:rsid w:val="00843794"/>
    <w:rsid w:val="00850491"/>
    <w:rsid w:val="0085169B"/>
    <w:rsid w:val="00854281"/>
    <w:rsid w:val="00854D50"/>
    <w:rsid w:val="00860FA0"/>
    <w:rsid w:val="00870DE6"/>
    <w:rsid w:val="0089137F"/>
    <w:rsid w:val="00892693"/>
    <w:rsid w:val="0089745C"/>
    <w:rsid w:val="008B41B0"/>
    <w:rsid w:val="008B45EB"/>
    <w:rsid w:val="008B4D6D"/>
    <w:rsid w:val="008B74BA"/>
    <w:rsid w:val="008C3036"/>
    <w:rsid w:val="008E53D0"/>
    <w:rsid w:val="008F7367"/>
    <w:rsid w:val="0090320B"/>
    <w:rsid w:val="00910654"/>
    <w:rsid w:val="009116CF"/>
    <w:rsid w:val="009117A2"/>
    <w:rsid w:val="0091218D"/>
    <w:rsid w:val="00932674"/>
    <w:rsid w:val="009332CF"/>
    <w:rsid w:val="00944E2D"/>
    <w:rsid w:val="009471A9"/>
    <w:rsid w:val="00963560"/>
    <w:rsid w:val="00965791"/>
    <w:rsid w:val="00974B7D"/>
    <w:rsid w:val="00980FC0"/>
    <w:rsid w:val="00982E56"/>
    <w:rsid w:val="00993AC9"/>
    <w:rsid w:val="009A0E2A"/>
    <w:rsid w:val="009A100B"/>
    <w:rsid w:val="009A174A"/>
    <w:rsid w:val="009A41D4"/>
    <w:rsid w:val="009A4D3C"/>
    <w:rsid w:val="009A7B1E"/>
    <w:rsid w:val="009B5A33"/>
    <w:rsid w:val="009C6AED"/>
    <w:rsid w:val="009C70A4"/>
    <w:rsid w:val="009D1933"/>
    <w:rsid w:val="009D52D9"/>
    <w:rsid w:val="009E0575"/>
    <w:rsid w:val="009F366B"/>
    <w:rsid w:val="009F4ADE"/>
    <w:rsid w:val="00A16660"/>
    <w:rsid w:val="00A1704D"/>
    <w:rsid w:val="00A26C0E"/>
    <w:rsid w:val="00A32F9F"/>
    <w:rsid w:val="00A50B2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C6173"/>
    <w:rsid w:val="00AD0B1B"/>
    <w:rsid w:val="00AD2F53"/>
    <w:rsid w:val="00AD4F8F"/>
    <w:rsid w:val="00AE54FB"/>
    <w:rsid w:val="00AF6B98"/>
    <w:rsid w:val="00AF6F85"/>
    <w:rsid w:val="00AF7617"/>
    <w:rsid w:val="00B1192E"/>
    <w:rsid w:val="00B30159"/>
    <w:rsid w:val="00B32837"/>
    <w:rsid w:val="00B33F91"/>
    <w:rsid w:val="00B42DA5"/>
    <w:rsid w:val="00B63865"/>
    <w:rsid w:val="00B66969"/>
    <w:rsid w:val="00B7538F"/>
    <w:rsid w:val="00B82E75"/>
    <w:rsid w:val="00B853F5"/>
    <w:rsid w:val="00B85517"/>
    <w:rsid w:val="00B863BC"/>
    <w:rsid w:val="00B87581"/>
    <w:rsid w:val="00B9762F"/>
    <w:rsid w:val="00BA2918"/>
    <w:rsid w:val="00BB3094"/>
    <w:rsid w:val="00BC16DA"/>
    <w:rsid w:val="00BC5869"/>
    <w:rsid w:val="00BD7EFF"/>
    <w:rsid w:val="00BE0B4B"/>
    <w:rsid w:val="00BF1A7C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43DE2"/>
    <w:rsid w:val="00C45DF1"/>
    <w:rsid w:val="00C54FD8"/>
    <w:rsid w:val="00C57195"/>
    <w:rsid w:val="00C64EEA"/>
    <w:rsid w:val="00C67E95"/>
    <w:rsid w:val="00C7131D"/>
    <w:rsid w:val="00C84D59"/>
    <w:rsid w:val="00C86282"/>
    <w:rsid w:val="00CA4270"/>
    <w:rsid w:val="00CA534B"/>
    <w:rsid w:val="00CB206F"/>
    <w:rsid w:val="00CD00AA"/>
    <w:rsid w:val="00CD5B36"/>
    <w:rsid w:val="00CF6980"/>
    <w:rsid w:val="00CF79AC"/>
    <w:rsid w:val="00D12358"/>
    <w:rsid w:val="00D1424D"/>
    <w:rsid w:val="00D2200E"/>
    <w:rsid w:val="00D23C8F"/>
    <w:rsid w:val="00D24515"/>
    <w:rsid w:val="00D278CE"/>
    <w:rsid w:val="00D32CFD"/>
    <w:rsid w:val="00D40429"/>
    <w:rsid w:val="00D4620C"/>
    <w:rsid w:val="00D55D3A"/>
    <w:rsid w:val="00D565D8"/>
    <w:rsid w:val="00D64743"/>
    <w:rsid w:val="00D67448"/>
    <w:rsid w:val="00D75908"/>
    <w:rsid w:val="00D82B21"/>
    <w:rsid w:val="00D83871"/>
    <w:rsid w:val="00D8526E"/>
    <w:rsid w:val="00D8693B"/>
    <w:rsid w:val="00DA0F4F"/>
    <w:rsid w:val="00DA4A36"/>
    <w:rsid w:val="00DA5446"/>
    <w:rsid w:val="00DB179D"/>
    <w:rsid w:val="00DB2890"/>
    <w:rsid w:val="00DC505F"/>
    <w:rsid w:val="00DD3EBC"/>
    <w:rsid w:val="00DD775B"/>
    <w:rsid w:val="00E00CF1"/>
    <w:rsid w:val="00E03CE8"/>
    <w:rsid w:val="00E051BE"/>
    <w:rsid w:val="00E06809"/>
    <w:rsid w:val="00E06C1B"/>
    <w:rsid w:val="00E11358"/>
    <w:rsid w:val="00E209EA"/>
    <w:rsid w:val="00E25A5D"/>
    <w:rsid w:val="00E277A8"/>
    <w:rsid w:val="00E318B4"/>
    <w:rsid w:val="00E36F8B"/>
    <w:rsid w:val="00E4233A"/>
    <w:rsid w:val="00E50666"/>
    <w:rsid w:val="00E52E75"/>
    <w:rsid w:val="00E575FB"/>
    <w:rsid w:val="00E576F6"/>
    <w:rsid w:val="00E615D0"/>
    <w:rsid w:val="00E72D8B"/>
    <w:rsid w:val="00E73E1A"/>
    <w:rsid w:val="00E753A2"/>
    <w:rsid w:val="00E75900"/>
    <w:rsid w:val="00E85594"/>
    <w:rsid w:val="00E87429"/>
    <w:rsid w:val="00E93419"/>
    <w:rsid w:val="00EA06C9"/>
    <w:rsid w:val="00EA5F2F"/>
    <w:rsid w:val="00EB06EB"/>
    <w:rsid w:val="00EB15CF"/>
    <w:rsid w:val="00EB162F"/>
    <w:rsid w:val="00EB6AC3"/>
    <w:rsid w:val="00ED1DD7"/>
    <w:rsid w:val="00EE0209"/>
    <w:rsid w:val="00EE72D7"/>
    <w:rsid w:val="00EF3DD8"/>
    <w:rsid w:val="00F10241"/>
    <w:rsid w:val="00F23410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87417"/>
    <w:rsid w:val="00F958D4"/>
    <w:rsid w:val="00F96947"/>
    <w:rsid w:val="00FA5E55"/>
    <w:rsid w:val="00FC7A89"/>
    <w:rsid w:val="00FD2184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1139C3E5-4854-4467-9A43-B1C88CF5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hyperlink" Target="http://www.cobbk12.org/brumby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Luz.landaverde@cobbk12.org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hyperlink" Target="mailto:Luz.landaverde@cobbk12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z.landaverde@cobbk12.org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Luz.landaverde@cobbk12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Relationship Id="rId22" Type="http://schemas.openxmlformats.org/officeDocument/2006/relationships/hyperlink" Target="http://www.cobbk12.org/brumby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1" ma:contentTypeDescription="Create a new document." ma:contentTypeScope="" ma:versionID="cd6bbd1400e1092f0b3ef70297265bb2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0e8c610f9b0b6dbe32d194bf066c05bd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</ds:schemaRefs>
</ds:datastoreItem>
</file>

<file path=customXml/itemProps2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914D31-6B15-4D4E-A994-E50D4690B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4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Luz Landaverde</cp:lastModifiedBy>
  <cp:revision>7</cp:revision>
  <cp:lastPrinted>2022-03-28T12:32:00Z</cp:lastPrinted>
  <dcterms:created xsi:type="dcterms:W3CDTF">2023-08-03T16:31:00Z</dcterms:created>
  <dcterms:modified xsi:type="dcterms:W3CDTF">2023-08-07T17:45:00Z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