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C8C85" w14:textId="59E95576" w:rsidR="00734486" w:rsidRDefault="00A55B69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Atividades Elementares de Brumby</w:t>
                            </w:r>
                            <w:r w:rsidR="003E2349" w:rsidRPr="00A55B69">
                              <w:rPr>
                                <w:b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 para Construir Parcerias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color w:val="auto"/>
                                <w:lang w:val="pt"/>
                              </w:rPr>
                              <w:t>Por favor, considere juntar-se a nós através de alguns dos eventos listados abaixo. As oportunidades de voluntariado podem ser virtuais ou presenciais.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voluntariado: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Leitores de sala de aula (presencial ou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Mídia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Comité de Planeamento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Reuniões de Parceria: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Reunião Anual de Informação dos Pais do Título I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Casa Aberta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Conhecer e cumprimentar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Título I Reuniões de entrada dos pais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Semana da Conferência de Pais e Mestres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Oportunidades de envolvimento familiar:</w:t>
                            </w:r>
                          </w:p>
                          <w:p w14:paraId="0F4E9B9C" w14:textId="646334E4" w:rsidR="0079585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 xml:space="preserve"> Noites Acadêmicas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pt"/>
                              </w:rPr>
                              <w:t>Dia da Carreira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color w:val="auto"/>
                                <w:lang w:val="pt"/>
                              </w:rPr>
                              <w:t>Sala de Recursos dos Pais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type id="_x0000_t202" coordsize="21600,21600" o:spt="202" path="m,l,21600r21600,l21600,xe" w14:anchorId="71889693">
                <v:stroke joinstyle="miter"/>
                <v:path gradientshapeok="t" o:connecttype="rect"/>
              </v:shapetype>
              <v:shape id="Text Box 345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>
                <v:textbox>
                  <w:txbxContent>
                    <w:p w:rsidRPr="00A55B69" w:rsidR="003E2349" w:rsidP="003E2349" w:rsidRDefault="0006673E" w14:paraId="4BBC4C18" w14:textId="71528CD4">
                      <w:pPr>
                        <w:bidi w:val="false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name="_Hlk111536642" w:id="1"/>
                      <w:bookmarkEnd w:id="1"/>
                      <w:r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Atividades Elementares de Brumby</w:t>
                      </w:r>
                      <w:r w:rsidRPr="00A55B69" w:rsidR="003E2349">
                        <w:rPr>
                          <w:b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 para Construir Parcerias</w:t>
                      </w:r>
                    </w:p>
                    <w:p w:rsidRPr="00A55B69" w:rsidR="00D565D8" w:rsidP="00D278CE" w:rsidRDefault="005358FF" w14:paraId="6C614B45" w14:textId="029DB199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color w:val="auto"/>
                          <w:lang w:val="pt"/>
                        </w:rPr>
                        <w:t xml:space="preserve">Por favor, considere juntar-se a nós através de alguns dos eventos listados abaixo. As oportunidades de voluntariado podem ser virtuais ou presenciais.</w:t>
                      </w:r>
                    </w:p>
                    <w:p w:rsidRPr="005358FF" w:rsidR="00D278CE" w:rsidP="00D278CE" w:rsidRDefault="00D278CE" w14:paraId="5B9A0CFB" w14:textId="77777777">
                      <w:pPr>
                        <w:bidi w:val="false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:rsidRPr="00F824CF" w:rsidR="00641FD5" w:rsidP="00F8350D" w:rsidRDefault="00641FD5" w14:paraId="6B919046" w14:textId="77777777">
                      <w:pPr>
                        <w:bidi w:val="false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 xml:space="preserve">Oportunidades de voluntariado:</w:t>
                      </w:r>
                    </w:p>
                    <w:p w:rsidRPr="00141A82" w:rsidR="00641FD5" w:rsidP="00AF7617" w:rsidRDefault="00641FD5" w14:paraId="4A58B129" w14:textId="452A042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Leitores de sala de aula (presencial ou virtual)</w:t>
                      </w:r>
                    </w:p>
                    <w:p w:rsidRPr="00141A82" w:rsidR="00AF7617" w:rsidP="00AF7617" w:rsidRDefault="005358FF" w14:paraId="27C5173C" w14:textId="7777777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Mídia Center </w:t>
                      </w:r>
                    </w:p>
                    <w:p w:rsidRPr="00141A82" w:rsidR="0056500A" w:rsidP="00AF7617" w:rsidRDefault="0056500A" w14:paraId="71B4E5DA" w14:textId="5AC08BEE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color w:val="auto"/>
                          <w:lang w:val="pt"/>
                        </w:rPr>
                        <w:t xml:space="preserve">Título I Comité de Planeamento</w:t>
                      </w:r>
                      <w:proofErr w:type="gramEnd"/>
                    </w:p>
                    <w:p w:rsidRPr="005358FF" w:rsidR="007A5E54" w:rsidP="00FD3B37" w:rsidRDefault="007A5E54" w14:paraId="17838D0A" w14:textId="77777777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:rsidRPr="00F824CF" w:rsidR="003B5257" w:rsidP="00641FD5" w:rsidRDefault="00641FD5" w14:paraId="48152C9A" w14:textId="77777777">
                      <w:pPr>
                        <w:bidi w:val="false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 xml:space="preserve">Reuniões de Parceria:</w:t>
                      </w:r>
                    </w:p>
                    <w:p w:rsidRPr="00141A82" w:rsidR="00641FD5" w:rsidP="00F8350D" w:rsidRDefault="00641FD5" w14:paraId="6F5CFDF0" w14:textId="77EF1C71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Reunião Anual de Informação dos Pais do Título I</w:t>
                      </w:r>
                    </w:p>
                    <w:p w:rsidRPr="00141A82" w:rsidR="00641FD5" w:rsidP="00F8350D" w:rsidRDefault="0082291C" w14:paraId="5D86D2E7" w14:textId="2B23230C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Casa Aberta</w:t>
                      </w:r>
                    </w:p>
                    <w:p w:rsidRPr="00141A82" w:rsidR="00F824CF" w:rsidP="00F8350D" w:rsidRDefault="00F824CF" w14:paraId="31439DB2" w14:textId="7E0450E8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Conhecer e cumprimentar </w:t>
                      </w:r>
                    </w:p>
                    <w:p w:rsidRPr="00141A82" w:rsidR="0079585F" w:rsidP="00641FD5" w:rsidRDefault="00641FD5" w14:paraId="4827C2F2" w14:textId="06A0D46A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color w:val="auto"/>
                          <w:lang w:val="pt"/>
                        </w:rPr>
                        <w:t xml:space="preserve">Título I Reuniões de entrada dos pais</w:t>
                      </w:r>
                      <w:proofErr w:type="gramEnd"/>
                    </w:p>
                    <w:p w:rsidR="00341AC4" w:rsidP="00641FD5" w:rsidRDefault="00FD3B37" w14:paraId="386E9E1F" w14:textId="63018AFF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Semana da Conferência de Pais e Mestres</w:t>
                      </w:r>
                    </w:p>
                    <w:p w:rsidRPr="005358FF" w:rsidR="007A5E54" w:rsidP="00641FD5" w:rsidRDefault="007A5E54" w14:paraId="54A9AEC6" w14:textId="77777777">
                      <w:pPr>
                        <w:bidi w:val="false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:rsidRPr="00F824CF" w:rsidR="00641FD5" w:rsidP="00F8350D" w:rsidRDefault="00341AC4" w14:paraId="06B4EDCC" w14:textId="77777777">
                      <w:pPr>
                        <w:bidi w:val="false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b/>
                          <w:color w:val="2F5496" w:themeColor="accent1" w:themeShade="BF"/>
                          <w:lang w:val="pt"/>
                        </w:rPr>
                        <w:t xml:space="preserve">Oportunidades de envolvimento familiar:</w:t>
                      </w:r>
                    </w:p>
                    <w:p w:rsidRPr="00141A82" w:rsidR="0079585F" w:rsidP="00F8350D" w:rsidRDefault="008E53D0" w14:paraId="0F4E9B9C" w14:textId="646334E4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color w:val="auto"/>
                          <w:lang w:val="pt"/>
                        </w:rPr>
                        <w:t xml:space="preserve"/>
                      </w:r>
                      <w:r w:rsidRPr="00141A82" w:rsidR="00F824CF">
                        <w:rPr>
                          <w:color w:val="auto"/>
                          <w:lang w:val="pt"/>
                        </w:rPr>
                        <w:t xml:space="preserve"> Noites Acadêmicas</w:t>
                      </w:r>
                    </w:p>
                    <w:p w:rsidRPr="00141A82" w:rsidR="0079585F" w:rsidP="00F8350D" w:rsidRDefault="001B55B6" w14:paraId="55B45CA1" w14:textId="066561AA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color w:val="auto"/>
                          <w:lang w:val="pt"/>
                        </w:rPr>
                        <w:t xml:space="preserve">Dia da Carreira</w:t>
                      </w:r>
                    </w:p>
                    <w:p w:rsidRPr="00BD7EFF" w:rsidR="0079585F" w:rsidP="00F8350D" w:rsidRDefault="0079585F" w14:paraId="0B15773A" w14:textId="2C9774F8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color w:val="auto"/>
                          <w:lang w:val="pt"/>
                        </w:rPr>
                        <w:t xml:space="preserve">Sala de Recursos dos Pais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O que é um Pacto Escola-Pais?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24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spid="_x0000_s1027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w14:anchorId="75459B03">
                <v:textbox inset="2.88pt,2.88pt,2.88pt,2.88pt">
                  <w:txbxContent>
                    <w:p w:rsidRPr="00BD7EFF" w:rsidR="00D75908" w:rsidP="00AF6B98" w:rsidRDefault="00AF6B98" w14:paraId="1E3F2F75" w14:textId="77777777">
                      <w:pPr>
                        <w:widowControl w:val="0"/>
                        <w:bidi w:val="false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>O que é um Pacto Escola-Pais?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11332F53" wp14:editId="7F883784">
                <wp:simplePos x="0" y="0"/>
                <wp:positionH relativeFrom="margin">
                  <wp:posOffset>-146050</wp:posOffset>
                </wp:positionH>
                <wp:positionV relativeFrom="margin">
                  <wp:align>bottom</wp:align>
                </wp:positionV>
                <wp:extent cx="3308985" cy="7258050"/>
                <wp:effectExtent l="0" t="0" r="5715" b="0"/>
                <wp:wrapNone/>
                <wp:docPr id="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8985" cy="72580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7" style="position:absolute;margin-left:-11.5pt;margin-top:0;width:260.55pt;height:571.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margin;mso-position-vertical:bottom;mso-position-vertical-relative:margin;mso-width-percent:0;mso-height-percent:0;mso-width-relative:page;mso-height-relative:page;v-text-anchor:top" o:spid="_x0000_s1026" fillcolor="#f4ede2" stroked="f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" w14:anchorId="6D1D8D77">
                <v:shadow color="#dcd6d4"/>
                <v:textbox inset="2.88pt,2.88pt,2.88pt,2.88pt"/>
                <w10:wrap anchorx="margin" anchory="margin"/>
              </v:rect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51F3AA6C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181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spid="_x0000_s1028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w14:anchorId="6B1BD7D2">
                <v:textbox inset="2.88pt,2.88pt,2.88pt,2.88pt">
                  <w:txbxContent>
                    <w:p w:rsidR="00D75908" w:rsidP="00D75908" w:rsidRDefault="00D75908" w14:paraId="7394709C" w14:textId="77777777">
                      <w:pPr>
                        <w:widowControl w:val="0"/>
                        <w:bidi w:val="false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3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from="197.75pt,342.45pt" to="446.7pt,342.45pt" w14:anchorId="22DE44F8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9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from="507.95pt,459.6pt" to="576.45pt,459.6pt" w14:anchorId="6014B73F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180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spid="_x0000_s1029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w14:anchorId="433BB520">
                <v:textbox inset="2.88pt,2.88pt,2.88pt,2.88pt">
                  <w:txbxContent>
                    <w:p w:rsidR="00D75908" w:rsidP="00632EC9" w:rsidRDefault="00D75908" w14:paraId="425764EA" w14:textId="77777777">
                      <w:pPr>
                        <w:widowControl w:val="0"/>
                        <w:bidi w:val="false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9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from=".45pt,477.1pt" to=".45pt,477.1pt" w14:anchorId="57F56281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8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from="747.75pt,477.6pt" to="747.75pt,594.6pt" w14:anchorId="3241CE74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7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from="748.65pt,575.15pt" to="756.45pt,575.15pt" w14:anchorId="7E95592B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from="748.65pt,555.6pt" to="756.45pt,555.6pt" w14:anchorId="20D8EF6B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5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from="748.65pt,536.1pt" to="756.45pt,536.1pt" w14:anchorId="7B9520AC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4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from="748.65pt,516.6pt" to="756.45pt,516.6pt" w14:anchorId="40F1AD78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3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from="748.65pt,497.1pt" to="756.45pt,497.1pt" w14:anchorId="6A91FE65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9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from="198.45pt,400.4pt" to="241.4pt,400.4pt" w14:anchorId="2A9E4402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8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from="198.45pt,381.1pt" to="241.4pt,381.1pt" w14:anchorId="08A2D39C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from="490.95pt,-125.4pt" to="706.95pt,-125.4pt" w14:anchorId="544F2437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1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from="427.95pt,-143.4pt" to="643.95pt,-143.4pt" w14:anchorId="319E4BA7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Congue nada imperdiet ID de doming Quod Mazim Colocado facer mínimo Que nós .!.!ut Enforcamento Mais Para Minimeniam, quis apertado Nostr Uexe</w:t>
                            </w:r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RCI tação  Ullamcorper nosso Exercícios  tação  Ullam Corper e Iusto odiar você Nissim quem blandit praesent lutar</w:t>
                            </w:r>
                            <w:r>
                              <w:rPr>
                                <w:lang w:val="pt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Tummer Delenit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251AFF">
                              <w:rPr>
                                <w:sz w:val="16"/>
                                <w:szCs w:val="16"/>
                                <w:lang w:val="pt"/>
                              </w:rPr>
                              <w:t xml:space="preserve">augue duis dor te feugait nada fácil. </w:t>
                            </w:r>
                            <w:r>
                              <w:rPr>
                                <w:sz w:val="16"/>
                                <w:szCs w:val="16"/>
                                <w:lang w:val="pt"/>
                              </w:rPr>
                              <w:t>Com Erattis sectetuer ADIP Iscing ElitesSed apertado Cale a boca Não Ummy nibh Magna apertado.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30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spid="_x0000_s1030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w14:anchorId="3D900F24">
                <v:textbox inset="2.88pt,2.88pt,2.88pt,2.88pt">
                  <w:txbxContent>
                    <w:p w:rsidR="00D75908" w:rsidP="00D75908" w:rsidRDefault="00D75908" w14:paraId="502777FA" w14:textId="77777777">
                      <w:pPr>
                        <w:widowControl w:val="0"/>
                        <w:bidi w:val="false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Congue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nada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imperdiet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ID de doming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Quod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Mazim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Colocado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facer mínimo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Que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nós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.!.!ut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Enforcamento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Mais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Para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Minimeniam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quis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apertado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Nostr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Uexe</w:t>
                      </w:r>
                      <w:proofErr w:type="spellEnd"/>
                    </w:p>
                    <w:p w:rsidR="00D75908" w:rsidP="00D75908" w:rsidRDefault="00D75908" w14:paraId="1532946E" w14:textId="77777777">
                      <w:pPr>
                        <w:widowControl w:val="0"/>
                        <w:bidi w:val="false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RCI tação 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Ullamcorper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nosso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Exercícios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tação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Ullam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Corper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e 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Iusto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odiar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você 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Nissim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quem 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blandit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praesent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lutar</w:t>
                      </w:r>
                      <w:r w:rsidR="0">
                        <w:rPr>
                          <w:lang w:val="pt"/>
                        </w:rPr>
                        <w:t xml:space="preserve">.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Tummer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Delenit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</w:p>
                    <w:p w:rsidR="00D75908" w:rsidP="00D75908" w:rsidRDefault="00D75908" w14:paraId="5074F4EF" w14:textId="77777777">
                      <w:pPr>
                        <w:widowControl w:val="0"/>
                        <w:bidi w:val="false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>augue duis dor te feugait nada fácil. </w:t>
                      </w:r>
                      <w:proofErr w:type="spellEnd"/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proofErr w:type="spellEnd"/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proofErr w:type="spellEnd"/>
                      <w:proofErr w:type="spellStart"/>
                      <w:proofErr w:type="spellEnd"/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proofErr w:type="spellEnd"/>
                      <w:r w:rsidRPr="00251AFF"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Com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Erattis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sectetuer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ADIP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Iscing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Elites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Sed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apertado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Cale a boca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Não Ummy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nibh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apertado</w:t>
                      </w:r>
                      <w:proofErr w:type="spellEnd"/>
                      <w:r>
                        <w:rPr>
                          <w:sz w:val="16"/>
                          <w:szCs w:val="16"/>
                          <w:lang w:val="pt"/>
                        </w:rPr>
                        <w:t xml:space="preserve"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9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from="241pt,575.15pt" to="250.45pt,575.15pt" w14:anchorId="1ED6C47B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8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from="241pt,555.6pt" to="250.45pt,555.6pt" w14:anchorId="1AAAE0D9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7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from="241pt,536.1pt" to="250.45pt,536.1pt" w14:anchorId="147AF12E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from="241pt,516.6pt" to="250.45pt,516.6pt" w14:anchorId="210961B7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5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from="241pt,497.1pt" to="250.45pt,497.1pt" w14:anchorId="2B9564E4">
                <v:shadow color="#dcd6d4"/>
                <w10:wrap anchory="page"/>
              </v:line>
            </w:pict>
          </mc:Fallback>
        </mc:AlternateContent>
      </w:r>
    </w:p>
    <w:p w14:paraId="373E712D" w14:textId="509BFCD2" w:rsidR="004E644B" w:rsidRDefault="00BF1CF9" w:rsidP="004F58EC">
      <w:r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0BEEEBAF">
                <wp:simplePos x="0" y="0"/>
                <wp:positionH relativeFrom="margin">
                  <wp:posOffset>3400425</wp:posOffset>
                </wp:positionH>
                <wp:positionV relativeFrom="page">
                  <wp:posOffset>581025</wp:posOffset>
                </wp:positionV>
                <wp:extent cx="2828925" cy="14668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 xml:space="preserve">Um Pacto Escola-Pais é um acordo que pais, alunos e professores desenvolvem juntos. Ele explica como pais e professores trabalharão juntos para garantir que todos os nossos alunos </w:t>
                            </w:r>
                            <w:r w:rsidR="006149CD">
                              <w:rPr>
                                <w:i/>
                                <w:sz w:val="24"/>
                                <w:szCs w:val="24"/>
                                <w:lang w:val="pt"/>
                              </w:rPr>
                              <w:t>tenham sucesso.  Este pacto inclui estratégias para ajudar a conectar o aprendizado na escola ao aprendizado em casa.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41D58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margin-left:267.75pt;margin-top:45.75pt;width:222.75pt;height:115.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i/>
                          <w:sz w:val="24"/>
                          <w:szCs w:val="24"/>
                          <w:lang w:val="pt"/>
                        </w:rPr>
                        <w:t xml:space="preserve">Um Pacto Escola-Pais é um acordo que pais, alunos e professores desenvolvem juntos. Ele explica como pais e professores trabalharão juntos para garantir que todos os nossos alunos </w:t>
                      </w:r>
                      <w:r w:rsidR="006149CD">
                        <w:rPr>
                          <w:i/>
                          <w:sz w:val="24"/>
                          <w:szCs w:val="24"/>
                          <w:lang w:val="pt"/>
                        </w:rPr>
                        <w:t>tenham sucesso.  Este pacto inclui estratégias para ajudar a conectar o aprendizado na escola ao aprendizado em casa.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6E633DDE">
                <wp:simplePos x="0" y="0"/>
                <wp:positionH relativeFrom="margin">
                  <wp:posOffset>3381375</wp:posOffset>
                </wp:positionH>
                <wp:positionV relativeFrom="margin">
                  <wp:posOffset>1981199</wp:posOffset>
                </wp:positionV>
                <wp:extent cx="3006725" cy="2790825"/>
                <wp:effectExtent l="0" t="0" r="3175" b="9525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79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2661DA3C" w:rsid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</w:pPr>
                            <w:r w:rsidRPr="006149CD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Desenvolvido em conjunto</w:t>
                            </w:r>
                          </w:p>
                          <w:p w14:paraId="12FDE61F" w14:textId="77777777" w:rsidR="00844375" w:rsidRPr="006149CD" w:rsidRDefault="00844375" w:rsidP="00844375">
                            <w:pPr>
                              <w:widowControl w:val="0"/>
                              <w:spacing w:line="240" w:lineRule="exact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50AF67" w14:textId="312C596F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Os pais, alunos e funcionários do </w:t>
                            </w:r>
                            <w:r w:rsidR="006E596A"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Elementar</w:t>
                            </w:r>
                            <w:r w:rsidR="006149CD"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trabalharam juntos e compartilharam ideias </w:t>
                            </w:r>
                            <w:r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durante desenvolver o pacto </w:t>
                            </w:r>
                            <w:r w:rsidR="006149CD"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>escola-pais</w:t>
                            </w:r>
                            <w:r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      </w:r>
                            <w:r w:rsidR="004D5A4D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Os pais são incentivados para participar </w:t>
                            </w:r>
                            <w:r w:rsidR="004D5A4D"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do  processo de</w:t>
                            </w:r>
                            <w:r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revisão </w:t>
                            </w:r>
                            <w:r w:rsidR="006149CD"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anual </w:t>
                            </w:r>
                            <w:r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do pacto e fazer mudanças com base nas necessidades dos alunos. </w:t>
                            </w:r>
                            <w:r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Os pais são bem-vindos para contribuir com comentários a qualquer momento. </w:t>
                            </w:r>
                            <w:r w:rsidR="00575F02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Entre em contato com </w:t>
                            </w:r>
                            <w:r w:rsidR="00786193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Luz Landeverde</w:t>
                            </w:r>
                            <w:r w:rsidR="00575F02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pelo telefone </w:t>
                            </w:r>
                            <w:r w:rsidRPr="00844375">
                              <w:rPr>
                                <w:sz w:val="20"/>
                                <w:szCs w:val="20"/>
                                <w:lang w:val="pt"/>
                              </w:rPr>
                              <w:t xml:space="preserve"> (770</w:t>
                            </w:r>
                            <w:r w:rsidR="00786193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>) 916-7070</w:t>
                            </w:r>
                            <w:r w:rsidR="00575F02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ou </w:t>
                            </w:r>
                            <w:hyperlink r:id="rId11" w:history="1">
                              <w:r w:rsidR="00DA0F4F" w:rsidRPr="00844375">
                                <w:rPr>
                                  <w:rStyle w:val="Hyperlink"/>
                                  <w:sz w:val="20"/>
                                  <w:szCs w:val="20"/>
                                  <w:lang w:val="pt"/>
                                </w:rPr>
                                <w:t>Luz.landeverde@cobbk12.org</w:t>
                              </w:r>
                            </w:hyperlink>
                            <w:r w:rsidR="00575F02" w:rsidRPr="00844375">
                              <w:rPr>
                                <w:color w:val="auto"/>
                                <w:sz w:val="20"/>
                                <w:szCs w:val="20"/>
                                <w:lang w:val="pt"/>
                              </w:rPr>
                              <w:t xml:space="preserve"> para fornecer comentários.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8B176F"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1" type="#_x0000_t202" style="position:absolute;margin-left:266.25pt;margin-top:156pt;width:236.75pt;height:219.7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88D2A69" w14:textId="2661DA3C" w:rsid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b/>
                          <w:sz w:val="28"/>
                          <w:szCs w:val="28"/>
                          <w:lang w:val="pt"/>
                        </w:rPr>
                      </w:pPr>
                      <w:r w:rsidRPr="006149CD">
                        <w:rPr>
                          <w:b/>
                          <w:sz w:val="28"/>
                          <w:szCs w:val="28"/>
                          <w:lang w:val="pt"/>
                        </w:rPr>
                        <w:t>Desenvolvido em conjunto</w:t>
                      </w:r>
                    </w:p>
                    <w:p w14:paraId="12FDE61F" w14:textId="77777777" w:rsidR="00844375" w:rsidRPr="006149CD" w:rsidRDefault="00844375" w:rsidP="00844375">
                      <w:pPr>
                        <w:widowControl w:val="0"/>
                        <w:spacing w:line="240" w:lineRule="exact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</w:p>
                    <w:p w14:paraId="3150AF67" w14:textId="312C596F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844375">
                        <w:rPr>
                          <w:sz w:val="20"/>
                          <w:szCs w:val="20"/>
                          <w:lang w:val="pt"/>
                        </w:rPr>
                        <w:t xml:space="preserve">Os pais, alunos e funcionários do </w:t>
                      </w:r>
                      <w:r w:rsidR="006E596A" w:rsidRPr="00844375">
                        <w:rPr>
                          <w:sz w:val="20"/>
                          <w:szCs w:val="20"/>
                          <w:lang w:val="pt"/>
                        </w:rPr>
                        <w:t xml:space="preserve"> Elementar</w:t>
                      </w:r>
                      <w:r w:rsidR="006149CD" w:rsidRPr="00844375">
                        <w:rPr>
                          <w:sz w:val="20"/>
                          <w:szCs w:val="20"/>
                          <w:lang w:val="pt"/>
                        </w:rPr>
                        <w:t xml:space="preserve"> trabalharam juntos e compartilharam ideias </w:t>
                      </w:r>
                      <w:r w:rsidRPr="00844375">
                        <w:rPr>
                          <w:sz w:val="20"/>
                          <w:szCs w:val="20"/>
                          <w:lang w:val="pt"/>
                        </w:rPr>
                        <w:t xml:space="preserve"> durante desenvolver o pacto </w:t>
                      </w:r>
                      <w:r w:rsidR="006149CD" w:rsidRPr="00844375">
                        <w:rPr>
                          <w:sz w:val="20"/>
                          <w:szCs w:val="20"/>
                          <w:lang w:val="pt"/>
                        </w:rPr>
                        <w:t>escola-pais</w:t>
                      </w:r>
                      <w:r w:rsidRPr="00844375">
                        <w:rPr>
                          <w:sz w:val="20"/>
                          <w:szCs w:val="20"/>
                          <w:lang w:val="pt"/>
                        </w:rPr>
                        <w:t xml:space="preserve"> para a realização. Os professores sugeriram estratégias de aprendizagem em casa, os pais adicionaram ideias para torná-los mais específicos e os alunos nos disseram o que os ajudaria a aprender. </w:t>
                      </w:r>
                      <w:r w:rsidR="004D5A4D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Os pais são incentivados para participar </w:t>
                      </w:r>
                      <w:r w:rsidR="004D5A4D" w:rsidRPr="00844375">
                        <w:rPr>
                          <w:sz w:val="20"/>
                          <w:szCs w:val="20"/>
                          <w:lang w:val="pt"/>
                        </w:rPr>
                        <w:t xml:space="preserve"> do  processo de</w:t>
                      </w:r>
                      <w:r w:rsidRPr="00844375">
                        <w:rPr>
                          <w:sz w:val="20"/>
                          <w:szCs w:val="20"/>
                          <w:lang w:val="pt"/>
                        </w:rPr>
                        <w:t xml:space="preserve"> revisão </w:t>
                      </w:r>
                      <w:r w:rsidR="006149CD" w:rsidRPr="00844375">
                        <w:rPr>
                          <w:sz w:val="20"/>
                          <w:szCs w:val="20"/>
                          <w:lang w:val="pt"/>
                        </w:rPr>
                        <w:t xml:space="preserve">anual </w:t>
                      </w:r>
                      <w:r w:rsidRPr="00844375">
                        <w:rPr>
                          <w:sz w:val="20"/>
                          <w:szCs w:val="20"/>
                          <w:lang w:val="pt"/>
                        </w:rPr>
                        <w:t xml:space="preserve"> do pacto e fazer mudanças com base nas necessidades dos alunos. </w:t>
                      </w:r>
                      <w:r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Os pais são bem-vindos para contribuir com comentários a qualquer momento. </w:t>
                      </w:r>
                      <w:r w:rsidR="00575F02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Entre em contato com </w:t>
                      </w:r>
                      <w:r w:rsidR="00786193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Luz Landeverde</w:t>
                      </w:r>
                      <w:r w:rsidR="00575F02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pelo telefone </w:t>
                      </w:r>
                      <w:r w:rsidRPr="00844375">
                        <w:rPr>
                          <w:sz w:val="20"/>
                          <w:szCs w:val="20"/>
                          <w:lang w:val="pt"/>
                        </w:rPr>
                        <w:t xml:space="preserve"> (770</w:t>
                      </w:r>
                      <w:r w:rsidR="00786193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>) 916-7070</w:t>
                      </w:r>
                      <w:r w:rsidR="00575F02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ou </w:t>
                      </w:r>
                      <w:hyperlink r:id="rId12" w:history="1">
                        <w:r w:rsidR="00DA0F4F" w:rsidRPr="00844375">
                          <w:rPr>
                            <w:rStyle w:val="Hyperlink"/>
                            <w:sz w:val="20"/>
                            <w:szCs w:val="20"/>
                            <w:lang w:val="pt"/>
                          </w:rPr>
                          <w:t>Luz.landeverde@cobbk12.org</w:t>
                        </w:r>
                      </w:hyperlink>
                      <w:r w:rsidR="00575F02" w:rsidRPr="00844375">
                        <w:rPr>
                          <w:color w:val="auto"/>
                          <w:sz w:val="20"/>
                          <w:szCs w:val="20"/>
                          <w:lang w:val="pt"/>
                        </w:rPr>
                        <w:t xml:space="preserve"> para fornecer comentários.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 Alford</w:t>
                            </w:r>
                            <w:r w:rsidR="00575F02" w:rsidRPr="00E576F6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, Diretora</w:t>
                            </w:r>
                          </w:p>
                          <w:p w14:paraId="7D902FEA" w14:textId="1AC6EA0C" w:rsidR="00575F02" w:rsidRPr="00E576F6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C0D8462" w14:textId="1E0327F2" w:rsidR="00BE0B4B" w:rsidRPr="00E576F6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Sandra.A</w:t>
                            </w:r>
                            <w:r w:rsidR="00487991">
                              <w:rPr>
                                <w:b/>
                                <w:sz w:val="32"/>
                                <w:szCs w:val="32"/>
                                <w:lang w:val="pt"/>
                              </w:rPr>
                              <w:t>lford@cobbk12.org</w:t>
                            </w:r>
                          </w:p>
                          <w:p w14:paraId="557D5480" w14:textId="77777777" w:rsidR="00765488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815 Estrada Terrell Mill</w:t>
                            </w:r>
                          </w:p>
                          <w:p w14:paraId="12BDB3F6" w14:textId="58A33116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3006</w:t>
                            </w:r>
                            <w:r w:rsidR="00374A6B"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pt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1F3864" w:themeColor="accent1" w:themeShade="80"/>
                                <w:sz w:val="28"/>
                                <w:szCs w:val="28"/>
                                <w:lang w:val="pt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A23213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3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" w14:anchorId="6B2D877E">
                <v:textbox>
                  <w:txbxContent>
                    <w:p w:rsidRPr="00E576F6" w:rsidR="00575F02" w:rsidP="00575F02" w:rsidRDefault="00DA5446" w14:paraId="632E2D64" w14:textId="4EEE5A94">
                      <w:pPr>
                        <w:bidi w:val="false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 xml:space="preserve">Sandra Alford</w:t>
                      </w:r>
                      <w:r w:rsidRPr="00E576F6" w:rsidR="00575F02">
                        <w:rPr>
                          <w:b/>
                          <w:sz w:val="32"/>
                          <w:szCs w:val="32"/>
                          <w:lang w:val="pt"/>
                        </w:rPr>
                        <w:t xml:space="preserve">, Diretora</w:t>
                      </w:r>
                    </w:p>
                    <w:p w:rsidRPr="00E576F6" w:rsidR="00575F02" w:rsidP="00575F02" w:rsidRDefault="00575F02" w14:paraId="7D902FEA" w14:textId="1AC6EA0C">
                      <w:pPr>
                        <w:bidi w:val="false"/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Pr="00E576F6" w:rsidR="00BE0B4B" w:rsidP="00575F02" w:rsidRDefault="00DA5446" w14:paraId="5C0D8462" w14:textId="1E0327F2">
                      <w:pPr>
                        <w:bidi w:val="false"/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pt"/>
                        </w:rPr>
                        <w:t xml:space="preserve">Sandra.A</w:t>
                      </w:r>
                      <w:r w:rsidR="00487991">
                        <w:rPr>
                          <w:b/>
                          <w:sz w:val="32"/>
                          <w:szCs w:val="32"/>
                          <w:lang w:val="pt"/>
                        </w:rPr>
                        <w:t xml:space="preserve">lford@cobbk12.org</w:t>
                      </w:r>
                    </w:p>
                    <w:p w:rsidR="00765488" w:rsidP="00E87429" w:rsidRDefault="00765488" w14:paraId="557D5480" w14:textId="77777777">
                      <w:pPr>
                        <w:widowControl w:val="0"/>
                        <w:bidi w:val="false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</w:rPr>
                      </w:pPr>
                    </w:p>
                    <w:p w:rsidR="00E87429" w:rsidP="00E87429" w:rsidRDefault="00487991" w14:paraId="3CC5816A" w14:textId="46A205B0">
                      <w:pPr>
                        <w:widowControl w:val="0"/>
                        <w:bidi w:val="false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815 Estrada Terrell Mill</w:t>
                      </w:r>
                    </w:p>
                    <w:p w:rsidRPr="00765488" w:rsidR="00EB162F" w:rsidP="00E87429" w:rsidRDefault="00487991" w14:paraId="12BDB3F6" w14:textId="58A33116">
                      <w:pPr>
                        <w:widowControl w:val="0"/>
                        <w:bidi w:val="false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Marietta, GA </w:t>
                      </w:r>
                      <w:r w:rsidR="00264C16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3006</w:t>
                      </w:r>
                      <w:r w:rsidR="00374A6B">
                        <w:rPr>
                          <w:b/>
                          <w:color w:val="002060"/>
                          <w:sz w:val="28"/>
                          <w:szCs w:val="28"/>
                          <w:lang w:val="pt"/>
                        </w:rPr>
                        <w:t xml:space="preserve">7</w:t>
                      </w:r>
                    </w:p>
                    <w:p w:rsidR="00E87429" w:rsidP="00E87429" w:rsidRDefault="00264C16" w14:paraId="0002A604" w14:textId="167180A4">
                      <w:pPr>
                        <w:widowControl w:val="0"/>
                        <w:bidi w:val="false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1F3864" w:themeColor="accent1" w:themeShade="80"/>
                          <w:sz w:val="28"/>
                          <w:szCs w:val="28"/>
                          <w:lang w:val="pt"/>
                        </w:rPr>
                        <w:t xml:space="preserve">770 916-7070</w:t>
                      </w:r>
                    </w:p>
                    <w:p w:rsidRPr="00765488" w:rsidR="006E596A" w:rsidP="00E87429" w:rsidRDefault="006E596A" w14:paraId="7C21369D" w14:textId="77777777">
                      <w:pPr>
                        <w:widowControl w:val="0"/>
                        <w:bidi w:val="false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:rsidRPr="006E596A" w:rsidR="00E87429" w:rsidP="00575F02" w:rsidRDefault="0049544D" w14:paraId="4F20EA33" w14:textId="24FFEF58">
                      <w:pPr>
                        <w:bidi w:val="false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w:history="1" r:id="rId14">
                        <w:r w:rsidRPr="006E596A" w:rsidR="006E596A">
                          <w:rPr>
                            <w:rStyle w:val="Hyperlink"/>
                            <w:b/>
                            <w:sz w:val="28"/>
                            <w:szCs w:val="28"/>
                            <w:lang w:val="pt"/>
                          </w:rPr>
                          <w:t xml:space="preserve">www.cobbk12.org/Brumby</w:t>
                        </w:r>
                      </w:hyperlink>
                    </w:p>
                    <w:p w:rsidRPr="004858A7" w:rsidR="006E596A" w:rsidP="00575F02" w:rsidRDefault="006E596A" w14:paraId="3A5317CE" w14:textId="77777777">
                      <w:pPr>
                        <w:bidi w:val="false"/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tipo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33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AXg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W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On8BeAmAgAAMgQAAA4AAAAAAAAAAAAAAAAALgIAAGRycy9lMm9Eb2Mu&#10;eG1sUEsBAi0AFAAGAAgAAAAhAPoKurfcAAAACQEAAA8AAAAAAAAAAAAAAAAAgAQAAGRycy9kb3du&#10;cmV2LnhtbFBLBQYAAAAABAAEAPMAAACJBQAAAAA=&#10;" w14:anchorId="4891925D">
                <v:textbox>
                  <w:txbxContent>
                    <w:p w:rsidR="00575F02" w:rsidP="00575F02" w:rsidRDefault="00575F02" w14:paraId="4E57585D" w14:textId="77777777">
                      <w:pPr>
                        <w:bidi w:val="false"/>
                        <w:jc w:val="center"/>
                      </w:pPr>
                    </w:p>
                    <w:p w:rsidRPr="00D23C8F" w:rsidR="00575F02" w:rsidP="00DA5446" w:rsidRDefault="00DA5446" w14:paraId="006DB75D" w14:textId="51F7E764">
                      <w:pPr>
                        <w:bidi w:val="false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tipo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0100BD9E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202</w:t>
                            </w:r>
                            <w:r>
                              <w:rPr>
                                <w:lang w:val="pt"/>
                              </w:rPr>
                              <w:t xml:space="preserve"> </w:t>
                            </w:r>
                            <w:r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3-20</w:t>
                            </w:r>
                            <w:r w:rsidR="005F513D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24</w:t>
                            </w:r>
                            <w:r>
                              <w:rPr>
                                <w:lang w:val="pt"/>
                              </w:rPr>
                              <w:t xml:space="preserve"> </w:t>
                            </w:r>
                          </w:p>
                          <w:p w14:paraId="5AE2118E" w14:textId="05FFD096" w:rsidR="000F4A8B" w:rsidRPr="00CF79AC" w:rsidRDefault="00844375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844375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Escola primária de </w:t>
                            </w:r>
                            <w:r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 xml:space="preserve">Brumby </w:t>
                            </w:r>
                            <w:r w:rsidR="000F4A8B" w:rsidRPr="00CF79AC">
                              <w:rPr>
                                <w:i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  <w:lang w:val="pt"/>
                              </w:rPr>
                              <w:t>Pacto Escola-Pais para a Realização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617A3B4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 xml:space="preserve">Cinza </w:t>
                            </w:r>
                            <w:r w:rsidR="00EC37DA">
                              <w:rPr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K</w:t>
                            </w:r>
                          </w:p>
                          <w:p w14:paraId="54750254" w14:textId="77A39793" w:rsidR="00E87429" w:rsidRPr="00CF79AC" w:rsidRDefault="008932DD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color w:val="2F5496" w:themeColor="accent1" w:themeShade="BF"/>
                                <w:sz w:val="28"/>
                                <w:szCs w:val="28"/>
                                <w:lang w:val="pt"/>
                              </w:rPr>
                              <w:t>Revisado em 1º de junho de 2023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05E88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0100BD9E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202</w:t>
                      </w:r>
                      <w:r>
                        <w:rPr>
                          <w:lang w:val="pt"/>
                        </w:rPr>
                        <w:t xml:space="preserve"> </w:t>
                      </w:r>
                      <w:r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3-20</w:t>
                      </w:r>
                      <w:r w:rsidR="005F513D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24</w:t>
                      </w:r>
                      <w:r>
                        <w:rPr>
                          <w:lang w:val="pt"/>
                        </w:rPr>
                        <w:t xml:space="preserve"> </w:t>
                      </w:r>
                    </w:p>
                    <w:p w14:paraId="5AE2118E" w14:textId="05FFD096" w:rsidR="000F4A8B" w:rsidRPr="00CF79AC" w:rsidRDefault="00844375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844375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Escola primária de </w:t>
                      </w:r>
                      <w:r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 xml:space="preserve">Brumby </w:t>
                      </w:r>
                      <w:r w:rsidR="000F4A8B" w:rsidRPr="00CF79AC">
                        <w:rPr>
                          <w:i/>
                          <w:color w:val="2F5496" w:themeColor="accent1" w:themeShade="BF"/>
                          <w:w w:val="80"/>
                          <w:sz w:val="48"/>
                          <w:szCs w:val="48"/>
                          <w:lang w:val="pt"/>
                        </w:rPr>
                        <w:t>Pacto Escola-Pais para a Realização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617A3B4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 xml:space="preserve">Cinza </w:t>
                      </w:r>
                      <w:r w:rsidR="00EC37DA">
                        <w:rPr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K</w:t>
                      </w:r>
                    </w:p>
                    <w:p w14:paraId="54750254" w14:textId="77A39793" w:rsidR="00E87429" w:rsidRPr="00CF79AC" w:rsidRDefault="008932DD" w:rsidP="00214778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color w:val="2F5496" w:themeColor="accent1" w:themeShade="BF"/>
                          <w:sz w:val="28"/>
                          <w:szCs w:val="28"/>
                          <w:lang w:val="pt"/>
                        </w:rPr>
                        <w:t>Revisado em 1º de junho de 2023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  <w:lang w:val="pt"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rianças brincando com ferrament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47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" w14:anchorId="43F1E0BD">
                <v:textbox>
                  <w:txbxContent>
                    <w:p w:rsidRPr="00D23C8F" w:rsidR="008B4D6D" w:rsidP="00147F2D" w:rsidRDefault="00147F2D" w14:paraId="1EEBF2EF" w14:textId="62EFF3E4">
                      <w:pPr>
                        <w:bidi w:val="false"/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  <w:lang w:val="pt"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rianças brincando com ferrament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CTLS Pai</w:t>
                            </w:r>
                          </w:p>
                          <w:p w14:paraId="042CC696" w14:textId="77777777" w:rsidR="002A1DEE" w:rsidRPr="00EC37DA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ParentVUE</w:t>
                            </w:r>
                          </w:p>
                          <w:p w14:paraId="2D512896" w14:textId="45B34942" w:rsidR="00201FB0" w:rsidRPr="00EC37DA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Pastas semanais</w:t>
                            </w:r>
                          </w:p>
                          <w:p w14:paraId="1D8ED477" w14:textId="15A553B3" w:rsidR="00201FB0" w:rsidRPr="00EC37DA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Agendas Estudantis</w:t>
                            </w:r>
                          </w:p>
                          <w:p w14:paraId="5FF53FCB" w14:textId="77777777" w:rsidR="00115D29" w:rsidRPr="00EC37DA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Site da escola</w:t>
                            </w:r>
                          </w:p>
                          <w:p w14:paraId="4E4EE8BD" w14:textId="0D196E63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Newsletters Mensais</w:t>
                            </w:r>
                          </w:p>
                          <w:p w14:paraId="23AC8A62" w14:textId="2BC514F6" w:rsidR="00B32837" w:rsidRPr="00EC37DA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36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ykI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0IQ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0OcpCBQCAAAoBAAADgAAAAAAAAAAAAAAAAAuAgAAZHJzL2Uyb0RvYy54bWxQSwECLQAUAAYA&#10;CAAAACEAtl6LmOEAAAANAQAADwAAAAAAAAAAAAAAAABuBAAAZHJzL2Rvd25yZXYueG1sUEsFBgAA&#10;AAAEAAQA8wAAAHwFAAAAAA==&#10;" w14:anchorId="15F1B64C">
                <v:textbox>
                  <w:txbxContent>
                    <w:p w:rsidRPr="00B32837" w:rsidR="00B32837" w:rsidP="00201FB0" w:rsidRDefault="00B32837" w14:paraId="51BC3D27" w14:textId="77777777">
                      <w:pPr>
                        <w:bidi w:val="false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:rsidRPr="00EC37DA" w:rsidR="002A1DEE" w:rsidP="0033300D" w:rsidRDefault="002A1DEE" w14:paraId="23F65C41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CTLS Pai</w:t>
                      </w:r>
                    </w:p>
                    <w:p w:rsidRPr="00EC37DA" w:rsidR="002A1DEE" w:rsidP="0033300D" w:rsidRDefault="002A1DEE" w14:paraId="042CC696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EC37DA">
                        <w:rPr>
                          <w:color w:val="auto"/>
                          <w:lang w:val="pt"/>
                        </w:rPr>
                        <w:t xml:space="preserve">ParentVUE</w:t>
                      </w:r>
                      <w:proofErr w:type="spellEnd"/>
                    </w:p>
                    <w:p w:rsidRPr="00EC37DA" w:rsidR="00201FB0" w:rsidP="00115D29" w:rsidRDefault="00201FB0" w14:paraId="2D512896" w14:textId="45B34942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Pastas semanais</w:t>
                      </w:r>
                    </w:p>
                    <w:p w:rsidRPr="00EC37DA" w:rsidR="00201FB0" w:rsidP="0033300D" w:rsidRDefault="00C67E95" w14:paraId="1D8ED477" w14:textId="15A553B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Agendas Estudantis</w:t>
                      </w:r>
                    </w:p>
                    <w:p w:rsidRPr="00EC37DA" w:rsidR="00115D29" w:rsidP="002736B8" w:rsidRDefault="00115D29" w14:paraId="5FF53FCB" w14:textId="7777777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Site da escola</w:t>
                      </w:r>
                    </w:p>
                    <w:p w:rsidRPr="00EC37DA" w:rsidR="00AB7E52" w:rsidP="00D8526E" w:rsidRDefault="00AB7E52" w14:paraId="4E4EE8BD" w14:textId="0D196E63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Newsletters Mensais</w:t>
                      </w:r>
                    </w:p>
                    <w:p w:rsidRPr="00EC37DA" w:rsidR="00B32837" w:rsidP="00D8526E" w:rsidRDefault="00B32837" w14:paraId="23AC8A62" w14:textId="2BC514F6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bidi w:val="false"/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Email</w:t>
                      </w:r>
                    </w:p>
                    <w:p w:rsidRPr="00AB7E52" w:rsidR="001D49B3" w:rsidP="00D8526E" w:rsidRDefault="001D49B3" w14:paraId="41DC0BF8" w14:textId="7E8D1488">
                      <w:pPr>
                        <w:pStyle w:val="ListParagraph"/>
                        <w:bidi w:val="false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:rsidR="001D49B3" w:rsidP="001D49B3" w:rsidRDefault="001D49B3" w14:paraId="31C40D59" w14:textId="634FDD2E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201FB0" w:rsidRDefault="001D49B3" w14:paraId="4940EA85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5A71CC54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201FB0" w:rsidRDefault="001D49B3" w14:paraId="5AB88E74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753DCD1B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5EF28443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18C8D722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6BF1F031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3B987486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62BB01BC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P="00201FB0" w:rsidRDefault="00201FB0" w14:paraId="3B3E66F5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Pr="00AA7332" w:rsidR="00201FB0" w:rsidP="00201FB0" w:rsidRDefault="00201FB0" w14:paraId="6400A0CA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201FB0" w:rsidRDefault="00201FB0" w14:paraId="072552C8" w14:textId="77777777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EC37DA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Conferências de Pais/Professores</w:t>
                            </w:r>
                          </w:p>
                          <w:p w14:paraId="0851F085" w14:textId="43A99F14" w:rsidR="001D49B3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 xml:space="preserve">Facebook e Twitter </w:t>
                            </w:r>
                          </w:p>
                          <w:p w14:paraId="29A677DC" w14:textId="4A251139" w:rsidR="00E85594" w:rsidRPr="00EC37DA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Panfletos</w:t>
                            </w:r>
                          </w:p>
                          <w:p w14:paraId="1F806D0A" w14:textId="3C88E4DC" w:rsidR="001D49B3" w:rsidRPr="00EC37DA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Site do Distrito</w:t>
                            </w:r>
                          </w:p>
                          <w:p w14:paraId="6AC09CB1" w14:textId="1754CCEF" w:rsidR="00115D29" w:rsidRPr="00EC37DA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EC37DA">
                              <w:rPr>
                                <w:color w:val="auto"/>
                                <w:lang w:val="pt"/>
                              </w:rPr>
                              <w:t>Marquise da Escola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37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" w14:anchorId="0D1BD07B">
                <v:textbox>
                  <w:txbxContent>
                    <w:p w:rsidRPr="00232B86" w:rsidR="00AB7E52" w:rsidP="00232B86" w:rsidRDefault="00AB7E52" w14:paraId="1EC6B25A" w14:textId="04FDC3E1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:rsidRPr="00EC37DA" w:rsidR="00AB7E52" w:rsidP="00D8526E" w:rsidRDefault="00AB7E52" w14:paraId="5D489044" w14:textId="29C7AF00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Conferências de Pais/Professores</w:t>
                      </w:r>
                    </w:p>
                    <w:p w:rsidRPr="00EC37DA" w:rsidR="001D49B3" w:rsidP="002736B8" w:rsidRDefault="001D49B3" w14:paraId="0851F085" w14:textId="43A99F1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Facebook e Twitter </w:t>
                      </w:r>
                    </w:p>
                    <w:p w:rsidRPr="00EC37DA" w:rsidR="00E85594" w:rsidP="002736B8" w:rsidRDefault="001D49B3" w14:paraId="29A677DC" w14:textId="4A25113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Panfletos</w:t>
                      </w:r>
                    </w:p>
                    <w:p w:rsidRPr="00EC37DA" w:rsidR="001D49B3" w:rsidP="002A1DEE" w:rsidRDefault="0039783F" w14:paraId="1F806D0A" w14:textId="3C88E4D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Site do Distrito</w:t>
                      </w:r>
                    </w:p>
                    <w:p w:rsidRPr="00EC37DA" w:rsidR="00115D29" w:rsidP="00D8526E" w:rsidRDefault="00115D29" w14:paraId="6AC09CB1" w14:textId="1754CCEF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EC37DA">
                        <w:rPr>
                          <w:color w:val="auto"/>
                          <w:lang w:val="pt"/>
                        </w:rPr>
                        <w:t xml:space="preserve">Marquise da Escola</w:t>
                      </w:r>
                    </w:p>
                    <w:p w:rsidRPr="00BD7EFF" w:rsidR="001D49B3" w:rsidP="001D49B3" w:rsidRDefault="001D49B3" w14:paraId="1CE3E80F" w14:textId="77777777">
                      <w:pPr>
                        <w:bidi w:val="false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:rsidR="001D49B3" w:rsidP="001D49B3" w:rsidRDefault="001D49B3" w14:paraId="6E4A4F9A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33DCC414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375AF3EE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374CC1EF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16B8CAD0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4A4950FF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Pr="00AA7332" w:rsidR="001D49B3" w:rsidP="001D49B3" w:rsidRDefault="001D49B3" w14:paraId="79B532C1" w14:textId="77777777">
                      <w:pPr>
                        <w:bidi w:val="false"/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:rsidR="001D49B3" w:rsidP="001D49B3" w:rsidRDefault="001D49B3" w14:paraId="37691A70" w14:textId="77777777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b/>
                                <w:color w:val="2F5496" w:themeColor="accent1" w:themeShade="BF"/>
                                <w:lang w:val="pt"/>
                              </w:rPr>
                              <w:t>Algumas comunicações podem ser fornecidas virtualmente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19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" w14:anchorId="7B15AEF7">
                <v:textbox>
                  <w:txbxContent>
                    <w:p w:rsidRPr="00B32837" w:rsidR="00F346E1" w:rsidP="005358FF" w:rsidRDefault="005358FF" w14:paraId="2E2D7741" w14:textId="41457997">
                      <w:pPr>
                        <w:bidi w:val="false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b/>
                          <w:color w:val="2F5496" w:themeColor="accent1" w:themeShade="BF"/>
                          <w:lang w:val="pt"/>
                        </w:rPr>
                        <w:t xml:space="preserve">Algumas comunicações podem ser fornecidas virtualmente</w:t>
                      </w:r>
                    </w:p>
                    <w:p w:rsidR="00F346E1" w:rsidRDefault="00F346E1" w14:paraId="553E302D" w14:textId="7BA61981"/>
                  </w:txbxContent>
                </v:textbox>
              </v:shape>
            </w:pict>
          </mc:Fallback>
        </mc:AlternateContent>
      </w:r>
      <w:r w:rsidR="00D8693B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1B23F102">
                <wp:simplePos x="0" y="0"/>
                <wp:positionH relativeFrom="margin">
                  <wp:posOffset>6540500</wp:posOffset>
                </wp:positionH>
                <wp:positionV relativeFrom="paragraph">
                  <wp:posOffset>6254750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lang w:val="pt"/>
                              </w:rPr>
                              <w:t>Se você quiser mais informações, entre em contato com: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076F96C6" w:rsidR="00632EC9" w:rsidRPr="00BD7EFF" w:rsidRDefault="00FE6CFB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s-VE"/>
                              </w:rPr>
                            </w:pPr>
                            <w:r>
                              <w:rPr>
                                <w:b/>
                                <w:lang w:val="pt"/>
                              </w:rPr>
                              <w:t>Landeverde</w:t>
                            </w:r>
                            <w:r>
                              <w:rPr>
                                <w:lang w:val="pt"/>
                              </w:rPr>
                              <w:t xml:space="preserve"> Luz</w:t>
                            </w:r>
                          </w:p>
                          <w:p w14:paraId="1256E882" w14:textId="20224CC4" w:rsidR="00632EC9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  <w:r>
                              <w:rPr>
                                <w:lang w:val="pt"/>
                              </w:rPr>
                              <w:t xml:space="preserve">(770) 916-7070 </w:t>
                            </w:r>
                            <w:r w:rsidR="00632EC9" w:rsidRPr="00BD7EFF">
                              <w:rPr>
                                <w:lang w:val="pt"/>
                              </w:rPr>
                              <w:t>ou</w:t>
                            </w:r>
                            <w:hyperlink r:id="rId19" w:history="1">
                              <w:r w:rsidRPr="008E1DE0">
                                <w:rPr>
                                  <w:rStyle w:val="Hyperlink"/>
                                  <w:lang w:val="pt"/>
                                </w:rPr>
                                <w:t xml:space="preserve"> Luz.landevere@cobbk12.org</w:t>
                              </w:r>
                            </w:hyperlink>
                          </w:p>
                          <w:p w14:paraId="7E78E2A2" w14:textId="77777777" w:rsidR="00FE6CFB" w:rsidRPr="00BD7EFF" w:rsidRDefault="00FE6CFB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  <w:p w14:paraId="2B228397" w14:textId="7A5115F8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  <w:lang w:val="es-V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350" style="position:absolute;margin-left:515pt;margin-top:492.5pt;width:237.9pt;height:70.5pt;z-index:251658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hslOAIAAIQ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" w14:anchorId="736E5D6C">
                <v:textbox>
                  <w:txbxContent>
                    <w:p w:rsidRPr="00BD7EFF" w:rsidR="00632EC9" w:rsidRDefault="006D7FE4" w14:paraId="17458F5C" w14:textId="77777777">
                      <w:pPr>
                        <w:bidi w:val="false"/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lang w:val="pt"/>
                        </w:rPr>
                        <w:t xml:space="preserve">Se você quiser mais informações, entre em contato com:</w:t>
                      </w:r>
                    </w:p>
                    <w:p w:rsidRPr="00BD7EFF" w:rsidR="00632EC9" w:rsidRDefault="00632EC9" w14:paraId="62996D20" w14:textId="77777777">
                      <w:pPr>
                        <w:bidi w:val="false"/>
                        <w:rPr>
                          <w:rFonts w:asciiTheme="minorHAnsi" w:hAnsiTheme="minorHAnsi" w:cstheme="minorHAnsi"/>
                        </w:rPr>
                      </w:pPr>
                    </w:p>
                    <w:p w:rsidRPr="00BD7EFF" w:rsidR="00632EC9" w:rsidRDefault="00FE6CFB" w14:paraId="32FC4103" w14:textId="076F96C6">
                      <w:pPr>
                        <w:bidi w:val="false"/>
                        <w:rPr>
                          <w:rFonts w:asciiTheme="minorHAnsi" w:hAnsiTheme="minorHAnsi" w:cstheme="minorHAnsi"/>
                          <w:b/>
                          <w:lang w:val="es-VE"/>
                        </w:rPr>
                      </w:pPr>
                      <w:r>
                        <w:rPr>
                          <w:b/>
                          <w:lang w:val="pt"/>
                        </w:rPr>
                        <w:t xml:space="preserve"/>
                      </w:r>
                      <w:proofErr w:type="spellStart"/>
                      <w:r>
                        <w:rPr>
                          <w:b/>
                          <w:lang w:val="pt"/>
                        </w:rPr>
                        <w:t xml:space="preserve">Landeverde</w:t>
                      </w:r>
                      <w:r w:rsidR="0">
                        <w:rPr>
                          <w:lang w:val="pt"/>
                        </w:rPr>
                        <w:t xml:space="preserve"> Luz</w:t>
                      </w:r>
                      <w:proofErr w:type="spellEnd"/>
                    </w:p>
                    <w:p w:rsidR="00632EC9" w:rsidRDefault="00FE6CFB" w14:paraId="1256E882" w14:textId="20224CC4">
                      <w:pPr>
                        <w:bidi w:val="false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  <w:r>
                        <w:rPr>
                          <w:lang w:val="pt"/>
                        </w:rPr>
                        <w:t xml:space="preserve">(770) 916-7070 </w:t>
                      </w:r>
                      <w:proofErr w:type="spellStart"/>
                      <w:r w:rsidRPr="00BD7EFF" w:rsidR="00632EC9">
                        <w:rPr>
                          <w:lang w:val="pt"/>
                        </w:rPr>
                        <w:t xml:space="preserve">ou</w:t>
                      </w:r>
                      <w:proofErr w:type="spellEnd"/>
                      <w:r>
                        <w:rPr>
                          <w:lang w:val="pt"/>
                        </w:rPr>
                        <w:t xml:space="preserve"/>
                      </w:r>
                      <w:hyperlink w:history="1" r:id="rId20">
                        <w:r w:rsidRPr="008E1DE0">
                          <w:rPr>
                            <w:rStyle w:val="Hyperlink"/>
                            <w:lang w:val="pt"/>
                          </w:rPr>
                          <w:t xml:space="preserve"> Luz.landevere@cobbk12.org</w:t>
                        </w:r>
                      </w:hyperlink>
                    </w:p>
                    <w:p w:rsidRPr="00BD7EFF" w:rsidR="00FE6CFB" w:rsidRDefault="00FE6CFB" w14:paraId="7E78E2A2" w14:textId="77777777">
                      <w:pPr>
                        <w:bidi w:val="false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  <w:p w:rsidRPr="00BD7EFF" w:rsidR="00632EC9" w:rsidRDefault="00632EC9" w14:paraId="2B228397" w14:textId="7A5115F8">
                      <w:pPr>
                        <w:bidi w:val="false"/>
                        <w:rPr>
                          <w:rFonts w:asciiTheme="minorHAnsi" w:hAnsiTheme="minorHAnsi" w:cstheme="minorHAnsi"/>
                          <w:lang w:val="es-V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7BC0F51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F5747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5358FF">
        <w:rPr>
          <w:noProof/>
          <w:lang w:val="pt"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>Brumby Atividades Elementares</w:t>
                            </w:r>
                            <w:r w:rsidR="005358FF" w:rsidRPr="00B66969">
                              <w:rPr>
                                <w:b/>
                                <w:sz w:val="28"/>
                                <w:szCs w:val="28"/>
                                <w:lang w:val="pt"/>
                              </w:rPr>
                              <w:t xml:space="preserve"> para Construir a Comunicação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_x0000_s1041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 w14:anchorId="7590FA78">
                <v:textbox>
                  <w:txbxContent>
                    <w:p w:rsidRPr="00B66969" w:rsidR="005358FF" w:rsidP="005358FF" w:rsidRDefault="0003126F" w14:paraId="2EAB7BE4" w14:textId="097F7C26">
                      <w:pPr>
                        <w:bidi w:val="false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>Brumby Atividades Elementares</w:t>
                      </w:r>
                      <w:r w:rsidRPr="00B66969" w:rsidR="005358FF"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> para Construir a Comunicação </w:t>
                      </w:r>
                      <w:r w:rsidR="00494543">
                        <w:rPr>
                          <w:b/>
                          <w:sz w:val="28"/>
                          <w:szCs w:val="28"/>
                          <w:lang w:val="pt"/>
                        </w:rPr>
                        <w:t xml:space="preserve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5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42" fillcolor="#4472c4 [3204]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w14:anchorId="6B5C78E6">
                <v:textbox>
                  <w:txbxContent>
                    <w:p w:rsidR="00F346E1" w:rsidP="00F346E1" w:rsidRDefault="00F346E1" w14:paraId="7B69AA63" w14:textId="4FCB242E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1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from="241.4pt,439pt" to="241.4pt,439pt" w14:anchorId="730996E4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2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from="241.95pt,458.25pt" to="243pt,462.75pt" w14:anchorId="67495103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5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spid="_x0000_s1026" fillcolor="#f60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w14:anchorId="7255E12A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57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w14:anchorId="5F1054C9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pt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165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from="241.5pt,348.75pt" to="241.5pt,348.75pt" w14:anchorId="339C2E05">
                <v:shadow color="#dcd6d4"/>
                <w10:wrap anchory="page"/>
              </v:line>
            </w:pict>
          </mc:Fallback>
        </mc:AlternateContent>
      </w:r>
      <w:r w:rsidR="00734486">
        <w:rPr>
          <w:lang w:val="pt"/>
        </w:rPr>
        <w:br w:type="page"/>
      </w:r>
      <w:r w:rsidR="00215BCE">
        <w:rPr>
          <w:noProof/>
          <w:lang w:val="pt"/>
        </w:rPr>
        <w:lastRenderedPageBreak/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0559E76D">
                <wp:simplePos x="0" y="0"/>
                <wp:positionH relativeFrom="column">
                  <wp:posOffset>38100</wp:posOffset>
                </wp:positionH>
                <wp:positionV relativeFrom="paragraph">
                  <wp:posOffset>3705225</wp:posOffset>
                </wp:positionV>
                <wp:extent cx="3105150" cy="22440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244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8DE1" w14:textId="42EC51AC" w:rsidR="00D2200E" w:rsidRPr="00BF1CF9" w:rsidRDefault="005F6791">
                            <w:pPr>
                              <w:rPr>
                                <w:rFonts w:asciiTheme="minorHAnsi" w:hAnsiTheme="minorHAnsi" w:cstheme="minorHAnsi"/>
                                <w:bCs/>
                                <w:sz w:val="18"/>
                                <w:szCs w:val="18"/>
                              </w:rPr>
                            </w:pPr>
                            <w:r w:rsidRPr="00BF1CF9"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pt"/>
                              </w:rPr>
                              <w:t>Brumby Elementar</w:t>
                            </w:r>
                            <w:r w:rsidR="007968D2" w:rsidRPr="00BF1CF9">
                              <w:rPr>
                                <w:b/>
                                <w:sz w:val="18"/>
                                <w:szCs w:val="18"/>
                                <w:u w:val="single"/>
                                <w:lang w:val="pt"/>
                              </w:rPr>
                              <w:t xml:space="preserve"> Objetivo(s) para o Desempenho do </w:t>
                            </w:r>
                            <w:r w:rsidR="007968D2" w:rsidRPr="00BF1CF9">
                              <w:rPr>
                                <w:bCs/>
                                <w:sz w:val="18"/>
                                <w:szCs w:val="18"/>
                                <w:lang w:val="pt"/>
                              </w:rPr>
                              <w:t>Aluno</w:t>
                            </w:r>
                          </w:p>
                          <w:p w14:paraId="13D35D4F" w14:textId="77777777" w:rsidR="00BF1CF9" w:rsidRDefault="00BF1CF9" w:rsidP="00BF1CF9">
                            <w:pPr>
                              <w:spacing w:after="160" w:line="259" w:lineRule="auto"/>
                              <w:rPr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:lang w:val="pt"/>
                              </w:rPr>
                            </w:pPr>
                            <w:r w:rsidRPr="00BF1CF9">
                              <w:rPr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lang w:val="pt"/>
                              </w:rPr>
                              <w:t>Meta de leitura: K- 1ª série-</w:t>
                            </w:r>
                            <w:r w:rsidRPr="00BF1CF9">
                              <w:rPr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:lang w:val="pt"/>
                              </w:rPr>
                              <w:t xml:space="preserve"> Até o final do ano de 2023-2024, aumentaremos o número de alunos com pontuação de leitura composta igual ou superior ao padrão de referência em 20% desde a primeira administração em agosto até a administração final em maio, conforme determinado pela Avaliação de Leitura Acadêmica. No jardim de infância, nossa escola se concentrará nos padrões de prioridade de leitura, fonética, decodificação, leitura e compreensão.</w:t>
                            </w:r>
                          </w:p>
                          <w:p w14:paraId="4EFA32D1" w14:textId="022D02DC" w:rsidR="00592F6C" w:rsidRPr="00BF1CF9" w:rsidRDefault="00BF1CF9" w:rsidP="00BF1CF9">
                            <w:pPr>
                              <w:spacing w:after="160" w:line="259" w:lineRule="auto"/>
                              <w:rPr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:lang w:val="pt"/>
                              </w:rPr>
                            </w:pPr>
                            <w:r w:rsidRPr="00BF1CF9">
                              <w:rPr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lang w:val="pt"/>
                              </w:rPr>
                              <w:t>Meta de matemática</w:t>
                            </w:r>
                            <w:r w:rsidRPr="00BF1CF9">
                              <w:rPr>
                                <w:bCs/>
                                <w:color w:val="auto"/>
                                <w:kern w:val="0"/>
                                <w:sz w:val="16"/>
                                <w:szCs w:val="16"/>
                                <w:lang w:val="pt"/>
                              </w:rPr>
                              <w:t>: da administração de agosto de 2023 à administração de maio de 2024 do Inventário de matemática, as pontuações dos alunos nas categorias proficiente e/ou avançado aumentarão em um mínimo de 35 pontos percentuais. No jardim de infância, nossa escola se concentrará nos padrões de prioridade matemática, senso numérico, trabalho com dezenas e geometria</w:t>
                            </w:r>
                          </w:p>
                          <w:p w14:paraId="1BF0BBBA" w14:textId="77777777" w:rsidR="007968D2" w:rsidRPr="00D2200E" w:rsidRDefault="007968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4E5BF"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margin-left:3pt;margin-top:291.75pt;width:244.5pt;height:176.7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" filled="f" stroked="f">
                <v:textbox>
                  <w:txbxContent>
                    <w:p w14:paraId="73708DE1" w14:textId="42EC51AC" w:rsidR="00D2200E" w:rsidRPr="00BF1CF9" w:rsidRDefault="005F6791">
                      <w:pPr>
                        <w:rPr>
                          <w:rFonts w:asciiTheme="minorHAnsi" w:hAnsiTheme="minorHAnsi" w:cstheme="minorHAnsi"/>
                          <w:bCs/>
                          <w:sz w:val="18"/>
                          <w:szCs w:val="18"/>
                        </w:rPr>
                      </w:pPr>
                      <w:r w:rsidRPr="00BF1CF9">
                        <w:rPr>
                          <w:b/>
                          <w:sz w:val="18"/>
                          <w:szCs w:val="18"/>
                          <w:u w:val="single"/>
                          <w:lang w:val="pt"/>
                        </w:rPr>
                        <w:t>Brumby Elementar</w:t>
                      </w:r>
                      <w:r w:rsidR="007968D2" w:rsidRPr="00BF1CF9">
                        <w:rPr>
                          <w:b/>
                          <w:sz w:val="18"/>
                          <w:szCs w:val="18"/>
                          <w:u w:val="single"/>
                          <w:lang w:val="pt"/>
                        </w:rPr>
                        <w:t xml:space="preserve"> Objetivo(s) para o Desempenho do </w:t>
                      </w:r>
                      <w:r w:rsidR="007968D2" w:rsidRPr="00BF1CF9">
                        <w:rPr>
                          <w:bCs/>
                          <w:sz w:val="18"/>
                          <w:szCs w:val="18"/>
                          <w:lang w:val="pt"/>
                        </w:rPr>
                        <w:t>Aluno</w:t>
                      </w:r>
                    </w:p>
                    <w:p w14:paraId="13D35D4F" w14:textId="77777777" w:rsidR="00BF1CF9" w:rsidRDefault="00BF1CF9" w:rsidP="00BF1CF9">
                      <w:pPr>
                        <w:spacing w:after="160" w:line="259" w:lineRule="auto"/>
                        <w:rPr>
                          <w:bCs/>
                          <w:color w:val="auto"/>
                          <w:kern w:val="0"/>
                          <w:sz w:val="16"/>
                          <w:szCs w:val="16"/>
                          <w:lang w:val="pt"/>
                        </w:rPr>
                      </w:pPr>
                      <w:r w:rsidRPr="00BF1CF9">
                        <w:rPr>
                          <w:b/>
                          <w:color w:val="auto"/>
                          <w:kern w:val="0"/>
                          <w:sz w:val="16"/>
                          <w:szCs w:val="16"/>
                          <w:lang w:val="pt"/>
                        </w:rPr>
                        <w:t>Meta de leitura: K- 1ª série-</w:t>
                      </w:r>
                      <w:r w:rsidRPr="00BF1CF9">
                        <w:rPr>
                          <w:bCs/>
                          <w:color w:val="auto"/>
                          <w:kern w:val="0"/>
                          <w:sz w:val="16"/>
                          <w:szCs w:val="16"/>
                          <w:lang w:val="pt"/>
                        </w:rPr>
                        <w:t xml:space="preserve"> Até o final do ano de 2023-2024, aumentaremos o número de alunos com pontuação de leitura composta igual ou superior ao padrão de referência em 20% desde a primeira administração em agosto até a administração final em maio, conforme determinado pela Avaliação de Leitura Acadêmica. No jardim de infância, nossa escola se concentrará nos padrões de prioridade de leitura, fonética, decodificação, leitura e compreensão.</w:t>
                      </w:r>
                    </w:p>
                    <w:p w14:paraId="4EFA32D1" w14:textId="022D02DC" w:rsidR="00592F6C" w:rsidRPr="00BF1CF9" w:rsidRDefault="00BF1CF9" w:rsidP="00BF1CF9">
                      <w:pPr>
                        <w:spacing w:after="160" w:line="259" w:lineRule="auto"/>
                        <w:rPr>
                          <w:bCs/>
                          <w:color w:val="auto"/>
                          <w:kern w:val="0"/>
                          <w:sz w:val="16"/>
                          <w:szCs w:val="16"/>
                          <w:lang w:val="pt"/>
                        </w:rPr>
                      </w:pPr>
                      <w:r w:rsidRPr="00BF1CF9">
                        <w:rPr>
                          <w:b/>
                          <w:color w:val="auto"/>
                          <w:kern w:val="0"/>
                          <w:sz w:val="16"/>
                          <w:szCs w:val="16"/>
                          <w:lang w:val="pt"/>
                        </w:rPr>
                        <w:t>Meta de matemática</w:t>
                      </w:r>
                      <w:r w:rsidRPr="00BF1CF9">
                        <w:rPr>
                          <w:bCs/>
                          <w:color w:val="auto"/>
                          <w:kern w:val="0"/>
                          <w:sz w:val="16"/>
                          <w:szCs w:val="16"/>
                          <w:lang w:val="pt"/>
                        </w:rPr>
                        <w:t>: da administração de agosto de 2023 à administração de maio de 2024 do Inventário de matemática, as pontuações dos alunos nas categorias proficiente e/ou avançado aumentarão em um mínimo de 35 pontos percentuais. No jardim de infância, nossa escola se concentrará nos padrões de prioridade matemática, senso numérico, trabalho com dezenas e geometria</w:t>
                      </w:r>
                    </w:p>
                    <w:p w14:paraId="1BF0BBBA" w14:textId="77777777" w:rsidR="007968D2" w:rsidRPr="00D2200E" w:rsidRDefault="007968D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15BCE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372A83CF">
                <wp:simplePos x="0" y="0"/>
                <wp:positionH relativeFrom="margin">
                  <wp:posOffset>0</wp:posOffset>
                </wp:positionH>
                <wp:positionV relativeFrom="paragraph">
                  <wp:posOffset>3609975</wp:posOffset>
                </wp:positionV>
                <wp:extent cx="3133725" cy="45719"/>
                <wp:effectExtent l="0" t="0" r="9525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457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E7860" id="Rectangle 25" o:spid="_x0000_s1026" style="position:absolute;margin-left:0;margin-top:284.25pt;width:246.75pt;height:3.6pt;z-index:251658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286B0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3EDF2DA1">
                <wp:simplePos x="0" y="0"/>
                <wp:positionH relativeFrom="column">
                  <wp:posOffset>5499105</wp:posOffset>
                </wp:positionH>
                <wp:positionV relativeFrom="paragraph">
                  <wp:posOffset>594869</wp:posOffset>
                </wp:positionV>
                <wp:extent cx="1994844" cy="5175250"/>
                <wp:effectExtent l="0" t="0" r="5715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844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</w:t>
                            </w:r>
                            <w:r w:rsidR="00B30159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Famílias Elementares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3D7C9A2F" w14:textId="77777777" w:rsidR="00B85517" w:rsidRPr="005F6791" w:rsidRDefault="004A5AF4" w:rsidP="004A5AF4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b/>
                                <w:sz w:val="22"/>
                                <w:szCs w:val="22"/>
                                <w:lang w:val="pt"/>
                              </w:rPr>
                              <w:t>As famílias podem apoiar a compreensão matemática e de leitura dos alunos ao:</w:t>
                            </w:r>
                          </w:p>
                          <w:p w14:paraId="6AFDC44F" w14:textId="77777777" w:rsidR="002023AF" w:rsidRDefault="002023AF" w:rsidP="004A5AF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0CAF9777" w14:textId="77777777" w:rsid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Utilizar estratégias fornecidas pela escola em leitura e matemática para explorar livros e habilidades de alfabetização, bem como conceitos matemáticos com seu filho.</w:t>
                            </w:r>
                          </w:p>
                          <w:p w14:paraId="36A4B76E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27CEBE" w14:textId="1D8A5C87" w:rsidR="002023AF" w:rsidRPr="00402B34" w:rsidRDefault="004A5AF4" w:rsidP="00402B3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Ajudar seu filho a desenvolver o gosto pela leitura lendo os materiais fornecidos com ele em casa.</w:t>
                            </w:r>
                          </w:p>
                          <w:p w14:paraId="5836D8CB" w14:textId="77777777" w:rsidR="002023AF" w:rsidRDefault="002023AF" w:rsidP="002023AF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A538368" w14:textId="045C2B3D" w:rsidR="00734486" w:rsidRPr="00B85517" w:rsidRDefault="004A5AF4" w:rsidP="004A5AF4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B85517">
                              <w:rPr>
                                <w:sz w:val="22"/>
                                <w:szCs w:val="22"/>
                                <w:lang w:val="pt"/>
                              </w:rPr>
                              <w:t>Garantir que seu filho faça login com frequência no software Dreambox para criar compreensão conceitual e fluência processual.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57" style="position:absolute;margin-left:433pt;margin-top:46.85pt;width:157.05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" w14:anchorId="6389FBDB">
                <v:textbox inset="2.88pt,2.88pt,2.88pt,2.88pt">
                  <w:txbxContent>
                    <w:p w:rsidRPr="00EB06EB" w:rsidR="00B30159" w:rsidP="00B30159" w:rsidRDefault="00D32CFD" w14:paraId="4AA7696A" w14:textId="5FB4804D">
                      <w:pPr>
                        <w:widowControl w:val="0"/>
                        <w:bidi w:val="false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Brumby</w:t>
                      </w:r>
                      <w:r w:rsidRPr="00EB06EB"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/>
                      </w:r>
                      <w:r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Famílias Elementares</w:t>
                      </w:r>
                    </w:p>
                    <w:p w:rsidRPr="009F366B" w:rsidR="00B42DA5" w:rsidP="00EB06EB" w:rsidRDefault="00B42DA5" w14:paraId="79414BA8" w14:textId="77777777">
                      <w:pPr>
                        <w:bidi w:val="fals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Pr="005F6791" w:rsidR="00B85517" w:rsidP="004A5AF4" w:rsidRDefault="004A5AF4" w14:paraId="3D7C9A2F" w14:textId="77777777">
                      <w:pPr>
                        <w:bidi w:val="false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b/>
                          <w:sz w:val="22"/>
                          <w:szCs w:val="22"/>
                          <w:lang w:val="pt"/>
                        </w:rPr>
                        <w:t xml:space="preserve">As famílias podem apoiar a compreensão matemática e de leitura dos alunos ao:</w:t>
                      </w:r>
                    </w:p>
                    <w:p w:rsidR="002023AF" w:rsidP="004A5AF4" w:rsidRDefault="002023AF" w14:paraId="6AFDC44F" w14:textId="77777777">
                      <w:pPr>
                        <w:bidi w:val="fals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B85517" w:rsidP="004A5AF4" w:rsidRDefault="004A5AF4" w14:paraId="0CAF9777" w14:textId="7777777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 w:val="fals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 xml:space="preserve">Utilizar estratégias fornecidas pela escola em leitura e matemática para explorar livros e habilidades de alfabetização, bem como conceitos matemáticos com seu filho.</w:t>
                      </w:r>
                    </w:p>
                    <w:p w:rsidR="002023AF" w:rsidP="002023AF" w:rsidRDefault="002023AF" w14:paraId="36A4B76E" w14:textId="77777777">
                      <w:pPr>
                        <w:pStyle w:val="ListParagraph"/>
                        <w:bidi w:val="false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Pr="00402B34" w:rsidR="002023AF" w:rsidP="00402B34" w:rsidRDefault="004A5AF4" w14:paraId="4B27CEBE" w14:textId="1D8A5C87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 w:val="fals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 xml:space="preserve">Ajudar seu filho a desenvolver o gosto pela leitura lendo os materiais fornecidos com ele em casa.</w:t>
                      </w:r>
                    </w:p>
                    <w:p w:rsidR="002023AF" w:rsidP="002023AF" w:rsidRDefault="002023AF" w14:paraId="5836D8CB" w14:textId="77777777">
                      <w:pPr>
                        <w:pStyle w:val="ListParagraph"/>
                        <w:bidi w:val="false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Pr="00B85517" w:rsidR="00734486" w:rsidP="004A5AF4" w:rsidRDefault="004A5AF4" w14:paraId="2A538368" w14:textId="045C2B3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 w:val="fals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B85517">
                        <w:rPr>
                          <w:sz w:val="22"/>
                          <w:szCs w:val="22"/>
                          <w:lang w:val="pt"/>
                        </w:rPr>
                        <w:t xml:space="preserve">Garantir que seu filho faça login com frequência no software Dreambox para criar compreensão conceitual e fluência processual.</w:t>
                      </w:r>
                    </w:p>
                  </w:txbxContent>
                </v:textbox>
              </v:shape>
            </w:pict>
          </mc:Fallback>
        </mc:AlternateContent>
      </w:r>
      <w:r w:rsidR="00286B0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7E279584">
                <wp:simplePos x="0" y="0"/>
                <wp:positionH relativeFrom="column">
                  <wp:posOffset>7607426</wp:posOffset>
                </wp:positionH>
                <wp:positionV relativeFrom="paragraph">
                  <wp:posOffset>594486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 Estudante do</w:t>
                            </w:r>
                            <w:r w:rsidR="00123DAA" w:rsidRPr="00EB06E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Ensino Fundamental</w:t>
                            </w:r>
                            <w:r w:rsidR="00B30159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5F6791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b/>
                                <w:sz w:val="22"/>
                                <w:szCs w:val="22"/>
                                <w:lang w:val="pt"/>
                              </w:rPr>
                              <w:t>Os alunos de Brumby podem ter sucesso na escola e atingir nossos objetivos escolares em Matemática e Leitura. Como estudante, posso: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Use uma variedade de estratégias matemáticas para resolver problemas de matemática dentro e fora da escola e use uma variedade de estratégias de leitura para ler e entender o que estou lendo dentro e fora da escola.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039D7556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Leia pelo menos 20 minutos todas as </w:t>
                            </w:r>
                            <w:r>
                              <w:rPr>
                                <w:sz w:val="22"/>
                                <w:szCs w:val="22"/>
                                <w:lang w:val="pt"/>
                              </w:rPr>
                              <w:t>noites.</w:t>
                            </w:r>
                            <w:r w:rsidR="0049544D">
                              <w:rPr>
                                <w:sz w:val="22"/>
                                <w:szCs w:val="22"/>
                                <w:lang w:val="pt"/>
                              </w:rPr>
                              <w:t xml:space="preserve"> Faça login no Headsprouts e pratique letras e sons.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2ED52E4E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Faça</w:t>
                            </w:r>
                            <w:r w:rsidR="0049544D">
                              <w:rPr>
                                <w:sz w:val="22"/>
                                <w:szCs w:val="22"/>
                                <w:lang w:val="pt"/>
                              </w:rPr>
                              <w:t>login no</w:t>
                            </w:r>
                            <w:r w:rsidRPr="001F128E">
                              <w:rPr>
                                <w:sz w:val="22"/>
                                <w:szCs w:val="22"/>
                                <w:lang w:val="pt"/>
                              </w:rPr>
                              <w:t>Dreambox e pratique fatos e conceitos matemáticos.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5A36088D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5" type="#_x0000_t202" style="position:absolute;margin-left:599pt;margin-top:46.8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Brumby Estudante do</w:t>
                      </w:r>
                      <w:r w:rsidR="00123DAA" w:rsidRPr="00EB06EB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Ensino Fundamental</w:t>
                      </w:r>
                      <w:r w:rsidR="00B30159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5F6791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5F6791">
                        <w:rPr>
                          <w:b/>
                          <w:sz w:val="22"/>
                          <w:szCs w:val="22"/>
                          <w:lang w:val="pt"/>
                        </w:rPr>
                        <w:t>Os alunos de Brumby podem ter sucesso na escola e atingir nossos objetivos escolares em Matemática e Leitura. Como estudante, posso: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Use uma variedade de estratégias matemáticas para resolver problemas de matemática dentro e fora da escola e use uma variedade de estratégias de leitura para ler e entender o que estou lendo dentro e fora da escola.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039D7556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 xml:space="preserve">Leia pelo menos 20 minutos todas as </w:t>
                      </w:r>
                      <w:r>
                        <w:rPr>
                          <w:sz w:val="22"/>
                          <w:szCs w:val="22"/>
                          <w:lang w:val="pt"/>
                        </w:rPr>
                        <w:t>noites.</w:t>
                      </w:r>
                      <w:r w:rsidR="0049544D">
                        <w:rPr>
                          <w:sz w:val="22"/>
                          <w:szCs w:val="22"/>
                          <w:lang w:val="pt"/>
                        </w:rPr>
                        <w:t xml:space="preserve"> Faça login no Headsprouts e pratique letras e sons.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2ED52E4E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Faça</w:t>
                      </w:r>
                      <w:r w:rsidR="0049544D">
                        <w:rPr>
                          <w:sz w:val="22"/>
                          <w:szCs w:val="22"/>
                          <w:lang w:val="pt"/>
                        </w:rPr>
                        <w:t>login no</w:t>
                      </w:r>
                      <w:r w:rsidRPr="001F128E">
                        <w:rPr>
                          <w:sz w:val="22"/>
                          <w:szCs w:val="22"/>
                          <w:lang w:val="pt"/>
                        </w:rPr>
                        <w:t>Dreambox e pratique fatos e conceitos matemáticos.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5A36088D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F679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1D91DCB5">
                <wp:simplePos x="0" y="0"/>
                <wp:positionH relativeFrom="column">
                  <wp:posOffset>3383657</wp:posOffset>
                </wp:positionH>
                <wp:positionV relativeFrom="paragraph">
                  <wp:posOffset>610230</wp:posOffset>
                </wp:positionV>
                <wp:extent cx="2070625" cy="5194935"/>
                <wp:effectExtent l="0" t="0" r="6350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625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>Brumby Professores de</w:t>
                            </w:r>
                            <w:r w:rsidR="00910654" w:rsidRPr="00EB06EB">
                              <w:rPr>
                                <w:b/>
                                <w:color w:val="auto"/>
                                <w:w w:val="80"/>
                                <w:sz w:val="28"/>
                                <w:szCs w:val="28"/>
                                <w:lang w:val="pt"/>
                              </w:rPr>
                              <w:t xml:space="preserve"> Ensino Fundamental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34CB725C" w14:textId="3E09DE02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Os professores do Jardim de Infância, especialistas e pessoal de apoio trabalharão </w:t>
                            </w:r>
                            <w:r w:rsidR="0077325E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 </w:t>
                            </w:r>
                            <w:r>
                              <w:rPr>
                                <w:lang w:val="pt"/>
                              </w:rPr>
                              <w:t xml:space="preserve"> com os alunos e </w:t>
                            </w:r>
                            <w:r w:rsidRPr="005F6791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suas famílias para desenvolver a competência em Matemática e Leitura dos alunos de acordo com os padrões de nível de escolaridade.   </w:t>
                            </w:r>
                            <w:r w:rsidRPr="005F6791">
                              <w:rPr>
                                <w:b/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O foco de nossas principais conexões com as famílias será: </w:t>
                            </w:r>
                          </w:p>
                          <w:p w14:paraId="7BEF04F1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1FA5D0A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>Forneça aos pais uma variedade de estratégias de matemática e leitura que atendam aos Padrões da Geórgia. Exemplos de cada um serão fornecidos por meio de boletins informativos, blogs e reuniões de pais ou conferências em sala de aula.</w:t>
                            </w:r>
                          </w:p>
                          <w:p w14:paraId="0703C61D" w14:textId="47A5E2CB" w:rsidR="005F6791" w:rsidRDefault="005F6791" w:rsidP="005F6791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 </w:t>
                            </w:r>
                          </w:p>
                          <w:p w14:paraId="0432757C" w14:textId="77777777" w:rsid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>Forneça suporte matemático individualizado e personalizado usando o software Dreambox Learning.</w:t>
                            </w:r>
                          </w:p>
                          <w:p w14:paraId="158B475E" w14:textId="77777777" w:rsidR="005F6791" w:rsidRPr="005F6791" w:rsidRDefault="005F6791" w:rsidP="005F6791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D3D1F55" w14:textId="6DAF96A0" w:rsidR="005F6791" w:rsidRPr="005F6791" w:rsidRDefault="005F6791" w:rsidP="005F6791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5F6791">
                              <w:rPr>
                                <w:color w:val="auto"/>
                                <w:sz w:val="22"/>
                                <w:szCs w:val="22"/>
                                <w:lang w:val="pt"/>
                              </w:rPr>
                              <w:t xml:space="preserve">Forneça suporte de leitura individualizado e adaptável usando o programa de leitura on-line Headsprout.  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4" style="position:absolute;margin-left:266.45pt;margin-top:48.05pt;width:163.0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" w14:anchorId="108BA0C2">
                <v:textbox inset="2.88pt,2.88pt,2.88pt,2.88pt">
                  <w:txbxContent>
                    <w:p w:rsidRPr="00EB06EB" w:rsidR="00C21984" w:rsidP="00C21984" w:rsidRDefault="00FE6CFB" w14:paraId="4CB79962" w14:textId="1F5047F1">
                      <w:pPr>
                        <w:widowControl w:val="0"/>
                        <w:bidi w:val="false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Brumby Professores de</w:t>
                      </w:r>
                      <w:r w:rsidRPr="00EB06EB" w:rsidR="00910654">
                        <w:rPr>
                          <w:b/>
                          <w:color w:val="auto"/>
                          <w:w w:val="80"/>
                          <w:sz w:val="28"/>
                          <w:szCs w:val="28"/>
                          <w:lang w:val="pt"/>
                        </w:rPr>
                        <w:t xml:space="preserve"> Ensino Fundamental</w:t>
                      </w:r>
                    </w:p>
                    <w:p w:rsidR="009117A2" w:rsidP="00EB06EB" w:rsidRDefault="009117A2" w14:paraId="75487F18" w14:textId="77777777">
                      <w:pPr>
                        <w:bidi w:val="false"/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:rsidRPr="005F6791" w:rsidR="005F6791" w:rsidP="005F6791" w:rsidRDefault="005F6791" w14:paraId="34CB725C" w14:textId="3E09DE02">
                      <w:pPr>
                        <w:bidi w:val="false"/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Os professores do Jardim de Infância, especialistas e pessoal de apoio trabalharão </w:t>
                      </w:r>
                      <w:proofErr w:type="gramStart"/>
                      <w:proofErr w:type="gramEnd"/>
                      <w:r w:rsidR="0077325E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 </w:t>
                      </w:r>
                      <w:r w:rsidR="0">
                        <w:rPr>
                          <w:lang w:val="pt"/>
                        </w:rPr>
                        <w:t xml:space="preserve"> com os alunos e </w:t>
                      </w:r>
                      <w:r w:rsidRPr="005F6791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suas famílias para desenvolver a competência em Matemática e Leitura dos alunos de acordo com os padrões de nível de escolaridade.   </w:t>
                      </w:r>
                      <w:r w:rsidRPr="005F6791">
                        <w:rPr>
                          <w:b/>
                          <w:color w:val="auto"/>
                          <w:sz w:val="22"/>
                          <w:szCs w:val="22"/>
                          <w:lang w:val="pt"/>
                        </w:rPr>
                        <w:t xml:space="preserve">O foco de nossas principais conexões com as famílias será: </w:t>
                      </w:r>
                    </w:p>
                    <w:p w:rsidRPr="005F6791" w:rsidR="005F6791" w:rsidP="005F6791" w:rsidRDefault="005F6791" w14:paraId="7BEF04F1" w14:textId="77777777">
                      <w:pPr>
                        <w:bidi w:val="false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:rsidR="005F6791" w:rsidP="005F6791" w:rsidRDefault="005F6791" w14:paraId="41FA5D0A" w14:textId="77777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 w:val="false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Forneça aos pais uma variedade de estratégias de matemática e leitura que atendam aos Padrões da Geórgia. Exemplos de cada um serão fornecidos por meio de boletins informativos, blogs e reuniões de pais ou conferências em sala de aula.</w:t>
                      </w:r>
                    </w:p>
                    <w:p w:rsidR="005F6791" w:rsidP="005F6791" w:rsidRDefault="005F6791" w14:paraId="0703C61D" w14:textId="47A5E2CB">
                      <w:pPr>
                        <w:pStyle w:val="ListParagraph"/>
                        <w:bidi w:val="false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 </w:t>
                      </w:r>
                    </w:p>
                    <w:p w:rsidR="005F6791" w:rsidP="005F6791" w:rsidRDefault="005F6791" w14:paraId="0432757C" w14:textId="777777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 w:val="false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Forneça suporte matemático individualizado e personalizado usando o software Dreambox Learning.</w:t>
                      </w:r>
                    </w:p>
                    <w:p w:rsidRPr="005F6791" w:rsidR="005F6791" w:rsidP="005F6791" w:rsidRDefault="005F6791" w14:paraId="158B475E" w14:textId="77777777">
                      <w:pPr>
                        <w:bidi w:val="false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:rsidRPr="005F6791" w:rsidR="005F6791" w:rsidP="005F6791" w:rsidRDefault="005F6791" w14:paraId="1D3D1F55" w14:textId="6DAF96A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 w:val="false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5F6791">
                        <w:rPr>
                          <w:color w:val="auto"/>
                          <w:sz w:val="22"/>
                          <w:szCs w:val="22"/>
                          <w:lang w:val="pt"/>
                        </w:rPr>
                        <w:t xml:space="preserve">Forneça suporte de leitura individualizado e adaptável usando o programa de leitura on-line Headsprout.  </w:t>
                      </w:r>
                    </w:p>
                    <w:p w:rsidRPr="0079336A" w:rsidR="00734486" w:rsidP="00EB06EB" w:rsidRDefault="00734486" w14:paraId="547033AD" w14:textId="4E5AC7C6">
                      <w:pPr>
                        <w:bidi w:val="false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6E4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4C3B5CEB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6D02A57B" w:rsidR="00734486" w:rsidRDefault="00DD775B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 xml:space="preserve">                     Visitar </w:t>
                            </w:r>
                            <w:r w:rsidRPr="00DD775B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Nosso Websit</w:t>
                            </w:r>
                            <w:r w:rsidR="002C46E4">
                              <w:rPr>
                                <w:b/>
                                <w:color w:val="auto"/>
                                <w:w w:val="80"/>
                                <w:sz w:val="24"/>
                                <w:szCs w:val="24"/>
                                <w:lang w:val="pt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A23213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="00440E8F" w:rsidRPr="008E1DE0">
                                <w:rPr>
                                  <w:rStyle w:val="Hyperlink"/>
                                  <w:b/>
                                  <w:w w:val="80"/>
                                  <w:sz w:val="24"/>
                                  <w:szCs w:val="24"/>
                                  <w:lang w:val="pt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7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nk4w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" filled="f" fillcolor="#fffffe" stroked="f" strokecolor="#212120" insetpen="t">
                <v:textbox inset="2.88pt,2.88pt,2.88pt,2.88pt">
                  <w:txbxContent>
                    <w:p w14:paraId="5A84AF38" w14:textId="6D02A57B" w:rsidR="00734486" w:rsidRDefault="00DD775B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 xml:space="preserve">                     Visitar </w:t>
                      </w:r>
                      <w:r w:rsidRPr="00DD775B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Nosso Websit</w:t>
                      </w:r>
                      <w:r w:rsidR="002C46E4">
                        <w:rPr>
                          <w:b/>
                          <w:color w:val="auto"/>
                          <w:w w:val="80"/>
                          <w:sz w:val="24"/>
                          <w:szCs w:val="24"/>
                          <w:lang w:val="pt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D4189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22" w:history="1">
                        <w:r w:rsidR="00440E8F" w:rsidRPr="008E1DE0">
                          <w:rPr>
                            <w:rStyle w:val="Hyperlink"/>
                            <w:b/>
                            <w:w w:val="80"/>
                            <w:sz w:val="24"/>
                            <w:szCs w:val="24"/>
                            <w:lang w:val="pt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0A2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151292F">
                <wp:simplePos x="0" y="0"/>
                <wp:positionH relativeFrom="margin">
                  <wp:posOffset>57150</wp:posOffset>
                </wp:positionH>
                <wp:positionV relativeFrom="paragraph">
                  <wp:posOffset>209550</wp:posOffset>
                </wp:positionV>
                <wp:extent cx="297180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62" y="21478"/>
                    <wp:lineTo x="21462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b/>
                                <w:color w:val="auto"/>
                                <w:w w:val="80"/>
                                <w:sz w:val="32"/>
                                <w:szCs w:val="32"/>
                                <w:lang w:val="pt"/>
                              </w:rPr>
                              <w:t>Metas Distritais para o Desempenho dos Alunos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419F9F0D" w14:textId="401B2135" w:rsidR="001D66A6" w:rsidRPr="00980FC0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Aumente o desempenho dos alunos em todas as principais áreas de conteúdo em 2% ao ano, conforme medido pelos dados de desempenho.</w:t>
                            </w:r>
                          </w:p>
                          <w:p w14:paraId="6BD5B9EE" w14:textId="0E09AEEC" w:rsidR="00980FC0" w:rsidRPr="0089745C" w:rsidRDefault="00980FC0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7A38B6C2" w14:textId="00C85901" w:rsidR="00980FC0" w:rsidRPr="0063661F" w:rsidRDefault="00980FC0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 xml:space="preserve">O CCSD aumentará a taxa de participação de famílias e comunidades envolvidas em </w:t>
                            </w:r>
                            <w:r w:rsidR="00C14FE7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serviços/programas em 10%, conforme medido pelos dados do CLTS Parent, resultados da pesquisa e módulo de visualização da web.</w:t>
                            </w:r>
                          </w:p>
                          <w:p w14:paraId="210B2819" w14:textId="77777777" w:rsidR="0063661F" w:rsidRPr="0089745C" w:rsidRDefault="0063661F" w:rsidP="00D23C8F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2F13313" w14:textId="4B86B801" w:rsidR="0063661F" w:rsidRDefault="0063661F" w:rsidP="00D23C8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63661F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      </w:r>
                          </w:p>
                          <w:p w14:paraId="0A4DDB47" w14:textId="77777777" w:rsidR="00033B8E" w:rsidRPr="0089745C" w:rsidRDefault="00033B8E" w:rsidP="00D23C8F">
                            <w:pPr>
                              <w:pStyle w:val="ListParagraph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12"/>
                                <w:szCs w:val="12"/>
                              </w:rPr>
                            </w:pPr>
                          </w:p>
                          <w:p w14:paraId="0D432899" w14:textId="719CF40C" w:rsidR="001D66A6" w:rsidRPr="00033B8E" w:rsidRDefault="008C3036" w:rsidP="00D23C8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4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33B8E">
                              <w:rPr>
                                <w:color w:val="auto"/>
                                <w:w w:val="80"/>
                                <w:sz w:val="22"/>
                                <w:szCs w:val="22"/>
                                <w:lang w:val="pt"/>
                              </w:rPr>
                              <w:t>Até ao final do ano letivo de 2025, todas as escolas terão práticas e recursos identificados que apoiam o sucesso dos alunos, medido pelos dados de desempenho, perceção e disciplina dos alunos.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8" style="position:absolute;margin-left:4.5pt;margin-top:16.5pt;width:234pt;height:265.5pt;z-index:-2516582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" w14:anchorId="17464556">
                <v:textbox inset="2.88pt,2.88pt,2.88pt,2.88pt">
                  <w:txbxContent>
                    <w:p w:rsidR="00734486" w:rsidP="00033B8E" w:rsidRDefault="00974B7D" w14:paraId="4FA345E3" w14:textId="7A7EE066">
                      <w:pPr>
                        <w:widowControl w:val="0"/>
                        <w:bidi w:val="false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b/>
                          <w:color w:val="auto"/>
                          <w:w w:val="80"/>
                          <w:sz w:val="32"/>
                          <w:szCs w:val="32"/>
                          <w:lang w:val="pt"/>
                        </w:rPr>
                        <w:t xml:space="preserve">Metas Distritais para o Desempenho dos Alunos</w:t>
                      </w:r>
                    </w:p>
                    <w:p w:rsidRPr="00033B8E" w:rsidR="00980FC0" w:rsidP="00033B8E" w:rsidRDefault="00980FC0" w14:paraId="70739805" w14:textId="77777777">
                      <w:pPr>
                        <w:widowControl w:val="0"/>
                        <w:bidi w:val="false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:rsidRPr="00980FC0" w:rsidR="001D66A6" w:rsidP="00D23C8F" w:rsidRDefault="00980FC0" w14:paraId="419F9F0D" w14:textId="401B2135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Aumente o desempenho dos alunos em todas as principais áreas de conteúdo em 2% ao ano, conforme medido pelos dados de desempenho.</w:t>
                      </w:r>
                    </w:p>
                    <w:p w:rsidRPr="0089745C" w:rsidR="00980FC0" w:rsidP="00D23C8F" w:rsidRDefault="00980FC0" w14:paraId="6BD5B9EE" w14:textId="0E09AEEC">
                      <w:pPr>
                        <w:pStyle w:val="ListParagraph"/>
                        <w:widowControl w:val="0"/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:rsidRPr="0063661F" w:rsidR="00980FC0" w:rsidP="00D23C8F" w:rsidRDefault="00980FC0" w14:paraId="7A38B6C2" w14:textId="00C85901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O CCSD aumentará a taxa de participação de famílias e comunidades envolvidas em </w:t>
                      </w:r>
                      <w:r w:rsidR="00C14FE7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serviços/programas em 10%, conforme medido pelos dados do CLTS Parent, resultados da pesquisa e módulo de visualização da web.</w:t>
                      </w:r>
                    </w:p>
                    <w:p w:rsidRPr="0089745C" w:rsidR="0063661F" w:rsidP="00D23C8F" w:rsidRDefault="0063661F" w14:paraId="210B2819" w14:textId="77777777">
                      <w:pPr>
                        <w:pStyle w:val="ListParagraph"/>
                        <w:widowControl w:val="0"/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:rsidR="0063661F" w:rsidP="00D23C8F" w:rsidRDefault="0063661F" w14:paraId="02F13313" w14:textId="4B86B801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63661F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Até 2023, vamos reorganizar a estrutura de aprendizagem profissional para atender às necessidades de todos os alunos para garantir o alinhamento com as prioridades do superintendente, medidas por oportunidades de aprendizagem profissional, pesquisas e desempenho dos alunos.</w:t>
                      </w:r>
                    </w:p>
                    <w:p w:rsidRPr="0089745C" w:rsidR="00033B8E" w:rsidP="00D23C8F" w:rsidRDefault="00033B8E" w14:paraId="0A4DDB47" w14:textId="77777777">
                      <w:pPr>
                        <w:pStyle w:val="ListParagraph"/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12"/>
                          <w:szCs w:val="12"/>
                        </w:rPr>
                      </w:pPr>
                    </w:p>
                    <w:p w:rsidRPr="00033B8E" w:rsidR="001D66A6" w:rsidP="00D23C8F" w:rsidRDefault="008C3036" w14:paraId="0D432899" w14:textId="719CF40C">
                      <w:pPr>
                        <w:pStyle w:val="ListParagraph"/>
                        <w:widowControl w:val="0"/>
                        <w:numPr>
                          <w:ilvl w:val="0"/>
                          <w:numId w:val="14"/>
                        </w:numPr>
                        <w:bidi w:val="false"/>
                        <w:ind w:left="144" w:hanging="144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33B8E">
                        <w:rPr>
                          <w:color w:val="auto"/>
                          <w:w w:val="80"/>
                          <w:sz w:val="22"/>
                          <w:szCs w:val="22"/>
                          <w:lang w:val="pt"/>
                        </w:rPr>
                        <w:t xml:space="preserve">Até ao final do ano letivo de 2025, todas as escolas terão práticas e recursos identificados que apoiam o sucesso dos alunos, medido pelos dados de desempenho, perceção e disciplina dos alunos.</w:t>
                      </w:r>
                      <w:proofErr w:type="gramStart"/>
                      <w:proofErr w:type="gramEnd"/>
                    </w:p>
                    <w:p w:rsidRPr="00D1424D" w:rsidR="001D66A6" w:rsidP="00974B7D" w:rsidRDefault="001D66A6" w14:paraId="23084766" w14:textId="77777777">
                      <w:pPr>
                        <w:widowControl w:val="0"/>
                        <w:bidi w:val="false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:rsidRPr="00494EDE" w:rsidR="00494EDE" w:rsidP="00974B7D" w:rsidRDefault="00494EDE" w14:paraId="45BCF1A0" w14:textId="77777777">
                      <w:pPr>
                        <w:widowControl w:val="0"/>
                        <w:bidi w:val="false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1218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1E67F579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124200" cy="5587341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587341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3" style="position:absolute;margin-left:0;margin-top:12pt;width:246pt;height:439.9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f4ede2" stroked="f" strokecolor="#212120" insetpen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" w14:anchorId="19B5B0EA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844375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</w:pPr>
                            <w:r w:rsidRPr="00D1424D">
                              <w:rPr>
                                <w:i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  <w:lang w:val="pt"/>
                              </w:rPr>
                              <w:t xml:space="preserve">  </w:t>
                            </w:r>
                            <w:r w:rsidRPr="00844375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Uma equipe, um objetivo, sucesso </w:t>
                            </w:r>
                            <w:r w:rsidR="00C23AE6" w:rsidRPr="00844375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>do aluno</w:t>
                            </w:r>
                            <w:r w:rsidRPr="00844375">
                              <w:rPr>
                                <w:i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  <w:lang w:val="pt"/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844375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</w:pPr>
                      <w:r w:rsidRPr="00D1424D">
                        <w:rPr>
                          <w:i/>
                          <w:color w:val="002060"/>
                          <w:sz w:val="52"/>
                          <w:szCs w:val="52"/>
                          <w:shd w:val="clear" w:color="auto" w:fill="FFFFFF"/>
                          <w:lang w:val="pt"/>
                        </w:rPr>
                        <w:t xml:space="preserve">  </w:t>
                      </w:r>
                      <w:r w:rsidRPr="0084437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Uma equipe, um objetivo, sucesso </w:t>
                      </w:r>
                      <w:r w:rsidR="00C23AE6" w:rsidRPr="0084437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>do aluno</w:t>
                      </w:r>
                      <w:r w:rsidRPr="00844375">
                        <w:rPr>
                          <w:i/>
                          <w:color w:val="002060"/>
                          <w:sz w:val="48"/>
                          <w:szCs w:val="48"/>
                          <w:shd w:val="clear" w:color="auto" w:fill="FFFFFF"/>
                          <w:lang w:val="pt"/>
                        </w:rPr>
                        <w:t xml:space="preserve"> 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99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0" fillcolor="#2f5496 [2404]" stroked="f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w14:anchorId="50D8757C">
                <v:textbox>
                  <w:txbxContent>
                    <w:p w:rsidR="00EF3DD8" w:rsidRDefault="00EF3DD8" w14:paraId="5105FA11" w14:textId="77777777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328E3A35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25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2f5496 [2404]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w14:anchorId="38646755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7488569B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1" w:name="_Hlk48038480"/>
                            <w:bookmarkStart w:id="2" w:name="_Hlk48038481"/>
                            <w:bookmarkStart w:id="3" w:name="_Hlk48038482"/>
                            <w:bookmarkStart w:id="4" w:name="_Hlk48038483"/>
                            <w:r w:rsidRPr="00D1424D">
                              <w:rPr>
                                <w:i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  <w:lang w:val="pt"/>
                              </w:rPr>
                              <w:t>Professores, pais e alunos juntos para o sucesso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shape id="Text Box 14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51" filled="f" fillcolor="#fffffe" stroked="f" strokecolor="#212120" insetpen="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w14:anchorId="657A30FC">
                <v:textbox inset="2.88pt,2.88pt,2.88pt,2.88pt">
                  <w:txbxContent>
                    <w:p w:rsidRPr="00D1424D" w:rsidR="00734486" w:rsidP="00734486" w:rsidRDefault="00910654" w14:paraId="2BAC73B9" w14:textId="77777777">
                      <w:pPr>
                        <w:widowControl w:val="0"/>
                        <w:bidi w:val="false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name="_Hlk48038480" w:id="6"/>
                      <w:bookmarkStart w:name="_Hlk48038481" w:id="7"/>
                      <w:bookmarkStart w:name="_Hlk48038482" w:id="8"/>
                      <w:bookmarkStart w:name="_Hlk48038483" w:id="9"/>
                      <w:r w:rsidRPr="00D1424D">
                        <w:rPr>
                          <w:i/>
                          <w:color w:val="2F5496" w:themeColor="accent1" w:themeShade="BF"/>
                          <w:w w:val="80"/>
                          <w:sz w:val="52"/>
                          <w:szCs w:val="52"/>
                          <w:lang w:val="pt"/>
                        </w:rPr>
                        <w:t xml:space="preserve">Professores, pais e alunos juntos para o sucesso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5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from="246.75pt,408pt" to="247.5pt,447.6pt" w14:anchorId="721B11F6">
                <v:stroke joinstyle="miter"/>
              </v:line>
            </w:pict>
          </mc:Fallback>
        </mc:AlternateContent>
      </w:r>
      <w:r w:rsidR="00DB2890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7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from="428.45pt,312pt" to="428.45pt,441.6pt" w14:anchorId="67D27AF9">
                <v:stroke joinstyle="miter"/>
              </v:line>
            </w:pict>
          </mc:Fallback>
        </mc:AlternateContent>
      </w:r>
      <w:r w:rsidR="00C64EEA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1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from="706.4pt,391.15pt" to="756.15pt,391.15pt" w14:anchorId="26C09890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8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from="-1.45pt,429pt" to="48.3pt,429pt" w14:anchorId="041D461F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7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from="-1.45pt,410.25pt" to="48.3pt,410.25pt" w14:anchorId="3A7829D6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2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from="-1.45pt,391.75pt" to="48.3pt,391.75pt" w14:anchorId="53E98F6D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400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from="-1.45pt,354.75pt" to="48.3pt,354.75pt" w14:anchorId="24293E17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95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from="706.4pt,336.3pt" to="756.15pt,336.3pt" w14:anchorId="4C921CCB">
                <v:stroke joinstyle="miter"/>
              </v:line>
            </w:pict>
          </mc:Fallback>
        </mc:AlternateContent>
      </w:r>
      <w:r w:rsidR="003F3E21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94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from="247.15pt,446.95pt" to="756.15pt,446.95pt" w14:anchorId="15875246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80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from="706.05pt,316.95pt" to="706.05pt,446.55pt" w14:anchorId="75E10A2A">
                <v:stroke joinstyle="miter"/>
              </v:line>
            </w:pict>
          </mc:Fallback>
        </mc:AlternateContent>
      </w:r>
      <w:r w:rsidR="00DC505F">
        <w:rPr>
          <w:noProof/>
          <w:lang w:val="pt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78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white [3212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from="552.5pt,317.25pt" to="552.5pt,446.85pt" w14:anchorId="52807DD8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from="-.45pt,354.55pt" to="-.45pt,354.55pt" w14:anchorId="39B5AF60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7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from="-.5pt,372.95pt" to="-.5pt,372.95pt" w14:anchorId="67354E4F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from="-.5pt,409.8pt" to="-.5pt,409.8pt" w14:anchorId="7C04595B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0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from="-.5pt,428.2pt" to="247pt,428.2pt" w14:anchorId="38E3D44D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from="0,57.6pt" to="0,57.6pt" w14:anchorId="1E44DF3E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from="18pt,690.9pt" to="265.5pt,690.9pt" w14:anchorId="528851F5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7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from="18pt,709.3pt" to="265.5pt,709.3pt" w14:anchorId="63151968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8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from="18pt,727.7pt" to="265.5pt,727.7pt" w14:anchorId="7D97356D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29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from="18pt,746.15pt" to="265.5pt,746.15pt" w14:anchorId="5DEEC779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0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from="18pt,764.55pt" to="265.5pt,764.55pt" w14:anchorId="089EB976">
                <v:shadow color="#dcd6d4"/>
              </v:line>
            </w:pict>
          </mc:Fallback>
        </mc:AlternateContent>
      </w:r>
      <w:r w:rsidR="00A91EE6" w:rsidRPr="00A91EE6">
        <w:rPr>
          <w:noProof/>
          <w:lang w:val="pt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Line 32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spid="_x0000_s1026" strokecolor="#fffffe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from="18pt,672.45pt" to="265.5pt,672.45pt" w14:anchorId="442FF602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86552" w14:textId="77777777" w:rsidR="00A23213" w:rsidRDefault="00A23213" w:rsidP="00101AC6">
      <w:r>
        <w:rPr>
          <w:lang w:val="pt"/>
        </w:rPr>
        <w:separator/>
      </w:r>
    </w:p>
  </w:endnote>
  <w:endnote w:type="continuationSeparator" w:id="0">
    <w:p w14:paraId="7DD4F60B" w14:textId="77777777" w:rsidR="00A23213" w:rsidRDefault="00A23213" w:rsidP="00101AC6">
      <w:r>
        <w:rPr>
          <w:lang w:val="pt"/>
        </w:rPr>
        <w:continuationSeparator/>
      </w:r>
    </w:p>
  </w:endnote>
  <w:endnote w:type="continuationNotice" w:id="1">
    <w:p w14:paraId="2C2E66A8" w14:textId="77777777" w:rsidR="00A23213" w:rsidRDefault="00A232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EBA3F" w14:textId="77777777" w:rsidR="00A23213" w:rsidRDefault="00A23213" w:rsidP="00101AC6">
      <w:r>
        <w:rPr>
          <w:lang w:val="pt"/>
        </w:rPr>
        <w:separator/>
      </w:r>
    </w:p>
  </w:footnote>
  <w:footnote w:type="continuationSeparator" w:id="0">
    <w:p w14:paraId="172122EF" w14:textId="77777777" w:rsidR="00A23213" w:rsidRDefault="00A23213" w:rsidP="00101AC6">
      <w:r>
        <w:rPr>
          <w:lang w:val="pt"/>
        </w:rPr>
        <w:continuationSeparator/>
      </w:r>
    </w:p>
  </w:footnote>
  <w:footnote w:type="continuationNotice" w:id="1">
    <w:p w14:paraId="308A1250" w14:textId="77777777" w:rsidR="00A23213" w:rsidRDefault="00A2321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6F453D"/>
    <w:multiLevelType w:val="hybridMultilevel"/>
    <w:tmpl w:val="E160E5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7"/>
  </w:num>
  <w:num w:numId="4">
    <w:abstractNumId w:val="23"/>
  </w:num>
  <w:num w:numId="5">
    <w:abstractNumId w:val="11"/>
  </w:num>
  <w:num w:numId="6">
    <w:abstractNumId w:val="22"/>
  </w:num>
  <w:num w:numId="7">
    <w:abstractNumId w:val="16"/>
  </w:num>
  <w:num w:numId="8">
    <w:abstractNumId w:val="2"/>
  </w:num>
  <w:num w:numId="9">
    <w:abstractNumId w:val="18"/>
  </w:num>
  <w:num w:numId="10">
    <w:abstractNumId w:val="20"/>
  </w:num>
  <w:num w:numId="11">
    <w:abstractNumId w:val="1"/>
  </w:num>
  <w:num w:numId="12">
    <w:abstractNumId w:val="19"/>
  </w:num>
  <w:num w:numId="13">
    <w:abstractNumId w:val="7"/>
  </w:num>
  <w:num w:numId="14">
    <w:abstractNumId w:val="8"/>
  </w:num>
  <w:num w:numId="15">
    <w:abstractNumId w:val="5"/>
  </w:num>
  <w:num w:numId="16">
    <w:abstractNumId w:val="12"/>
  </w:num>
  <w:num w:numId="17">
    <w:abstractNumId w:val="3"/>
  </w:num>
  <w:num w:numId="18">
    <w:abstractNumId w:val="13"/>
  </w:num>
  <w:num w:numId="19">
    <w:abstractNumId w:val="14"/>
  </w:num>
  <w:num w:numId="20">
    <w:abstractNumId w:val="15"/>
  </w:num>
  <w:num w:numId="21">
    <w:abstractNumId w:val="21"/>
  </w:num>
  <w:num w:numId="22">
    <w:abstractNumId w:val="0"/>
  </w:num>
  <w:num w:numId="23">
    <w:abstractNumId w:val="9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B98"/>
    <w:rsid w:val="0002177C"/>
    <w:rsid w:val="0002286D"/>
    <w:rsid w:val="0003126F"/>
    <w:rsid w:val="00033B8E"/>
    <w:rsid w:val="00034552"/>
    <w:rsid w:val="00035DEC"/>
    <w:rsid w:val="00035EF6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B4EB2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41A82"/>
    <w:rsid w:val="00141ECD"/>
    <w:rsid w:val="00147F2D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B16E1"/>
    <w:rsid w:val="001B33E6"/>
    <w:rsid w:val="001B55B6"/>
    <w:rsid w:val="001D07C9"/>
    <w:rsid w:val="001D49B3"/>
    <w:rsid w:val="001D66A6"/>
    <w:rsid w:val="001F128E"/>
    <w:rsid w:val="001F2D00"/>
    <w:rsid w:val="001F4E3E"/>
    <w:rsid w:val="00201FB0"/>
    <w:rsid w:val="002023AF"/>
    <w:rsid w:val="0021162B"/>
    <w:rsid w:val="002144C3"/>
    <w:rsid w:val="00214778"/>
    <w:rsid w:val="002147DF"/>
    <w:rsid w:val="00215BCE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86B01"/>
    <w:rsid w:val="00290A24"/>
    <w:rsid w:val="00291C14"/>
    <w:rsid w:val="002932AC"/>
    <w:rsid w:val="002A1DEE"/>
    <w:rsid w:val="002A7992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4C48"/>
    <w:rsid w:val="00347058"/>
    <w:rsid w:val="00350093"/>
    <w:rsid w:val="003747C5"/>
    <w:rsid w:val="00374A6B"/>
    <w:rsid w:val="00381BD4"/>
    <w:rsid w:val="00383F0A"/>
    <w:rsid w:val="00385A88"/>
    <w:rsid w:val="0039783F"/>
    <w:rsid w:val="003A134F"/>
    <w:rsid w:val="003A71FA"/>
    <w:rsid w:val="003B5257"/>
    <w:rsid w:val="003B634E"/>
    <w:rsid w:val="003C6AC4"/>
    <w:rsid w:val="003D651E"/>
    <w:rsid w:val="003E2349"/>
    <w:rsid w:val="003E23A0"/>
    <w:rsid w:val="003E63FA"/>
    <w:rsid w:val="003E685E"/>
    <w:rsid w:val="003F1CA2"/>
    <w:rsid w:val="003F394A"/>
    <w:rsid w:val="003F3E21"/>
    <w:rsid w:val="00402B34"/>
    <w:rsid w:val="004355FD"/>
    <w:rsid w:val="00437EFA"/>
    <w:rsid w:val="00440E8F"/>
    <w:rsid w:val="00444FF2"/>
    <w:rsid w:val="00455D7C"/>
    <w:rsid w:val="004616E0"/>
    <w:rsid w:val="00465A50"/>
    <w:rsid w:val="0048382B"/>
    <w:rsid w:val="004858A7"/>
    <w:rsid w:val="0048639B"/>
    <w:rsid w:val="00487991"/>
    <w:rsid w:val="00494543"/>
    <w:rsid w:val="00494EDE"/>
    <w:rsid w:val="0049544D"/>
    <w:rsid w:val="004964D2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64ABB"/>
    <w:rsid w:val="0056500A"/>
    <w:rsid w:val="00567AC4"/>
    <w:rsid w:val="0057365A"/>
    <w:rsid w:val="00575F02"/>
    <w:rsid w:val="00575F48"/>
    <w:rsid w:val="00575F56"/>
    <w:rsid w:val="00580DE7"/>
    <w:rsid w:val="00586804"/>
    <w:rsid w:val="0058786F"/>
    <w:rsid w:val="0059152C"/>
    <w:rsid w:val="00592F6C"/>
    <w:rsid w:val="005B3D99"/>
    <w:rsid w:val="005D3BA7"/>
    <w:rsid w:val="005F4F77"/>
    <w:rsid w:val="005F513D"/>
    <w:rsid w:val="005F6791"/>
    <w:rsid w:val="00602B02"/>
    <w:rsid w:val="0061041E"/>
    <w:rsid w:val="006149CD"/>
    <w:rsid w:val="00632EC9"/>
    <w:rsid w:val="006338E1"/>
    <w:rsid w:val="0063661F"/>
    <w:rsid w:val="00641FD5"/>
    <w:rsid w:val="00660AF7"/>
    <w:rsid w:val="00671864"/>
    <w:rsid w:val="0067345B"/>
    <w:rsid w:val="00673E3D"/>
    <w:rsid w:val="00675CC7"/>
    <w:rsid w:val="00690FCF"/>
    <w:rsid w:val="00691169"/>
    <w:rsid w:val="006A4542"/>
    <w:rsid w:val="006B442A"/>
    <w:rsid w:val="006D7FE4"/>
    <w:rsid w:val="006E596A"/>
    <w:rsid w:val="007051F2"/>
    <w:rsid w:val="007059B9"/>
    <w:rsid w:val="00716016"/>
    <w:rsid w:val="007201D7"/>
    <w:rsid w:val="00731E2D"/>
    <w:rsid w:val="00734486"/>
    <w:rsid w:val="007434E2"/>
    <w:rsid w:val="0074626B"/>
    <w:rsid w:val="007640BC"/>
    <w:rsid w:val="00765488"/>
    <w:rsid w:val="0077325E"/>
    <w:rsid w:val="00785298"/>
    <w:rsid w:val="00786193"/>
    <w:rsid w:val="00790248"/>
    <w:rsid w:val="0079336A"/>
    <w:rsid w:val="0079585F"/>
    <w:rsid w:val="007968D2"/>
    <w:rsid w:val="007A5312"/>
    <w:rsid w:val="007A5E54"/>
    <w:rsid w:val="007B46E6"/>
    <w:rsid w:val="007B7815"/>
    <w:rsid w:val="007C0341"/>
    <w:rsid w:val="007E77CB"/>
    <w:rsid w:val="00816D08"/>
    <w:rsid w:val="0082291C"/>
    <w:rsid w:val="00830A22"/>
    <w:rsid w:val="00843794"/>
    <w:rsid w:val="00844375"/>
    <w:rsid w:val="00850491"/>
    <w:rsid w:val="0085169B"/>
    <w:rsid w:val="00854281"/>
    <w:rsid w:val="00854D50"/>
    <w:rsid w:val="00855127"/>
    <w:rsid w:val="00870DE6"/>
    <w:rsid w:val="0089137F"/>
    <w:rsid w:val="00892693"/>
    <w:rsid w:val="008932DD"/>
    <w:rsid w:val="0089745C"/>
    <w:rsid w:val="008B41B0"/>
    <w:rsid w:val="008B4D6D"/>
    <w:rsid w:val="008B74BA"/>
    <w:rsid w:val="008C3036"/>
    <w:rsid w:val="008D5590"/>
    <w:rsid w:val="008E53D0"/>
    <w:rsid w:val="008F7367"/>
    <w:rsid w:val="009010C3"/>
    <w:rsid w:val="0090320B"/>
    <w:rsid w:val="00910654"/>
    <w:rsid w:val="009117A2"/>
    <w:rsid w:val="0091218D"/>
    <w:rsid w:val="00932674"/>
    <w:rsid w:val="00935CFC"/>
    <w:rsid w:val="00944E2D"/>
    <w:rsid w:val="009471A9"/>
    <w:rsid w:val="0095435F"/>
    <w:rsid w:val="00974B7D"/>
    <w:rsid w:val="00980FC0"/>
    <w:rsid w:val="00986482"/>
    <w:rsid w:val="009A0E2A"/>
    <w:rsid w:val="009A174A"/>
    <w:rsid w:val="009A41D4"/>
    <w:rsid w:val="009A4D3C"/>
    <w:rsid w:val="009A7B1E"/>
    <w:rsid w:val="009B5A33"/>
    <w:rsid w:val="009D1933"/>
    <w:rsid w:val="009D4AF2"/>
    <w:rsid w:val="009D52D9"/>
    <w:rsid w:val="009E0575"/>
    <w:rsid w:val="009F366B"/>
    <w:rsid w:val="009F4ADE"/>
    <w:rsid w:val="00A23213"/>
    <w:rsid w:val="00A26C0E"/>
    <w:rsid w:val="00A32F9F"/>
    <w:rsid w:val="00A55B69"/>
    <w:rsid w:val="00A6019D"/>
    <w:rsid w:val="00A61307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D0B1B"/>
    <w:rsid w:val="00AD2F53"/>
    <w:rsid w:val="00AD4F8F"/>
    <w:rsid w:val="00AE54FB"/>
    <w:rsid w:val="00AF6B98"/>
    <w:rsid w:val="00AF7617"/>
    <w:rsid w:val="00B1192E"/>
    <w:rsid w:val="00B30159"/>
    <w:rsid w:val="00B32837"/>
    <w:rsid w:val="00B33F91"/>
    <w:rsid w:val="00B42DA5"/>
    <w:rsid w:val="00B66969"/>
    <w:rsid w:val="00B7538F"/>
    <w:rsid w:val="00B82E75"/>
    <w:rsid w:val="00B85517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E1996"/>
    <w:rsid w:val="00BF1CF9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5DF1"/>
    <w:rsid w:val="00C54FD8"/>
    <w:rsid w:val="00C57195"/>
    <w:rsid w:val="00C64EEA"/>
    <w:rsid w:val="00C67E95"/>
    <w:rsid w:val="00C7131D"/>
    <w:rsid w:val="00C86282"/>
    <w:rsid w:val="00CA4270"/>
    <w:rsid w:val="00CA534B"/>
    <w:rsid w:val="00CB206F"/>
    <w:rsid w:val="00CD00AA"/>
    <w:rsid w:val="00CD5B36"/>
    <w:rsid w:val="00CF79AC"/>
    <w:rsid w:val="00D1424D"/>
    <w:rsid w:val="00D2200E"/>
    <w:rsid w:val="00D23C8F"/>
    <w:rsid w:val="00D24515"/>
    <w:rsid w:val="00D278CE"/>
    <w:rsid w:val="00D32CFD"/>
    <w:rsid w:val="00D40429"/>
    <w:rsid w:val="00D4189F"/>
    <w:rsid w:val="00D55D3A"/>
    <w:rsid w:val="00D565D8"/>
    <w:rsid w:val="00D64743"/>
    <w:rsid w:val="00D67448"/>
    <w:rsid w:val="00D75908"/>
    <w:rsid w:val="00D82B21"/>
    <w:rsid w:val="00D8526E"/>
    <w:rsid w:val="00D8693B"/>
    <w:rsid w:val="00DA0F4F"/>
    <w:rsid w:val="00DA4A36"/>
    <w:rsid w:val="00DA5446"/>
    <w:rsid w:val="00DB2890"/>
    <w:rsid w:val="00DC505F"/>
    <w:rsid w:val="00DD3EBC"/>
    <w:rsid w:val="00DD775B"/>
    <w:rsid w:val="00E00CF1"/>
    <w:rsid w:val="00E03CE8"/>
    <w:rsid w:val="00E051BE"/>
    <w:rsid w:val="00E06809"/>
    <w:rsid w:val="00E11358"/>
    <w:rsid w:val="00E209EA"/>
    <w:rsid w:val="00E25A5D"/>
    <w:rsid w:val="00E318B4"/>
    <w:rsid w:val="00E36F8B"/>
    <w:rsid w:val="00E37C4D"/>
    <w:rsid w:val="00E4233A"/>
    <w:rsid w:val="00E50666"/>
    <w:rsid w:val="00E576F6"/>
    <w:rsid w:val="00E615D0"/>
    <w:rsid w:val="00E72D8B"/>
    <w:rsid w:val="00E73E1A"/>
    <w:rsid w:val="00E753A2"/>
    <w:rsid w:val="00E75900"/>
    <w:rsid w:val="00E85594"/>
    <w:rsid w:val="00E87429"/>
    <w:rsid w:val="00EA06C9"/>
    <w:rsid w:val="00EA5F2F"/>
    <w:rsid w:val="00EB06EB"/>
    <w:rsid w:val="00EB15CF"/>
    <w:rsid w:val="00EB162F"/>
    <w:rsid w:val="00EB6AC3"/>
    <w:rsid w:val="00EC37DA"/>
    <w:rsid w:val="00EC6052"/>
    <w:rsid w:val="00ED1DD7"/>
    <w:rsid w:val="00EE0209"/>
    <w:rsid w:val="00EE72D7"/>
    <w:rsid w:val="00EF3DD8"/>
    <w:rsid w:val="00F10241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958D4"/>
    <w:rsid w:val="00F96947"/>
    <w:rsid w:val="00FA5E55"/>
    <w:rsid w:val="00FC7A89"/>
    <w:rsid w:val="00FD2184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1139C3E5-4854-4467-9A43-B1C88CF53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rsid w:val="00592F6C"/>
    <w:pPr>
      <w:spacing w:before="40" w:after="160" w:line="271" w:lineRule="auto"/>
    </w:pPr>
    <w:rPr>
      <w:rFonts w:ascii="Tahoma" w:hAnsi="Tahoma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rsid w:val="00592F6C"/>
    <w:rPr>
      <w:rFonts w:ascii="Tahoma" w:eastAsia="Times New Roman" w:hAnsi="Tahoma"/>
      <w:kern w:val="28"/>
      <w:szCs w:val="22"/>
    </w:rPr>
  </w:style>
  <w:style w:type="character" w:styleId="PlaceholderText">
    <w:name w:val="Placeholder Text"/>
    <w:basedOn w:val="DefaultParagraphFont"/>
    <w:uiPriority w:val="99"/>
    <w:semiHidden/>
    <w:rsid w:val="008443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image" Target="media/image20.jpeg"/><Relationship Id="rId3" Type="http://schemas.openxmlformats.org/officeDocument/2006/relationships/customXml" Target="../customXml/item3.xml"/><Relationship Id="rId21" Type="http://schemas.openxmlformats.org/officeDocument/2006/relationships/hyperlink" Target="http://www.cobbk12.org/brumby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Luz.landeverde@cobbk12.org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03.jpg"/><Relationship Id="rId20" Type="http://schemas.openxmlformats.org/officeDocument/2006/relationships/hyperlink" Target="mailto:Luz.landevere@cobbk12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z.landeverde@cobbk12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Luz.landevere@cobbk12.or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Relationship Id="rId22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1" ma:contentTypeDescription="Create a new document." ma:contentTypeScope="" ma:versionID="cd6bbd1400e1092f0b3ef70297265bb2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0e8c610f9b0b6dbe32d194bf066c05bd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</ds:schemaRefs>
</ds:datastoreItem>
</file>

<file path=customXml/itemProps2.xml><?xml version="1.0" encoding="utf-8"?>
<ds:datastoreItem xmlns:ds="http://schemas.openxmlformats.org/officeDocument/2006/customXml" ds:itemID="{D573AF65-2649-4C13-8AEF-401F91C24B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</Template>
  <TotalTime>20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Luz Landaverde</cp:lastModifiedBy>
  <cp:revision>5</cp:revision>
  <cp:lastPrinted>2023-08-07T18:00:00Z</cp:lastPrinted>
  <dcterms:created xsi:type="dcterms:W3CDTF">2023-08-03T17:31:00Z</dcterms:created>
  <dcterms:modified xsi:type="dcterms:W3CDTF">2023-08-07T18:05:00Z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</Properties>
</file>