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33C074D5" w:rsidR="00734486" w:rsidRDefault="0088724F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316" behindDoc="0" locked="0" layoutInCell="1" allowOverlap="1" wp14:anchorId="4B587BF9" wp14:editId="1C98E151">
                <wp:simplePos x="0" y="0"/>
                <wp:positionH relativeFrom="column">
                  <wp:posOffset>-143142</wp:posOffset>
                </wp:positionH>
                <wp:positionV relativeFrom="page">
                  <wp:posOffset>282011</wp:posOffset>
                </wp:positionV>
                <wp:extent cx="2947670" cy="2254250"/>
                <wp:effectExtent l="0" t="0" r="508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98B40" w14:textId="227BFFA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2023-20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24</w:t>
                            </w:r>
                          </w:p>
                          <w:p w14:paraId="07D886D8" w14:textId="5CDDB3DD" w:rsidR="0088724F" w:rsidRPr="00CF79AC" w:rsidRDefault="00EB425B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EB425B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Escola primária de 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Brumby </w:t>
                            </w:r>
                            <w:r w:rsidR="0088724F"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Pacto Escola-Pais para a Realização</w:t>
                            </w:r>
                          </w:p>
                          <w:p w14:paraId="18B9AF8A" w14:textId="77777777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53DBC9F" w14:textId="77777777" w:rsidR="0088724F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Cinza </w:t>
                            </w:r>
                            <w:r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3</w:t>
                            </w:r>
                          </w:p>
                          <w:p w14:paraId="7BB355D3" w14:textId="24DD3087" w:rsidR="0088724F" w:rsidRPr="00CF79AC" w:rsidRDefault="00DD234C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Revisado em 1º de junho de</w:t>
                            </w:r>
                            <w:r w:rsidR="0088724F">
                              <w:rPr>
                                <w:lang w:val="pt"/>
                              </w:rPr>
                              <w:t xml:space="preserve"> </w:t>
                            </w:r>
                            <w:r w:rsidR="0088724F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2023</w:t>
                            </w:r>
                          </w:p>
                          <w:p w14:paraId="29F06EEC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7DC2389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234C036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62B6EF2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B4BFC4D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D1AED43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D0D14A2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9DD56E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B5BC3C4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A722CF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87BF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1.25pt;margin-top:22.2pt;width:232.1pt;height:177.5pt;z-index:2516583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6598B40" w14:textId="227BFFA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2023-20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24</w:t>
                      </w:r>
                    </w:p>
                    <w:p w14:paraId="07D886D8" w14:textId="5CDDB3DD" w:rsidR="0088724F" w:rsidRPr="00CF79AC" w:rsidRDefault="00EB425B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EB425B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Escola primária de 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Brumby </w:t>
                      </w:r>
                      <w:r w:rsidR="0088724F"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Pacto Escola-Pais para a Realização</w:t>
                      </w:r>
                    </w:p>
                    <w:p w14:paraId="18B9AF8A" w14:textId="77777777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53DBC9F" w14:textId="77777777" w:rsidR="0088724F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Cinza </w:t>
                      </w:r>
                      <w:r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3</w:t>
                      </w:r>
                    </w:p>
                    <w:p w14:paraId="7BB355D3" w14:textId="24DD3087" w:rsidR="0088724F" w:rsidRPr="00CF79AC" w:rsidRDefault="00DD234C" w:rsidP="0088724F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Revisado em 1º de junho de</w:t>
                      </w:r>
                      <w:r w:rsidR="0088724F">
                        <w:rPr>
                          <w:lang w:val="pt"/>
                        </w:rPr>
                        <w:t xml:space="preserve"> </w:t>
                      </w:r>
                      <w:r w:rsidR="0088724F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2023</w:t>
                      </w:r>
                    </w:p>
                    <w:p w14:paraId="29F06EEC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7DC2389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234C036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62B6EF2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B4BFC4D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D1AED43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D0D14A2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9DD56E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B5BC3C4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A722CF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Atividades Elementares de Brumby</w:t>
                            </w:r>
                            <w:r w:rsidR="003E2349" w:rsidRPr="00A55B69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para Construir Parcerias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color w:val="auto"/>
                                <w:lang w:val="pt"/>
                              </w:rPr>
                              <w:t>Por favor, considere juntar-se a nós através de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Leitores de sala de aula (presencial ou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Mídia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Comité de Planeamento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Reuniões de Parceria: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Reunião Anual de Informação dos Pais do Título I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Casa Aberta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Conhecer e cumprimentar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Reuniões de entrada dos pais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envolvimento familiar:</w:t>
                            </w:r>
                          </w:p>
                          <w:p w14:paraId="0F4E9B9C" w14:textId="646334E4" w:rsidR="0079585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 Noites Acadêmicas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pt"/>
                              </w:rPr>
                              <w:t>Dia da Carreira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Atividades Elementares de Brumby</w:t>
                      </w:r>
                      <w:r w:rsidR="003E2349" w:rsidRPr="00A55B69"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para Construir Parcerias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color w:val="auto"/>
                          <w:lang w:val="pt"/>
                        </w:rPr>
                        <w:t>Por favor, considere juntar-se a nós através de alguns dos eventos listados abaixo. As oportunidades de voluntariado podem ser virtuais ou presenciais.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voluntariado: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Leitores de sala de aula (presencial ou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Mídia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Comité de Planeamento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Reuniões de Parceria: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Reunião Anual de Informação dos Pais do Título I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Casa Aberta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Conhecer e cumprimentar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Reuniões de entrada dos pais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Semana da Conferência de Pais e Mestres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envolvimento familiar:</w:t>
                      </w:r>
                    </w:p>
                    <w:p w14:paraId="0F4E9B9C" w14:textId="646334E4" w:rsidR="0079585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 Noites Acadêmicas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color w:val="auto"/>
                          <w:lang w:val="pt"/>
                        </w:rPr>
                        <w:t>Dia da Carreira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O que é um Pacto Escola-Pais?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2" o:spid="_x0000_s1028" type="#_x0000_t202" style="position:absolute;margin-left:270pt;margin-top:-.5pt;width:215.25pt;height:26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iX4Q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b/>
                          <w:sz w:val="28"/>
                          <w:szCs w:val="28"/>
                          <w:lang w:val="pt"/>
                        </w:rPr>
                        <w:t>O que é um Pacto Escola-Pais?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7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spid="_x0000_s1026" fillcolor="#f4ede2" stroked="f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w14:anchorId="0DE05C1E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79" o:spid="_x0000_s1029" type="#_x0000_t202" style="position:absolute;margin-left:657.65pt;margin-top:552.3pt;width:81pt;height:20.2pt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3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from="197.75pt,342.45pt" to="446.7pt,342.45pt" w14:anchorId="41B221DF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99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from="507.95pt,459.6pt" to="576.45pt,459.6pt" w14:anchorId="7C9C8401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2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78" o:spid="_x0000_s1030" type="#_x0000_t202" style="position:absolute;margin-left:671.9pt;margin-top:567.2pt;width:51.75pt;height:15.75pt;z-index:25165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DYJUOr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9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from=".45pt,477.1pt" to=".45pt,477.1pt" w14:anchorId="02027865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8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from="747.75pt,477.6pt" to="747.75pt,594.6pt" w14:anchorId="3ADC7292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7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from="748.65pt,575.15pt" to="756.45pt,575.15pt" w14:anchorId="36A8638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from="748.65pt,555.6pt" to="756.45pt,555.6pt" w14:anchorId="7E01000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5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from="748.65pt,536.1pt" to="756.45pt,536.1pt" w14:anchorId="3C75743A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4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from="748.65pt,516.6pt" to="756.45pt,516.6pt" w14:anchorId="7D7F4699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3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from="748.65pt,497.1pt" to="756.45pt,497.1pt" w14:anchorId="228BA33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59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from="198.45pt,400.4pt" to="241.4pt,400.4pt" w14:anchorId="42352266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58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from="198.45pt,381.1pt" to="241.4pt,381.1pt" w14:anchorId="17ABBE14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2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from="490.95pt,-125.4pt" to="706.95pt,-125.4pt" w14:anchorId="5517C201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1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from="427.95pt,-143.4pt" to="643.95pt,-143.4pt" w14:anchorId="6DE49020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Congue nada imperdiet ID de doming Quod Mazim Colocado facer mínimo Que nós .!.!ut Enforcamento Mais Para Minimeniam, quis apertado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RCI tação  Ullamcorper nosso Exercícios  tação  Ullam Corper e Iusto odiar você Nissim quem blandit praesent lutar</w:t>
                            </w:r>
                            <w:r>
                              <w:rPr>
                                <w:lang w:val="pt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Tummer Delenit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51AFF">
                              <w:rPr>
                                <w:sz w:val="16"/>
                                <w:szCs w:val="16"/>
                                <w:lang w:val="pt"/>
                              </w:rPr>
                              <w:t xml:space="preserve">augue duis dor te feugait nada fácil. 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Com Erattis sectetuer ADIP Iscing ElitesSed apertado Cale a boca Não Ummy nibh Magna apertado.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28" o:spid="_x0000_s1031" type="#_x0000_t202" style="position:absolute;margin-left:1026.1pt;margin-top:155.35pt;width:166.5pt;height:157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Congue nada imperdiet ID de doming Quod Mazim Colocado facer mínimo Que nós .!.!ut Enforcamento Mais Para Minimeniam, quis apertado Nostr Uexe</w:t>
                      </w:r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RCI tação  Ullamcorper nosso Exercícios  tação  Ullam Corper e Iusto odiar você Nissim quem blandit praesent lutar</w:t>
                      </w:r>
                      <w:r>
                        <w:rPr>
                          <w:lang w:val="pt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Tummer Delenit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>augue duis dor te feugait nada fácil. 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Com Erattis sectetuer ADIP Iscing ElitesSed apertado Cale a boca Não Ummy nibh Magna apertado.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9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from="241pt,575.15pt" to="250.45pt,575.15pt" w14:anchorId="4C4A87E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8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from="241pt,555.6pt" to="250.45pt,555.6pt" w14:anchorId="487482CA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7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from="241pt,536.1pt" to="250.45pt,536.1pt" w14:anchorId="1CF85F2D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from="241pt,516.6pt" to="250.45pt,516.6pt" w14:anchorId="67818D7D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5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from="241pt,497.1pt" to="250.45pt,497.1pt" w14:anchorId="6275A0E2">
                <v:shadow color="#dcd6d4"/>
                <w10:wrap anchory="page"/>
              </v:line>
            </w:pict>
          </mc:Fallback>
        </mc:AlternateContent>
      </w:r>
    </w:p>
    <w:p w14:paraId="373E712D" w14:textId="3BB39A76" w:rsidR="004E644B" w:rsidRDefault="00EB425B" w:rsidP="004F58EC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8B176F" wp14:editId="7FD1B401">
                <wp:simplePos x="0" y="0"/>
                <wp:positionH relativeFrom="margin">
                  <wp:posOffset>3381375</wp:posOffset>
                </wp:positionH>
                <wp:positionV relativeFrom="margin">
                  <wp:posOffset>2066925</wp:posOffset>
                </wp:positionV>
                <wp:extent cx="3006725" cy="2752725"/>
                <wp:effectExtent l="0" t="0" r="3175" b="952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Desenvolvido em conjunto</w:t>
                            </w:r>
                          </w:p>
                          <w:p w14:paraId="3150AF67" w14:textId="6AD00A7D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Os pais, alunos e funcionários do </w:t>
                            </w:r>
                            <w:r w:rsidR="006E596A"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Elementar</w:t>
                            </w:r>
                            <w:r w:rsidR="006149CD"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trabalharam juntos e compartilharam ideias </w:t>
                            </w: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durante desenvolver o pacto </w:t>
                            </w:r>
                            <w:r w:rsidR="006149CD"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>escola-pais</w:t>
                            </w: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      </w:r>
                            <w:r w:rsidR="004D5A4D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Os pais são incentivados para participar </w:t>
                            </w:r>
                            <w:r w:rsidR="004D5A4D"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 processo de</w:t>
                            </w: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revisão </w:t>
                            </w:r>
                            <w:r w:rsidR="006149CD"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anual </w:t>
                            </w: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pacto e fazer mudanças com base nas necessidades dos alunos. </w:t>
                            </w:r>
                            <w:r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Os pais são bem-vindos para contribuir com comentários a qualquer momento. </w:t>
                            </w:r>
                            <w:r w:rsidR="00575F02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Entre em contato com </w:t>
                            </w:r>
                            <w:r w:rsidR="00786193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Luz Land</w:t>
                            </w:r>
                            <w:r w:rsid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a</w:t>
                            </w:r>
                            <w:r w:rsidR="00786193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verde</w:t>
                            </w:r>
                            <w:r w:rsidR="00575F02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pelo telefone </w:t>
                            </w:r>
                            <w:r w:rsidRPr="00EB425B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(770</w:t>
                            </w:r>
                            <w:r w:rsidR="00786193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) 916-7070</w:t>
                            </w:r>
                            <w:r w:rsidR="00575F02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ou </w:t>
                            </w:r>
                            <w:hyperlink r:id="rId11" w:history="1">
                              <w:r w:rsidR="00EB425B" w:rsidRPr="005F148C">
                                <w:rPr>
                                  <w:rStyle w:val="Hyperlink"/>
                                  <w:sz w:val="20"/>
                                  <w:szCs w:val="20"/>
                                  <w:lang w:val="pt"/>
                                </w:rPr>
                                <w:t>Luz.landaverde@cobbk12.org</w:t>
                              </w:r>
                            </w:hyperlink>
                            <w:r w:rsidR="00575F02" w:rsidRPr="00EB425B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para fornecer comentários.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0" o:spid="_x0000_s1032" type="#_x0000_t202" style="position:absolute;margin-left:266.25pt;margin-top:162.75pt;width:236.75pt;height:216.7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b/>
                          <w:sz w:val="28"/>
                          <w:szCs w:val="28"/>
                          <w:lang w:val="pt"/>
                        </w:rPr>
                        <w:t>Desenvolvido em conjunto</w:t>
                      </w:r>
                    </w:p>
                    <w:p w14:paraId="3150AF67" w14:textId="6AD00A7D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Os pais, alunos e funcionários do </w:t>
                      </w:r>
                      <w:r w:rsidR="006E596A" w:rsidRPr="00EB425B">
                        <w:rPr>
                          <w:sz w:val="20"/>
                          <w:szCs w:val="20"/>
                          <w:lang w:val="pt"/>
                        </w:rPr>
                        <w:t xml:space="preserve"> Elementar</w:t>
                      </w:r>
                      <w:r w:rsidR="006149CD" w:rsidRPr="00EB425B">
                        <w:rPr>
                          <w:sz w:val="20"/>
                          <w:szCs w:val="20"/>
                          <w:lang w:val="pt"/>
                        </w:rPr>
                        <w:t xml:space="preserve"> trabalharam juntos e compartilharam ideias </w:t>
                      </w: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 durante desenvolver o pacto </w:t>
                      </w:r>
                      <w:r w:rsidR="006149CD" w:rsidRPr="00EB425B">
                        <w:rPr>
                          <w:sz w:val="20"/>
                          <w:szCs w:val="20"/>
                          <w:lang w:val="pt"/>
                        </w:rPr>
                        <w:t>escola-pais</w:t>
                      </w: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</w:r>
                      <w:r w:rsidR="004D5A4D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Os pais são incentivados para participar </w:t>
                      </w:r>
                      <w:r w:rsidR="004D5A4D" w:rsidRPr="00EB425B">
                        <w:rPr>
                          <w:sz w:val="20"/>
                          <w:szCs w:val="20"/>
                          <w:lang w:val="pt"/>
                        </w:rPr>
                        <w:t xml:space="preserve"> do  processo de</w:t>
                      </w: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 revisão </w:t>
                      </w:r>
                      <w:r w:rsidR="006149CD" w:rsidRPr="00EB425B">
                        <w:rPr>
                          <w:sz w:val="20"/>
                          <w:szCs w:val="20"/>
                          <w:lang w:val="pt"/>
                        </w:rPr>
                        <w:t xml:space="preserve">anual </w:t>
                      </w: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 do pacto e fazer mudanças com base nas necessidades dos alunos. </w:t>
                      </w:r>
                      <w:r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Os pais são bem-vindos para contribuir com comentários a qualquer momento. </w:t>
                      </w:r>
                      <w:r w:rsidR="00575F02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Entre em contato com </w:t>
                      </w:r>
                      <w:r w:rsidR="00786193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Luz Land</w:t>
                      </w:r>
                      <w:r w:rsid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a</w:t>
                      </w:r>
                      <w:r w:rsidR="00786193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verde</w:t>
                      </w:r>
                      <w:r w:rsidR="00575F02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pelo telefone </w:t>
                      </w:r>
                      <w:r w:rsidRPr="00EB425B">
                        <w:rPr>
                          <w:sz w:val="20"/>
                          <w:szCs w:val="20"/>
                          <w:lang w:val="pt"/>
                        </w:rPr>
                        <w:t xml:space="preserve"> (770</w:t>
                      </w:r>
                      <w:r w:rsidR="00786193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) 916-7070</w:t>
                      </w:r>
                      <w:r w:rsidR="00575F02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ou </w:t>
                      </w:r>
                      <w:hyperlink r:id="rId12" w:history="1">
                        <w:r w:rsidR="00EB425B" w:rsidRPr="005F148C">
                          <w:rPr>
                            <w:rStyle w:val="Hyperlink"/>
                            <w:sz w:val="20"/>
                            <w:szCs w:val="20"/>
                            <w:lang w:val="pt"/>
                          </w:rPr>
                          <w:t>Luz.landaverde@cobbk12.org</w:t>
                        </w:r>
                      </w:hyperlink>
                      <w:r w:rsidR="00575F02" w:rsidRPr="00EB425B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para fornecer comentários.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B41D58A" wp14:editId="7211E9A8">
                <wp:simplePos x="0" y="0"/>
                <wp:positionH relativeFrom="margin">
                  <wp:posOffset>3400425</wp:posOffset>
                </wp:positionH>
                <wp:positionV relativeFrom="page">
                  <wp:posOffset>581025</wp:posOffset>
                </wp:positionV>
                <wp:extent cx="2828925" cy="146685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 xml:space="preserve">Um Pacto Escola-Pais é um acordo que pais, alunos e professores desenvolvem juntos. Ele explica como pais e professores trabalharão juntos para garantir que todos os nossos alunos </w:t>
                            </w:r>
                            <w:r w:rsidR="006149CD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>tenham sucesso.  Este pacto inclui estratégias para ajudar a conectar o aprendizado na escola ao aprendizado em casa.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18" o:spid="_x0000_s1033" type="#_x0000_t202" style="position:absolute;margin-left:267.75pt;margin-top:45.75pt;width:222.75pt;height:115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i/>
                          <w:sz w:val="24"/>
                          <w:szCs w:val="24"/>
                          <w:lang w:val="pt"/>
                        </w:rPr>
                        <w:t xml:space="preserve">Um Pacto Escola-Pais é um acordo que pais, alunos e professores desenvolvem juntos. Ele explica como pais e professores trabalharão juntos para garantir que todos os nossos alunos </w:t>
                      </w:r>
                      <w:r w:rsidR="006149CD">
                        <w:rPr>
                          <w:i/>
                          <w:sz w:val="24"/>
                          <w:szCs w:val="24"/>
                          <w:lang w:val="pt"/>
                        </w:rPr>
                        <w:t>tenham sucesso.  Este pacto inclui estratégias para ajudar a conectar o aprendizado na escola ao aprendizado em casa.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5D2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105E88" wp14:editId="485AF718">
                <wp:simplePos x="0" y="0"/>
                <wp:positionH relativeFrom="margin">
                  <wp:align>left</wp:align>
                </wp:positionH>
                <wp:positionV relativeFrom="page">
                  <wp:posOffset>379828</wp:posOffset>
                </wp:positionV>
                <wp:extent cx="2947670" cy="2535604"/>
                <wp:effectExtent l="0" t="0" r="508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35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D6E431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20 22-20</w:t>
                            </w:r>
                            <w:r w:rsidR="00EB15CF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Brumby Elementar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Pacto Escola-Pais para a Realização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1A96EA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Cinza </w:t>
                            </w:r>
                            <w:r w:rsidR="00F31F3E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3</w:t>
                            </w:r>
                          </w:p>
                          <w:p w14:paraId="7F923EBF" w14:textId="60AB8077" w:rsidR="00455D22" w:rsidRDefault="00E87429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Revisado em 16 de </w:t>
                            </w:r>
                            <w:r w:rsidR="00EB15CF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Agosto</w:t>
                            </w:r>
                            <w:r w:rsidR="00DA5446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2022</w:t>
                            </w:r>
                          </w:p>
                          <w:p w14:paraId="2E6C360A" w14:textId="2E387EE1" w:rsidR="00455D22" w:rsidRPr="00CF79AC" w:rsidRDefault="00455D22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Revisado em 24 de maio de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3" o:spid="_x0000_s1034" type="#_x0000_t202" style="position:absolute;margin-left:0;margin-top:29.9pt;width:232.1pt;height:199.6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F71FDD9" w14:textId="0D6E431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20 22-20</w:t>
                      </w:r>
                      <w:r w:rsidR="00EB15CF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Brumby Elementar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Pacto Escola-Pais para a Realização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1A96EA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Cinza </w:t>
                      </w:r>
                      <w:r w:rsidR="00F31F3E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3</w:t>
                      </w:r>
                    </w:p>
                    <w:p w14:paraId="7F923EBF" w14:textId="60AB8077" w:rsidR="00455D22" w:rsidRDefault="00E87429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Revisado em 16 de </w:t>
                      </w:r>
                      <w:r w:rsidR="00EB15CF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Agosto</w:t>
                      </w:r>
                      <w:r w:rsidR="00DA5446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2022</w:t>
                      </w:r>
                    </w:p>
                    <w:p w14:paraId="2E6C360A" w14:textId="2E387EE1" w:rsidR="00455D22" w:rsidRPr="00CF79AC" w:rsidRDefault="00455D22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Revisado em 24 de maio de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2B21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Sandra.A</w:t>
                            </w:r>
                            <w:r w:rsidR="00487991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815 Estrada Terrell Mill</w:t>
                            </w:r>
                          </w:p>
                          <w:p w14:paraId="12BDB3F6" w14:textId="6B50B267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3006</w:t>
                            </w:r>
                            <w:r w:rsidR="000E289C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pt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64589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10" o:spid="_x0000_s1035" type="#_x0000_t202" style="position:absolute;margin-left:6.95pt;margin-top:388.2pt;width:228.1pt;height:166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SWBOfC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 Alford</w:t>
                      </w:r>
                      <w:r w:rsidR="00575F02" w:rsidRPr="00E576F6">
                        <w:rPr>
                          <w:b/>
                          <w:sz w:val="32"/>
                          <w:szCs w:val="32"/>
                          <w:lang w:val="pt"/>
                        </w:rPr>
                        <w:t>, Diretora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Sandra.A</w:t>
                      </w:r>
                      <w:r w:rsidR="00487991">
                        <w:rPr>
                          <w:b/>
                          <w:sz w:val="32"/>
                          <w:szCs w:val="32"/>
                          <w:lang w:val="pt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815 Estrada Terrell Mill</w:t>
                      </w:r>
                    </w:p>
                    <w:p w14:paraId="12BDB3F6" w14:textId="6B50B267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Marietta, GA </w:t>
                      </w:r>
                      <w:r w:rsidR="00264C16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3006</w:t>
                      </w:r>
                      <w:r w:rsidR="000E289C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8"/>
                          <w:szCs w:val="28"/>
                          <w:lang w:val="pt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F50D5A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b/>
                            <w:sz w:val="28"/>
                            <w:szCs w:val="28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891925D" wp14:editId="6E4BAC53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tip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4" o:spid="_x0000_s1036" type="#_x0000_t202" style="position:absolute;margin-left:4.6pt;margin-top:196pt;width:235.1pt;height:198.1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Z5JQIAADM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tip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rianças brincando com ferramen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7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MkOgIAAIU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kJgTMyuodkiYg/0secsXCvEfmA/PzOHwIEe4EOEJD6kBk4KDREkN7vff7qM/9hSt&#10;lLQ4jCX1vzbMCUr0d4Pdvu2PRnF6kzIaXw9QcZeW1aXFbJo5IFN9XD3Lkxj9gz6K0kHzinszi1HR&#10;xAzH2CUNR3Ee9iuCe8fFbJaccF4tCw9maXmEjiRHXl+6V+bsoa8BR+IRjmPLinft3fvGlwZmmwBS&#10;pd5HovesHvjHWU/tOexlXKZLPXmd/x7TPwA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DNDVMkOgIAAIU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rianças brincando com ferramen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CTLS Pai</w:t>
                            </w:r>
                          </w:p>
                          <w:p w14:paraId="042CC696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ParentVUE</w:t>
                            </w:r>
                          </w:p>
                          <w:p w14:paraId="2D512896" w14:textId="45B34942" w:rsidR="00201FB0" w:rsidRPr="00E15E4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Pastas semanais</w:t>
                            </w:r>
                          </w:p>
                          <w:p w14:paraId="5FF53FCB" w14:textId="77777777" w:rsidR="00115D29" w:rsidRPr="00E15E4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Site da escola</w:t>
                            </w:r>
                          </w:p>
                          <w:p w14:paraId="4E4EE8BD" w14:textId="0D196E63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Newsletters Mensais</w:t>
                            </w:r>
                          </w:p>
                          <w:p w14:paraId="23AC8A62" w14:textId="2BC514F6" w:rsidR="00B32837" w:rsidRPr="00E15E4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Text Box 34" o:spid="_x0000_s1038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U/FQIAACg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CTLS Pai</w:t>
                      </w:r>
                    </w:p>
                    <w:p w14:paraId="042CC696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ParentVUE</w:t>
                      </w:r>
                    </w:p>
                    <w:p w14:paraId="2D512896" w14:textId="45B34942" w:rsidR="00201FB0" w:rsidRPr="00E15E4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Pastas semanais</w:t>
                      </w:r>
                    </w:p>
                    <w:p w14:paraId="5FF53FCB" w14:textId="77777777" w:rsidR="00115D29" w:rsidRPr="00E15E4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Site da escola</w:t>
                      </w:r>
                    </w:p>
                    <w:p w14:paraId="4E4EE8BD" w14:textId="0D196E63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Newsletters Mensais</w:t>
                      </w:r>
                    </w:p>
                    <w:p w14:paraId="23AC8A62" w14:textId="2BC514F6" w:rsidR="00B32837" w:rsidRPr="00E15E4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Conferências de Pais/Professores</w:t>
                            </w:r>
                          </w:p>
                          <w:p w14:paraId="0851F085" w14:textId="43A99F14" w:rsidR="001D49B3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Panfletos</w:t>
                            </w:r>
                          </w:p>
                          <w:p w14:paraId="1F806D0A" w14:textId="3C88E4DC" w:rsidR="001D49B3" w:rsidRPr="00E15E4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Site do Distrito</w:t>
                            </w:r>
                          </w:p>
                          <w:p w14:paraId="6AC09CB1" w14:textId="1754CCEF" w:rsidR="00115D29" w:rsidRPr="00E15E4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color w:val="auto"/>
                                <w:lang w:val="pt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35" o:spid="_x0000_s1039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QYqJTx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Conferências de Pais/Professores</w:t>
                      </w:r>
                    </w:p>
                    <w:p w14:paraId="0851F085" w14:textId="43A99F14" w:rsidR="001D49B3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 xml:space="preserve">Facebook e Twitter </w:t>
                      </w:r>
                    </w:p>
                    <w:p w14:paraId="29A677DC" w14:textId="4A251139" w:rsidR="00E85594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Panfletos</w:t>
                      </w:r>
                    </w:p>
                    <w:p w14:paraId="1F806D0A" w14:textId="3C88E4DC" w:rsidR="001D49B3" w:rsidRPr="00E15E4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Site do Distrito</w:t>
                      </w:r>
                    </w:p>
                    <w:p w14:paraId="6AC09CB1" w14:textId="1754CCEF" w:rsidR="00115D29" w:rsidRPr="00E15E4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color w:val="auto"/>
                          <w:lang w:val="pt"/>
                        </w:rPr>
                        <w:t>Marquise da Escola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Algumas comunicações podem ser fornecidas virtualmente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40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8wOw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/DIzErqHbIl4P9KHnL5wrxF8yHF+ZwdpAH3IfwjIfUgEnBQaKkBvfrb/fRH1uK&#10;VkpanMWS+p8b5gQl+pvBZt/3h8M4vEkZjj5Hrt2lZXVpMZtmBshUHzfP8iRG/6CPonTQvOHaTGNU&#10;NDHDMXZJw1Gchf2G4NpxMZ0mJxxXy8LCLC2P0LEzkdfX7o05e+hrwIl4guPUsuJde/e+8aWB6SaA&#10;VKn3keg9qwf+cdRTew5rGXfpUk9e55/H5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HOLfMD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b/>
                          <w:color w:val="2F5496" w:themeColor="accent1" w:themeShade="BF"/>
                          <w:lang w:val="pt"/>
                        </w:rPr>
                        <w:t>Algumas comunicações podem ser fornecidas virtualmente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lang w:val="pt"/>
                              </w:rPr>
                              <w:t>Se você quiser 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1632A144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b/>
                                <w:lang w:val="pt"/>
                              </w:rPr>
                              <w:t>Land</w:t>
                            </w:r>
                            <w:r w:rsidR="00EB425B">
                              <w:rPr>
                                <w:b/>
                                <w:lang w:val="pt"/>
                              </w:rPr>
                              <w:t>a</w:t>
                            </w:r>
                            <w:r>
                              <w:rPr>
                                <w:b/>
                                <w:lang w:val="pt"/>
                              </w:rPr>
                              <w:t>verde</w:t>
                            </w:r>
                            <w:r>
                              <w:rPr>
                                <w:lang w:val="pt"/>
                              </w:rPr>
                              <w:t xml:space="preserve"> Luz</w:t>
                            </w:r>
                          </w:p>
                          <w:p w14:paraId="1256E882" w14:textId="103D92C9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lang w:val="pt"/>
                              </w:rPr>
                              <w:t xml:space="preserve">(770) 916-7070 </w:t>
                            </w:r>
                            <w:r w:rsidR="00632EC9" w:rsidRPr="00BD7EFF">
                              <w:rPr>
                                <w:lang w:val="pt"/>
                              </w:rPr>
                              <w:t>ou</w:t>
                            </w:r>
                            <w:hyperlink r:id="rId19" w:history="1">
                              <w:r w:rsidR="00EB425B" w:rsidRPr="005F148C">
                                <w:rPr>
                                  <w:rStyle w:val="Hyperlink"/>
                                  <w:lang w:val="pt"/>
                                </w:rPr>
                                <w:t xml:space="preserve"> Luz.landaverde@cobbk12.org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1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m3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6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takptz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lang w:val="pt"/>
                        </w:rPr>
                        <w:t>Se você quiser mais informações, entre em contato com: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1632A144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b/>
                          <w:lang w:val="pt"/>
                        </w:rPr>
                        <w:t>Land</w:t>
                      </w:r>
                      <w:r w:rsidR="00EB425B">
                        <w:rPr>
                          <w:b/>
                          <w:lang w:val="pt"/>
                        </w:rPr>
                        <w:t>a</w:t>
                      </w:r>
                      <w:r>
                        <w:rPr>
                          <w:b/>
                          <w:lang w:val="pt"/>
                        </w:rPr>
                        <w:t>verde</w:t>
                      </w:r>
                      <w:r>
                        <w:rPr>
                          <w:lang w:val="pt"/>
                        </w:rPr>
                        <w:t xml:space="preserve"> Luz</w:t>
                      </w:r>
                    </w:p>
                    <w:p w14:paraId="1256E882" w14:textId="103D92C9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lang w:val="pt"/>
                        </w:rPr>
                        <w:t xml:space="preserve">(770) 916-7070 </w:t>
                      </w:r>
                      <w:r w:rsidR="00632EC9" w:rsidRPr="00BD7EFF">
                        <w:rPr>
                          <w:lang w:val="pt"/>
                        </w:rPr>
                        <w:t>ou</w:t>
                      </w:r>
                      <w:hyperlink r:id="rId20" w:history="1">
                        <w:r w:rsidR="00EB425B" w:rsidRPr="005F148C">
                          <w:rPr>
                            <w:rStyle w:val="Hyperlink"/>
                            <w:lang w:val="pt"/>
                          </w:rPr>
                          <w:t xml:space="preserve"> Luz.landaverde@cobbk12.org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4B9690DE" wp14:editId="557D634A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865B1" id="Rectangle 153" o:spid="_x0000_s1026" style="position:absolute;margin-left:260pt;margin-top:161.5pt;width:245pt;height:8pt;z-index:2516582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Brumby Atividades Elementares</w:t>
                            </w:r>
                            <w:r w:rsidR="005358FF" w:rsidRPr="00B66969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 xml:space="preserve"> para Construir a Comunicação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Text Box 31" o:spid="_x0000_s1042" type="#_x0000_t202" style="position:absolute;margin-left:518.7pt;margin-top:279.5pt;width:229.5pt;height:38.8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R5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J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J3ylHk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pt"/>
                        </w:rPr>
                        <w:t>Brumby Atividades Elementares</w:t>
                      </w:r>
                      <w:r w:rsidR="005358FF" w:rsidRPr="00B66969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 para Construir a Comunicação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3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E0p7J1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61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from="241.4pt,439pt" to="241.4pt,439pt" w14:anchorId="6A112080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62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from="241.95pt,458.25pt" to="243pt,462.75pt" w14:anchorId="2EEB9C95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36576" distR="36576" simplePos="0" relativeHeight="251658257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15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color="#f60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w14:anchorId="5D02E227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157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w14:anchorId="5A5D585B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165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from="241.5pt,348.75pt" to="241.5pt,348.75pt" w14:anchorId="2E132B13">
                <v:shadow color="#dcd6d4"/>
                <w10:wrap anchory="page"/>
              </v:line>
            </w:pict>
          </mc:Fallback>
        </mc:AlternateContent>
      </w:r>
      <w:r w:rsidR="00734486">
        <w:rPr>
          <w:lang w:val="pt"/>
        </w:rPr>
        <w:br w:type="page"/>
      </w:r>
      <w:r w:rsidR="00911879">
        <w:rPr>
          <w:noProof/>
          <w:lang w:val="pt"/>
        </w:rPr>
        <w:lastRenderedPageBreak/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5AB4E5BF" wp14:editId="5F5B668E">
                <wp:simplePos x="0" y="0"/>
                <wp:positionH relativeFrom="column">
                  <wp:posOffset>38100</wp:posOffset>
                </wp:positionH>
                <wp:positionV relativeFrom="paragraph">
                  <wp:posOffset>3705225</wp:posOffset>
                </wp:positionV>
                <wp:extent cx="3086100" cy="2244090"/>
                <wp:effectExtent l="0" t="0" r="0" b="381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4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225666C9" w:rsidR="00D2200E" w:rsidRPr="005C479E" w:rsidRDefault="00E15E4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479E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  <w:t>Brumby Elementar</w:t>
                            </w:r>
                            <w:r w:rsidR="007968D2" w:rsidRPr="005C479E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  <w:t xml:space="preserve"> Objetivo(s) para o Desempenho do Aluno</w:t>
                            </w:r>
                          </w:p>
                          <w:p w14:paraId="7D354D84" w14:textId="77777777" w:rsidR="005C479E" w:rsidRPr="005C479E" w:rsidRDefault="005C479E" w:rsidP="005C479E">
                            <w:pPr>
                              <w:rPr>
                                <w:rFonts w:ascii="Tahoma" w:hAnsi="Tahoma"/>
                                <w:bCs/>
                                <w:color w:val="auto"/>
                                <w:sz w:val="16"/>
                                <w:szCs w:val="16"/>
                                <w:lang w:val="pt"/>
                              </w:rPr>
                            </w:pPr>
                            <w:r w:rsidRPr="005C479E">
                              <w:rPr>
                                <w:rFonts w:ascii="Tahoma" w:hAnsi="Tahoma"/>
                                <w:bCs/>
                                <w:color w:val="auto"/>
                                <w:sz w:val="16"/>
                                <w:szCs w:val="16"/>
                                <w:lang w:val="pt"/>
                              </w:rPr>
                              <w:t>Meta(s) primária(s) de Brumby para realização do aluno</w:t>
                            </w:r>
                          </w:p>
                          <w:p w14:paraId="00EBB4DF" w14:textId="77777777" w:rsidR="005C479E" w:rsidRPr="005C479E" w:rsidRDefault="005C479E" w:rsidP="005C479E">
                            <w:pPr>
                              <w:rPr>
                                <w:rFonts w:ascii="Tahoma" w:hAnsi="Tahoma"/>
                                <w:bCs/>
                                <w:color w:val="auto"/>
                                <w:sz w:val="16"/>
                                <w:szCs w:val="16"/>
                                <w:lang w:val="pt"/>
                              </w:rPr>
                            </w:pPr>
                            <w:r w:rsidRPr="005C479E">
                              <w:rPr>
                                <w:rFonts w:ascii="Tahoma" w:hAnsi="Tahoma"/>
                                <w:bCs/>
                                <w:color w:val="auto"/>
                                <w:sz w:val="16"/>
                                <w:szCs w:val="16"/>
                                <w:lang w:val="pt"/>
                              </w:rPr>
                              <w:t>Meta de leitura: 2ª a 5ª série- Até o final do ano letivo de 2023-2024, aumentaremos a porcentagem de alunos com pontuação na faixa proficiente e/ou avançada em 20 pontos percentuais desde a primeira administração em agosto até a administração final em Pode, conforme determinado pela avaliação distrital do Inventário de Leitura. Na 3ª série, nossa escola focará na fluência e compreensão no nível P.</w:t>
                            </w:r>
                          </w:p>
                          <w:p w14:paraId="3E04AF97" w14:textId="6D86827C" w:rsidR="00131FB0" w:rsidRPr="00D2200E" w:rsidRDefault="005C479E" w:rsidP="005C47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479E">
                              <w:rPr>
                                <w:rFonts w:ascii="Tahoma" w:hAnsi="Tahoma"/>
                                <w:bCs/>
                                <w:color w:val="auto"/>
                                <w:sz w:val="16"/>
                                <w:szCs w:val="16"/>
                                <w:lang w:val="pt"/>
                              </w:rPr>
                              <w:t>Meta de matemática: da administração de agosto de 2023 à administração de maio de 2024 do Inventário de matemática, as pontuações dos alunos nas categorias proficiente e/ou avançado aumentarão em um mínimo de 35 pontos percentuais. Na 3ª série, nossa escola se concentrará em +/- dentro de 1000, fatos de multiplicação e resolução de problemas de duas etapas.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44" type="#_x0000_t202" style="position:absolute;margin-left:3pt;margin-top:291.75pt;width:243pt;height:176.7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" filled="f" stroked="f">
                <v:textbox>
                  <w:txbxContent>
                    <w:p w14:paraId="73708DE1" w14:textId="225666C9" w:rsidR="00D2200E" w:rsidRPr="005C479E" w:rsidRDefault="00E15E4A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5C479E"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  <w:t>Brumby Elementar</w:t>
                      </w:r>
                      <w:r w:rsidR="007968D2" w:rsidRPr="005C479E"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  <w:t xml:space="preserve"> Objetivo(s) para o Desempenho do Aluno</w:t>
                      </w:r>
                    </w:p>
                    <w:p w14:paraId="7D354D84" w14:textId="77777777" w:rsidR="005C479E" w:rsidRPr="005C479E" w:rsidRDefault="005C479E" w:rsidP="005C479E">
                      <w:pPr>
                        <w:rPr>
                          <w:rFonts w:ascii="Tahoma" w:hAnsi="Tahoma"/>
                          <w:bCs/>
                          <w:color w:val="auto"/>
                          <w:sz w:val="16"/>
                          <w:szCs w:val="16"/>
                          <w:lang w:val="pt"/>
                        </w:rPr>
                      </w:pPr>
                      <w:r w:rsidRPr="005C479E">
                        <w:rPr>
                          <w:rFonts w:ascii="Tahoma" w:hAnsi="Tahoma"/>
                          <w:bCs/>
                          <w:color w:val="auto"/>
                          <w:sz w:val="16"/>
                          <w:szCs w:val="16"/>
                          <w:lang w:val="pt"/>
                        </w:rPr>
                        <w:t>Meta(s) primária(s) de Brumby para realização do aluno</w:t>
                      </w:r>
                    </w:p>
                    <w:p w14:paraId="00EBB4DF" w14:textId="77777777" w:rsidR="005C479E" w:rsidRPr="005C479E" w:rsidRDefault="005C479E" w:rsidP="005C479E">
                      <w:pPr>
                        <w:rPr>
                          <w:rFonts w:ascii="Tahoma" w:hAnsi="Tahoma"/>
                          <w:bCs/>
                          <w:color w:val="auto"/>
                          <w:sz w:val="16"/>
                          <w:szCs w:val="16"/>
                          <w:lang w:val="pt"/>
                        </w:rPr>
                      </w:pPr>
                      <w:r w:rsidRPr="005C479E">
                        <w:rPr>
                          <w:rFonts w:ascii="Tahoma" w:hAnsi="Tahoma"/>
                          <w:bCs/>
                          <w:color w:val="auto"/>
                          <w:sz w:val="16"/>
                          <w:szCs w:val="16"/>
                          <w:lang w:val="pt"/>
                        </w:rPr>
                        <w:t>Meta de leitura: 2ª a 5ª série- Até o final do ano letivo de 2023-2024, aumentaremos a porcentagem de alunos com pontuação na faixa proficiente e/ou avançada em 20 pontos percentuais desde a primeira administração em agosto até a administração final em Pode, conforme determinado pela avaliação distrital do Inventário de Leitura. Na 3ª série, nossa escola focará na fluência e compreensão no nível P.</w:t>
                      </w:r>
                    </w:p>
                    <w:p w14:paraId="3E04AF97" w14:textId="6D86827C" w:rsidR="00131FB0" w:rsidRPr="00D2200E" w:rsidRDefault="005C479E" w:rsidP="005C479E">
                      <w:pPr>
                        <w:rPr>
                          <w:sz w:val="16"/>
                          <w:szCs w:val="16"/>
                        </w:rPr>
                      </w:pPr>
                      <w:r w:rsidRPr="005C479E">
                        <w:rPr>
                          <w:rFonts w:ascii="Tahoma" w:hAnsi="Tahoma"/>
                          <w:bCs/>
                          <w:color w:val="auto"/>
                          <w:sz w:val="16"/>
                          <w:szCs w:val="16"/>
                          <w:lang w:val="pt"/>
                        </w:rPr>
                        <w:t>Meta de matemática: da administração de agosto de 2023 à administração de maio de 2024 do Inventário de matemática, as pontuações dos alunos nas categorias proficiente e/ou avançado aumentarão em um mínimo de 35 pontos percentuais. Na 3ª série, nossa escola se concentrará em +/- dentro de 1000, fatos de multiplicação e resolução de problemas de duas etapas.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F55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8BA0C2" wp14:editId="73379A29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1927041" cy="5194935"/>
                <wp:effectExtent l="0" t="0" r="0" b="571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041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Professores de</w:t>
                            </w:r>
                            <w:r w:rsidR="00910654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</w:p>
                          <w:p w14:paraId="647A19B2" w14:textId="0E1072CF" w:rsidR="0079336A" w:rsidRPr="00EB425B" w:rsidRDefault="003F1CA2" w:rsidP="00EB06EB">
                            <w:pPr>
                              <w:rPr>
                                <w:b/>
                                <w:color w:val="auto"/>
                                <w:lang w:val="pt"/>
                              </w:rPr>
                            </w:pPr>
                            <w:r w:rsidRPr="00EB425B">
                              <w:rPr>
                                <w:color w:val="auto"/>
                                <w:lang w:val="pt"/>
                              </w:rPr>
                              <w:t xml:space="preserve">Os professores do terceiro ano, especialistas e pessoal de apoio trabalharão os alunos e suas famílias para desenvolver a competência em Matemática e Leitura dos alunos de acordo com os padrões de nível de ensino. </w:t>
                            </w:r>
                            <w:r w:rsidRPr="00EB425B">
                              <w:rPr>
                                <w:b/>
                                <w:color w:val="auto"/>
                                <w:lang w:val="pt"/>
                              </w:rPr>
                              <w:t>O foco de nossas principais conexões com as famílias será:</w:t>
                            </w:r>
                          </w:p>
                          <w:p w14:paraId="131073CF" w14:textId="77777777" w:rsidR="009117A2" w:rsidRPr="00EB425B" w:rsidRDefault="00AD2F53" w:rsidP="00EB42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sz w:val="22"/>
                                <w:szCs w:val="22"/>
                                <w:lang w:val="pt"/>
                              </w:rPr>
                              <w:t>Forneça aos pais uma variedade de estratégias de matemática e leitura que atendam aos Padrões da Geórgia. Exemplos de cada um serão fornecidos através do CTLS Pais, reuniões de pais em sala de aula ou conferências.</w:t>
                            </w:r>
                          </w:p>
                          <w:p w14:paraId="1D540C52" w14:textId="77777777" w:rsidR="009117A2" w:rsidRPr="00EB425B" w:rsidRDefault="00AD2F53" w:rsidP="00EB42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sz w:val="22"/>
                                <w:szCs w:val="22"/>
                                <w:lang w:val="pt"/>
                              </w:rPr>
                              <w:t>Forneça suporte matemático individualizado e personalizado usando o software Dreambox Learning.</w:t>
                            </w:r>
                          </w:p>
                          <w:p w14:paraId="0591C4DF" w14:textId="4105F9FC" w:rsidR="0079336A" w:rsidRPr="00EB425B" w:rsidRDefault="00AD2F53" w:rsidP="00EB42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Forneça suporte de leitura individualizado e adaptável usando o programa de leitura on-line Headsprout.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305" o:spid="_x0000_s1045" type="#_x0000_t202" style="position:absolute;margin-left:266.45pt;margin-top:48.05pt;width:151.75pt;height:409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 Professores de</w:t>
                      </w:r>
                      <w:r w:rsidR="00910654" w:rsidRPr="00EB06E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</w:p>
                    <w:p w14:paraId="647A19B2" w14:textId="0E1072CF" w:rsidR="0079336A" w:rsidRPr="00EB425B" w:rsidRDefault="003F1CA2" w:rsidP="00EB06EB">
                      <w:pPr>
                        <w:rPr>
                          <w:b/>
                          <w:color w:val="auto"/>
                          <w:lang w:val="pt"/>
                        </w:rPr>
                      </w:pPr>
                      <w:r w:rsidRPr="00EB425B">
                        <w:rPr>
                          <w:color w:val="auto"/>
                          <w:lang w:val="pt"/>
                        </w:rPr>
                        <w:t xml:space="preserve">Os professores do terceiro ano, especialistas e pessoal de apoio trabalharão os alunos e suas famílias para desenvolver a competência em Matemática e Leitura dos alunos de acordo com os padrões de nível de ensino. </w:t>
                      </w:r>
                      <w:r w:rsidRPr="00EB425B">
                        <w:rPr>
                          <w:b/>
                          <w:color w:val="auto"/>
                          <w:lang w:val="pt"/>
                        </w:rPr>
                        <w:t>O foco de nossas principais conexões com as famílias será:</w:t>
                      </w:r>
                    </w:p>
                    <w:p w14:paraId="131073CF" w14:textId="77777777" w:rsidR="009117A2" w:rsidRPr="00EB425B" w:rsidRDefault="00AD2F53" w:rsidP="00EB42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B425B">
                        <w:rPr>
                          <w:sz w:val="22"/>
                          <w:szCs w:val="22"/>
                          <w:lang w:val="pt"/>
                        </w:rPr>
                        <w:t>Forneça aos pais uma variedade de estratégias de matemática e leitura que atendam aos Padrões da Geórgia. Exemplos de cada um serão fornecidos através do CTLS Pais, reuniões de pais em sala de aula ou conferências.</w:t>
                      </w:r>
                    </w:p>
                    <w:p w14:paraId="1D540C52" w14:textId="77777777" w:rsidR="009117A2" w:rsidRPr="00EB425B" w:rsidRDefault="00AD2F53" w:rsidP="00EB42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B425B">
                        <w:rPr>
                          <w:sz w:val="22"/>
                          <w:szCs w:val="22"/>
                          <w:lang w:val="pt"/>
                        </w:rPr>
                        <w:t>Forneça suporte matemático individualizado e personalizado usando o software Dreambox Learning.</w:t>
                      </w:r>
                    </w:p>
                    <w:p w14:paraId="0591C4DF" w14:textId="4105F9FC" w:rsidR="0079336A" w:rsidRPr="00EB425B" w:rsidRDefault="00AD2F53" w:rsidP="00EB42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B425B">
                        <w:rPr>
                          <w:sz w:val="22"/>
                          <w:szCs w:val="22"/>
                          <w:lang w:val="pt"/>
                        </w:rPr>
                        <w:t xml:space="preserve">Forneça suporte de leitura individualizado e adaptável usando o programa de leitura on-line Headsprout.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2CE37ADE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Estudante do</w:t>
                            </w:r>
                            <w:r w:rsidR="00123DAA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B26B3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Os alunos de Brumby podem ter sucesso na escola e atingir nossos objetivos escolares em Matemática e Leitura. Como estudante, posso: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Use uma variedade de estratégias matemáticas para resolver problemas de matemática dentro e fora da escola e use uma variedade de estratégias de leitura para ler e entender o que estou lendo dentro e fora da escola.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Leia pelo menos 20 minutos todas as </w:t>
                            </w:r>
                            <w:r>
                              <w:rPr>
                                <w:sz w:val="22"/>
                                <w:szCs w:val="22"/>
                                <w:lang w:val="pt"/>
                              </w:rPr>
                              <w:t>noites.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Faça login no Dreambox e pratique fatos e conceitos matemáticos.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52F89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341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 Estudante do</w:t>
                      </w:r>
                      <w:r w:rsidR="00123DAA" w:rsidRPr="00EB06E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B26B3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b/>
                          <w:sz w:val="22"/>
                          <w:szCs w:val="22"/>
                          <w:lang w:val="pt"/>
                        </w:rPr>
                        <w:t>Os alunos de Brumby podem ter sucesso na escola e atingir nossos objetivos escolares em Matemática e Leitura. Como estudante, posso: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Use uma variedade de estratégias matemáticas para resolver problemas de matemática dentro e fora da escola e use uma variedade de estratégias de leitura para ler e entender o que estou lendo dentro e fora da escola.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 xml:space="preserve">Leia pelo menos 20 minutos todas as </w:t>
                      </w:r>
                      <w:r>
                        <w:rPr>
                          <w:sz w:val="22"/>
                          <w:szCs w:val="22"/>
                          <w:lang w:val="pt"/>
                        </w:rPr>
                        <w:t>noites.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 xml:space="preserve">Faça login no Dreambox e pratique </w:t>
                      </w: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fatos e conceitos matemáticos.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52F89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5552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E6E47CA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Famílias Elementares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B26B3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As famílias podem apoiar a compreensão matemática e de leitura dos alunos ao: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Utilizar estratégias fornecidas pela escola em leitura e matemática para explorar livros e habilidades de alfabetização, bem como conceitos matemáticos com seu filho.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Ajudar seu filho a desenvolver o gosto pela leitura lendo os materiais fornecidos com ele em casa.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Garantir que seu filho faça login com frequência no software Dreambox para criar compreensão conceitual e fluência processual.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338" o:spid="_x0000_s1047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T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ljY5Fq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Ly24BP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</w:t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Famílias Elementares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B26B3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b/>
                          <w:sz w:val="22"/>
                          <w:szCs w:val="22"/>
                          <w:lang w:val="pt"/>
                        </w:rPr>
                        <w:t>As famílias podem apoiar a compreensão matemática e de leitura dos alunos ao: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Utilizar estratégias fornecidas pela escola em leitura e matemática para explorar livros e habilidades de alfabetização, bem como conceitos matemáticos com seu filho.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Ajudar seu filho a desenvolver o gosto pela leitura lendo os materiais fornecidos com ele em casa.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Garantir que seu filho faça login com frequência no software Dreambox para criar compreensão conceitual e fluência processual.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910E99F" wp14:editId="15622C90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DD775B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 xml:space="preserve">                     Visitar </w:t>
                            </w:r>
                            <w:r w:rsidRPr="00DD775B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Nosso Websit</w:t>
                            </w:r>
                            <w:r w:rsidR="002C46E4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64589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b/>
                                  <w:w w:val="80"/>
                                  <w:sz w:val="24"/>
                                  <w:szCs w:val="24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307" o:spid="_x0000_s1048" type="#_x0000_t202" style="position:absolute;margin-left:0;margin-top:472pt;width:247pt;height:61.15pt;z-index:2516582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DD775B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 xml:space="preserve">                     Visitar </w:t>
                      </w:r>
                      <w:r w:rsidRPr="00DD775B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Nosso Websit</w:t>
                      </w:r>
                      <w:r w:rsidR="002C46E4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F50D5A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b/>
                            <w:w w:val="80"/>
                            <w:sz w:val="24"/>
                            <w:szCs w:val="24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25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w14:anchorId="68058422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EB425B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B425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Metas Distritais para o Desempenho dos Alunos</w:t>
                            </w:r>
                          </w:p>
                          <w:p w14:paraId="419F9F0D" w14:textId="401B2135" w:rsidR="001D66A6" w:rsidRPr="00EB425B" w:rsidRDefault="00980FC0" w:rsidP="00EB42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Aumente o desempenho dos alunos em todas as principais áreas de conteúdo em 2% ao ano, conforme medido pelos dados de desempenho.</w:t>
                            </w:r>
                          </w:p>
                          <w:p w14:paraId="7A38B6C2" w14:textId="00C85901" w:rsidR="00980FC0" w:rsidRPr="00EB425B" w:rsidRDefault="00980FC0" w:rsidP="00EB42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 xml:space="preserve">O CCSD aumentará a taxa de participação de famílias e comunidades envolvidas em </w:t>
                            </w:r>
                            <w:r w:rsidR="00C14FE7" w:rsidRPr="00EB425B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serviços/programas em 10%, conforme medido pelos dados do CLTS Parent, resultados da pesquisa e módulo de visualização da web.</w:t>
                            </w:r>
                          </w:p>
                          <w:p w14:paraId="02F13313" w14:textId="4B86B801" w:rsidR="0063661F" w:rsidRPr="00EB425B" w:rsidRDefault="0063661F" w:rsidP="00EB425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      </w:r>
                          </w:p>
                          <w:p w14:paraId="0D432899" w14:textId="719CF40C" w:rsidR="001D66A6" w:rsidRPr="00EB425B" w:rsidRDefault="008C3036" w:rsidP="00EB42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B425B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ao final do ano letivo de 2025, todas as escolas terão práticas e recursos identificados que apoiam o sucesso dos alunos, medido pelos dados de desempenho, perceção e disciplina dos alunos.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309" o:spid="_x0000_s1049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e3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1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FlAZ7f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Pr="00EB425B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EB425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Metas Distritais para o Desempenho dos Alunos</w:t>
                      </w:r>
                    </w:p>
                    <w:p w14:paraId="419F9F0D" w14:textId="401B2135" w:rsidR="001D66A6" w:rsidRPr="00EB425B" w:rsidRDefault="00980FC0" w:rsidP="00EB425B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B425B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Aumente o desempenho dos alunos em todas as principais áreas de conteúdo em 2% ao ano, conforme medido pelos dados de desempenho.</w:t>
                      </w:r>
                    </w:p>
                    <w:p w14:paraId="7A38B6C2" w14:textId="00C85901" w:rsidR="00980FC0" w:rsidRPr="00EB425B" w:rsidRDefault="00980FC0" w:rsidP="00EB425B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B425B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O CCSD aumentará a taxa de participação de famílias e comunidades envolvidas em </w:t>
                      </w:r>
                      <w:r w:rsidR="00C14FE7" w:rsidRPr="00EB425B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serviços/programas em 10%, conforme medido pelos dados do CLTS Parent, resultados da pesquisa e módulo de visualização da web.</w:t>
                      </w:r>
                    </w:p>
                    <w:p w14:paraId="02F13313" w14:textId="4B86B801" w:rsidR="0063661F" w:rsidRPr="00EB425B" w:rsidRDefault="0063661F" w:rsidP="00EB425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B425B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</w:r>
                    </w:p>
                    <w:p w14:paraId="0D432899" w14:textId="719CF40C" w:rsidR="001D66A6" w:rsidRPr="00EB425B" w:rsidRDefault="008C3036" w:rsidP="00EB425B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B425B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ao final do ano letivo de 2025, todas as escolas terão práticas e recursos identificados que apoiam o sucesso dos alunos, medido pelos dados de desempenho, perceção e disciplina dos alunos.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3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f4ede2" stroked="f" strokecolor="#212120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w14:anchorId="3B98B4A3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EB425B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D1424D">
                              <w:rPr>
                                <w:i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"/>
                              </w:rPr>
                              <w:t xml:space="preserve">  </w:t>
                            </w:r>
                            <w:r w:rsidRPr="00EB425B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Uma equipe, um objetivo, sucesso </w:t>
                            </w:r>
                            <w:r w:rsidR="00C23AE6" w:rsidRPr="00EB425B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>do aluno</w:t>
                            </w:r>
                            <w:r w:rsidRPr="00EB425B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50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z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4M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Mk7Csz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EB425B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D1424D">
                        <w:rPr>
                          <w:i/>
                          <w:color w:val="002060"/>
                          <w:sz w:val="52"/>
                          <w:szCs w:val="52"/>
                          <w:shd w:val="clear" w:color="auto" w:fill="FFFFFF"/>
                          <w:lang w:val="pt"/>
                        </w:rPr>
                        <w:t xml:space="preserve">  </w:t>
                      </w:r>
                      <w:r w:rsidRPr="00EB425B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Uma equipe, um objetivo, sucesso </w:t>
                      </w:r>
                      <w:r w:rsidR="00C23AE6" w:rsidRPr="00EB425B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>do aluno</w:t>
                      </w:r>
                      <w:r w:rsidRPr="00EB425B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1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p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+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B1lBPp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BF2F5E" wp14:editId="1E432B6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rect id="Rectangle 25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w14:anchorId="4150F467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i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"/>
                              </w:rPr>
                              <w:t>Professores, pais e alunos juntos para o sucesso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315" o:spid="_x0000_s1052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i/>
                          <w:color w:val="2F5496" w:themeColor="accent1" w:themeShade="BF"/>
                          <w:w w:val="80"/>
                          <w:sz w:val="52"/>
                          <w:szCs w:val="52"/>
                          <w:lang w:val="pt"/>
                        </w:rPr>
                        <w:t>Professores, pais e alunos juntos para o sucesso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75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from="246.75pt,408pt" to="247.5pt,447.6pt" w14:anchorId="48DAC59C">
                <v:stroke joinstyle="miter"/>
              </v:line>
            </w:pict>
          </mc:Fallback>
        </mc:AlternateContent>
      </w:r>
      <w:r w:rsidR="00DB2890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77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from="428.45pt,312pt" to="428.45pt,441.6pt" w14:anchorId="595A932C">
                <v:stroke joinstyle="miter"/>
              </v:line>
            </w:pict>
          </mc:Fallback>
        </mc:AlternateContent>
      </w:r>
      <w:r w:rsidR="00C64EEA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401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from="706.4pt,391.15pt" to="756.15pt,391.15pt" w14:anchorId="24568DDB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408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from="-1.45pt,429pt" to="48.3pt,429pt" w14:anchorId="269105E6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407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from="-1.45pt,410.25pt" to="48.3pt,410.25pt" w14:anchorId="7289B84F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402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from="-1.45pt,391.75pt" to="48.3pt,391.75pt" w14:anchorId="2E1968B2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400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from="-1.45pt,354.75pt" to="48.3pt,354.75pt" w14:anchorId="204C6B61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95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from="706.4pt,336.3pt" to="756.15pt,336.3pt" w14:anchorId="4B53B24D">
                <v:stroke joinstyle="miter"/>
              </v:line>
            </w:pict>
          </mc:Fallback>
        </mc:AlternateContent>
      </w:r>
      <w:r w:rsidR="003F3E2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94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from="247.15pt,446.95pt" to="756.15pt,446.95pt" w14:anchorId="7B12BB74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80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from="706.05pt,316.95pt" to="706.05pt,446.55pt" w14:anchorId="793F1245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Straight Connector 378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from="552.5pt,317.25pt" to="552.5pt,446.85pt" w14:anchorId="00868C92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from="-.45pt,354.55pt" to="-.45pt,354.55pt" w14:anchorId="25BFD073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7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from="-.5pt,372.95pt" to="-.5pt,372.95pt" w14:anchorId="3015326C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9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from="-.5pt,409.8pt" to="-.5pt,409.8pt" w14:anchorId="6F85F43A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0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from="-.5pt,428.2pt" to="247pt,428.2pt" w14:anchorId="35A5A2DE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2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from="0,57.6pt" to="0,57.6pt" w14:anchorId="751B5123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from="18pt,690.9pt" to="265.5pt,690.9pt" w14:anchorId="53AA8DC6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7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from="18pt,709.3pt" to="265.5pt,709.3pt" w14:anchorId="572A7D8F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8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from="18pt,727.7pt" to="265.5pt,727.7pt" w14:anchorId="39CB8DD4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29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from="18pt,746.15pt" to="265.5pt,746.15pt" w14:anchorId="076E9634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0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from="18pt,764.55pt" to="265.5pt,764.55pt" w14:anchorId="73731B91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oel="http://schemas.microsoft.com/office/2019/extlst" xmlns:arto="http://schemas.microsoft.com/office/word/2006/arto">
            <w:pict>
              <v:line id="Line 32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from="18pt,672.45pt" to="265.5pt,672.45pt" w14:anchorId="57017739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96763" w14:textId="77777777" w:rsidR="00645890" w:rsidRDefault="00645890" w:rsidP="00101AC6">
      <w:r>
        <w:rPr>
          <w:lang w:val="pt"/>
        </w:rPr>
        <w:separator/>
      </w:r>
    </w:p>
  </w:endnote>
  <w:endnote w:type="continuationSeparator" w:id="0">
    <w:p w14:paraId="46D7019B" w14:textId="77777777" w:rsidR="00645890" w:rsidRDefault="00645890" w:rsidP="00101AC6">
      <w:r>
        <w:rPr>
          <w:lang w:val="pt"/>
        </w:rPr>
        <w:continuationSeparator/>
      </w:r>
    </w:p>
  </w:endnote>
  <w:endnote w:type="continuationNotice" w:id="1">
    <w:p w14:paraId="6D871B65" w14:textId="77777777" w:rsidR="00645890" w:rsidRDefault="00645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EA5E5" w14:textId="77777777" w:rsidR="00645890" w:rsidRDefault="00645890" w:rsidP="00101AC6">
      <w:r>
        <w:rPr>
          <w:lang w:val="pt"/>
        </w:rPr>
        <w:separator/>
      </w:r>
    </w:p>
  </w:footnote>
  <w:footnote w:type="continuationSeparator" w:id="0">
    <w:p w14:paraId="3FF5DECA" w14:textId="77777777" w:rsidR="00645890" w:rsidRDefault="00645890" w:rsidP="00101AC6">
      <w:r>
        <w:rPr>
          <w:lang w:val="pt"/>
        </w:rPr>
        <w:continuationSeparator/>
      </w:r>
    </w:p>
  </w:footnote>
  <w:footnote w:type="continuationNotice" w:id="1">
    <w:p w14:paraId="3D2BA5D2" w14:textId="77777777" w:rsidR="00645890" w:rsidRDefault="006458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97CDF"/>
    <w:multiLevelType w:val="hybridMultilevel"/>
    <w:tmpl w:val="B5F025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F27C36"/>
    <w:multiLevelType w:val="hybridMultilevel"/>
    <w:tmpl w:val="F5FA0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2B137C"/>
    <w:multiLevelType w:val="hybridMultilevel"/>
    <w:tmpl w:val="6BA4F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25"/>
  </w:num>
  <w:num w:numId="5">
    <w:abstractNumId w:val="10"/>
  </w:num>
  <w:num w:numId="6">
    <w:abstractNumId w:val="24"/>
  </w:num>
  <w:num w:numId="7">
    <w:abstractNumId w:val="18"/>
  </w:num>
  <w:num w:numId="8">
    <w:abstractNumId w:val="2"/>
  </w:num>
  <w:num w:numId="9">
    <w:abstractNumId w:val="20"/>
  </w:num>
  <w:num w:numId="10">
    <w:abstractNumId w:val="22"/>
  </w:num>
  <w:num w:numId="11">
    <w:abstractNumId w:val="1"/>
  </w:num>
  <w:num w:numId="12">
    <w:abstractNumId w:val="21"/>
  </w:num>
  <w:num w:numId="13">
    <w:abstractNumId w:val="6"/>
  </w:num>
  <w:num w:numId="14">
    <w:abstractNumId w:val="7"/>
  </w:num>
  <w:num w:numId="15">
    <w:abstractNumId w:val="4"/>
  </w:num>
  <w:num w:numId="16">
    <w:abstractNumId w:val="12"/>
  </w:num>
  <w:num w:numId="17">
    <w:abstractNumId w:val="3"/>
  </w:num>
  <w:num w:numId="18">
    <w:abstractNumId w:val="13"/>
  </w:num>
  <w:num w:numId="19">
    <w:abstractNumId w:val="15"/>
  </w:num>
  <w:num w:numId="20">
    <w:abstractNumId w:val="17"/>
  </w:num>
  <w:num w:numId="21">
    <w:abstractNumId w:val="23"/>
  </w:num>
  <w:num w:numId="22">
    <w:abstractNumId w:val="0"/>
  </w:num>
  <w:num w:numId="23">
    <w:abstractNumId w:val="8"/>
  </w:num>
  <w:num w:numId="24">
    <w:abstractNumId w:val="14"/>
  </w:num>
  <w:num w:numId="25">
    <w:abstractNumId w:val="1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36E98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21C7"/>
    <w:rsid w:val="000A3285"/>
    <w:rsid w:val="000B7E79"/>
    <w:rsid w:val="000C7A4D"/>
    <w:rsid w:val="000D7536"/>
    <w:rsid w:val="000E289C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FB0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76EF9"/>
    <w:rsid w:val="00180563"/>
    <w:rsid w:val="001854C8"/>
    <w:rsid w:val="001961EA"/>
    <w:rsid w:val="001B33E6"/>
    <w:rsid w:val="001B55B6"/>
    <w:rsid w:val="001D07C9"/>
    <w:rsid w:val="001D49B3"/>
    <w:rsid w:val="001D66A6"/>
    <w:rsid w:val="001E6CC8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E7DD2"/>
    <w:rsid w:val="00301D77"/>
    <w:rsid w:val="00305B77"/>
    <w:rsid w:val="00310337"/>
    <w:rsid w:val="003104D4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207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22"/>
    <w:rsid w:val="00455D7C"/>
    <w:rsid w:val="004616E0"/>
    <w:rsid w:val="00462C4A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17A0"/>
    <w:rsid w:val="004B22EC"/>
    <w:rsid w:val="004B26B3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B5642"/>
    <w:rsid w:val="005C479E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45890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2708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8724F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1879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B3B3B"/>
    <w:rsid w:val="00BC16DA"/>
    <w:rsid w:val="00BC5869"/>
    <w:rsid w:val="00BD7EFF"/>
    <w:rsid w:val="00BE0B4B"/>
    <w:rsid w:val="00BF2F76"/>
    <w:rsid w:val="00BF4154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2107"/>
    <w:rsid w:val="00CD5B36"/>
    <w:rsid w:val="00CF79AC"/>
    <w:rsid w:val="00D1424D"/>
    <w:rsid w:val="00D2200E"/>
    <w:rsid w:val="00D23C8F"/>
    <w:rsid w:val="00D24515"/>
    <w:rsid w:val="00D24B4F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234C"/>
    <w:rsid w:val="00DD3EBC"/>
    <w:rsid w:val="00DD775B"/>
    <w:rsid w:val="00E00CF1"/>
    <w:rsid w:val="00E03CE8"/>
    <w:rsid w:val="00E051BE"/>
    <w:rsid w:val="00E06809"/>
    <w:rsid w:val="00E06C1B"/>
    <w:rsid w:val="00E11358"/>
    <w:rsid w:val="00E135CE"/>
    <w:rsid w:val="00E15E4A"/>
    <w:rsid w:val="00E209EA"/>
    <w:rsid w:val="00E25A5D"/>
    <w:rsid w:val="00E318B4"/>
    <w:rsid w:val="00E36F8B"/>
    <w:rsid w:val="00E4233A"/>
    <w:rsid w:val="00E50666"/>
    <w:rsid w:val="00E576F6"/>
    <w:rsid w:val="00E60F55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425B"/>
    <w:rsid w:val="00EB6AC3"/>
    <w:rsid w:val="00ED1DD7"/>
    <w:rsid w:val="00EE0209"/>
    <w:rsid w:val="00EE72D7"/>
    <w:rsid w:val="00EF3DD8"/>
    <w:rsid w:val="00F06F6E"/>
    <w:rsid w:val="00F10241"/>
    <w:rsid w:val="00F27BF5"/>
    <w:rsid w:val="00F31F3E"/>
    <w:rsid w:val="00F346E1"/>
    <w:rsid w:val="00F37E63"/>
    <w:rsid w:val="00F50D5A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37AD5EC2-4EFF-49DD-887E-3ECC3847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31FB0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131FB0"/>
    <w:rPr>
      <w:rFonts w:ascii="Tahoma" w:eastAsia="Times New Roman" w:hAnsi="Tahoma"/>
      <w:kern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EB42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%20Luz.landaverd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%20Luz.landaverd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043875-398F-4C2C-8BEC-0D739DBBF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27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2</cp:revision>
  <cp:lastPrinted>2022-03-28T15:32:00Z</cp:lastPrinted>
  <dcterms:created xsi:type="dcterms:W3CDTF">2023-08-03T17:32:00Z</dcterms:created>
  <dcterms:modified xsi:type="dcterms:W3CDTF">2023-08-07T16:28:00Z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