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C8C85" w14:textId="05C8914D" w:rsidR="00734486" w:rsidRDefault="00A55B69">
      <w:r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71889693" wp14:editId="042C7CAC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3070860" cy="3619500"/>
                <wp:effectExtent l="0" t="0" r="15240" b="19050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361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1B0941" w14:textId="27FD4E28" w:rsidR="00B75CC0" w:rsidRPr="00A55B69" w:rsidRDefault="002B6A2E" w:rsidP="00B75CC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Sanders Elementary School</w:t>
                            </w:r>
                            <w:r w:rsidR="0005474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’s </w:t>
                            </w:r>
                            <w:r w:rsidR="00B75CC0" w:rsidRPr="00A55B6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Activities to Build Partnerships</w:t>
                            </w:r>
                          </w:p>
                          <w:p w14:paraId="553EC719" w14:textId="77777777" w:rsidR="00B75CC0" w:rsidRPr="00A55B69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A55B69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Please consider joining us through some of the events listed below. Volunteer opportunities may be virtual or face to face.</w:t>
                            </w:r>
                          </w:p>
                          <w:p w14:paraId="6468E4AB" w14:textId="77777777" w:rsidR="00B75CC0" w:rsidRPr="005358FF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12"/>
                                <w:szCs w:val="12"/>
                              </w:rPr>
                            </w:pPr>
                          </w:p>
                          <w:p w14:paraId="2719651D" w14:textId="77777777" w:rsidR="00B75CC0" w:rsidRPr="00F824CF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F824C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Volunteer Opportunities:</w:t>
                            </w:r>
                          </w:p>
                          <w:p w14:paraId="1448E015" w14:textId="295432CE" w:rsidR="00B75CC0" w:rsidRPr="00CB51F9" w:rsidRDefault="00B84904" w:rsidP="00CB51F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CB51F9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Join PTA Board</w:t>
                            </w:r>
                          </w:p>
                          <w:p w14:paraId="60584FCA" w14:textId="3B58BD1A" w:rsidR="00B84904" w:rsidRPr="00CB51F9" w:rsidRDefault="000D7E4B" w:rsidP="00CB51F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CB51F9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 Volunteer</w:t>
                            </w:r>
                          </w:p>
                          <w:p w14:paraId="2372C010" w14:textId="7939219A" w:rsidR="00B75CC0" w:rsidRPr="00CB51F9" w:rsidRDefault="000D7E4B" w:rsidP="00CB51F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CB51F9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Principal Advisory</w:t>
                            </w:r>
                            <w:r w:rsidR="00C138C6" w:rsidRPr="00CB51F9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Council</w:t>
                            </w:r>
                          </w:p>
                          <w:p w14:paraId="043EE38F" w14:textId="77777777" w:rsidR="00B75CC0" w:rsidRPr="005358FF" w:rsidRDefault="00B75CC0" w:rsidP="00C138C6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7BAC8BD5" w14:textId="77777777" w:rsidR="00B75CC0" w:rsidRPr="00F824CF" w:rsidRDefault="00B75CC0" w:rsidP="00C138C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F824C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Partnership Meetings:</w:t>
                            </w:r>
                          </w:p>
                          <w:p w14:paraId="58FE35F9" w14:textId="5B07C5E8" w:rsidR="00B75CC0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97170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Annual Title I Parent Informational Meeting</w:t>
                            </w:r>
                          </w:p>
                          <w:p w14:paraId="21687812" w14:textId="0937E862" w:rsidR="00EE4DC2" w:rsidRPr="00B97170" w:rsidRDefault="00EE4DC2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Family Data Day</w:t>
                            </w:r>
                            <w:r w:rsidR="001F216D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/Night</w:t>
                            </w:r>
                          </w:p>
                          <w:p w14:paraId="2B697B68" w14:textId="1F3A6992" w:rsidR="00B75CC0" w:rsidRPr="00B97170" w:rsidRDefault="0071495A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Open House</w:t>
                            </w:r>
                          </w:p>
                          <w:p w14:paraId="08B0187B" w14:textId="77777777" w:rsidR="00B75CC0" w:rsidRPr="00B97170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97170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Title I Parent Input Meetings</w:t>
                            </w:r>
                          </w:p>
                          <w:p w14:paraId="66A7D609" w14:textId="77777777" w:rsidR="00B75CC0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97170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 Teacher Conference Week</w:t>
                            </w:r>
                          </w:p>
                          <w:p w14:paraId="4FCB0FAE" w14:textId="77777777" w:rsidR="00B75CC0" w:rsidRPr="005358FF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2"/>
                                <w:szCs w:val="12"/>
                              </w:rPr>
                            </w:pPr>
                          </w:p>
                          <w:p w14:paraId="3C255C14" w14:textId="77777777" w:rsidR="00B75CC0" w:rsidRPr="00F824CF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F824C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Family Engagement Opportunities:</w:t>
                            </w:r>
                          </w:p>
                          <w:p w14:paraId="004A4B41" w14:textId="55198142" w:rsidR="00B75CC0" w:rsidRPr="002E6E3B" w:rsidRDefault="00D84ECB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Literacy</w:t>
                            </w:r>
                            <w:r w:rsidR="00CD658D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</w:t>
                            </w:r>
                            <w:r w:rsidR="00B77B8C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Night</w:t>
                            </w:r>
                            <w:r w:rsidR="00CD658D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</w:t>
                            </w:r>
                          </w:p>
                          <w:p w14:paraId="3D35A3E0" w14:textId="11D30DA8" w:rsidR="00B75CC0" w:rsidRPr="002E6E3B" w:rsidRDefault="00CD658D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Parent </w:t>
                            </w:r>
                            <w:r w:rsidR="004B396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Café </w:t>
                            </w:r>
                          </w:p>
                          <w:p w14:paraId="0B15773A" w14:textId="4DDCA91C" w:rsidR="0079585F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2E6E3B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 Resource Room</w:t>
                            </w:r>
                          </w:p>
                          <w:p w14:paraId="272CD044" w14:textId="79F0E171" w:rsidR="002E6E3B" w:rsidRPr="00BD7EFF" w:rsidRDefault="009A4E3E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Strategy Training to Assist Students at 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89693" id="_x0000_t202" coordsize="21600,21600" o:spt="202" path="m,l,21600r21600,l21600,xe">
                <v:stroke joinstyle="miter"/>
                <v:path gradientshapeok="t" o:connecttype="rect"/>
              </v:shapetype>
              <v:shape id="Text Box 345" o:spid="_x0000_s1026" type="#_x0000_t202" style="position:absolute;margin-left:190.6pt;margin-top:3pt;width:241.8pt;height:285pt;z-index:25165830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" fillcolor="white [3201]" strokeweight=".5pt">
                <v:textbox>
                  <w:txbxContent>
                    <w:p w14:paraId="111B0941" w14:textId="27FD4E28" w:rsidR="00B75CC0" w:rsidRPr="00A55B69" w:rsidRDefault="002B6A2E" w:rsidP="00B75CC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Sanders Elementary School</w:t>
                      </w:r>
                      <w:r w:rsidR="00054748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 xml:space="preserve">’s </w:t>
                      </w:r>
                      <w:r w:rsidR="00B75CC0" w:rsidRPr="00A55B69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Activities to Build Partnerships</w:t>
                      </w:r>
                    </w:p>
                    <w:p w14:paraId="553EC719" w14:textId="77777777" w:rsidR="00B75CC0" w:rsidRPr="00A55B69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A55B69">
                        <w:rPr>
                          <w:rFonts w:asciiTheme="minorHAnsi" w:hAnsiTheme="minorHAnsi" w:cstheme="minorHAnsi"/>
                          <w:color w:val="auto"/>
                        </w:rPr>
                        <w:t>Please consider joining us through some of the events listed below. Volunteer opportunities may be virtual or face to face.</w:t>
                      </w:r>
                    </w:p>
                    <w:p w14:paraId="6468E4AB" w14:textId="77777777" w:rsidR="00B75CC0" w:rsidRPr="005358FF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12"/>
                          <w:szCs w:val="12"/>
                        </w:rPr>
                      </w:pPr>
                    </w:p>
                    <w:p w14:paraId="2719651D" w14:textId="77777777" w:rsidR="00B75CC0" w:rsidRPr="00F824CF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F824CF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Volunteer Opportunities:</w:t>
                      </w:r>
                    </w:p>
                    <w:p w14:paraId="1448E015" w14:textId="295432CE" w:rsidR="00B75CC0" w:rsidRPr="00CB51F9" w:rsidRDefault="00B84904" w:rsidP="00CB51F9">
                      <w:pPr>
                        <w:jc w:val="both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CB51F9">
                        <w:rPr>
                          <w:rFonts w:asciiTheme="minorHAnsi" w:hAnsiTheme="minorHAnsi" w:cstheme="minorHAnsi"/>
                          <w:color w:val="auto"/>
                        </w:rPr>
                        <w:t>Join PTA Board</w:t>
                      </w:r>
                    </w:p>
                    <w:p w14:paraId="60584FCA" w14:textId="3B58BD1A" w:rsidR="00B84904" w:rsidRPr="00CB51F9" w:rsidRDefault="000D7E4B" w:rsidP="00CB51F9">
                      <w:pPr>
                        <w:jc w:val="both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CB51F9">
                        <w:rPr>
                          <w:rFonts w:asciiTheme="minorHAnsi" w:hAnsiTheme="minorHAnsi" w:cstheme="minorHAnsi"/>
                          <w:color w:val="auto"/>
                        </w:rPr>
                        <w:t>Parent Volunteer</w:t>
                      </w:r>
                    </w:p>
                    <w:p w14:paraId="2372C010" w14:textId="7939219A" w:rsidR="00B75CC0" w:rsidRPr="00CB51F9" w:rsidRDefault="000D7E4B" w:rsidP="00CB51F9">
                      <w:pPr>
                        <w:jc w:val="both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CB51F9">
                        <w:rPr>
                          <w:rFonts w:asciiTheme="minorHAnsi" w:hAnsiTheme="minorHAnsi" w:cstheme="minorHAnsi"/>
                          <w:color w:val="auto"/>
                        </w:rPr>
                        <w:t>Principal Advisory</w:t>
                      </w:r>
                      <w:r w:rsidR="00C138C6" w:rsidRPr="00CB51F9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Council</w:t>
                      </w:r>
                    </w:p>
                    <w:p w14:paraId="043EE38F" w14:textId="77777777" w:rsidR="00B75CC0" w:rsidRPr="005358FF" w:rsidRDefault="00B75CC0" w:rsidP="00C138C6">
                      <w:pPr>
                        <w:rPr>
                          <w:rFonts w:asciiTheme="minorHAnsi" w:hAnsiTheme="minorHAnsi" w:cstheme="minorHAnsi"/>
                          <w:color w:val="auto"/>
                          <w:sz w:val="12"/>
                          <w:szCs w:val="12"/>
                        </w:rPr>
                      </w:pPr>
                    </w:p>
                    <w:p w14:paraId="7BAC8BD5" w14:textId="77777777" w:rsidR="00B75CC0" w:rsidRPr="00F824CF" w:rsidRDefault="00B75CC0" w:rsidP="00C138C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F824CF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Partnership Meetings:</w:t>
                      </w:r>
                    </w:p>
                    <w:p w14:paraId="58FE35F9" w14:textId="5B07C5E8" w:rsidR="00B75CC0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97170">
                        <w:rPr>
                          <w:rFonts w:asciiTheme="minorHAnsi" w:hAnsiTheme="minorHAnsi" w:cstheme="minorHAnsi"/>
                          <w:color w:val="auto"/>
                        </w:rPr>
                        <w:t>Annual Title I Parent Informational Meeting</w:t>
                      </w:r>
                    </w:p>
                    <w:p w14:paraId="21687812" w14:textId="0937E862" w:rsidR="00EE4DC2" w:rsidRPr="00B97170" w:rsidRDefault="00EE4DC2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</w:rPr>
                        <w:t>Family Data Day</w:t>
                      </w:r>
                      <w:r w:rsidR="001F216D">
                        <w:rPr>
                          <w:rFonts w:asciiTheme="minorHAnsi" w:hAnsiTheme="minorHAnsi" w:cstheme="minorHAnsi"/>
                          <w:color w:val="auto"/>
                        </w:rPr>
                        <w:t>/Night</w:t>
                      </w:r>
                    </w:p>
                    <w:p w14:paraId="2B697B68" w14:textId="1F3A6992" w:rsidR="00B75CC0" w:rsidRPr="00B97170" w:rsidRDefault="0071495A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</w:rPr>
                        <w:t>Open House</w:t>
                      </w:r>
                    </w:p>
                    <w:p w14:paraId="08B0187B" w14:textId="77777777" w:rsidR="00B75CC0" w:rsidRPr="00B97170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97170">
                        <w:rPr>
                          <w:rFonts w:asciiTheme="minorHAnsi" w:hAnsiTheme="minorHAnsi" w:cstheme="minorHAnsi"/>
                          <w:color w:val="auto"/>
                        </w:rPr>
                        <w:t>Title I Parent Input Meetings</w:t>
                      </w:r>
                    </w:p>
                    <w:p w14:paraId="66A7D609" w14:textId="77777777" w:rsidR="00B75CC0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97170">
                        <w:rPr>
                          <w:rFonts w:asciiTheme="minorHAnsi" w:hAnsiTheme="minorHAnsi" w:cstheme="minorHAnsi"/>
                          <w:color w:val="auto"/>
                        </w:rPr>
                        <w:t>Parent Teacher Conference Week</w:t>
                      </w:r>
                    </w:p>
                    <w:p w14:paraId="4FCB0FAE" w14:textId="77777777" w:rsidR="00B75CC0" w:rsidRPr="005358FF" w:rsidRDefault="00B75CC0" w:rsidP="00B75CC0">
                      <w:pPr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2"/>
                          <w:szCs w:val="12"/>
                        </w:rPr>
                      </w:pPr>
                    </w:p>
                    <w:p w14:paraId="3C255C14" w14:textId="77777777" w:rsidR="00B75CC0" w:rsidRPr="00F824CF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F824CF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Family Engagement Opportunities:</w:t>
                      </w:r>
                    </w:p>
                    <w:p w14:paraId="004A4B41" w14:textId="55198142" w:rsidR="00B75CC0" w:rsidRPr="002E6E3B" w:rsidRDefault="00D84ECB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</w:rPr>
                        <w:t>Literacy</w:t>
                      </w:r>
                      <w:r w:rsidR="00CD658D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</w:t>
                      </w:r>
                      <w:r w:rsidR="00B77B8C">
                        <w:rPr>
                          <w:rFonts w:asciiTheme="minorHAnsi" w:hAnsiTheme="minorHAnsi" w:cstheme="minorHAnsi"/>
                          <w:color w:val="auto"/>
                        </w:rPr>
                        <w:t>Night</w:t>
                      </w:r>
                      <w:r w:rsidR="00CD658D">
                        <w:rPr>
                          <w:rFonts w:asciiTheme="minorHAnsi" w:hAnsiTheme="minorHAnsi" w:cstheme="minorHAnsi"/>
                          <w:color w:val="auto"/>
                        </w:rPr>
                        <w:t>s</w:t>
                      </w:r>
                    </w:p>
                    <w:p w14:paraId="3D35A3E0" w14:textId="11D30DA8" w:rsidR="00B75CC0" w:rsidRPr="002E6E3B" w:rsidRDefault="00CD658D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Parent </w:t>
                      </w:r>
                      <w:r w:rsidR="004B3964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Café </w:t>
                      </w:r>
                    </w:p>
                    <w:p w14:paraId="0B15773A" w14:textId="4DDCA91C" w:rsidR="0079585F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2E6E3B">
                        <w:rPr>
                          <w:rFonts w:asciiTheme="minorHAnsi" w:hAnsiTheme="minorHAnsi" w:cstheme="minorHAnsi"/>
                          <w:color w:val="auto"/>
                        </w:rPr>
                        <w:t>Parent Resource Room</w:t>
                      </w:r>
                    </w:p>
                    <w:p w14:paraId="272CD044" w14:textId="79F0E171" w:rsidR="002E6E3B" w:rsidRPr="00BD7EFF" w:rsidRDefault="009A4E3E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</w:rPr>
                        <w:t>Strategy Training to Assist Students at Home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29E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9" behindDoc="0" locked="0" layoutInCell="1" allowOverlap="1" wp14:anchorId="75459B03" wp14:editId="0DF5638B">
                <wp:simplePos x="0" y="0"/>
                <wp:positionH relativeFrom="margin">
                  <wp:posOffset>3429000</wp:posOffset>
                </wp:positionH>
                <wp:positionV relativeFrom="margin">
                  <wp:posOffset>-6350</wp:posOffset>
                </wp:positionV>
                <wp:extent cx="2733675" cy="336550"/>
                <wp:effectExtent l="0" t="0" r="9525" b="6350"/>
                <wp:wrapNone/>
                <wp:docPr id="2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3F2F75" w14:textId="77777777" w:rsidR="00D75908" w:rsidRPr="00BD7EFF" w:rsidRDefault="00AF6B98" w:rsidP="00AF6B98">
                            <w:pPr>
                              <w:widowControl w:val="0"/>
                              <w:spacing w:line="48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7A6F30"/>
                                <w:w w:val="80"/>
                                <w:sz w:val="28"/>
                                <w:szCs w:val="28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What is a School-Parent Compact?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59B03" id="Text Box 24" o:spid="_x0000_s1027" type="#_x0000_t202" style="position:absolute;margin-left:270pt;margin-top:-.5pt;width:215.25pt;height:26.5pt;z-index:251658249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" filled="f" fillcolor="#fffffe" stroked="f" strokecolor="#212120" insetpen="t">
                <v:textbox inset="2.88pt,2.88pt,2.88pt,2.88pt">
                  <w:txbxContent>
                    <w:p w14:paraId="1E3F2F75" w14:textId="77777777" w:rsidR="00D75908" w:rsidRPr="00BD7EFF" w:rsidRDefault="00AF6B98" w:rsidP="00AF6B98">
                      <w:pPr>
                        <w:widowControl w:val="0"/>
                        <w:spacing w:line="480" w:lineRule="exact"/>
                        <w:jc w:val="center"/>
                        <w:rPr>
                          <w:rFonts w:asciiTheme="minorHAnsi" w:hAnsiTheme="minorHAnsi" w:cstheme="minorHAnsi"/>
                          <w:b/>
                          <w:iCs/>
                          <w:color w:val="7A6F30"/>
                          <w:w w:val="80"/>
                          <w:sz w:val="28"/>
                          <w:szCs w:val="28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What is a School-Parent Compact?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60025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11332F53" wp14:editId="7F883784">
                <wp:simplePos x="0" y="0"/>
                <wp:positionH relativeFrom="margin">
                  <wp:posOffset>-146050</wp:posOffset>
                </wp:positionH>
                <wp:positionV relativeFrom="margin">
                  <wp:align>bottom</wp:align>
                </wp:positionV>
                <wp:extent cx="3308985" cy="7258050"/>
                <wp:effectExtent l="0" t="0" r="5715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8985" cy="7258050"/>
                        </a:xfrm>
                        <a:prstGeom prst="rect">
                          <a:avLst/>
                        </a:prstGeom>
                        <a:solidFill>
                          <a:srgbClr val="F4EDE2"/>
                        </a:solidFill>
                        <a:ln w="9525" algn="in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D3F37" id="Rectangle 7" o:spid="_x0000_s1026" style="position:absolute;margin-left:-11.5pt;margin-top:0;width:260.55pt;height:571.5pt;z-index:251658240;visibility:visible;mso-wrap-style:none;mso-width-percent:0;mso-height-percent:0;mso-wrap-distance-left:2.88pt;mso-wrap-distance-top:2.88pt;mso-wrap-distance-right:2.88pt;mso-wrap-distance-bottom:2.88pt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" fillcolor="#f4ede2" stroked="f" insetpen="t">
                <v:shadow color="#dcd6d4"/>
                <v:textbox inset="2.88pt,2.88pt,2.88pt,2.88pt"/>
                <w10:wrap anchorx="margin" anchory="margin"/>
              </v:rect>
            </w:pict>
          </mc:Fallback>
        </mc:AlternateContent>
      </w:r>
      <w:r w:rsidR="0003455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3" behindDoc="0" locked="0" layoutInCell="1" allowOverlap="1" wp14:anchorId="6B1BD7D2" wp14:editId="51F3AA6C">
                <wp:simplePos x="0" y="0"/>
                <wp:positionH relativeFrom="column">
                  <wp:posOffset>8352263</wp:posOffset>
                </wp:positionH>
                <wp:positionV relativeFrom="page">
                  <wp:posOffset>7014117</wp:posOffset>
                </wp:positionV>
                <wp:extent cx="1028700" cy="256478"/>
                <wp:effectExtent l="0" t="0" r="0" b="0"/>
                <wp:wrapNone/>
                <wp:docPr id="179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56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94709C" w14:textId="77777777" w:rsidR="00D75908" w:rsidRDefault="00D75908" w:rsidP="00D75908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="Arial" w:hAnsi="Arial" w:cs="Arial"/>
                                <w:color w:val="73624A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BD7D2" id="Text Box 181" o:spid="_x0000_s1028" type="#_x0000_t202" style="position:absolute;margin-left:657.65pt;margin-top:552.3pt;width:81pt;height:20.2pt;z-index:25165827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7394709C" w14:textId="77777777" w:rsidR="00D75908" w:rsidRDefault="00D75908" w:rsidP="00D75908">
                      <w:pPr>
                        <w:widowControl w:val="0"/>
                        <w:spacing w:line="320" w:lineRule="exact"/>
                        <w:jc w:val="center"/>
                        <w:rPr>
                          <w:rFonts w:ascii="Arial" w:hAnsi="Arial" w:cs="Arial"/>
                          <w:color w:val="73624A"/>
                          <w:w w:val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3455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8" behindDoc="0" locked="0" layoutInCell="1" allowOverlap="1" wp14:anchorId="2024A32F" wp14:editId="0EA05C75">
                <wp:simplePos x="0" y="0"/>
                <wp:positionH relativeFrom="margin">
                  <wp:align>right</wp:align>
                </wp:positionH>
                <wp:positionV relativeFrom="page">
                  <wp:posOffset>4348976</wp:posOffset>
                </wp:positionV>
                <wp:extent cx="3161371" cy="0"/>
                <wp:effectExtent l="0" t="0" r="0" b="0"/>
                <wp:wrapNone/>
                <wp:docPr id="2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1371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C507A" id="Line 23" o:spid="_x0000_s1026" style="position:absolute;z-index:25165824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" from="197.75pt,342.45pt" to="446.7pt,3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" strokecolor="#fffffe" strokeweight="1pt">
                <v:shadow color="#dcd6d4"/>
                <w10:wrap anchorx="margin"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4" behindDoc="0" locked="0" layoutInCell="1" allowOverlap="1" wp14:anchorId="4A5CDD30" wp14:editId="3907A7FB">
                <wp:simplePos x="0" y="0"/>
                <wp:positionH relativeFrom="column">
                  <wp:posOffset>6450965</wp:posOffset>
                </wp:positionH>
                <wp:positionV relativeFrom="page">
                  <wp:posOffset>5836920</wp:posOffset>
                </wp:positionV>
                <wp:extent cx="869950" cy="0"/>
                <wp:effectExtent l="12065" t="7620" r="13335" b="11430"/>
                <wp:wrapNone/>
                <wp:docPr id="297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C4912" id="Line 299" o:spid="_x0000_s1026" style="position:absolute;z-index:25165827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507.95pt,459.6pt" to="576.45pt,4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1" behindDoc="0" locked="0" layoutInCell="1" allowOverlap="1" wp14:anchorId="433BB520" wp14:editId="75C419DA">
                <wp:simplePos x="0" y="0"/>
                <wp:positionH relativeFrom="column">
                  <wp:posOffset>8533130</wp:posOffset>
                </wp:positionH>
                <wp:positionV relativeFrom="page">
                  <wp:posOffset>7203440</wp:posOffset>
                </wp:positionV>
                <wp:extent cx="657225" cy="200025"/>
                <wp:effectExtent l="0" t="2540" r="1270" b="0"/>
                <wp:wrapNone/>
                <wp:docPr id="178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5764EA" w14:textId="77777777" w:rsidR="00D75908" w:rsidRDefault="00D75908" w:rsidP="00632EC9">
                            <w:pPr>
                              <w:widowControl w:val="0"/>
                              <w:spacing w:line="200" w:lineRule="exact"/>
                              <w:rPr>
                                <w:rFonts w:ascii="Arial" w:hAnsi="Arial" w:cs="Arial"/>
                                <w:color w:val="73624A"/>
                                <w:w w:val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BB520" id="Text Box 180" o:spid="_x0000_s1029" type="#_x0000_t202" style="position:absolute;margin-left:671.9pt;margin-top:567.2pt;width:51.75pt;height:15.75pt;z-index:25165827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" filled="f" fillcolor="#fffffe" stroked="f" strokecolor="#212120" insetpen="t">
                <v:textbox inset="2.88pt,2.88pt,2.88pt,2.88pt">
                  <w:txbxContent>
                    <w:p w14:paraId="425764EA" w14:textId="77777777" w:rsidR="00D75908" w:rsidRDefault="00D75908" w:rsidP="00632EC9">
                      <w:pPr>
                        <w:widowControl w:val="0"/>
                        <w:spacing w:line="200" w:lineRule="exact"/>
                        <w:rPr>
                          <w:rFonts w:ascii="Arial" w:hAnsi="Arial" w:cs="Arial"/>
                          <w:color w:val="73624A"/>
                          <w:w w:val="8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0" behindDoc="0" locked="0" layoutInCell="1" allowOverlap="1" wp14:anchorId="776561F6" wp14:editId="128E0F96">
                <wp:simplePos x="0" y="0"/>
                <wp:positionH relativeFrom="column">
                  <wp:posOffset>5715</wp:posOffset>
                </wp:positionH>
                <wp:positionV relativeFrom="page">
                  <wp:posOffset>6059170</wp:posOffset>
                </wp:positionV>
                <wp:extent cx="0" cy="0"/>
                <wp:effectExtent l="0" t="0" r="0" b="0"/>
                <wp:wrapNone/>
                <wp:docPr id="177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46DF8" id="Line 179" o:spid="_x0000_s1026" style="position:absolute;z-index:25165827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.45pt,477.1pt" to=".45pt,47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9" behindDoc="0" locked="0" layoutInCell="1" allowOverlap="1" wp14:anchorId="58558F72" wp14:editId="26709B94">
                <wp:simplePos x="0" y="0"/>
                <wp:positionH relativeFrom="column">
                  <wp:posOffset>9496425</wp:posOffset>
                </wp:positionH>
                <wp:positionV relativeFrom="page">
                  <wp:posOffset>6065520</wp:posOffset>
                </wp:positionV>
                <wp:extent cx="0" cy="1485900"/>
                <wp:effectExtent l="9525" t="7620" r="9525" b="11430"/>
                <wp:wrapNone/>
                <wp:docPr id="176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EEA0D" id="Line 178" o:spid="_x0000_s1026" style="position:absolute;z-index:25165826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7.75pt,477.6pt" to="747.75pt,5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8" behindDoc="0" locked="0" layoutInCell="1" allowOverlap="1" wp14:anchorId="1CA3CFA0" wp14:editId="490D4F90">
                <wp:simplePos x="0" y="0"/>
                <wp:positionH relativeFrom="column">
                  <wp:posOffset>9507855</wp:posOffset>
                </wp:positionH>
                <wp:positionV relativeFrom="page">
                  <wp:posOffset>7304405</wp:posOffset>
                </wp:positionV>
                <wp:extent cx="99060" cy="0"/>
                <wp:effectExtent l="11430" t="8255" r="13335" b="10795"/>
                <wp:wrapNone/>
                <wp:docPr id="175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E8240" id="Line 177" o:spid="_x0000_s1026" style="position:absolute;z-index:2516582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75.15pt" to="756.45pt,5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l+cOu+EAAAAP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7" behindDoc="0" locked="0" layoutInCell="1" allowOverlap="1" wp14:anchorId="480814EF" wp14:editId="1EB21624">
                <wp:simplePos x="0" y="0"/>
                <wp:positionH relativeFrom="column">
                  <wp:posOffset>9507855</wp:posOffset>
                </wp:positionH>
                <wp:positionV relativeFrom="page">
                  <wp:posOffset>7056120</wp:posOffset>
                </wp:positionV>
                <wp:extent cx="99060" cy="0"/>
                <wp:effectExtent l="11430" t="7620" r="13335" b="11430"/>
                <wp:wrapNone/>
                <wp:docPr id="174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15529" id="Line 176" o:spid="_x0000_s1026" style="position:absolute;z-index:25165826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55.6pt" to="756.45pt,5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2o8D7OEAAAAP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6" behindDoc="0" locked="0" layoutInCell="1" allowOverlap="1" wp14:anchorId="26EC58C4" wp14:editId="310819DA">
                <wp:simplePos x="0" y="0"/>
                <wp:positionH relativeFrom="column">
                  <wp:posOffset>9507855</wp:posOffset>
                </wp:positionH>
                <wp:positionV relativeFrom="page">
                  <wp:posOffset>6808470</wp:posOffset>
                </wp:positionV>
                <wp:extent cx="99060" cy="0"/>
                <wp:effectExtent l="11430" t="7620" r="13335" b="11430"/>
                <wp:wrapNone/>
                <wp:docPr id="173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EC307" id="Line 175" o:spid="_x0000_s1026" style="position:absolute;z-index:25165826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36.1pt" to="756.45pt,5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5" behindDoc="0" locked="0" layoutInCell="1" allowOverlap="1" wp14:anchorId="71339260" wp14:editId="1ED49192">
                <wp:simplePos x="0" y="0"/>
                <wp:positionH relativeFrom="column">
                  <wp:posOffset>9507855</wp:posOffset>
                </wp:positionH>
                <wp:positionV relativeFrom="page">
                  <wp:posOffset>6560820</wp:posOffset>
                </wp:positionV>
                <wp:extent cx="99060" cy="0"/>
                <wp:effectExtent l="11430" t="7620" r="13335" b="11430"/>
                <wp:wrapNone/>
                <wp:docPr id="172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D6F7E" id="Line 174" o:spid="_x0000_s1026" style="position:absolute;z-index:25165826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16.6pt" to="756.45pt,5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4" behindDoc="0" locked="0" layoutInCell="1" allowOverlap="1" wp14:anchorId="63649365" wp14:editId="5BE14B8E">
                <wp:simplePos x="0" y="0"/>
                <wp:positionH relativeFrom="column">
                  <wp:posOffset>9507855</wp:posOffset>
                </wp:positionH>
                <wp:positionV relativeFrom="page">
                  <wp:posOffset>6313170</wp:posOffset>
                </wp:positionV>
                <wp:extent cx="99060" cy="0"/>
                <wp:effectExtent l="11430" t="7620" r="13335" b="11430"/>
                <wp:wrapNone/>
                <wp:docPr id="171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246CD" id="Line 173" o:spid="_x0000_s1026" style="position:absolute;z-index:251658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497.1pt" to="756.45pt,4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n5yBleEAAAAN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9" behindDoc="0" locked="0" layoutInCell="1" allowOverlap="1" wp14:anchorId="483C7DBA" wp14:editId="65F9A6F9">
                <wp:simplePos x="0" y="0"/>
                <wp:positionH relativeFrom="column">
                  <wp:posOffset>2520315</wp:posOffset>
                </wp:positionH>
                <wp:positionV relativeFrom="page">
                  <wp:posOffset>5085080</wp:posOffset>
                </wp:positionV>
                <wp:extent cx="545465" cy="0"/>
                <wp:effectExtent l="15240" t="8255" r="10795" b="10795"/>
                <wp:wrapNone/>
                <wp:docPr id="157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1E2F5" id="Line 159" o:spid="_x0000_s1026" style="position:absolute;z-index:25165825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198.45pt,400.4pt" to="241.4pt,4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8" behindDoc="0" locked="0" layoutInCell="1" allowOverlap="1" wp14:anchorId="28A056BF" wp14:editId="20C3F481">
                <wp:simplePos x="0" y="0"/>
                <wp:positionH relativeFrom="column">
                  <wp:posOffset>2520315</wp:posOffset>
                </wp:positionH>
                <wp:positionV relativeFrom="page">
                  <wp:posOffset>4839970</wp:posOffset>
                </wp:positionV>
                <wp:extent cx="545465" cy="0"/>
                <wp:effectExtent l="15240" t="10795" r="10795" b="8255"/>
                <wp:wrapNone/>
                <wp:docPr id="156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D615B" id="Line 158" o:spid="_x0000_s1026" style="position:absolute;z-index:25165825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198.45pt,381.1pt" to="241.4pt,3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3" behindDoc="0" locked="0" layoutInCell="1" allowOverlap="1" wp14:anchorId="074F9CFA" wp14:editId="0207F6A3">
                <wp:simplePos x="0" y="0"/>
                <wp:positionH relativeFrom="column">
                  <wp:posOffset>6235065</wp:posOffset>
                </wp:positionH>
                <wp:positionV relativeFrom="page">
                  <wp:posOffset>-1592580</wp:posOffset>
                </wp:positionV>
                <wp:extent cx="2743200" cy="0"/>
                <wp:effectExtent l="15240" t="7620" r="13335" b="11430"/>
                <wp:wrapNone/>
                <wp:docPr id="3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30111" id="Line 32" o:spid="_x0000_s1026" style="position:absolute;z-index:25165825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490.95pt,-125.4pt" to="706.95pt,-1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2" behindDoc="0" locked="0" layoutInCell="1" allowOverlap="1" wp14:anchorId="567470B2" wp14:editId="263DF5DC">
                <wp:simplePos x="0" y="0"/>
                <wp:positionH relativeFrom="column">
                  <wp:posOffset>5434965</wp:posOffset>
                </wp:positionH>
                <wp:positionV relativeFrom="page">
                  <wp:posOffset>-1821180</wp:posOffset>
                </wp:positionV>
                <wp:extent cx="2743200" cy="0"/>
                <wp:effectExtent l="15240" t="7620" r="13335" b="11430"/>
                <wp:wrapNone/>
                <wp:docPr id="2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78756" id="Line 31" o:spid="_x0000_s1026" style="position:absolute;z-index:2516582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427.95pt,-143.4pt" to="643.95pt,-1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1" behindDoc="0" locked="0" layoutInCell="1" allowOverlap="1" wp14:anchorId="3D900F24" wp14:editId="320DADE6">
                <wp:simplePos x="0" y="0"/>
                <wp:positionH relativeFrom="column">
                  <wp:posOffset>13031470</wp:posOffset>
                </wp:positionH>
                <wp:positionV relativeFrom="page">
                  <wp:posOffset>1972945</wp:posOffset>
                </wp:positionV>
                <wp:extent cx="2114550" cy="2000250"/>
                <wp:effectExtent l="1270" t="1270" r="0" b="0"/>
                <wp:wrapNone/>
                <wp:docPr id="2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2777FA" w14:textId="77777777" w:rsidR="00D75908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Congue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nihil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imperdiet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doming id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quod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mazim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placerat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facer minim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veni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am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wisi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minimeniam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quis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nostr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uexe</w:t>
                            </w:r>
                            <w:proofErr w:type="spellEnd"/>
                          </w:p>
                          <w:p w14:paraId="1532946E" w14:textId="77777777" w:rsidR="00D75908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rci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tation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ullamcorper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nostru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exerci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tation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ullam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corper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iusto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odio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dig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nissim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qui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blandit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praesent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lupta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Tummer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delenit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074F4EF" w14:textId="77777777" w:rsidR="00D75908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augue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duis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dolore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te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feugait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nulla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facilisi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Con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erattis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sectetuer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adip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iscing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sed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diam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magna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00F24" id="Text Box 30" o:spid="_x0000_s1030" type="#_x0000_t202" style="position:absolute;margin-left:1026.1pt;margin-top:155.35pt;width:166.5pt;height:157.5pt;z-index:25165825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502777FA" w14:textId="77777777" w:rsidR="00D75908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Congue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nihil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imperdiet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doming id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quod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mazim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placerat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facer minim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veni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am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wisi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enim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ad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minimeniam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quis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nostr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uexe</w:t>
                      </w:r>
                      <w:proofErr w:type="spellEnd"/>
                    </w:p>
                    <w:p w14:paraId="1532946E" w14:textId="77777777" w:rsidR="00D75908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rci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tation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ullamcorper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nostru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exerci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tation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ullam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corper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et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iusto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odio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dig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nissim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qui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blandit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praesent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lupta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Tummer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delenit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5074F4EF" w14:textId="77777777" w:rsidR="00D75908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augue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duis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dolore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te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feugait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nulla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facilisi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. </w:t>
                      </w:r>
                      <w:r>
                        <w:rPr>
                          <w:sz w:val="16"/>
                          <w:szCs w:val="16"/>
                        </w:rPr>
                        <w:t xml:space="preserve">Con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erattis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sectetuer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adip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iscing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elit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sed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diam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nonummy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nibh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magna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6" behindDoc="0" locked="0" layoutInCell="1" allowOverlap="1" wp14:anchorId="0708637F" wp14:editId="51D51424">
                <wp:simplePos x="0" y="0"/>
                <wp:positionH relativeFrom="column">
                  <wp:posOffset>3060700</wp:posOffset>
                </wp:positionH>
                <wp:positionV relativeFrom="page">
                  <wp:posOffset>7304405</wp:posOffset>
                </wp:positionV>
                <wp:extent cx="120015" cy="0"/>
                <wp:effectExtent l="12700" t="8255" r="10160" b="10795"/>
                <wp:wrapNone/>
                <wp:docPr id="1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286EC" id="Line 19" o:spid="_x0000_s1026" style="position:absolute;z-index:25165824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75.15pt" to="250.45pt,5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IlcHBr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5" behindDoc="0" locked="0" layoutInCell="1" allowOverlap="1" wp14:anchorId="4005B81A" wp14:editId="76727CC5">
                <wp:simplePos x="0" y="0"/>
                <wp:positionH relativeFrom="column">
                  <wp:posOffset>3060700</wp:posOffset>
                </wp:positionH>
                <wp:positionV relativeFrom="page">
                  <wp:posOffset>7056120</wp:posOffset>
                </wp:positionV>
                <wp:extent cx="120015" cy="0"/>
                <wp:effectExtent l="12700" t="7620" r="10160" b="11430"/>
                <wp:wrapNone/>
                <wp:docPr id="1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721DD" id="Line 18" o:spid="_x0000_s1026" style="position:absolute;z-index:25165824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55.6pt" to="250.45pt,5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3" behindDoc="0" locked="0" layoutInCell="1" allowOverlap="1" wp14:anchorId="32E5114B" wp14:editId="21298DA6">
                <wp:simplePos x="0" y="0"/>
                <wp:positionH relativeFrom="column">
                  <wp:posOffset>3060700</wp:posOffset>
                </wp:positionH>
                <wp:positionV relativeFrom="page">
                  <wp:posOffset>6808470</wp:posOffset>
                </wp:positionV>
                <wp:extent cx="120015" cy="0"/>
                <wp:effectExtent l="12700" t="7620" r="10160" b="11430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F2C46" id="Line 17" o:spid="_x0000_s1026" style="position:absolute;z-index:25165824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36.1pt" to="250.45pt,5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D6XqYn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2" behindDoc="0" locked="0" layoutInCell="1" allowOverlap="1" wp14:anchorId="493D0AAE" wp14:editId="522BEB5A">
                <wp:simplePos x="0" y="0"/>
                <wp:positionH relativeFrom="column">
                  <wp:posOffset>3060700</wp:posOffset>
                </wp:positionH>
                <wp:positionV relativeFrom="page">
                  <wp:posOffset>6560820</wp:posOffset>
                </wp:positionV>
                <wp:extent cx="120015" cy="0"/>
                <wp:effectExtent l="12700" t="7620" r="10160" b="11430"/>
                <wp:wrapNone/>
                <wp:docPr id="1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74E30" id="Line 16" o:spid="_x0000_s1026" style="position:absolute;z-index:25165824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16.6pt" to="250.45pt,5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LXgP2D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1" behindDoc="0" locked="0" layoutInCell="1" allowOverlap="1" wp14:anchorId="47C3AAFB" wp14:editId="3C41502F">
                <wp:simplePos x="0" y="0"/>
                <wp:positionH relativeFrom="column">
                  <wp:posOffset>3060700</wp:posOffset>
                </wp:positionH>
                <wp:positionV relativeFrom="page">
                  <wp:posOffset>6313170</wp:posOffset>
                </wp:positionV>
                <wp:extent cx="120015" cy="0"/>
                <wp:effectExtent l="12700" t="7620" r="10160" b="11430"/>
                <wp:wrapNone/>
                <wp:docPr id="1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39693" id="Line 15" o:spid="_x0000_s1026" style="position:absolute;z-index:25165824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497.1pt" to="250.45pt,4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HUfowHgAAAACw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</w:p>
    <w:p w14:paraId="373E712D" w14:textId="0013BF9C" w:rsidR="004E644B" w:rsidRDefault="00D326F8" w:rsidP="004F58EC">
      <w:r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0" behindDoc="0" locked="0" layoutInCell="1" allowOverlap="1" wp14:anchorId="34105E88" wp14:editId="10AA6F82">
                <wp:simplePos x="0" y="0"/>
                <wp:positionH relativeFrom="margin">
                  <wp:align>left</wp:align>
                </wp:positionH>
                <wp:positionV relativeFrom="page">
                  <wp:posOffset>441325</wp:posOffset>
                </wp:positionV>
                <wp:extent cx="2947670" cy="2838450"/>
                <wp:effectExtent l="0" t="0" r="5080" b="0"/>
                <wp:wrapNone/>
                <wp:docPr id="2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283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71FDD9" w14:textId="1059F4B0" w:rsidR="00B863BC" w:rsidRPr="00CF79AC" w:rsidRDefault="00B863BC" w:rsidP="00691AB7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  <w:r w:rsidRPr="00CF79AC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20</w:t>
                            </w:r>
                            <w:r w:rsidR="00C97CE3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2</w:t>
                            </w:r>
                            <w:r w:rsidR="002D3A89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6</w:t>
                            </w:r>
                            <w:r w:rsidRPr="00CF79AC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-20</w:t>
                            </w:r>
                            <w:r w:rsidR="00C97CE3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2</w:t>
                            </w:r>
                            <w:r w:rsidR="002D3A89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  <w:p w14:paraId="0CC41EE6" w14:textId="3F96CBD8" w:rsidR="00D75908" w:rsidRDefault="000B1888" w:rsidP="00691AB7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  <w:r w:rsidRPr="00A7531D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Sanders Elementary School</w:t>
                            </w:r>
                          </w:p>
                          <w:p w14:paraId="2F7643AC" w14:textId="77777777" w:rsidR="00A7531D" w:rsidRPr="00A7531D" w:rsidRDefault="00A7531D" w:rsidP="00691AB7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</w:p>
                          <w:p w14:paraId="5AE2118E" w14:textId="780CD1E1" w:rsidR="000F4A8B" w:rsidRPr="00CF79AC" w:rsidRDefault="000F4A8B" w:rsidP="00691AB7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  <w:r w:rsidRPr="00CF79AC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School-Parent Compact for Achievement</w:t>
                            </w:r>
                          </w:p>
                          <w:p w14:paraId="08AAB5D5" w14:textId="77777777" w:rsidR="00214778" w:rsidRPr="00CF79AC" w:rsidRDefault="00214778" w:rsidP="00691AB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  <w:p w14:paraId="57C5A5C3" w14:textId="49B82078" w:rsidR="00E87429" w:rsidRDefault="00E87429" w:rsidP="00691AB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CF79AC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Grade</w:t>
                            </w:r>
                            <w:r w:rsidR="000B1888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K</w:t>
                            </w:r>
                            <w:r w:rsidR="00A7531D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-2</w:t>
                            </w:r>
                          </w:p>
                          <w:p w14:paraId="54750254" w14:textId="4DBEFE31" w:rsidR="00E87429" w:rsidRPr="00CF79AC" w:rsidRDefault="00E87429" w:rsidP="00691AB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CF79AC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Revised </w:t>
                            </w:r>
                            <w:r w:rsidR="009D1CE7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July </w:t>
                            </w:r>
                            <w:r w:rsidR="008E1A0D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31</w:t>
                            </w:r>
                            <w:r w:rsidRPr="00496C33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AA6349" w:rsidRPr="00496C33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  <w:p w14:paraId="2DC850AD" w14:textId="77777777" w:rsidR="000F4A8B" w:rsidRPr="00CF79AC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78CBB963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3A94022D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5B2451E3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1B664DA1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3EBCDD00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6E7715B9" w14:textId="57EE8084" w:rsidR="000F4A8B" w:rsidRPr="00CF79AC" w:rsidRDefault="000F4A8B" w:rsidP="00214778">
                            <w:pPr>
                              <w:widowControl w:val="0"/>
                              <w:jc w:val="center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69895A68" w14:textId="77777777" w:rsidR="000F4A8B" w:rsidRPr="00CF79AC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555E3FE4" w14:textId="77777777" w:rsidR="000F4A8B" w:rsidRPr="00CF79AC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1BC5EE30" w14:textId="77777777" w:rsidR="000F4A8B" w:rsidRPr="00CF79AC" w:rsidRDefault="000F4A8B" w:rsidP="0021477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05E88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1" type="#_x0000_t202" style="position:absolute;margin-left:0;margin-top:34.75pt;width:232.1pt;height:223.5pt;z-index:251658250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" filled="f" fillcolor="#fffffe" stroked="f" strokecolor="#212120" insetpen="t">
                <v:textbox inset="2.88pt,2.88pt,2.88pt,2.88pt">
                  <w:txbxContent>
                    <w:p w14:paraId="5F71FDD9" w14:textId="1059F4B0" w:rsidR="00B863BC" w:rsidRPr="00CF79AC" w:rsidRDefault="00B863BC" w:rsidP="00691AB7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  <w:r w:rsidRPr="00CF79AC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20</w:t>
                      </w:r>
                      <w:r w:rsidR="00C97CE3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2</w:t>
                      </w:r>
                      <w:r w:rsidR="002D3A89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6</w:t>
                      </w:r>
                      <w:r w:rsidRPr="00CF79AC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-20</w:t>
                      </w:r>
                      <w:r w:rsidR="00C97CE3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2</w:t>
                      </w:r>
                      <w:r w:rsidR="002D3A89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7</w:t>
                      </w:r>
                    </w:p>
                    <w:p w14:paraId="0CC41EE6" w14:textId="3F96CBD8" w:rsidR="00D75908" w:rsidRDefault="000B1888" w:rsidP="00691AB7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  <w:r w:rsidRPr="00A7531D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Sanders Elementary School</w:t>
                      </w:r>
                    </w:p>
                    <w:p w14:paraId="2F7643AC" w14:textId="77777777" w:rsidR="00A7531D" w:rsidRPr="00A7531D" w:rsidRDefault="00A7531D" w:rsidP="00691AB7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</w:p>
                    <w:p w14:paraId="5AE2118E" w14:textId="780CD1E1" w:rsidR="000F4A8B" w:rsidRPr="00CF79AC" w:rsidRDefault="000F4A8B" w:rsidP="00691AB7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  <w:r w:rsidRPr="00CF79AC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School-Parent Compact for Achievement</w:t>
                      </w:r>
                    </w:p>
                    <w:p w14:paraId="08AAB5D5" w14:textId="77777777" w:rsidR="00214778" w:rsidRPr="00CF79AC" w:rsidRDefault="00214778" w:rsidP="00691AB7">
                      <w:pPr>
                        <w:jc w:val="center"/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</w:pPr>
                    </w:p>
                    <w:p w14:paraId="57C5A5C3" w14:textId="49B82078" w:rsidR="00E87429" w:rsidRDefault="00E87429" w:rsidP="00691AB7">
                      <w:pPr>
                        <w:jc w:val="center"/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CF79AC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  <w:t>Grade</w:t>
                      </w:r>
                      <w:r w:rsidR="000B1888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  <w:t xml:space="preserve"> K</w:t>
                      </w:r>
                      <w:r w:rsidR="00A7531D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  <w:t>-2</w:t>
                      </w:r>
                    </w:p>
                    <w:p w14:paraId="54750254" w14:textId="4DBEFE31" w:rsidR="00E87429" w:rsidRPr="00CF79AC" w:rsidRDefault="00E87429" w:rsidP="00691AB7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CF79AC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  <w:t xml:space="preserve">Revised </w:t>
                      </w:r>
                      <w:r w:rsidR="009D1CE7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  <w:t xml:space="preserve">July </w:t>
                      </w:r>
                      <w:r w:rsidR="008E1A0D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  <w:t>31</w:t>
                      </w:r>
                      <w:r w:rsidRPr="00496C33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  <w:t xml:space="preserve">, </w:t>
                      </w:r>
                      <w:r w:rsidR="00AA6349" w:rsidRPr="00496C33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  <w:t>2026</w:t>
                      </w:r>
                    </w:p>
                    <w:p w14:paraId="2DC850AD" w14:textId="77777777" w:rsidR="000F4A8B" w:rsidRPr="00CF79AC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78CBB963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3A94022D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5B2451E3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1B664DA1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3EBCDD00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6E7715B9" w14:textId="57EE8084" w:rsidR="000F4A8B" w:rsidRPr="00CF79AC" w:rsidRDefault="000F4A8B" w:rsidP="00214778">
                      <w:pPr>
                        <w:widowControl w:val="0"/>
                        <w:jc w:val="center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69895A68" w14:textId="77777777" w:rsidR="000F4A8B" w:rsidRPr="00CF79AC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555E3FE4" w14:textId="77777777" w:rsidR="000F4A8B" w:rsidRPr="00CF79AC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1BC5EE30" w14:textId="77777777" w:rsidR="000F4A8B" w:rsidRPr="00CF79AC" w:rsidRDefault="000F4A8B" w:rsidP="00214778">
                      <w:pPr>
                        <w:widowControl w:val="0"/>
                        <w:jc w:val="center"/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F5B33">
        <w:rPr>
          <w:noProof/>
        </w:rPr>
        <mc:AlternateContent>
          <mc:Choice Requires="wps">
            <w:drawing>
              <wp:anchor distT="45720" distB="45720" distL="114300" distR="114300" simplePos="0" relativeHeight="251658312" behindDoc="0" locked="0" layoutInCell="1" allowOverlap="1" wp14:anchorId="6B2D877E" wp14:editId="3A8195B4">
                <wp:simplePos x="0" y="0"/>
                <wp:positionH relativeFrom="margin">
                  <wp:posOffset>171450</wp:posOffset>
                </wp:positionH>
                <wp:positionV relativeFrom="paragraph">
                  <wp:posOffset>4641850</wp:posOffset>
                </wp:positionV>
                <wp:extent cx="2814320" cy="2393950"/>
                <wp:effectExtent l="0" t="0" r="24130" b="254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320" cy="2393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79FE46DE" w14:textId="091D04ED" w:rsidR="001D42D6" w:rsidRDefault="00945BD2" w:rsidP="0056600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Tiffany Jackson</w:t>
                            </w:r>
                            <w:r w:rsidR="001D42D6" w:rsidRPr="00E576F6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, Principal</w:t>
                            </w:r>
                          </w:p>
                          <w:p w14:paraId="3D23931A" w14:textId="31EA8C54" w:rsidR="00482433" w:rsidRPr="00482433" w:rsidRDefault="00482433" w:rsidP="0056600B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82433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>Tiffany.Jackson@cobbk12.org</w:t>
                            </w:r>
                          </w:p>
                          <w:p w14:paraId="2AF1B421" w14:textId="77777777" w:rsidR="001D42D6" w:rsidRDefault="001D42D6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14:paraId="15981BC0" w14:textId="69B98BB6" w:rsidR="001D42D6" w:rsidRDefault="002D5823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1550 Anderson Mill Rd</w:t>
                            </w:r>
                          </w:p>
                          <w:p w14:paraId="076D4C5A" w14:textId="782C1B04" w:rsidR="001D42D6" w:rsidRPr="00765488" w:rsidRDefault="006176A6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Austell, GA 30106</w:t>
                            </w:r>
                          </w:p>
                          <w:p w14:paraId="0716C3A2" w14:textId="614323B7" w:rsidR="001D42D6" w:rsidRPr="00765488" w:rsidRDefault="006176A6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(770) 770-819-</w:t>
                            </w:r>
                            <w:r w:rsidR="009C1972">
                              <w:rPr>
                                <w:rFonts w:ascii="Calibri" w:hAnsi="Calibri" w:cs="Calibri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2568</w:t>
                            </w:r>
                          </w:p>
                          <w:p w14:paraId="4F20EA33" w14:textId="58EC749A" w:rsidR="00E87429" w:rsidRDefault="00FF5B33" w:rsidP="00575F0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11" w:history="1">
                              <w:r w:rsidRPr="000353B0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www.cobbk12.org/sanders</w:t>
                              </w:r>
                            </w:hyperlink>
                          </w:p>
                          <w:p w14:paraId="27B26C34" w14:textId="77777777" w:rsidR="00FF5B33" w:rsidRDefault="00FF5B33" w:rsidP="00575F0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A9F5795" w14:textId="0DE23841" w:rsidR="00FF5B33" w:rsidRDefault="00FE2606" w:rsidP="00575F0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94C365" wp14:editId="7818D2DA">
                                  <wp:extent cx="2484120" cy="312420"/>
                                  <wp:effectExtent l="0" t="0" r="0" b="0"/>
                                  <wp:docPr id="1843896256" name="Image 4" descr="A white background with red text  AI-generated content may be incorrect.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 descr="A white background with red text  AI-generated content may be incorrect.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4120" cy="312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EC8A94" w14:textId="6AABFCCE" w:rsidR="00FF5B33" w:rsidRPr="00F10241" w:rsidRDefault="00FF5B33" w:rsidP="00575F02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D877E" id="Text Box 2" o:spid="_x0000_s1032" type="#_x0000_t202" style="position:absolute;margin-left:13.5pt;margin-top:365.5pt;width:221.6pt;height:188.5pt;z-index:251658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" filled="f">
                <v:textbox>
                  <w:txbxContent>
                    <w:p w14:paraId="79FE46DE" w14:textId="091D04ED" w:rsidR="001D42D6" w:rsidRDefault="00945BD2" w:rsidP="0056600B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Tiffany Jackson</w:t>
                      </w:r>
                      <w:r w:rsidR="001D42D6" w:rsidRPr="00E576F6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, Principal</w:t>
                      </w:r>
                    </w:p>
                    <w:p w14:paraId="3D23931A" w14:textId="31EA8C54" w:rsidR="00482433" w:rsidRPr="00482433" w:rsidRDefault="00482433" w:rsidP="0056600B">
                      <w:pPr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</w:pPr>
                      <w:r w:rsidRPr="00482433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>Tiffany.Jackson@cobbk12.org</w:t>
                      </w:r>
                    </w:p>
                    <w:p w14:paraId="2AF1B421" w14:textId="77777777" w:rsidR="001D42D6" w:rsidRDefault="001D42D6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  <w:highlight w:val="yellow"/>
                        </w:rPr>
                      </w:pPr>
                    </w:p>
                    <w:p w14:paraId="15981BC0" w14:textId="69B98BB6" w:rsidR="001D42D6" w:rsidRDefault="002D5823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  <w:t>1550 Anderson Mill Rd</w:t>
                      </w:r>
                    </w:p>
                    <w:p w14:paraId="076D4C5A" w14:textId="782C1B04" w:rsidR="001D42D6" w:rsidRPr="00765488" w:rsidRDefault="006176A6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  <w:t>Austell, GA 30106</w:t>
                      </w:r>
                    </w:p>
                    <w:p w14:paraId="0716C3A2" w14:textId="614323B7" w:rsidR="001D42D6" w:rsidRPr="00765488" w:rsidRDefault="006176A6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>(770) 770-819-</w:t>
                      </w:r>
                      <w:r w:rsidR="009C1972">
                        <w:rPr>
                          <w:rFonts w:ascii="Calibri" w:hAnsi="Calibri" w:cs="Calibri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>2568</w:t>
                      </w:r>
                    </w:p>
                    <w:p w14:paraId="4F20EA33" w14:textId="58EC749A" w:rsidR="00E87429" w:rsidRDefault="00FF5B33" w:rsidP="00575F0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hyperlink r:id="rId13" w:history="1">
                        <w:r w:rsidRPr="000353B0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  <w:t>www.cobbk12.org/sanders</w:t>
                        </w:r>
                      </w:hyperlink>
                    </w:p>
                    <w:p w14:paraId="27B26C34" w14:textId="77777777" w:rsidR="00FF5B33" w:rsidRDefault="00FF5B33" w:rsidP="00575F0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</w:p>
                    <w:p w14:paraId="5A9F5795" w14:textId="0DE23841" w:rsidR="00FF5B33" w:rsidRDefault="00FE2606" w:rsidP="00575F0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94C365" wp14:editId="7818D2DA">
                            <wp:extent cx="2484120" cy="312420"/>
                            <wp:effectExtent l="0" t="0" r="0" b="0"/>
                            <wp:docPr id="1843896256" name="Image 4" descr="A white background with red text  AI-generated content may be incorrect.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 4" descr="A white background with red text  AI-generated content may be incorrect."/>
                                    <pic:cNvPicPr/>
                                  </pic:nvPicPr>
                                  <pic:blipFill>
                                    <a:blip r:embed="rId12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4120" cy="312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EC8A94" w14:textId="6AABFCCE" w:rsidR="00FF5B33" w:rsidRPr="00F10241" w:rsidRDefault="00FF5B33" w:rsidP="00575F02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6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5" behindDoc="0" locked="0" layoutInCell="1" allowOverlap="1" wp14:anchorId="438B176F" wp14:editId="0333DC41">
                <wp:simplePos x="0" y="0"/>
                <wp:positionH relativeFrom="margin">
                  <wp:posOffset>3384550</wp:posOffset>
                </wp:positionH>
                <wp:positionV relativeFrom="margin">
                  <wp:posOffset>2032000</wp:posOffset>
                </wp:positionV>
                <wp:extent cx="3006725" cy="2800350"/>
                <wp:effectExtent l="0" t="0" r="3175" b="0"/>
                <wp:wrapNone/>
                <wp:docPr id="300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7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8D2A69" w14:textId="4A9ACF37" w:rsidR="006149CD" w:rsidRPr="006149CD" w:rsidRDefault="006149CD" w:rsidP="00BA2918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149C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Jointly Developed</w:t>
                            </w:r>
                          </w:p>
                          <w:p w14:paraId="300C4D4B" w14:textId="77777777" w:rsidR="006149CD" w:rsidRPr="002A7992" w:rsidRDefault="006149CD" w:rsidP="00BA2918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150AF67" w14:textId="488B33FD" w:rsidR="00E36F8B" w:rsidRPr="00BD7EFF" w:rsidRDefault="008F4D6E" w:rsidP="006149CD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The parents, students, and staff of </w:t>
                            </w:r>
                            <w:r w:rsidR="007D764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Sanders Elementary School</w:t>
                            </w:r>
                            <w:r w:rsidR="00DD088B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worked together and shared ideas to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develop th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e school-parent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compact for achievement. Teachers suggested home learning strategies, parents added ideas to make them more specific, and students told us what would help them learn. </w:t>
                            </w:r>
                            <w:r w:rsidRPr="004D5A4D">
                              <w:rPr>
                                <w:rFonts w:ascii="Calibri" w:eastAsia="Calibri" w:hAnsi="Calibri" w:cs="Times New Roman"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Parents are encouraged </w:t>
                            </w:r>
                            <w:r>
                              <w:rPr>
                                <w:rFonts w:ascii="Calibri" w:eastAsia="Calibri" w:hAnsi="Calibri" w:cs="Times New Roman"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to </w:t>
                            </w:r>
                            <w:r w:rsidR="00BF3059">
                              <w:rPr>
                                <w:rFonts w:ascii="Calibri" w:eastAsia="Calibri" w:hAnsi="Calibri" w:cs="Times New Roman"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participate </w:t>
                            </w:r>
                            <w:r w:rsidR="00BF3059"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in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the annual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review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process of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the compact and make changes based on students’ needs.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Parents are welcome to contribute comments at any time.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Please contact </w:t>
                            </w:r>
                            <w:r w:rsidR="007A5E1C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Miriella V</w:t>
                            </w:r>
                            <w:r w:rsidR="00B30E9E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a</w:t>
                            </w:r>
                            <w:r w:rsidR="007A5E1C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zquez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at </w:t>
                            </w:r>
                            <w:r w:rsidR="00B30E9E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770-819-25</w:t>
                            </w:r>
                            <w:r w:rsidR="00B30798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68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or</w:t>
                            </w:r>
                            <w:r w:rsidR="006F185A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m</w:t>
                            </w:r>
                            <w:r w:rsidR="00B30798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iriella.vazquez@cobbk12</w:t>
                            </w:r>
                            <w:r w:rsidR="0066581A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.org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to provide feedback.</w:t>
                            </w:r>
                          </w:p>
                          <w:p w14:paraId="7F65D403" w14:textId="77777777" w:rsidR="00D75908" w:rsidRPr="002A7992" w:rsidRDefault="00D75908" w:rsidP="00D75908">
                            <w:pPr>
                              <w:widowControl w:val="0"/>
                              <w:spacing w:line="300" w:lineRule="exact"/>
                              <w:jc w:val="right"/>
                              <w:rPr>
                                <w:rFonts w:ascii="Arial" w:hAnsi="Arial" w:cs="Arial"/>
                                <w:color w:val="BE783B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B176F" id="Text Box 302" o:spid="_x0000_s1032" type="#_x0000_t202" style="position:absolute;margin-left:266.5pt;margin-top:160pt;width:236.75pt;height:220.5pt;z-index:251658275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" filled="f" fillcolor="#fffffe" stroked="f" strokecolor="#212120" insetpen="t">
                <v:textbox inset="2.88pt,2.88pt,2.88pt,2.88pt">
                  <w:txbxContent>
                    <w:p w14:paraId="588D2A69" w14:textId="4A9ACF37" w:rsidR="006149CD" w:rsidRPr="006149CD" w:rsidRDefault="006149CD" w:rsidP="00BA2918">
                      <w:pPr>
                        <w:widowControl w:val="0"/>
                        <w:spacing w:line="240" w:lineRule="exact"/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6149CD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Jointly Developed</w:t>
                      </w:r>
                    </w:p>
                    <w:p w14:paraId="300C4D4B" w14:textId="77777777" w:rsidR="006149CD" w:rsidRPr="002A7992" w:rsidRDefault="006149CD" w:rsidP="00BA2918">
                      <w:pPr>
                        <w:widowControl w:val="0"/>
                        <w:spacing w:line="240" w:lineRule="exact"/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p w14:paraId="3150AF67" w14:textId="488B33FD" w:rsidR="00E36F8B" w:rsidRPr="00BD7EFF" w:rsidRDefault="008F4D6E" w:rsidP="006149CD">
                      <w:pPr>
                        <w:pStyle w:val="Default"/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The parents, students, and staff of </w:t>
                      </w:r>
                      <w:r w:rsidR="007D764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Sanders Elementary School</w:t>
                      </w:r>
                      <w:r w:rsidR="00DD088B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worked together and shared ideas to 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develop th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e school-parent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compact for achievement. Teachers suggested home learning strategies, parents added ideas to make them more specific, and students told us what would help them learn. </w:t>
                      </w:r>
                      <w:r w:rsidRPr="004D5A4D">
                        <w:rPr>
                          <w:rFonts w:ascii="Calibri" w:eastAsia="Calibri" w:hAnsi="Calibri" w:cs="Times New Roman"/>
                          <w:iCs/>
                          <w:color w:val="auto"/>
                          <w:sz w:val="22"/>
                          <w:szCs w:val="22"/>
                        </w:rPr>
                        <w:t xml:space="preserve">Parents are encouraged </w:t>
                      </w:r>
                      <w:r>
                        <w:rPr>
                          <w:rFonts w:ascii="Calibri" w:eastAsia="Calibri" w:hAnsi="Calibri" w:cs="Times New Roman"/>
                          <w:iCs/>
                          <w:color w:val="auto"/>
                          <w:sz w:val="22"/>
                          <w:szCs w:val="22"/>
                        </w:rPr>
                        <w:t xml:space="preserve">to </w:t>
                      </w:r>
                      <w:r w:rsidR="00BF3059">
                        <w:rPr>
                          <w:rFonts w:ascii="Calibri" w:eastAsia="Calibri" w:hAnsi="Calibri" w:cs="Times New Roman"/>
                          <w:iCs/>
                          <w:color w:val="auto"/>
                          <w:sz w:val="22"/>
                          <w:szCs w:val="22"/>
                        </w:rPr>
                        <w:t xml:space="preserve">participate </w:t>
                      </w:r>
                      <w:r w:rsidR="00BF3059"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in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the annual 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review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process of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the compact and make changes based on students’ needs. </w:t>
                      </w:r>
                      <w:r w:rsidRPr="00BD7EFF"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Parents are welcome to contribute comments at any time. 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Please contact </w:t>
                      </w:r>
                      <w:r w:rsidR="007A5E1C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Miriella V</w:t>
                      </w:r>
                      <w:r w:rsidR="00B30E9E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a</w:t>
                      </w:r>
                      <w:r w:rsidR="007A5E1C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zquez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at </w:t>
                      </w:r>
                      <w:r w:rsidR="00B30E9E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770-819-25</w:t>
                      </w:r>
                      <w:r w:rsidR="00B30798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68 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or</w:t>
                      </w:r>
                      <w:r w:rsidR="006F185A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m</w:t>
                      </w:r>
                      <w:r w:rsidR="00B30798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iriella.vazquez@cobbk12</w:t>
                      </w:r>
                      <w:r w:rsidR="0066581A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.org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to provide feedback.</w:t>
                      </w:r>
                    </w:p>
                    <w:p w14:paraId="7F65D403" w14:textId="77777777" w:rsidR="00D75908" w:rsidRPr="002A7992" w:rsidRDefault="00D75908" w:rsidP="00D75908">
                      <w:pPr>
                        <w:widowControl w:val="0"/>
                        <w:spacing w:line="300" w:lineRule="exact"/>
                        <w:jc w:val="right"/>
                        <w:rPr>
                          <w:rFonts w:ascii="Arial" w:hAnsi="Arial" w:cs="Arial"/>
                          <w:color w:val="BE783B"/>
                          <w:w w:val="8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F1FD5">
        <w:rPr>
          <w:noProof/>
        </w:rPr>
        <w:drawing>
          <wp:inline distT="0" distB="0" distL="0" distR="0" wp14:anchorId="1E7D5DB3" wp14:editId="4A806874">
            <wp:extent cx="2828925" cy="2416892"/>
            <wp:effectExtent l="0" t="0" r="0" b="2540"/>
            <wp:docPr id="987260396" name="Picture 987260396" descr="Sanders Elementary School in Austell, GA - Home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nders Elementary School in Austell, GA - Homes.co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645" cy="242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185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43F1E0BD" wp14:editId="3A82EE42">
                <wp:simplePos x="0" y="0"/>
                <wp:positionH relativeFrom="margin">
                  <wp:posOffset>3454400</wp:posOffset>
                </wp:positionH>
                <wp:positionV relativeFrom="paragraph">
                  <wp:posOffset>4629150</wp:posOffset>
                </wp:positionV>
                <wp:extent cx="2847975" cy="2463800"/>
                <wp:effectExtent l="0" t="0" r="28575" b="1270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46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E1ADE6" w14:textId="77777777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1F897BDB" w14:textId="3CEC10C3" w:rsidR="00BE0B4B" w:rsidRDefault="00CF1FD5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4BD98A" wp14:editId="65AB60F0">
                                  <wp:extent cx="2679065" cy="1996993"/>
                                  <wp:effectExtent l="0" t="0" r="6985" b="3810"/>
                                  <wp:docPr id="331837060" name="Picture 1" descr="Sanders Elementary School in Austell, GA - Homes.co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anders Elementary School in Austell, GA - Homes.co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5898" cy="200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E53124" w14:textId="49961B9A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3816D433" w14:textId="77777777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0D2F9C22" w14:textId="77777777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1EEBF2EF" w14:textId="64C63F1D" w:rsidR="008B4D6D" w:rsidRPr="00D23C8F" w:rsidRDefault="008B4D6D" w:rsidP="00BE0B4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1E0BD" id="Text Box 47" o:spid="_x0000_s1034" type="#_x0000_t202" style="position:absolute;margin-left:272pt;margin-top:364.5pt;width:224.25pt;height:194pt;z-index:2516583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" fillcolor="white [3201]" strokeweight=".5pt">
                <v:textbox>
                  <w:txbxContent>
                    <w:p w14:paraId="63E1ADE6" w14:textId="77777777" w:rsidR="00BE0B4B" w:rsidRDefault="00BE0B4B">
                      <w:pPr>
                        <w:rPr>
                          <w:noProof/>
                        </w:rPr>
                      </w:pPr>
                    </w:p>
                    <w:p w14:paraId="1F897BDB" w14:textId="3CEC10C3" w:rsidR="00BE0B4B" w:rsidRDefault="00CF1FD5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4BD98A" wp14:editId="65AB60F0">
                            <wp:extent cx="2679065" cy="1996993"/>
                            <wp:effectExtent l="0" t="0" r="6985" b="3810"/>
                            <wp:docPr id="331837060" name="Picture 1" descr="Sanders Elementary School in Austell, GA - Homes.co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anders Elementary School in Austell, GA - Homes.co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95898" cy="200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3E53124" w14:textId="49961B9A" w:rsidR="00BE0B4B" w:rsidRDefault="00BE0B4B">
                      <w:pPr>
                        <w:rPr>
                          <w:noProof/>
                        </w:rPr>
                      </w:pPr>
                    </w:p>
                    <w:p w14:paraId="3816D433" w14:textId="77777777" w:rsidR="00BE0B4B" w:rsidRDefault="00BE0B4B">
                      <w:pPr>
                        <w:rPr>
                          <w:noProof/>
                        </w:rPr>
                      </w:pPr>
                    </w:p>
                    <w:p w14:paraId="0D2F9C22" w14:textId="77777777" w:rsidR="00BE0B4B" w:rsidRDefault="00BE0B4B">
                      <w:pPr>
                        <w:rPr>
                          <w:noProof/>
                        </w:rPr>
                      </w:pPr>
                    </w:p>
                    <w:p w14:paraId="1EEBF2EF" w14:textId="64C63F1D" w:rsidR="008B4D6D" w:rsidRPr="00D23C8F" w:rsidRDefault="008B4D6D" w:rsidP="00BE0B4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F185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5" behindDoc="0" locked="0" layoutInCell="1" allowOverlap="1" wp14:anchorId="4B9690DE" wp14:editId="3B0F698F">
                <wp:simplePos x="0" y="0"/>
                <wp:positionH relativeFrom="margin">
                  <wp:posOffset>3314700</wp:posOffset>
                </wp:positionH>
                <wp:positionV relativeFrom="page">
                  <wp:posOffset>2025650</wp:posOffset>
                </wp:positionV>
                <wp:extent cx="3111500" cy="101600"/>
                <wp:effectExtent l="0" t="0" r="0" b="0"/>
                <wp:wrapNone/>
                <wp:docPr id="153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101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423C3" id="Rectangle 155" o:spid="_x0000_s1026" style="position:absolute;margin-left:261pt;margin-top:159.5pt;width:245pt;height:8pt;z-index:251658255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" fillcolor="#2f5496 [2404]" stroked="f">
                <v:textbox inset="2.88pt,2.88pt,2.88pt,2.88pt"/>
                <w10:wrap anchorx="margin" anchory="page"/>
              </v:rect>
            </w:pict>
          </mc:Fallback>
        </mc:AlternateContent>
      </w:r>
      <w:r w:rsidR="00D23C8F">
        <w:rPr>
          <w:noProof/>
        </w:rPr>
        <mc:AlternateContent>
          <mc:Choice Requires="wps">
            <w:drawing>
              <wp:anchor distT="45720" distB="45720" distL="114300" distR="114300" simplePos="0" relativeHeight="251658311" behindDoc="0" locked="0" layoutInCell="1" allowOverlap="1" wp14:anchorId="4891925D" wp14:editId="691BB8C6">
                <wp:simplePos x="0" y="0"/>
                <wp:positionH relativeFrom="margin">
                  <wp:align>left</wp:align>
                </wp:positionH>
                <wp:positionV relativeFrom="paragraph">
                  <wp:posOffset>2724150</wp:posOffset>
                </wp:positionV>
                <wp:extent cx="2985770" cy="2139950"/>
                <wp:effectExtent l="0" t="0" r="24130" b="127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5770" cy="2139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4E57585D" w14:textId="77777777" w:rsidR="00575F02" w:rsidRDefault="00575F02" w:rsidP="00575F02">
                            <w:pPr>
                              <w:jc w:val="center"/>
                            </w:pPr>
                          </w:p>
                          <w:p w14:paraId="006DB75D" w14:textId="19A4AF2E" w:rsidR="00575F02" w:rsidRPr="00D23C8F" w:rsidRDefault="00691AB7" w:rsidP="00691AB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519377" wp14:editId="617A7B7A">
                                  <wp:extent cx="1659005" cy="1657350"/>
                                  <wp:effectExtent l="0" t="0" r="0" b="0"/>
                                  <wp:docPr id="1" name="Picture 1" descr="Sanders Elementary Schoo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anders Elementary Schoo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4762" cy="16930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1925D" id="_x0000_s1035" type="#_x0000_t202" style="position:absolute;margin-left:0;margin-top:214.5pt;width:235.1pt;height:168.5pt;z-index:25165831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" filled="f">
                <v:textbox>
                  <w:txbxContent>
                    <w:p w14:paraId="4E57585D" w14:textId="77777777" w:rsidR="00575F02" w:rsidRDefault="00575F02" w:rsidP="00575F02">
                      <w:pPr>
                        <w:jc w:val="center"/>
                      </w:pPr>
                    </w:p>
                    <w:p w14:paraId="006DB75D" w14:textId="19A4AF2E" w:rsidR="00575F02" w:rsidRPr="00D23C8F" w:rsidRDefault="00691AB7" w:rsidP="00691AB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519377" wp14:editId="617A7B7A">
                            <wp:extent cx="1659005" cy="1657350"/>
                            <wp:effectExtent l="0" t="0" r="0" b="0"/>
                            <wp:docPr id="1" name="Picture 1" descr="Sanders Elementary Scho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anders Elementary Scho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4762" cy="16930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2837">
        <w:rPr>
          <w:noProof/>
          <w:lang w:val="es-VE" w:eastAsia="es-VE"/>
        </w:rPr>
        <mc:AlternateContent>
          <mc:Choice Requires="wps">
            <w:drawing>
              <wp:anchor distT="45720" distB="45720" distL="114300" distR="114300" simplePos="0" relativeHeight="251658307" behindDoc="0" locked="0" layoutInCell="1" allowOverlap="1" wp14:anchorId="15F1B64C" wp14:editId="342E446B">
                <wp:simplePos x="0" y="0"/>
                <wp:positionH relativeFrom="page">
                  <wp:posOffset>6794500</wp:posOffset>
                </wp:positionH>
                <wp:positionV relativeFrom="paragraph">
                  <wp:posOffset>4375150</wp:posOffset>
                </wp:positionV>
                <wp:extent cx="1494790" cy="1720850"/>
                <wp:effectExtent l="0" t="0" r="10160" b="1270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172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C3D27" w14:textId="77777777" w:rsidR="00B32837" w:rsidRPr="00B32837" w:rsidRDefault="00B32837" w:rsidP="00201FB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w w:val="80"/>
                              </w:rPr>
                            </w:pPr>
                          </w:p>
                          <w:p w14:paraId="6AF836A7" w14:textId="77777777" w:rsidR="002F7F19" w:rsidRPr="00BD2EC1" w:rsidRDefault="002F7F19" w:rsidP="00BD2EC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CTLS Parent</w:t>
                            </w:r>
                          </w:p>
                          <w:p w14:paraId="4F558E51" w14:textId="77777777" w:rsidR="002F7F19" w:rsidRPr="00BD2EC1" w:rsidRDefault="002F7F19" w:rsidP="00BD2EC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proofErr w:type="spellStart"/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ParentVUE</w:t>
                            </w:r>
                            <w:proofErr w:type="spellEnd"/>
                          </w:p>
                          <w:p w14:paraId="204197C3" w14:textId="77777777" w:rsidR="002F7F19" w:rsidRPr="00BD2EC1" w:rsidRDefault="002F7F19" w:rsidP="00BD2EC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Weekly Folders</w:t>
                            </w:r>
                          </w:p>
                          <w:p w14:paraId="0F67E19E" w14:textId="77777777" w:rsidR="002F7F19" w:rsidRPr="00BD2EC1" w:rsidRDefault="002F7F19" w:rsidP="00BD2EC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Student Agendas</w:t>
                            </w:r>
                          </w:p>
                          <w:p w14:paraId="1F4732B5" w14:textId="77777777" w:rsidR="002F7F19" w:rsidRPr="00BD2EC1" w:rsidRDefault="002F7F19" w:rsidP="00BD2EC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School Website</w:t>
                            </w:r>
                          </w:p>
                          <w:p w14:paraId="09710819" w14:textId="77777777" w:rsidR="002F7F19" w:rsidRPr="00BD2EC1" w:rsidRDefault="002F7F19" w:rsidP="00BD2EC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Monthly Newsletters</w:t>
                            </w:r>
                          </w:p>
                          <w:p w14:paraId="50505F5A" w14:textId="77777777" w:rsidR="002F7F19" w:rsidRPr="00BD2EC1" w:rsidRDefault="002F7F19" w:rsidP="00BD2EC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Email</w:t>
                            </w:r>
                          </w:p>
                          <w:p w14:paraId="41DC0BF8" w14:textId="7E8D1488" w:rsidR="001D49B3" w:rsidRPr="00AB7E52" w:rsidRDefault="001D49B3" w:rsidP="00D8526E">
                            <w:pPr>
                              <w:pStyle w:val="ListParagraph"/>
                              <w:ind w:left="144"/>
                              <w:rPr>
                                <w:rFonts w:asciiTheme="minorHAnsi" w:hAnsiTheme="minorHAnsi" w:cstheme="minorHAnsi"/>
                                <w:color w:val="auto"/>
                                <w:highlight w:val="yellow"/>
                              </w:rPr>
                            </w:pPr>
                          </w:p>
                          <w:p w14:paraId="31C40D59" w14:textId="634FDD2E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4940EA85" w14:textId="77777777" w:rsidR="001D49B3" w:rsidRDefault="001D49B3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A71CC54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AB88E74" w14:textId="77777777" w:rsidR="001D49B3" w:rsidRDefault="001D49B3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753DCD1B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EF28443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18C8D722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BF1F031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B987486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2BB01BC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B3E66F5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400A0CA" w14:textId="77777777" w:rsidR="00201FB0" w:rsidRPr="00AA7332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072552C8" w14:textId="77777777" w:rsidR="00201FB0" w:rsidRDefault="00201F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1B64C" id="_x0000_s1036" type="#_x0000_t202" style="position:absolute;margin-left:535pt;margin-top:344.5pt;width:117.7pt;height:135.5pt;z-index:251658307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">
                <v:textbox>
                  <w:txbxContent>
                    <w:p w14:paraId="51BC3D27" w14:textId="77777777" w:rsidR="00B32837" w:rsidRPr="00B32837" w:rsidRDefault="00B32837" w:rsidP="00201FB0">
                      <w:pP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w w:val="80"/>
                        </w:rPr>
                      </w:pPr>
                    </w:p>
                    <w:p w14:paraId="6AF836A7" w14:textId="77777777" w:rsidR="002F7F19" w:rsidRPr="00BD2EC1" w:rsidRDefault="002F7F19" w:rsidP="00BD2EC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CTLS Parent</w:t>
                      </w:r>
                    </w:p>
                    <w:p w14:paraId="4F558E51" w14:textId="77777777" w:rsidR="002F7F19" w:rsidRPr="00BD2EC1" w:rsidRDefault="002F7F19" w:rsidP="00BD2EC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proofErr w:type="spellStart"/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ParentVUE</w:t>
                      </w:r>
                      <w:proofErr w:type="spellEnd"/>
                    </w:p>
                    <w:p w14:paraId="204197C3" w14:textId="77777777" w:rsidR="002F7F19" w:rsidRPr="00BD2EC1" w:rsidRDefault="002F7F19" w:rsidP="00BD2EC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Weekly Folders</w:t>
                      </w:r>
                    </w:p>
                    <w:p w14:paraId="0F67E19E" w14:textId="77777777" w:rsidR="002F7F19" w:rsidRPr="00BD2EC1" w:rsidRDefault="002F7F19" w:rsidP="00BD2EC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Student Agendas</w:t>
                      </w:r>
                    </w:p>
                    <w:p w14:paraId="1F4732B5" w14:textId="77777777" w:rsidR="002F7F19" w:rsidRPr="00BD2EC1" w:rsidRDefault="002F7F19" w:rsidP="00BD2EC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School Website</w:t>
                      </w:r>
                    </w:p>
                    <w:p w14:paraId="09710819" w14:textId="77777777" w:rsidR="002F7F19" w:rsidRPr="00BD2EC1" w:rsidRDefault="002F7F19" w:rsidP="00BD2EC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Monthly Newsletters</w:t>
                      </w:r>
                    </w:p>
                    <w:p w14:paraId="50505F5A" w14:textId="77777777" w:rsidR="002F7F19" w:rsidRPr="00BD2EC1" w:rsidRDefault="002F7F19" w:rsidP="00BD2EC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Email</w:t>
                      </w:r>
                    </w:p>
                    <w:p w14:paraId="41DC0BF8" w14:textId="7E8D1488" w:rsidR="001D49B3" w:rsidRPr="00AB7E52" w:rsidRDefault="001D49B3" w:rsidP="00D8526E">
                      <w:pPr>
                        <w:pStyle w:val="ListParagraph"/>
                        <w:ind w:left="144"/>
                        <w:rPr>
                          <w:rFonts w:asciiTheme="minorHAnsi" w:hAnsiTheme="minorHAnsi" w:cstheme="minorHAnsi"/>
                          <w:color w:val="auto"/>
                          <w:highlight w:val="yellow"/>
                        </w:rPr>
                      </w:pPr>
                    </w:p>
                    <w:p w14:paraId="31C40D59" w14:textId="634FDD2E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4940EA85" w14:textId="77777777" w:rsidR="001D49B3" w:rsidRDefault="001D49B3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A71CC54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AB88E74" w14:textId="77777777" w:rsidR="001D49B3" w:rsidRDefault="001D49B3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753DCD1B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EF28443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18C8D722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BF1F031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B987486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2BB01BC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B3E66F5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400A0CA" w14:textId="77777777" w:rsidR="00201FB0" w:rsidRPr="00AA7332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072552C8" w14:textId="77777777" w:rsidR="00201FB0" w:rsidRDefault="00201FB0"/>
                  </w:txbxContent>
                </v:textbox>
                <w10:wrap type="square" anchorx="page"/>
              </v:shape>
            </w:pict>
          </mc:Fallback>
        </mc:AlternateContent>
      </w:r>
      <w:r w:rsidR="00B32837">
        <w:rPr>
          <w:noProof/>
          <w:lang w:val="es-VE" w:eastAsia="es-VE"/>
        </w:rPr>
        <mc:AlternateContent>
          <mc:Choice Requires="wps">
            <w:drawing>
              <wp:anchor distT="45720" distB="45720" distL="114300" distR="114300" simplePos="0" relativeHeight="251658308" behindDoc="0" locked="0" layoutInCell="1" allowOverlap="1" wp14:anchorId="0D1BD07B" wp14:editId="324BDF7A">
                <wp:simplePos x="0" y="0"/>
                <wp:positionH relativeFrom="margin">
                  <wp:posOffset>8102600</wp:posOffset>
                </wp:positionH>
                <wp:positionV relativeFrom="paragraph">
                  <wp:posOffset>4375150</wp:posOffset>
                </wp:positionV>
                <wp:extent cx="1430655" cy="1733550"/>
                <wp:effectExtent l="0" t="0" r="17145" b="1905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6B25A" w14:textId="04FDC3E1" w:rsidR="00AB7E52" w:rsidRPr="00232B86" w:rsidRDefault="00AB7E52" w:rsidP="00232B86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highlight w:val="yellow"/>
                              </w:rPr>
                            </w:pPr>
                          </w:p>
                          <w:p w14:paraId="666FEEC1" w14:textId="77777777" w:rsidR="00BB2CB8" w:rsidRPr="00BD2EC1" w:rsidRDefault="00BB2CB8" w:rsidP="00BD2EC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Parent/Teacher Conferences</w:t>
                            </w:r>
                          </w:p>
                          <w:p w14:paraId="6F276144" w14:textId="77777777" w:rsidR="00BB2CB8" w:rsidRPr="00BD2EC1" w:rsidRDefault="00BB2CB8" w:rsidP="00BD2EC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Facebook &amp;Twitter </w:t>
                            </w:r>
                          </w:p>
                          <w:p w14:paraId="54CB50E8" w14:textId="77777777" w:rsidR="00BB2CB8" w:rsidRPr="00BD2EC1" w:rsidRDefault="00BB2CB8" w:rsidP="00BD2EC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Flyers</w:t>
                            </w:r>
                          </w:p>
                          <w:p w14:paraId="16EBC101" w14:textId="77777777" w:rsidR="00BB2CB8" w:rsidRPr="00BD2EC1" w:rsidRDefault="00BB2CB8" w:rsidP="00BD2EC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District Website</w:t>
                            </w:r>
                          </w:p>
                          <w:p w14:paraId="6D580C57" w14:textId="77777777" w:rsidR="00BB2CB8" w:rsidRPr="00BD2EC1" w:rsidRDefault="00BB2CB8" w:rsidP="00BD2EC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School Marquee</w:t>
                            </w:r>
                          </w:p>
                          <w:p w14:paraId="1CE3E80F" w14:textId="77777777" w:rsidR="001D49B3" w:rsidRPr="00BD7EFF" w:rsidRDefault="001D49B3" w:rsidP="001D49B3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</w:p>
                          <w:p w14:paraId="6E4A4F9A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3DCC414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5AF3EE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4CC1EF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16B8CAD0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4A4950FF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79B532C1" w14:textId="77777777" w:rsidR="001D49B3" w:rsidRPr="00AA7332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691A70" w14:textId="77777777" w:rsidR="001D49B3" w:rsidRDefault="001D49B3" w:rsidP="001D4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BD07B" id="_x0000_s1037" type="#_x0000_t202" style="position:absolute;margin-left:638pt;margin-top:344.5pt;width:112.65pt;height:136.5pt;z-index:2516583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">
                <v:textbox>
                  <w:txbxContent>
                    <w:p w14:paraId="1EC6B25A" w14:textId="04FDC3E1" w:rsidR="00AB7E52" w:rsidRPr="00232B86" w:rsidRDefault="00AB7E52" w:rsidP="00232B86">
                      <w:pPr>
                        <w:rPr>
                          <w:rFonts w:asciiTheme="minorHAnsi" w:hAnsiTheme="minorHAnsi" w:cstheme="minorHAnsi"/>
                          <w:color w:val="auto"/>
                          <w:highlight w:val="yellow"/>
                        </w:rPr>
                      </w:pPr>
                    </w:p>
                    <w:p w14:paraId="666FEEC1" w14:textId="77777777" w:rsidR="00BB2CB8" w:rsidRPr="00BD2EC1" w:rsidRDefault="00BB2CB8" w:rsidP="00BD2EC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Parent/Teacher Conferences</w:t>
                      </w:r>
                    </w:p>
                    <w:p w14:paraId="6F276144" w14:textId="77777777" w:rsidR="00BB2CB8" w:rsidRPr="00BD2EC1" w:rsidRDefault="00BB2CB8" w:rsidP="00BD2EC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Facebook &amp;Twitter </w:t>
                      </w:r>
                    </w:p>
                    <w:p w14:paraId="54CB50E8" w14:textId="77777777" w:rsidR="00BB2CB8" w:rsidRPr="00BD2EC1" w:rsidRDefault="00BB2CB8" w:rsidP="00BD2EC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Flyers</w:t>
                      </w:r>
                    </w:p>
                    <w:p w14:paraId="16EBC101" w14:textId="77777777" w:rsidR="00BB2CB8" w:rsidRPr="00BD2EC1" w:rsidRDefault="00BB2CB8" w:rsidP="00BD2EC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District Website</w:t>
                      </w:r>
                    </w:p>
                    <w:p w14:paraId="6D580C57" w14:textId="77777777" w:rsidR="00BB2CB8" w:rsidRPr="00BD2EC1" w:rsidRDefault="00BB2CB8" w:rsidP="00BD2EC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School Marquee</w:t>
                      </w:r>
                    </w:p>
                    <w:p w14:paraId="1CE3E80F" w14:textId="77777777" w:rsidR="001D49B3" w:rsidRPr="00BD7EFF" w:rsidRDefault="001D49B3" w:rsidP="001D49B3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</w:p>
                    <w:p w14:paraId="6E4A4F9A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3DCC414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5AF3EE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4CC1EF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16B8CAD0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4A4950FF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79B532C1" w14:textId="77777777" w:rsidR="001D49B3" w:rsidRPr="00AA7332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691A70" w14:textId="77777777" w:rsidR="001D49B3" w:rsidRDefault="001D49B3" w:rsidP="001D49B3"/>
                  </w:txbxContent>
                </v:textbox>
                <w10:wrap type="square" anchorx="margin"/>
              </v:shape>
            </w:pict>
          </mc:Fallback>
        </mc:AlternateContent>
      </w:r>
      <w:r w:rsidR="00B32837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310" behindDoc="0" locked="0" layoutInCell="1" allowOverlap="1" wp14:anchorId="7B15AEF7" wp14:editId="7FD5DC6C">
                <wp:simplePos x="0" y="0"/>
                <wp:positionH relativeFrom="column">
                  <wp:posOffset>6565900</wp:posOffset>
                </wp:positionH>
                <wp:positionV relativeFrom="paragraph">
                  <wp:posOffset>4076700</wp:posOffset>
                </wp:positionV>
                <wp:extent cx="2954020" cy="241300"/>
                <wp:effectExtent l="0" t="0" r="17780" b="254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02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D7741" w14:textId="41457997" w:rsidR="00F346E1" w:rsidRPr="00B32837" w:rsidRDefault="005358FF" w:rsidP="005358F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S</w:t>
                            </w:r>
                            <w:r w:rsidR="00F346E1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 xml:space="preserve">ome </w:t>
                            </w:r>
                            <w:r w:rsidR="00FA5E55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communications</w:t>
                            </w:r>
                            <w:r w:rsidR="00F346E1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 xml:space="preserve"> may be</w:t>
                            </w:r>
                            <w:r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 xml:space="preserve"> provided </w:t>
                            </w:r>
                            <w:r w:rsidR="00F346E1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virtual</w:t>
                            </w:r>
                            <w:r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ly</w:t>
                            </w:r>
                          </w:p>
                          <w:p w14:paraId="553E302D" w14:textId="7BA61981" w:rsidR="00F346E1" w:rsidRDefault="00F346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AEF7" id="Text Box 19" o:spid="_x0000_s1038" type="#_x0000_t202" style="position:absolute;margin-left:517pt;margin-top:321pt;width:232.6pt;height:19pt;z-index:251658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" fillcolor="white [3201]" strokeweight=".5pt">
                <v:textbox>
                  <w:txbxContent>
                    <w:p w14:paraId="2E2D7741" w14:textId="41457997" w:rsidR="00F346E1" w:rsidRPr="00B32837" w:rsidRDefault="005358FF" w:rsidP="005358F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S</w:t>
                      </w:r>
                      <w:r w:rsidR="00F346E1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 xml:space="preserve">ome </w:t>
                      </w:r>
                      <w:r w:rsidR="00FA5E55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communications</w:t>
                      </w:r>
                      <w:r w:rsidR="00F346E1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 xml:space="preserve"> may be</w:t>
                      </w:r>
                      <w:r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 xml:space="preserve"> provided </w:t>
                      </w:r>
                      <w:r w:rsidR="00F346E1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virtual</w:t>
                      </w:r>
                      <w:r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ly</w:t>
                      </w:r>
                    </w:p>
                    <w:p w14:paraId="553E302D" w14:textId="7BA61981" w:rsidR="00F346E1" w:rsidRDefault="00F346E1"/>
                  </w:txbxContent>
                </v:textbox>
              </v:shape>
            </w:pict>
          </mc:Fallback>
        </mc:AlternateContent>
      </w:r>
      <w:r w:rsidR="00D8693B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736E5D6C" wp14:editId="040376AC">
                <wp:simplePos x="0" y="0"/>
                <wp:positionH relativeFrom="margin">
                  <wp:posOffset>6540500</wp:posOffset>
                </wp:positionH>
                <wp:positionV relativeFrom="paragraph">
                  <wp:posOffset>6254750</wp:posOffset>
                </wp:positionV>
                <wp:extent cx="3021330" cy="895350"/>
                <wp:effectExtent l="0" t="0" r="26670" b="19050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33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DB134E" w14:textId="77777777" w:rsidR="005376BA" w:rsidRPr="00BD7EFF" w:rsidRDefault="005376BA" w:rsidP="005376B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</w:rPr>
                              <w:t>If you would like more information, please contact:</w:t>
                            </w:r>
                          </w:p>
                          <w:p w14:paraId="33E7387F" w14:textId="2606414F" w:rsidR="005376BA" w:rsidRDefault="005376BA" w:rsidP="005376B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1954652A" w14:textId="026BD0D8" w:rsidR="00B32672" w:rsidRPr="00B32672" w:rsidRDefault="00B32672" w:rsidP="005376B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3267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Miriella Vazquez, Parent Facilitator</w:t>
                            </w:r>
                          </w:p>
                          <w:p w14:paraId="2B228397" w14:textId="409C5DF9" w:rsidR="00632EC9" w:rsidRDefault="00B32672" w:rsidP="005376B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770-819-2568</w:t>
                            </w:r>
                            <w:r w:rsidR="00FF7395">
                              <w:rPr>
                                <w:rFonts w:asciiTheme="minorHAnsi" w:hAnsiTheme="minorHAnsi" w:cstheme="minorHAnsi"/>
                              </w:rPr>
                              <w:t xml:space="preserve"> or</w:t>
                            </w:r>
                          </w:p>
                          <w:p w14:paraId="7D8B35D0" w14:textId="3F6ECD5E" w:rsidR="00FF7395" w:rsidRPr="002518BB" w:rsidRDefault="00FF7395" w:rsidP="005376B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Miriella.Vazquez@cobbk12.org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E5D6C" id="Text Box 350" o:spid="_x0000_s1039" type="#_x0000_t202" style="position:absolute;margin-left:515pt;margin-top:492.5pt;width:237.9pt;height:70.5pt;z-index:2516583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" fillcolor="white [3201]" strokeweight=".5pt">
                <v:textbox>
                  <w:txbxContent>
                    <w:p w14:paraId="56DB134E" w14:textId="77777777" w:rsidR="005376BA" w:rsidRPr="00BD7EFF" w:rsidRDefault="005376BA" w:rsidP="005376BA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</w:rPr>
                        <w:t>If you would like more information, please contact:</w:t>
                      </w:r>
                    </w:p>
                    <w:p w14:paraId="33E7387F" w14:textId="2606414F" w:rsidR="005376BA" w:rsidRDefault="005376BA" w:rsidP="005376BA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1954652A" w14:textId="026BD0D8" w:rsidR="00B32672" w:rsidRPr="00B32672" w:rsidRDefault="00B32672" w:rsidP="005376BA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32672">
                        <w:rPr>
                          <w:rFonts w:asciiTheme="minorHAnsi" w:hAnsiTheme="minorHAnsi" w:cstheme="minorHAnsi"/>
                          <w:b/>
                          <w:bCs/>
                        </w:rPr>
                        <w:t>Miriella Vazquez, Parent Facilitator</w:t>
                      </w:r>
                    </w:p>
                    <w:p w14:paraId="2B228397" w14:textId="409C5DF9" w:rsidR="00632EC9" w:rsidRDefault="00B32672" w:rsidP="005376B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770-819-2568</w:t>
                      </w:r>
                      <w:r w:rsidR="00FF7395">
                        <w:rPr>
                          <w:rFonts w:asciiTheme="minorHAnsi" w:hAnsiTheme="minorHAnsi" w:cstheme="minorHAnsi"/>
                        </w:rPr>
                        <w:t xml:space="preserve"> or</w:t>
                      </w:r>
                    </w:p>
                    <w:p w14:paraId="7D8B35D0" w14:textId="3F6ECD5E" w:rsidR="00FF7395" w:rsidRPr="002518BB" w:rsidRDefault="00FF7395" w:rsidP="005376B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Miriella.Vazquez@cobbk12.org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0025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7" behindDoc="0" locked="0" layoutInCell="1" allowOverlap="1" wp14:anchorId="7B41D58A" wp14:editId="4E6C6B8F">
                <wp:simplePos x="0" y="0"/>
                <wp:positionH relativeFrom="margin">
                  <wp:posOffset>3400425</wp:posOffset>
                </wp:positionH>
                <wp:positionV relativeFrom="page">
                  <wp:posOffset>584835</wp:posOffset>
                </wp:positionV>
                <wp:extent cx="2828925" cy="1395350"/>
                <wp:effectExtent l="0" t="0" r="9525" b="0"/>
                <wp:wrapNone/>
                <wp:docPr id="1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3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AFBF2C" w14:textId="2EA5B4EC" w:rsidR="00E36F8B" w:rsidRPr="006149CD" w:rsidRDefault="00AF6B98" w:rsidP="006149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A School-Parent Compact is an agreement that parents, students, and teachers, develop together. It explains how parents and teachers will work together to make sure </w:t>
                            </w:r>
                            <w:proofErr w:type="gramStart"/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>all of</w:t>
                            </w:r>
                            <w:proofErr w:type="gramEnd"/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 our students </w:t>
                            </w:r>
                            <w:r w:rsidR="006149CD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>succeed.  This compact includes strategies to help connect learning at school to learning at home.</w:t>
                            </w:r>
                          </w:p>
                          <w:p w14:paraId="2245E563" w14:textId="4B645DA0" w:rsidR="00E36F8B" w:rsidRDefault="00E36F8B" w:rsidP="00D75908">
                            <w:pPr>
                              <w:widowControl w:val="0"/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1D58A" id="Text Box 20" o:spid="_x0000_s1040" type="#_x0000_t202" style="position:absolute;margin-left:267.75pt;margin-top:46.05pt;width:222.75pt;height:109.85pt;z-index:251658247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" filled="f" fillcolor="#fffffe" stroked="f" strokecolor="#212120" insetpen="t">
                <v:textbox inset="2.88pt,2.88pt,2.88pt,2.88pt">
                  <w:txbxContent>
                    <w:p w14:paraId="65AFBF2C" w14:textId="2EA5B4EC" w:rsidR="00E36F8B" w:rsidRPr="006149CD" w:rsidRDefault="00AF6B98" w:rsidP="006149CD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 xml:space="preserve">A School-Parent Compact is an agreement that parents, students, and teachers, develop together. It explains how parents and teachers will work together to make sure </w:t>
                      </w:r>
                      <w:proofErr w:type="gramStart"/>
                      <w:r w:rsidRPr="00BD7EFF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>all of</w:t>
                      </w:r>
                      <w:proofErr w:type="gramEnd"/>
                      <w:r w:rsidRPr="00BD7EFF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 xml:space="preserve"> our students </w:t>
                      </w:r>
                      <w:r w:rsidR="006149CD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>succeed.  This compact includes strategies to help connect learning at school to learning at home.</w:t>
                      </w:r>
                    </w:p>
                    <w:p w14:paraId="2245E563" w14:textId="4B645DA0" w:rsidR="00E36F8B" w:rsidRDefault="00E36F8B" w:rsidP="00D75908">
                      <w:pPr>
                        <w:widowControl w:val="0"/>
                        <w:spacing w:line="24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358FF">
        <w:rPr>
          <w:noProof/>
        </w:rPr>
        <mc:AlternateContent>
          <mc:Choice Requires="wps">
            <w:drawing>
              <wp:anchor distT="45720" distB="45720" distL="114300" distR="114300" simplePos="0" relativeHeight="251658313" behindDoc="0" locked="0" layoutInCell="1" allowOverlap="1" wp14:anchorId="7590FA78" wp14:editId="5B1D84CD">
                <wp:simplePos x="0" y="0"/>
                <wp:positionH relativeFrom="margin">
                  <wp:posOffset>6587267</wp:posOffset>
                </wp:positionH>
                <wp:positionV relativeFrom="paragraph">
                  <wp:posOffset>3549650</wp:posOffset>
                </wp:positionV>
                <wp:extent cx="2914650" cy="492760"/>
                <wp:effectExtent l="0" t="0" r="19050" b="2159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B7BE4" w14:textId="7B814B6A" w:rsidR="005358FF" w:rsidRPr="00B66969" w:rsidRDefault="00B8582A" w:rsidP="005358F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Sanders Elemen</w:t>
                            </w:r>
                            <w:r w:rsidR="002B6A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tary School’s </w:t>
                            </w:r>
                            <w:r w:rsidR="00282943" w:rsidRPr="00B6696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Activities to Build </w:t>
                            </w:r>
                            <w:r w:rsidR="0028294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0FA78" id="_x0000_s1041" type="#_x0000_t202" style="position:absolute;margin-left:518.7pt;margin-top:279.5pt;width:229.5pt;height:38.8pt;z-index:25165831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">
                <v:textbox>
                  <w:txbxContent>
                    <w:p w14:paraId="2EAB7BE4" w14:textId="7B814B6A" w:rsidR="005358FF" w:rsidRPr="00B66969" w:rsidRDefault="00B8582A" w:rsidP="005358F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Sanders Elemen</w:t>
                      </w:r>
                      <w:r w:rsidR="002B6A2E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tary School’s </w:t>
                      </w:r>
                      <w:r w:rsidR="00282943" w:rsidRPr="00B6696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Activities to Build </w:t>
                      </w:r>
                      <w:r w:rsidR="0028294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Communication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9390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6B5C78E6" wp14:editId="20C4A938">
                <wp:simplePos x="0" y="0"/>
                <wp:positionH relativeFrom="margin">
                  <wp:align>right</wp:align>
                </wp:positionH>
                <wp:positionV relativeFrom="paragraph">
                  <wp:posOffset>3526394</wp:posOffset>
                </wp:positionV>
                <wp:extent cx="3052313" cy="2647784"/>
                <wp:effectExtent l="0" t="0" r="15240" b="1968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313" cy="26477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9AA63" w14:textId="4FCB242E" w:rsidR="00F346E1" w:rsidRDefault="00F346E1" w:rsidP="00F346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C78E6" id="Rectangle 5" o:spid="_x0000_s1042" style="position:absolute;margin-left:189.15pt;margin-top:277.65pt;width:240.35pt;height:208.5pt;z-index:25165830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" fillcolor="#4472c4 [3204]" strokecolor="#1f3763 [1604]" strokeweight="1pt">
                <v:textbox>
                  <w:txbxContent>
                    <w:p w14:paraId="7B69AA63" w14:textId="4FCB242E" w:rsidR="00F346E1" w:rsidRDefault="00F346E1" w:rsidP="00F346E1"/>
                  </w:txbxContent>
                </v:textbox>
                <w10:wrap anchorx="margin"/>
              </v:rect>
            </w:pict>
          </mc:Fallback>
        </mc:AlternateContent>
      </w:r>
      <w:r w:rsidR="00F75274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0" behindDoc="0" locked="0" layoutInCell="1" allowOverlap="1" wp14:anchorId="0987C51D" wp14:editId="76060595">
                <wp:simplePos x="0" y="0"/>
                <wp:positionH relativeFrom="column">
                  <wp:posOffset>3065780</wp:posOffset>
                </wp:positionH>
                <wp:positionV relativeFrom="page">
                  <wp:posOffset>5575300</wp:posOffset>
                </wp:positionV>
                <wp:extent cx="0" cy="0"/>
                <wp:effectExtent l="0" t="0" r="0" b="0"/>
                <wp:wrapNone/>
                <wp:docPr id="159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6274E" id="Line 161" o:spid="_x0000_s1026" style="position:absolute;flip:x y;z-index:2516582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4pt,439pt" to="241.4pt,4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3D651E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1" behindDoc="0" locked="0" layoutInCell="1" allowOverlap="1" wp14:anchorId="62DDE4CE" wp14:editId="6E8546A3">
                <wp:simplePos x="0" y="0"/>
                <wp:positionH relativeFrom="column">
                  <wp:posOffset>3072764</wp:posOffset>
                </wp:positionH>
                <wp:positionV relativeFrom="page">
                  <wp:posOffset>5819775</wp:posOffset>
                </wp:positionV>
                <wp:extent cx="13335" cy="57150"/>
                <wp:effectExtent l="0" t="0" r="24765" b="19050"/>
                <wp:wrapNone/>
                <wp:docPr id="160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335" cy="571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B6DEA" id="Line 162" o:spid="_x0000_s1026" style="position:absolute;flip:x y;z-index:25165826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95pt,458.25pt" to="243pt,4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234503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36576" distR="36576" simplePos="0" relativeHeight="251658256" behindDoc="0" locked="0" layoutInCell="1" allowOverlap="1" wp14:anchorId="11C96BDD" wp14:editId="68988507">
                <wp:simplePos x="0" y="0"/>
                <wp:positionH relativeFrom="margin">
                  <wp:posOffset>-19050</wp:posOffset>
                </wp:positionH>
                <wp:positionV relativeFrom="page">
                  <wp:posOffset>4772025</wp:posOffset>
                </wp:positionV>
                <wp:extent cx="3090672" cy="0"/>
                <wp:effectExtent l="0" t="0" r="0" b="0"/>
                <wp:wrapTopAndBottom/>
                <wp:docPr id="154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0672" cy="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F6E53" id="Rectangle 156" o:spid="_x0000_s1026" style="position:absolute;margin-left:-1.5pt;margin-top:375.75pt;width:243.35pt;height:0;z-index:251658256;visibility:visible;mso-wrap-style:square;mso-width-percent:0;mso-height-percent:0;mso-wrap-distance-left:2.88pt;mso-wrap-distance-top:0;mso-wrap-distance-right:2.88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" fillcolor="#f60" stroked="f">
                <v:textbox inset="2.88pt,2.88pt,2.88pt,2.88pt"/>
                <w10:wrap type="topAndBottom" anchorx="margin" anchory="page"/>
              </v:rect>
            </w:pict>
          </mc:Fallback>
        </mc:AlternateContent>
      </w:r>
      <w:r w:rsidR="002A799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7" behindDoc="0" locked="0" layoutInCell="1" allowOverlap="1" wp14:anchorId="0F644A6B" wp14:editId="3BD030C6">
                <wp:simplePos x="0" y="0"/>
                <wp:positionH relativeFrom="margin">
                  <wp:align>left</wp:align>
                </wp:positionH>
                <wp:positionV relativeFrom="page">
                  <wp:posOffset>5048885</wp:posOffset>
                </wp:positionV>
                <wp:extent cx="3072384" cy="0"/>
                <wp:effectExtent l="0" t="0" r="0" b="0"/>
                <wp:wrapNone/>
                <wp:docPr id="155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2384" cy="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B1858" id="Rectangle 157" o:spid="_x0000_s1026" style="position:absolute;margin-left:0;margin-top:397.55pt;width:241.9pt;height:0;z-index:251658257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" fillcolor="#2f5496 [2404]" stroked="f">
                <v:textbox inset="2.88pt,2.88pt,2.88pt,2.88pt"/>
                <w10:wrap anchorx="margin" anchory="page"/>
              </v:rect>
            </w:pict>
          </mc:Fallback>
        </mc:AlternateContent>
      </w:r>
      <w:r w:rsidR="000762F1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2" behindDoc="0" locked="0" layoutInCell="1" allowOverlap="1" wp14:anchorId="16542600" wp14:editId="64E962CE">
                <wp:simplePos x="0" y="0"/>
                <wp:positionH relativeFrom="column">
                  <wp:posOffset>3067050</wp:posOffset>
                </wp:positionH>
                <wp:positionV relativeFrom="page">
                  <wp:posOffset>4429125</wp:posOffset>
                </wp:positionV>
                <wp:extent cx="0" cy="0"/>
                <wp:effectExtent l="0" t="0" r="0" b="0"/>
                <wp:wrapNone/>
                <wp:docPr id="163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155DD" id="Line 165" o:spid="_x0000_s1026" style="position:absolute;flip:x;z-index:25165826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5pt,348.75pt" to="241.5pt,3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734486">
        <w:br w:type="page"/>
      </w:r>
      <w:r w:rsidR="006907F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314" behindDoc="0" locked="0" layoutInCell="1" allowOverlap="1" wp14:anchorId="5AB4E5BF" wp14:editId="69EA4FD0">
                <wp:simplePos x="0" y="0"/>
                <wp:positionH relativeFrom="margin">
                  <wp:align>left</wp:align>
                </wp:positionH>
                <wp:positionV relativeFrom="paragraph">
                  <wp:posOffset>2755900</wp:posOffset>
                </wp:positionV>
                <wp:extent cx="3232150" cy="29083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290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EC69D" w14:textId="2665ADA6" w:rsidR="00415DCC" w:rsidRDefault="007605BC" w:rsidP="00F509F1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64C9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Sanders Elementary</w:t>
                            </w:r>
                            <w:r w:rsidR="00D308A9" w:rsidRPr="00964C9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Goal(s) for Student Achievement</w:t>
                            </w:r>
                          </w:p>
                          <w:p w14:paraId="460C36D7" w14:textId="77777777" w:rsidR="00D7785E" w:rsidRPr="00964C9E" w:rsidRDefault="00D7785E" w:rsidP="00F509F1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6FC9E13" w14:textId="3D67E891" w:rsidR="00BB44AB" w:rsidRPr="00DA4EFE" w:rsidRDefault="00DB21EB" w:rsidP="00DA4EF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</w:pPr>
                            <w:r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 xml:space="preserve">Sanders Elementary will increase the number of </w:t>
                            </w:r>
                            <w:r w:rsidR="002E28E1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>kindergartens</w:t>
                            </w:r>
                            <w:r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 xml:space="preserve"> through 2nd grade students performing on or above grade level from 62% May 2026 to 65% May 2027 as measured by the spring administration of the AMIRA assessment. </w:t>
                            </w:r>
                          </w:p>
                          <w:p w14:paraId="10A3F91B" w14:textId="77777777" w:rsidR="002E28E1" w:rsidRDefault="002E28E1" w:rsidP="00D7785E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</w:pPr>
                          </w:p>
                          <w:p w14:paraId="3682FF92" w14:textId="07B6F360" w:rsidR="00415DCC" w:rsidRPr="00DA4EFE" w:rsidRDefault="00415DCC" w:rsidP="00DA4EFE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</w:pPr>
                            <w:r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>Sanders E</w:t>
                            </w:r>
                            <w:r w:rsidR="009668F8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>l</w:t>
                            </w:r>
                            <w:r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>ementary</w:t>
                            </w:r>
                            <w:r w:rsidR="00F0061E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 xml:space="preserve"> will increase the number of </w:t>
                            </w:r>
                            <w:r w:rsidR="002E28E1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>kindergartens</w:t>
                            </w:r>
                            <w:r w:rsidR="00F0061E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 xml:space="preserve"> through </w:t>
                            </w:r>
                            <w:r w:rsidR="0003742C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>2</w:t>
                            </w:r>
                            <w:r w:rsidR="0003742C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vertAlign w:val="superscript"/>
                              </w:rPr>
                              <w:t>nd</w:t>
                            </w:r>
                            <w:r w:rsidR="0003742C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 xml:space="preserve"> grade studen</w:t>
                            </w:r>
                            <w:r w:rsidR="001E0F11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 xml:space="preserve">ts </w:t>
                            </w:r>
                            <w:r w:rsidR="002E28E1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>performing</w:t>
                            </w:r>
                            <w:r w:rsidR="001E0F11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 xml:space="preserve"> on or above </w:t>
                            </w:r>
                            <w:r w:rsidR="00F0061E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 xml:space="preserve">grade level from </w:t>
                            </w:r>
                            <w:r w:rsidR="001452E9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>28.5% in May 2026 to 31.5%</w:t>
                            </w:r>
                            <w:r w:rsidR="002E28E1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 xml:space="preserve"> in May 202</w:t>
                            </w:r>
                            <w:r w:rsidR="00583D09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>7</w:t>
                            </w:r>
                            <w:r w:rsidR="002E28E1" w:rsidRPr="00DA4EFE"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</w:rPr>
                              <w:t xml:space="preserve"> as measured by the spring administration of the DRC Beacon Math assessment.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4E5BF" id="_x0000_s1043" type="#_x0000_t202" style="position:absolute;margin-left:0;margin-top:217pt;width:254.5pt;height:229pt;z-index:25165831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" filled="f" stroked="f">
                <v:textbox>
                  <w:txbxContent>
                    <w:p w14:paraId="51EEC69D" w14:textId="2665ADA6" w:rsidR="00415DCC" w:rsidRDefault="007605BC" w:rsidP="00F509F1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964C9E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Sanders Elementary</w:t>
                      </w:r>
                      <w:r w:rsidR="00D308A9" w:rsidRPr="00964C9E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Goal(s) for Student Achievement</w:t>
                      </w:r>
                    </w:p>
                    <w:p w14:paraId="460C36D7" w14:textId="77777777" w:rsidR="00D7785E" w:rsidRPr="00964C9E" w:rsidRDefault="00D7785E" w:rsidP="00F509F1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56FC9E13" w14:textId="3D67E891" w:rsidR="00BB44AB" w:rsidRPr="00DA4EFE" w:rsidRDefault="00DB21EB" w:rsidP="00DA4EF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</w:pPr>
                      <w:r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 xml:space="preserve">Sanders Elementary will increase the number of </w:t>
                      </w:r>
                      <w:r w:rsidR="002E28E1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>kindergartens</w:t>
                      </w:r>
                      <w:r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 xml:space="preserve"> through 2nd grade students performing on or above grade level from 62% May 2026 to 65% May 2027 as measured by the spring administration of the AMIRA assessment. </w:t>
                      </w:r>
                    </w:p>
                    <w:p w14:paraId="10A3F91B" w14:textId="77777777" w:rsidR="002E28E1" w:rsidRDefault="002E28E1" w:rsidP="00D7785E">
                      <w:pPr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</w:pPr>
                    </w:p>
                    <w:p w14:paraId="3682FF92" w14:textId="07B6F360" w:rsidR="00415DCC" w:rsidRPr="00DA4EFE" w:rsidRDefault="00415DCC" w:rsidP="00DA4EFE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</w:pPr>
                      <w:r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>Sanders E</w:t>
                      </w:r>
                      <w:r w:rsidR="009668F8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>l</w:t>
                      </w:r>
                      <w:r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>ementary</w:t>
                      </w:r>
                      <w:r w:rsidR="00F0061E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 xml:space="preserve"> will increase the number of </w:t>
                      </w:r>
                      <w:r w:rsidR="002E28E1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>kindergartens</w:t>
                      </w:r>
                      <w:r w:rsidR="00F0061E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 xml:space="preserve"> through </w:t>
                      </w:r>
                      <w:r w:rsidR="0003742C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>2</w:t>
                      </w:r>
                      <w:r w:rsidR="0003742C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  <w:vertAlign w:val="superscript"/>
                        </w:rPr>
                        <w:t>nd</w:t>
                      </w:r>
                      <w:r w:rsidR="0003742C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 xml:space="preserve"> grade studen</w:t>
                      </w:r>
                      <w:r w:rsidR="001E0F11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 xml:space="preserve">ts </w:t>
                      </w:r>
                      <w:r w:rsidR="002E28E1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>performing</w:t>
                      </w:r>
                      <w:r w:rsidR="001E0F11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 xml:space="preserve"> on or above </w:t>
                      </w:r>
                      <w:r w:rsidR="00F0061E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 xml:space="preserve">grade level from </w:t>
                      </w:r>
                      <w:r w:rsidR="001452E9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>28.5% in May 2026 to 31.5%</w:t>
                      </w:r>
                      <w:r w:rsidR="002E28E1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 xml:space="preserve"> in May 202</w:t>
                      </w:r>
                      <w:r w:rsidR="00583D09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>7</w:t>
                      </w:r>
                      <w:r w:rsidR="002E28E1" w:rsidRPr="00DA4EFE">
                        <w:rPr>
                          <w:rFonts w:asciiTheme="minorHAnsi" w:hAnsiTheme="minorHAnsi" w:cstheme="minorHAnsi"/>
                          <w:color w:val="auto"/>
                          <w:kern w:val="0"/>
                        </w:rPr>
                        <w:t xml:space="preserve"> as measured by the spring administration of the DRC Beacon Math assessment.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07F8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5910E99F" wp14:editId="1963B05E">
                <wp:simplePos x="0" y="0"/>
                <wp:positionH relativeFrom="margin">
                  <wp:posOffset>292100</wp:posOffset>
                </wp:positionH>
                <wp:positionV relativeFrom="paragraph">
                  <wp:posOffset>6229350</wp:posOffset>
                </wp:positionV>
                <wp:extent cx="3016250" cy="1079500"/>
                <wp:effectExtent l="0" t="0" r="0" b="6350"/>
                <wp:wrapNone/>
                <wp:docPr id="30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CBCB19" w14:textId="33DC779F" w:rsidR="0055475D" w:rsidRDefault="000762F1" w:rsidP="00240555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 w:rsidR="00DD775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 xml:space="preserve">Visit </w:t>
                            </w:r>
                            <w:r w:rsidR="00DD775B" w:rsidRPr="00DD775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>Our Websit</w:t>
                            </w:r>
                            <w:r w:rsidR="002C46E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>e:</w:t>
                            </w:r>
                          </w:p>
                          <w:p w14:paraId="2A02DCB2" w14:textId="77777777" w:rsidR="00EB24D4" w:rsidRPr="00EB24D4" w:rsidRDefault="00EB24D4" w:rsidP="00240555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30A7D206" w14:textId="486C1925" w:rsidR="005B3D99" w:rsidRDefault="00E61901" w:rsidP="0055475D">
                            <w:pPr>
                              <w:widowControl w:val="0"/>
                              <w:spacing w:line="280" w:lineRule="exact"/>
                              <w:ind w:firstLine="720"/>
                              <w:rPr>
                                <w:b/>
                                <w:b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</w:pPr>
                            <w:hyperlink r:id="rId17" w:history="1">
                              <w:r w:rsidRPr="000353B0">
                                <w:rPr>
                                  <w:rStyle w:val="Hyperlink"/>
                                  <w:b/>
                                  <w:bCs/>
                                  <w:w w:val="80"/>
                                  <w:sz w:val="32"/>
                                  <w:szCs w:val="32"/>
                                </w:rPr>
                                <w:t>www.cobbk12.org/sanders</w:t>
                              </w:r>
                            </w:hyperlink>
                          </w:p>
                          <w:p w14:paraId="4A66D892" w14:textId="77777777" w:rsidR="00E61901" w:rsidRDefault="00E61901" w:rsidP="0055475D">
                            <w:pPr>
                              <w:widowControl w:val="0"/>
                              <w:spacing w:line="280" w:lineRule="exact"/>
                              <w:ind w:firstLine="720"/>
                              <w:rPr>
                                <w:b/>
                                <w:b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</w:pPr>
                          </w:p>
                          <w:p w14:paraId="3D425649" w14:textId="77777777" w:rsidR="00E61901" w:rsidRPr="00EB24D4" w:rsidRDefault="00E61901" w:rsidP="0055475D">
                            <w:pPr>
                              <w:widowControl w:val="0"/>
                              <w:spacing w:line="280" w:lineRule="exact"/>
                              <w:ind w:firstLine="720"/>
                              <w:rPr>
                                <w:b/>
                                <w:bCs/>
                                <w:color w:val="ED7D31" w:themeColor="accent2"/>
                                <w:w w:val="80"/>
                                <w:sz w:val="32"/>
                                <w:szCs w:val="32"/>
                              </w:rPr>
                            </w:pPr>
                          </w:p>
                          <w:p w14:paraId="4090FC8B" w14:textId="6F2141C7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15352775" w14:textId="79390706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33376781" w14:textId="607D6E3C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6F8A9BF3" w14:textId="6A6D44AE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0E99F" id="Text Box 6" o:spid="_x0000_s1044" type="#_x0000_t202" style="position:absolute;margin-left:23pt;margin-top:490.5pt;width:237.5pt;height:85pt;z-index:2516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4DCBCB19" w14:textId="33DC779F" w:rsidR="0055475D" w:rsidRDefault="000762F1" w:rsidP="00240555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 xml:space="preserve">                     </w:t>
                      </w:r>
                      <w:r w:rsidR="00DD775B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 xml:space="preserve">Visit </w:t>
                      </w:r>
                      <w:r w:rsidR="00DD775B" w:rsidRPr="00DD775B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>Our Websit</w:t>
                      </w:r>
                      <w:r w:rsidR="002C46E4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>e:</w:t>
                      </w:r>
                    </w:p>
                    <w:p w14:paraId="2A02DCB2" w14:textId="77777777" w:rsidR="00EB24D4" w:rsidRPr="00EB24D4" w:rsidRDefault="00EB24D4" w:rsidP="00240555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</w:pPr>
                    </w:p>
                    <w:p w14:paraId="30A7D206" w14:textId="486C1925" w:rsidR="005B3D99" w:rsidRDefault="00E61901" w:rsidP="0055475D">
                      <w:pPr>
                        <w:widowControl w:val="0"/>
                        <w:spacing w:line="280" w:lineRule="exact"/>
                        <w:ind w:firstLine="720"/>
                        <w:rPr>
                          <w:b/>
                          <w:bCs/>
                          <w:color w:val="auto"/>
                          <w:w w:val="80"/>
                          <w:sz w:val="32"/>
                          <w:szCs w:val="32"/>
                        </w:rPr>
                      </w:pPr>
                      <w:hyperlink r:id="rId18" w:history="1">
                        <w:r w:rsidRPr="000353B0">
                          <w:rPr>
                            <w:rStyle w:val="Hyperlink"/>
                            <w:b/>
                            <w:bCs/>
                            <w:w w:val="80"/>
                            <w:sz w:val="32"/>
                            <w:szCs w:val="32"/>
                          </w:rPr>
                          <w:t>www.cobbk12.org/sanders</w:t>
                        </w:r>
                      </w:hyperlink>
                    </w:p>
                    <w:p w14:paraId="4A66D892" w14:textId="77777777" w:rsidR="00E61901" w:rsidRDefault="00E61901" w:rsidP="0055475D">
                      <w:pPr>
                        <w:widowControl w:val="0"/>
                        <w:spacing w:line="280" w:lineRule="exact"/>
                        <w:ind w:firstLine="720"/>
                        <w:rPr>
                          <w:b/>
                          <w:bCs/>
                          <w:color w:val="auto"/>
                          <w:w w:val="80"/>
                          <w:sz w:val="32"/>
                          <w:szCs w:val="32"/>
                        </w:rPr>
                      </w:pPr>
                    </w:p>
                    <w:p w14:paraId="3D425649" w14:textId="77777777" w:rsidR="00E61901" w:rsidRPr="00EB24D4" w:rsidRDefault="00E61901" w:rsidP="0055475D">
                      <w:pPr>
                        <w:widowControl w:val="0"/>
                        <w:spacing w:line="280" w:lineRule="exact"/>
                        <w:ind w:firstLine="720"/>
                        <w:rPr>
                          <w:b/>
                          <w:bCs/>
                          <w:color w:val="ED7D31" w:themeColor="accent2"/>
                          <w:w w:val="80"/>
                          <w:sz w:val="32"/>
                          <w:szCs w:val="32"/>
                        </w:rPr>
                      </w:pPr>
                    </w:p>
                    <w:p w14:paraId="4090FC8B" w14:textId="6F2141C7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  <w:p w14:paraId="15352775" w14:textId="79390706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  <w:p w14:paraId="33376781" w14:textId="607D6E3C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  <w:p w14:paraId="6F8A9BF3" w14:textId="6A6D44AE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6FB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315" behindDoc="0" locked="0" layoutInCell="1" allowOverlap="1" wp14:anchorId="402E6259" wp14:editId="308F5416">
                <wp:simplePos x="0" y="0"/>
                <wp:positionH relativeFrom="margin">
                  <wp:align>left</wp:align>
                </wp:positionH>
                <wp:positionV relativeFrom="paragraph">
                  <wp:posOffset>2667000</wp:posOffset>
                </wp:positionV>
                <wp:extent cx="3133725" cy="104140"/>
                <wp:effectExtent l="0" t="0" r="9525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1041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87FD1" id="Rectangle 25" o:spid="_x0000_s1026" style="position:absolute;margin-left:0;margin-top:210pt;width:246.75pt;height:8.2pt;z-index:25165831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" fillcolor="#2f5496 [2404]" stroked="f">
                <v:textbox inset="2.88pt,2.88pt,2.88pt,2.88pt"/>
                <w10:wrap anchorx="margin"/>
              </v:rect>
            </w:pict>
          </mc:Fallback>
        </mc:AlternateContent>
      </w:r>
      <w:r w:rsidR="000A36FB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76" behindDoc="1" locked="0" layoutInCell="1" allowOverlap="1" wp14:anchorId="17464556" wp14:editId="109C6777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130550" cy="3200400"/>
                <wp:effectExtent l="0" t="0" r="0" b="0"/>
                <wp:wrapThrough wrapText="bothSides">
                  <wp:wrapPolygon edited="0">
                    <wp:start x="0" y="0"/>
                    <wp:lineTo x="0" y="21471"/>
                    <wp:lineTo x="21425" y="21471"/>
                    <wp:lineTo x="21425" y="0"/>
                    <wp:lineTo x="0" y="0"/>
                  </wp:wrapPolygon>
                </wp:wrapThrough>
                <wp:docPr id="30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A345E3" w14:textId="7A7EE066" w:rsidR="00734486" w:rsidRDefault="00974B7D" w:rsidP="00033B8E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</w:pPr>
                            <w:r w:rsidRPr="00D1424D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  <w:t>District Goals for Student Achievement</w:t>
                            </w:r>
                          </w:p>
                          <w:p w14:paraId="70739805" w14:textId="77777777" w:rsidR="00980FC0" w:rsidRPr="00033B8E" w:rsidRDefault="00980FC0" w:rsidP="00033B8E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</w:rPr>
                            </w:pPr>
                          </w:p>
                          <w:p w14:paraId="2EFAFEB1" w14:textId="77777777" w:rsidR="006907F8" w:rsidRDefault="000D1BBC" w:rsidP="000A36F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  <w:r w:rsidRPr="000A36FB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By SY2</w:t>
                            </w:r>
                            <w:r w:rsidR="00164E8A" w:rsidRPr="000A36FB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9</w:t>
                            </w:r>
                            <w:r w:rsidRPr="000A36FB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, increase</w:t>
                            </w:r>
                            <w:r w:rsidR="00BE7469" w:rsidRPr="000A36FB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A36FB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by 2 percentage points</w:t>
                            </w:r>
                            <w:r w:rsidR="00AA77E8" w:rsidRPr="000A36FB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 xml:space="preserve"> the</w:t>
                            </w:r>
                            <w:r w:rsidR="00BA1E00" w:rsidRPr="000A36FB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 xml:space="preserve"> number of students </w:t>
                            </w:r>
                            <w:r w:rsidR="00B45FD1" w:rsidRPr="000A36FB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performing</w:t>
                            </w:r>
                            <w:r w:rsidR="00BA1E00" w:rsidRPr="000A36FB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 xml:space="preserve"> at the profi</w:t>
                            </w:r>
                            <w:r w:rsidR="00947099" w:rsidRPr="000A36FB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c</w:t>
                            </w:r>
                            <w:r w:rsidR="00BA1E00" w:rsidRPr="000A36FB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ient and distin</w:t>
                            </w:r>
                            <w:r w:rsidR="00164E8A" w:rsidRPr="000A36FB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 xml:space="preserve">guished levels, as </w:t>
                            </w:r>
                            <w:r w:rsidRPr="000A36FB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evidenced by state assessments.</w:t>
                            </w:r>
                          </w:p>
                          <w:p w14:paraId="012F3C2A" w14:textId="77777777" w:rsidR="006907F8" w:rsidRDefault="006907F8" w:rsidP="006907F8">
                            <w:pPr>
                              <w:pStyle w:val="ListParagraph"/>
                              <w:widowControl w:val="0"/>
                              <w:ind w:left="1080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699E0D26" w14:textId="5687B36B" w:rsidR="00A5236D" w:rsidRPr="006907F8" w:rsidRDefault="000D1BBC" w:rsidP="000A36FB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  <w:r w:rsidRPr="006907F8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By SY2</w:t>
                            </w:r>
                            <w:r w:rsidR="00CC4C8A" w:rsidRPr="006907F8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9</w:t>
                            </w:r>
                            <w:r w:rsidRPr="006907F8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, increase graduation rate from 8</w:t>
                            </w:r>
                            <w:r w:rsidR="00CC4C8A" w:rsidRPr="006907F8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9</w:t>
                            </w:r>
                            <w:r w:rsidRPr="006907F8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 xml:space="preserve">% to </w:t>
                            </w:r>
                            <w:r w:rsidR="00CC4C8A" w:rsidRPr="006907F8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91</w:t>
                            </w:r>
                            <w:r w:rsidRPr="006907F8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% as measured by GaDOE adjusted cohort graduation rate.</w:t>
                            </w:r>
                          </w:p>
                          <w:p w14:paraId="32C75EF9" w14:textId="762C2021" w:rsidR="00CC4C8A" w:rsidRPr="001E2885" w:rsidRDefault="00CC4C8A" w:rsidP="001E2885">
                            <w:pPr>
                              <w:widowControl w:val="0"/>
                              <w:ind w:left="360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61BBA2A2" w14:textId="77777777" w:rsidR="00A91841" w:rsidRDefault="00A91841" w:rsidP="00C767E1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  <w:p w14:paraId="2029F21B" w14:textId="159F18A0" w:rsidR="00A91841" w:rsidRDefault="006907F8" w:rsidP="00C767E1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807D35" wp14:editId="43500DE1">
                                  <wp:extent cx="2484120" cy="312420"/>
                                  <wp:effectExtent l="0" t="0" r="0" b="0"/>
                                  <wp:docPr id="1125460507" name="Image 4" descr="A white background with red text  AI-generated content may be incorrect.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 descr="A white background with red text  AI-generated content may be incorrect.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4120" cy="312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278EDB" w14:textId="134F153F" w:rsidR="00A91841" w:rsidRDefault="00A91841" w:rsidP="00C767E1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  <w:p w14:paraId="22FD0197" w14:textId="60E59D01" w:rsidR="001E2885" w:rsidRDefault="001E2885" w:rsidP="00C767E1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  <w:p w14:paraId="2CCB4C96" w14:textId="408E3575" w:rsidR="001E2885" w:rsidRDefault="001E2885" w:rsidP="00C767E1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  <w:p w14:paraId="45BCF1A0" w14:textId="33612810" w:rsidR="00494EDE" w:rsidRPr="00494EDE" w:rsidRDefault="00494EDE" w:rsidP="00C767E1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64556" id="Text Box 8" o:spid="_x0000_s1045" type="#_x0000_t202" style="position:absolute;margin-left:0;margin-top:1pt;width:246.5pt;height:252pt;z-index:-2516582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" filled="f" stroked="f">
                <v:textbox inset="2.88pt,2.88pt,2.88pt,2.88pt">
                  <w:txbxContent>
                    <w:p w14:paraId="4FA345E3" w14:textId="7A7EE066" w:rsidR="00734486" w:rsidRDefault="00974B7D" w:rsidP="00033B8E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</w:pPr>
                      <w:r w:rsidRPr="00D1424D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  <w:t>District Goals for Student Achievement</w:t>
                      </w:r>
                    </w:p>
                    <w:p w14:paraId="70739805" w14:textId="77777777" w:rsidR="00980FC0" w:rsidRPr="00033B8E" w:rsidRDefault="00980FC0" w:rsidP="00033B8E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</w:rPr>
                      </w:pPr>
                    </w:p>
                    <w:p w14:paraId="2EFAFEB1" w14:textId="77777777" w:rsidR="006907F8" w:rsidRDefault="000D1BBC" w:rsidP="000A36FB">
                      <w:pPr>
                        <w:pStyle w:val="ListParagraph"/>
                        <w:widowControl w:val="0"/>
                        <w:numPr>
                          <w:ilvl w:val="0"/>
                          <w:numId w:val="31"/>
                        </w:numPr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</w:pPr>
                      <w:r w:rsidRPr="000A36FB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By SY2</w:t>
                      </w:r>
                      <w:r w:rsidR="00164E8A" w:rsidRPr="000A36FB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9</w:t>
                      </w:r>
                      <w:r w:rsidRPr="000A36FB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, increase</w:t>
                      </w:r>
                      <w:r w:rsidR="00BE7469" w:rsidRPr="000A36FB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 xml:space="preserve"> </w:t>
                      </w:r>
                      <w:r w:rsidRPr="000A36FB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by 2 percentage points</w:t>
                      </w:r>
                      <w:r w:rsidR="00AA77E8" w:rsidRPr="000A36FB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 xml:space="preserve"> the</w:t>
                      </w:r>
                      <w:r w:rsidR="00BA1E00" w:rsidRPr="000A36FB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 xml:space="preserve"> number of students </w:t>
                      </w:r>
                      <w:r w:rsidR="00B45FD1" w:rsidRPr="000A36FB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performing</w:t>
                      </w:r>
                      <w:r w:rsidR="00BA1E00" w:rsidRPr="000A36FB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 xml:space="preserve"> at the profi</w:t>
                      </w:r>
                      <w:r w:rsidR="00947099" w:rsidRPr="000A36FB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c</w:t>
                      </w:r>
                      <w:r w:rsidR="00BA1E00" w:rsidRPr="000A36FB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ient and distin</w:t>
                      </w:r>
                      <w:r w:rsidR="00164E8A" w:rsidRPr="000A36FB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 xml:space="preserve">guished levels, as </w:t>
                      </w:r>
                      <w:r w:rsidRPr="000A36FB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evidenced by state assessments.</w:t>
                      </w:r>
                    </w:p>
                    <w:p w14:paraId="012F3C2A" w14:textId="77777777" w:rsidR="006907F8" w:rsidRDefault="006907F8" w:rsidP="006907F8">
                      <w:pPr>
                        <w:pStyle w:val="ListParagraph"/>
                        <w:widowControl w:val="0"/>
                        <w:ind w:left="1080"/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</w:pPr>
                    </w:p>
                    <w:p w14:paraId="699E0D26" w14:textId="5687B36B" w:rsidR="00A5236D" w:rsidRPr="006907F8" w:rsidRDefault="000D1BBC" w:rsidP="000A36FB">
                      <w:pPr>
                        <w:pStyle w:val="ListParagraph"/>
                        <w:widowControl w:val="0"/>
                        <w:numPr>
                          <w:ilvl w:val="0"/>
                          <w:numId w:val="31"/>
                        </w:numPr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</w:pPr>
                      <w:r w:rsidRPr="006907F8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By SY2</w:t>
                      </w:r>
                      <w:r w:rsidR="00CC4C8A" w:rsidRPr="006907F8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9</w:t>
                      </w:r>
                      <w:r w:rsidRPr="006907F8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, increase graduation rate from 8</w:t>
                      </w:r>
                      <w:r w:rsidR="00CC4C8A" w:rsidRPr="006907F8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9</w:t>
                      </w:r>
                      <w:r w:rsidRPr="006907F8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 xml:space="preserve">% to </w:t>
                      </w:r>
                      <w:r w:rsidR="00CC4C8A" w:rsidRPr="006907F8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91</w:t>
                      </w:r>
                      <w:r w:rsidRPr="006907F8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% as measured by GaDOE adjusted cohort graduation rate.</w:t>
                      </w:r>
                    </w:p>
                    <w:p w14:paraId="32C75EF9" w14:textId="762C2021" w:rsidR="00CC4C8A" w:rsidRPr="001E2885" w:rsidRDefault="00CC4C8A" w:rsidP="001E2885">
                      <w:pPr>
                        <w:widowControl w:val="0"/>
                        <w:ind w:left="360"/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</w:pPr>
                    </w:p>
                    <w:p w14:paraId="61BBA2A2" w14:textId="77777777" w:rsidR="00A91841" w:rsidRDefault="00A91841" w:rsidP="00C767E1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  <w:p w14:paraId="2029F21B" w14:textId="159F18A0" w:rsidR="00A91841" w:rsidRDefault="006907F8" w:rsidP="00C767E1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807D35" wp14:editId="43500DE1">
                            <wp:extent cx="2484120" cy="312420"/>
                            <wp:effectExtent l="0" t="0" r="0" b="0"/>
                            <wp:docPr id="1125460507" name="Image 4" descr="A white background with red text  AI-generated content may be incorrect.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 4" descr="A white background with red text  AI-generated content may be incorrect."/>
                                    <pic:cNvPicPr/>
                                  </pic:nvPicPr>
                                  <pic:blipFill>
                                    <a:blip r:embed="rId19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4120" cy="312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278EDB" w14:textId="134F153F" w:rsidR="00A91841" w:rsidRDefault="00A91841" w:rsidP="00C767E1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  <w:p w14:paraId="22FD0197" w14:textId="60E59D01" w:rsidR="001E2885" w:rsidRDefault="001E2885" w:rsidP="00C767E1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  <w:p w14:paraId="2CCB4C96" w14:textId="408E3575" w:rsidR="001E2885" w:rsidRDefault="001E2885" w:rsidP="00C767E1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  <w:p w14:paraId="45BCF1A0" w14:textId="33612810" w:rsidR="00494EDE" w:rsidRPr="00494EDE" w:rsidRDefault="00494EDE" w:rsidP="00C767E1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36FB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4A46BD22" wp14:editId="5A1316E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124200" cy="5587341"/>
                <wp:effectExtent l="0" t="0" r="0" b="0"/>
                <wp:wrapNone/>
                <wp:docPr id="30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5587341"/>
                        </a:xfrm>
                        <a:prstGeom prst="rect">
                          <a:avLst/>
                        </a:prstGeom>
                        <a:solidFill>
                          <a:srgbClr val="F4EDE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64589" id="Rectangle 3" o:spid="_x0000_s1026" style="position:absolute;margin-left:0;margin-top:0;width:246pt;height:439.95pt;z-index:25165825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" fillcolor="#f4ede2" stroked="f" strokecolor="#212120" insetpen="t">
                <v:shadow color="#dcd6d4"/>
                <v:textbox inset="2.88pt,2.88pt,2.88pt,2.88pt"/>
                <w10:wrap anchorx="margin"/>
              </v:rect>
            </w:pict>
          </mc:Fallback>
        </mc:AlternateContent>
      </w:r>
      <w:r w:rsidR="00155523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2208B489" wp14:editId="5A9A2FB4">
                <wp:simplePos x="0" y="0"/>
                <wp:positionH relativeFrom="column">
                  <wp:posOffset>7620000</wp:posOffset>
                </wp:positionH>
                <wp:positionV relativeFrom="paragraph">
                  <wp:posOffset>609600</wp:posOffset>
                </wp:positionV>
                <wp:extent cx="1879600" cy="5149850"/>
                <wp:effectExtent l="0" t="0" r="6350" b="0"/>
                <wp:wrapNone/>
                <wp:docPr id="34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514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54C790" w14:textId="4144767D" w:rsidR="00FA79AE" w:rsidRPr="00EB06EB" w:rsidRDefault="00ED5E72" w:rsidP="00FA79AE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E"/>
                                <w:w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Sanders Elementary </w:t>
                            </w:r>
                            <w:r w:rsidR="00FA79AE" w:rsidRPr="00EB06EB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Student</w:t>
                            </w:r>
                            <w:r w:rsidR="00FA79AE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  <w:p w14:paraId="4E7899E8" w14:textId="77777777" w:rsidR="00FA79AE" w:rsidRDefault="00FA79AE" w:rsidP="00FA79A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03B534C6" w14:textId="77777777" w:rsidR="00FA79AE" w:rsidRPr="00B42DA5" w:rsidRDefault="00FA79AE" w:rsidP="00FA79A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3F05ACCF" w14:textId="53991151" w:rsidR="00FA79AE" w:rsidRPr="0097663D" w:rsidRDefault="0097663D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Students will utilize resources provided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at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least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twice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week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for 15 minutes to practice phonemic awareness, sight words &amp;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spelling skills to build early literacy foundational skills.</w:t>
                            </w:r>
                          </w:p>
                          <w:p w14:paraId="57C357AA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7C07061F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18F1B9AC" w14:textId="77777777" w:rsidR="00FA79AE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434D55B0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08DD10D1" w14:textId="35CC90B7" w:rsidR="00FA79AE" w:rsidRPr="008D2435" w:rsidRDefault="008D2435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Students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will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access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CTLS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Learn and learning websites and resources to practice math and reading skills.</w:t>
                            </w:r>
                          </w:p>
                          <w:p w14:paraId="23DAC72B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0ED920D5" w14:textId="77777777" w:rsidR="00FA79AE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58EB9807" w14:textId="77777777" w:rsidR="00DE7392" w:rsidRPr="00EB06EB" w:rsidRDefault="00DE7392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73CA4A0" w14:textId="724D6286" w:rsidR="00734486" w:rsidRPr="00AC6FB6" w:rsidRDefault="00AC6FB6" w:rsidP="00DE7392">
                            <w:pPr>
                              <w:pStyle w:val="TableParagraph"/>
                              <w:spacing w:before="111"/>
                              <w:ind w:right="59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C6FB6">
                              <w:rPr>
                                <w:rFonts w:asciiTheme="minorHAnsi" w:hAnsiTheme="minorHAnsi" w:cstheme="minorHAnsi"/>
                                <w:color w:val="20201F"/>
                              </w:rPr>
                              <w:t>Students will use activities and resources from Family Engagement events to practice math, problem-solving, and reading</w:t>
                            </w:r>
                            <w:r w:rsidRPr="00AC6FB6">
                              <w:rPr>
                                <w:rFonts w:asciiTheme="minorHAnsi" w:hAnsiTheme="minorHAnsi" w:cstheme="minorHAnsi"/>
                                <w:color w:val="20201F"/>
                                <w:spacing w:val="-13"/>
                              </w:rPr>
                              <w:t xml:space="preserve"> </w:t>
                            </w:r>
                            <w:r w:rsidRPr="00AC6FB6">
                              <w:rPr>
                                <w:rFonts w:asciiTheme="minorHAnsi" w:hAnsiTheme="minorHAnsi" w:cstheme="minorHAnsi"/>
                                <w:color w:val="20201F"/>
                              </w:rPr>
                              <w:t>comprehension</w:t>
                            </w:r>
                            <w:r w:rsidRPr="00AC6FB6">
                              <w:rPr>
                                <w:rFonts w:asciiTheme="minorHAnsi" w:hAnsiTheme="minorHAnsi" w:cstheme="minorHAnsi"/>
                                <w:color w:val="20201F"/>
                                <w:spacing w:val="-12"/>
                              </w:rPr>
                              <w:t xml:space="preserve"> </w:t>
                            </w:r>
                            <w:r w:rsidRPr="00AC6FB6">
                              <w:rPr>
                                <w:rFonts w:asciiTheme="minorHAnsi" w:hAnsiTheme="minorHAnsi" w:cstheme="minorHAnsi"/>
                                <w:color w:val="20201F"/>
                              </w:rPr>
                              <w:t>strategies to support their progress in mastering grade-level standards and increasing academic</w:t>
                            </w:r>
                            <w:r w:rsidR="00DE7392">
                              <w:rPr>
                                <w:rFonts w:asciiTheme="minorHAnsi" w:hAnsiTheme="minorHAnsi" w:cstheme="minorHAnsi"/>
                                <w:color w:val="20201F"/>
                              </w:rPr>
                              <w:t xml:space="preserve"> </w:t>
                            </w:r>
                            <w:r w:rsidRPr="00AC6FB6">
                              <w:rPr>
                                <w:rFonts w:asciiTheme="minorHAnsi" w:hAnsiTheme="minorHAnsi" w:cstheme="minorHAnsi"/>
                                <w:color w:val="20201F"/>
                                <w:spacing w:val="-2"/>
                              </w:rPr>
                              <w:t>achievement.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8B489" id="Text Box 60" o:spid="_x0000_s1046" type="#_x0000_t202" style="position:absolute;margin-left:600pt;margin-top:48pt;width:148pt;height:405.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" filled="f" fillcolor="#fffffe" stroked="f" strokecolor="#212120" insetpen="t">
                <v:textbox inset="2.88pt,2.88pt,2.88pt,2.88pt">
                  <w:txbxContent>
                    <w:p w14:paraId="0B54C790" w14:textId="4144767D" w:rsidR="00FA79AE" w:rsidRPr="00EB06EB" w:rsidRDefault="00ED5E72" w:rsidP="00FA79AE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E"/>
                          <w:w w:val="8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Sanders Elementary </w:t>
                      </w:r>
                      <w:r w:rsidR="00FA79AE" w:rsidRPr="00EB06EB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Student</w:t>
                      </w:r>
                      <w:r w:rsidR="00FA79AE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s</w:t>
                      </w:r>
                    </w:p>
                    <w:p w14:paraId="4E7899E8" w14:textId="77777777" w:rsidR="00FA79AE" w:rsidRDefault="00FA79AE" w:rsidP="00FA79AE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sz w:val="22"/>
                          <w:szCs w:val="22"/>
                        </w:rPr>
                      </w:pPr>
                    </w:p>
                    <w:p w14:paraId="03B534C6" w14:textId="77777777" w:rsidR="00FA79AE" w:rsidRPr="00B42DA5" w:rsidRDefault="00FA79AE" w:rsidP="00FA79AE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sz w:val="22"/>
                          <w:szCs w:val="22"/>
                        </w:rPr>
                      </w:pPr>
                    </w:p>
                    <w:p w14:paraId="3F05ACCF" w14:textId="53991151" w:rsidR="00FA79AE" w:rsidRPr="0097663D" w:rsidRDefault="0097663D" w:rsidP="00FA79AE">
                      <w:pPr>
                        <w:widowControl w:val="0"/>
                        <w:spacing w:line="22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Students will utilize resources provided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at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least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twice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week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for 15 minutes to practice phonemic awareness, sight words &amp;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spelling skills to build early literacy foundational skills.</w:t>
                      </w:r>
                    </w:p>
                    <w:p w14:paraId="57C357AA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7C07061F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18F1B9AC" w14:textId="77777777" w:rsidR="00FA79AE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434D55B0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08DD10D1" w14:textId="35CC90B7" w:rsidR="00FA79AE" w:rsidRPr="008D2435" w:rsidRDefault="008D2435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  <w:r w:rsidRPr="008D2435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Students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will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access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CTLS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Learn and learning websites and resources to practice math and reading skills.</w:t>
                      </w:r>
                    </w:p>
                    <w:p w14:paraId="23DAC72B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0ED920D5" w14:textId="77777777" w:rsidR="00FA79AE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58EB9807" w14:textId="77777777" w:rsidR="00DE7392" w:rsidRPr="00EB06EB" w:rsidRDefault="00DE7392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273CA4A0" w14:textId="724D6286" w:rsidR="00734486" w:rsidRPr="00AC6FB6" w:rsidRDefault="00AC6FB6" w:rsidP="00DE7392">
                      <w:pPr>
                        <w:pStyle w:val="TableParagraph"/>
                        <w:spacing w:before="111"/>
                        <w:ind w:right="59"/>
                        <w:rPr>
                          <w:rFonts w:asciiTheme="minorHAnsi" w:hAnsiTheme="minorHAnsi" w:cstheme="minorHAnsi"/>
                        </w:rPr>
                      </w:pPr>
                      <w:r w:rsidRPr="00AC6FB6">
                        <w:rPr>
                          <w:rFonts w:asciiTheme="minorHAnsi" w:hAnsiTheme="minorHAnsi" w:cstheme="minorHAnsi"/>
                          <w:color w:val="20201F"/>
                        </w:rPr>
                        <w:t>Students will use activities and resources from Family Engagement events to practice math, problem-solving, and reading</w:t>
                      </w:r>
                      <w:r w:rsidRPr="00AC6FB6">
                        <w:rPr>
                          <w:rFonts w:asciiTheme="minorHAnsi" w:hAnsiTheme="minorHAnsi" w:cstheme="minorHAnsi"/>
                          <w:color w:val="20201F"/>
                          <w:spacing w:val="-13"/>
                        </w:rPr>
                        <w:t xml:space="preserve"> </w:t>
                      </w:r>
                      <w:r w:rsidRPr="00AC6FB6">
                        <w:rPr>
                          <w:rFonts w:asciiTheme="minorHAnsi" w:hAnsiTheme="minorHAnsi" w:cstheme="minorHAnsi"/>
                          <w:color w:val="20201F"/>
                        </w:rPr>
                        <w:t>comprehension</w:t>
                      </w:r>
                      <w:r w:rsidRPr="00AC6FB6">
                        <w:rPr>
                          <w:rFonts w:asciiTheme="minorHAnsi" w:hAnsiTheme="minorHAnsi" w:cstheme="minorHAnsi"/>
                          <w:color w:val="20201F"/>
                          <w:spacing w:val="-12"/>
                        </w:rPr>
                        <w:t xml:space="preserve"> </w:t>
                      </w:r>
                      <w:r w:rsidRPr="00AC6FB6">
                        <w:rPr>
                          <w:rFonts w:asciiTheme="minorHAnsi" w:hAnsiTheme="minorHAnsi" w:cstheme="minorHAnsi"/>
                          <w:color w:val="20201F"/>
                        </w:rPr>
                        <w:t>strategies to support their progress in mastering grade-level standards and increasing academic</w:t>
                      </w:r>
                      <w:r w:rsidR="00DE7392">
                        <w:rPr>
                          <w:rFonts w:asciiTheme="minorHAnsi" w:hAnsiTheme="minorHAnsi" w:cstheme="minorHAnsi"/>
                          <w:color w:val="20201F"/>
                        </w:rPr>
                        <w:t xml:space="preserve"> </w:t>
                      </w:r>
                      <w:r w:rsidRPr="00AC6FB6">
                        <w:rPr>
                          <w:rFonts w:asciiTheme="minorHAnsi" w:hAnsiTheme="minorHAnsi" w:cstheme="minorHAnsi"/>
                          <w:color w:val="20201F"/>
                          <w:spacing w:val="-2"/>
                        </w:rPr>
                        <w:t>achievement.</w:t>
                      </w:r>
                    </w:p>
                  </w:txbxContent>
                </v:textbox>
              </v:shape>
            </w:pict>
          </mc:Fallback>
        </mc:AlternateContent>
      </w:r>
      <w:r w:rsidR="00155523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6389FBDB" wp14:editId="142CF3DE">
                <wp:simplePos x="0" y="0"/>
                <wp:positionH relativeFrom="column">
                  <wp:posOffset>5308600</wp:posOffset>
                </wp:positionH>
                <wp:positionV relativeFrom="paragraph">
                  <wp:posOffset>577850</wp:posOffset>
                </wp:positionV>
                <wp:extent cx="2108200" cy="5175250"/>
                <wp:effectExtent l="0" t="0" r="6350" b="6350"/>
                <wp:wrapNone/>
                <wp:docPr id="33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517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39D5CD" w14:textId="298CD44B" w:rsidR="00ED7EE6" w:rsidRPr="00EB06EB" w:rsidRDefault="00ED5E72" w:rsidP="00ED7EE6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E"/>
                                <w:w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Sanders Elementary</w:t>
                            </w:r>
                            <w:r w:rsidR="00ED7EE6" w:rsidRPr="00EB06EB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D7EE6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Families</w:t>
                            </w:r>
                          </w:p>
                          <w:p w14:paraId="1FCBE7C6" w14:textId="77777777" w:rsidR="00ED7EE6" w:rsidRDefault="00ED7EE6" w:rsidP="00ED7EE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C8769A6" w14:textId="77777777" w:rsidR="00ED7EE6" w:rsidRPr="009F366B" w:rsidRDefault="00ED7EE6" w:rsidP="00ED7EE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1A473D04" w14:textId="1E8E831F" w:rsidR="00ED7EE6" w:rsidRPr="00460F8E" w:rsidRDefault="00460F8E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Families will encourage and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assist their child with school-provided resources at least twice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 week for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15 minutes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to practice phonemic awareness skills, sight words,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and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spelling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with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the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child to build early literacy foundational skills</w:t>
                            </w:r>
                          </w:p>
                          <w:p w14:paraId="767761AD" w14:textId="77777777" w:rsidR="00ED7EE6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2C6D7859" w14:textId="77777777" w:rsidR="0089774F" w:rsidRDefault="0089774F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12BDAC19" w14:textId="4FDD50BA" w:rsidR="0089774F" w:rsidRPr="002D7E5A" w:rsidRDefault="002D7E5A" w:rsidP="00ED7EE6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Families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will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use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CTLS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Parent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to communicate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with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teachers,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view school-wide posts, access websites, learning resources and instructional videos to support their child at home.</w:t>
                            </w:r>
                          </w:p>
                          <w:p w14:paraId="5CEB28A0" w14:textId="77777777" w:rsidR="00ED7EE6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448268DA" w14:textId="77777777" w:rsidR="00ED7EE6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65AC4200" w14:textId="77777777" w:rsidR="00ED7EE6" w:rsidRPr="0079336A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2A538368" w14:textId="1E65CD46" w:rsidR="00734486" w:rsidRPr="00A51188" w:rsidRDefault="00A51188" w:rsidP="00ED7EE6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Families will attend at least one Family Engagement event per semester,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or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get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information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from their child’s teacher, parent facilitator, or academic coach to help support their child’s academic achievement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9FBDB" id="Text Box 57" o:spid="_x0000_s1047" type="#_x0000_t202" style="position:absolute;margin-left:418pt;margin-top:45.5pt;width:166pt;height:407.5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" filled="f" fillcolor="#fffffe" stroked="f" strokecolor="#212120" insetpen="t">
                <v:textbox inset="2.88pt,2.88pt,2.88pt,2.88pt">
                  <w:txbxContent>
                    <w:p w14:paraId="2239D5CD" w14:textId="298CD44B" w:rsidR="00ED7EE6" w:rsidRPr="00EB06EB" w:rsidRDefault="00ED5E72" w:rsidP="00ED7EE6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E"/>
                          <w:w w:val="8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Sanders Elementary</w:t>
                      </w:r>
                      <w:r w:rsidR="00ED7EE6" w:rsidRPr="00EB06EB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 </w:t>
                      </w:r>
                      <w:r w:rsidR="00ED7EE6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Families</w:t>
                      </w:r>
                    </w:p>
                    <w:p w14:paraId="1FCBE7C6" w14:textId="77777777" w:rsidR="00ED7EE6" w:rsidRDefault="00ED7EE6" w:rsidP="00ED7EE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C8769A6" w14:textId="77777777" w:rsidR="00ED7EE6" w:rsidRPr="009F366B" w:rsidRDefault="00ED7EE6" w:rsidP="00ED7EE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1A473D04" w14:textId="1E8E831F" w:rsidR="00ED7EE6" w:rsidRPr="00460F8E" w:rsidRDefault="00460F8E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Families will encourage and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assist their child with school-provided resources at least twice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 week for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15 minutes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to practice phonemic awareness skills, sight words,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and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spelling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with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the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child to build early literacy foundational skills</w:t>
                      </w:r>
                    </w:p>
                    <w:p w14:paraId="767761AD" w14:textId="77777777" w:rsidR="00ED7EE6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2C6D7859" w14:textId="77777777" w:rsidR="0089774F" w:rsidRDefault="0089774F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12BDAC19" w14:textId="4FDD50BA" w:rsidR="0089774F" w:rsidRPr="002D7E5A" w:rsidRDefault="002D7E5A" w:rsidP="00ED7EE6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Families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will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use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CTLS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Parent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to communicate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with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teachers,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view school-wide posts, access websites, learning resources and instructional videos to support their child at home.</w:t>
                      </w:r>
                    </w:p>
                    <w:p w14:paraId="5CEB28A0" w14:textId="77777777" w:rsidR="00ED7EE6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448268DA" w14:textId="77777777" w:rsidR="00ED7EE6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65AC4200" w14:textId="77777777" w:rsidR="00ED7EE6" w:rsidRPr="0079336A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2A538368" w14:textId="1E65CD46" w:rsidR="00734486" w:rsidRPr="00A51188" w:rsidRDefault="00A51188" w:rsidP="00ED7EE6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51188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Families will attend at least one Family Engagement event per semester,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or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get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information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from their child’s teacher, parent facilitator, or academic coach to help support their child’s academic achievement</w:t>
                      </w:r>
                    </w:p>
                  </w:txbxContent>
                </v:textbox>
              </v:shape>
            </w:pict>
          </mc:Fallback>
        </mc:AlternateContent>
      </w:r>
      <w:r w:rsidR="009F366B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306" behindDoc="0" locked="0" layoutInCell="1" allowOverlap="1" wp14:anchorId="434D385F" wp14:editId="26E6BDAF">
                <wp:simplePos x="0" y="0"/>
                <wp:positionH relativeFrom="margin">
                  <wp:posOffset>3495675</wp:posOffset>
                </wp:positionH>
                <wp:positionV relativeFrom="paragraph">
                  <wp:posOffset>6067837</wp:posOffset>
                </wp:positionV>
                <wp:extent cx="5886450" cy="685800"/>
                <wp:effectExtent l="0" t="0" r="19050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F17C5" w14:textId="6FB53032" w:rsidR="008B41B0" w:rsidRPr="00D1424D" w:rsidRDefault="00C01E24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2060"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C01E24">
                              <w:rPr>
                                <w:rFonts w:ascii="Arial" w:hAnsi="Arial" w:cs="Arial"/>
                                <w:i/>
                                <w:iCs/>
                                <w:color w:val="002060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</w:t>
                            </w:r>
                            <w:r w:rsidR="004E0036">
                              <w:rPr>
                                <w:noProof/>
                              </w:rPr>
                              <w:drawing>
                                <wp:inline distT="0" distB="0" distL="0" distR="0" wp14:anchorId="1506E574" wp14:editId="653C9D2E">
                                  <wp:extent cx="5181600" cy="438150"/>
                                  <wp:effectExtent l="0" t="0" r="0" b="0"/>
                                  <wp:docPr id="891829824" name="Image 4" descr="A white background with red text  AI-generated content may be incorrect.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 descr="A white background with red text  AI-generated content may be incorrect.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160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D385F" id="Text Box 36" o:spid="_x0000_s1048" type="#_x0000_t202" style="position:absolute;margin-left:275.25pt;margin-top:477.8pt;width:463.5pt;height:54pt;z-index:25165830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" fillcolor="white [3201]" strokeweight=".5pt">
                <v:textbox>
                  <w:txbxContent>
                    <w:p w14:paraId="197F17C5" w14:textId="6FB53032" w:rsidR="008B41B0" w:rsidRPr="00D1424D" w:rsidRDefault="00C01E24">
                      <w:pPr>
                        <w:rPr>
                          <w:rFonts w:asciiTheme="minorHAnsi" w:hAnsiTheme="minorHAnsi" w:cstheme="minorHAnsi"/>
                          <w:i/>
                          <w:iCs/>
                          <w:color w:val="002060"/>
                          <w:sz w:val="52"/>
                          <w:szCs w:val="52"/>
                          <w:shd w:val="clear" w:color="auto" w:fill="FFFFFF"/>
                        </w:rPr>
                      </w:pPr>
                      <w:r w:rsidRPr="00C01E24">
                        <w:rPr>
                          <w:rFonts w:ascii="Arial" w:hAnsi="Arial" w:cs="Arial"/>
                          <w:i/>
                          <w:iCs/>
                          <w:color w:val="002060"/>
                          <w:sz w:val="48"/>
                          <w:szCs w:val="48"/>
                          <w:shd w:val="clear" w:color="auto" w:fill="FFFFFF"/>
                        </w:rPr>
                        <w:t xml:space="preserve"> </w:t>
                      </w:r>
                      <w:r w:rsidR="004E0036">
                        <w:rPr>
                          <w:noProof/>
                        </w:rPr>
                        <w:drawing>
                          <wp:inline distT="0" distB="0" distL="0" distR="0" wp14:anchorId="1506E574" wp14:editId="653C9D2E">
                            <wp:extent cx="5181600" cy="438150"/>
                            <wp:effectExtent l="0" t="0" r="0" b="0"/>
                            <wp:docPr id="891829824" name="Image 4" descr="A white background with red text  AI-generated content may be incorrect.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 4" descr="A white background with red text  AI-generated content may be incorrect."/>
                                    <pic:cNvPicPr/>
                                  </pic:nvPicPr>
                                  <pic:blipFill>
                                    <a:blip r:embed="rId19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81600" cy="438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366B">
        <w:rPr>
          <w:noProof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50D8757C" wp14:editId="045A3B55">
                <wp:simplePos x="0" y="0"/>
                <wp:positionH relativeFrom="column">
                  <wp:posOffset>3493770</wp:posOffset>
                </wp:positionH>
                <wp:positionV relativeFrom="paragraph">
                  <wp:posOffset>5862955</wp:posOffset>
                </wp:positionV>
                <wp:extent cx="5894705" cy="85090"/>
                <wp:effectExtent l="0" t="0" r="0" b="0"/>
                <wp:wrapSquare wrapText="bothSides"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4705" cy="850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5FA11" w14:textId="77777777" w:rsidR="00EF3DD8" w:rsidRDefault="00EF3D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8757C" id="Rectangle 199" o:spid="_x0000_s1049" style="position:absolute;margin-left:275.1pt;margin-top:461.65pt;width:464.15pt;height:6.7pt;z-index:251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" fillcolor="#2f5496 [2404]" stroked="f" strokeweight="1pt">
                <v:textbox>
                  <w:txbxContent>
                    <w:p w14:paraId="5105FA11" w14:textId="77777777" w:rsidR="00EF3DD8" w:rsidRDefault="00EF3DD8"/>
                  </w:txbxContent>
                </v:textbox>
                <w10:wrap type="square"/>
              </v:rect>
            </w:pict>
          </mc:Fallback>
        </mc:AlternateContent>
      </w:r>
      <w:r w:rsidR="00C23AE6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FBF2F5E" wp14:editId="6805B8E3">
                <wp:simplePos x="0" y="0"/>
                <wp:positionH relativeFrom="margin">
                  <wp:align>left</wp:align>
                </wp:positionH>
                <wp:positionV relativeFrom="paragraph">
                  <wp:posOffset>5857504</wp:posOffset>
                </wp:positionV>
                <wp:extent cx="3133725" cy="91811"/>
                <wp:effectExtent l="0" t="0" r="9525" b="3810"/>
                <wp:wrapNone/>
                <wp:docPr id="3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9181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48E0B" id="Rectangle 25" o:spid="_x0000_s1026" style="position:absolute;margin-left:0;margin-top:461.2pt;width:246.75pt;height:7.25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" fillcolor="#2f5496 [2404]" stroked="f">
                <v:textbox inset="2.88pt,2.88pt,2.88pt,2.88pt"/>
                <w10:wrap anchorx="margin"/>
              </v:rect>
            </w:pict>
          </mc:Fallback>
        </mc:AlternateContent>
      </w:r>
      <w:r w:rsidR="00AB5EC8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08BA0C2" wp14:editId="699F5A93">
                <wp:simplePos x="0" y="0"/>
                <wp:positionH relativeFrom="column">
                  <wp:posOffset>3381499</wp:posOffset>
                </wp:positionH>
                <wp:positionV relativeFrom="paragraph">
                  <wp:posOffset>608610</wp:posOffset>
                </wp:positionV>
                <wp:extent cx="1800225" cy="5195455"/>
                <wp:effectExtent l="0" t="0" r="9525" b="5715"/>
                <wp:wrapNone/>
                <wp:docPr id="30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519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EC9460" w14:textId="61E108D6" w:rsidR="001F3CF2" w:rsidRPr="00EB06EB" w:rsidRDefault="00812E54" w:rsidP="001F3CF2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E"/>
                                <w:w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Sanders</w:t>
                            </w:r>
                            <w:r w:rsidR="00ED5E72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 Elementary</w:t>
                            </w:r>
                            <w:r w:rsidR="001F3CF2" w:rsidRPr="00EB06EB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 Teachers</w:t>
                            </w:r>
                          </w:p>
                          <w:p w14:paraId="12052342" w14:textId="77777777" w:rsidR="001F3CF2" w:rsidRDefault="001F3CF2" w:rsidP="001F3CF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6A266288" w14:textId="77777777" w:rsidR="001F3CF2" w:rsidRPr="00B30159" w:rsidRDefault="001F3CF2" w:rsidP="001F3CF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5D9EE727" w14:textId="5B7215B1" w:rsidR="001F3CF2" w:rsidRPr="00276E4C" w:rsidRDefault="008B2356" w:rsidP="001F3CF2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Teachers will provide families with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resources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through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CTLS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 xml:space="preserve">to support the Early Literacy Framework to build solid foundational literacy skills at 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pacing w:val="-4"/>
                                <w:sz w:val="22"/>
                                <w:szCs w:val="22"/>
                              </w:rPr>
                              <w:t>home</w:t>
                            </w:r>
                          </w:p>
                          <w:p w14:paraId="3416A4A7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655D152" w14:textId="77777777" w:rsidR="001F3CF2" w:rsidRPr="00EB06EB" w:rsidRDefault="001F3CF2" w:rsidP="001F3CF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54C1AF8" w14:textId="51E9497A" w:rsidR="001F3CF2" w:rsidRDefault="00767881" w:rsidP="001F3CF2">
                            <w:pPr>
                              <w:rPr>
                                <w:rFonts w:asciiTheme="minorHAnsi" w:hAnsiTheme="minorHAnsi" w:cstheme="minorHAnsi"/>
                                <w:color w:val="20201F"/>
                                <w:spacing w:val="-4"/>
                                <w:sz w:val="22"/>
                                <w:szCs w:val="22"/>
                              </w:rPr>
                            </w:pP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Teachers will use CTLS weekly to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communicate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and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will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provide families access to instructional websites,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learning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resources,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 xml:space="preserve">and instructional videos to address student needs in reading and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4"/>
                                <w:sz w:val="22"/>
                                <w:szCs w:val="22"/>
                              </w:rPr>
                              <w:t>math</w:t>
                            </w:r>
                          </w:p>
                          <w:p w14:paraId="1A95F0B3" w14:textId="77777777" w:rsidR="00372687" w:rsidRDefault="00372687" w:rsidP="001F3CF2">
                            <w:pPr>
                              <w:rPr>
                                <w:rFonts w:asciiTheme="minorHAnsi" w:hAnsiTheme="minorHAnsi" w:cstheme="minorHAnsi"/>
                                <w:color w:val="20201F"/>
                                <w:spacing w:val="-4"/>
                                <w:sz w:val="22"/>
                                <w:szCs w:val="22"/>
                              </w:rPr>
                            </w:pPr>
                          </w:p>
                          <w:p w14:paraId="7C067977" w14:textId="77777777" w:rsidR="00372687" w:rsidRDefault="00372687" w:rsidP="001F3CF2">
                            <w:pPr>
                              <w:rPr>
                                <w:rFonts w:asciiTheme="minorHAnsi" w:hAnsiTheme="minorHAnsi" w:cstheme="minorHAnsi"/>
                                <w:color w:val="20201F"/>
                                <w:spacing w:val="-4"/>
                                <w:sz w:val="22"/>
                                <w:szCs w:val="22"/>
                              </w:rPr>
                            </w:pPr>
                          </w:p>
                          <w:p w14:paraId="7997E7CA" w14:textId="40073C71" w:rsidR="00372687" w:rsidRPr="00833B79" w:rsidRDefault="00833B79" w:rsidP="001F3CF2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Teachers will offer Family Engagement events focused on our school goals. Sanders will offer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ELA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and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Math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Nights,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and Parent workshops that concentrate on strategies to increase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academic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achievement</w:t>
                            </w:r>
                          </w:p>
                          <w:p w14:paraId="43B37050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55E88D32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557D92BA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4D72C20F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547033AD" w14:textId="47BF198D" w:rsidR="00734486" w:rsidRPr="0079336A" w:rsidRDefault="00734486" w:rsidP="001F3CF2">
                            <w:pPr>
                              <w:rPr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BA0C2" id="Text Box 4" o:spid="_x0000_s1050" type="#_x0000_t202" style="position:absolute;margin-left:266.25pt;margin-top:47.9pt;width:141.75pt;height:409.1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5FEC9460" w14:textId="61E108D6" w:rsidR="001F3CF2" w:rsidRPr="00EB06EB" w:rsidRDefault="00812E54" w:rsidP="001F3CF2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E"/>
                          <w:w w:val="8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Sanders</w:t>
                      </w:r>
                      <w:r w:rsidR="00ED5E72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 Elementary</w:t>
                      </w:r>
                      <w:r w:rsidR="001F3CF2" w:rsidRPr="00EB06EB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 Teachers</w:t>
                      </w:r>
                    </w:p>
                    <w:p w14:paraId="12052342" w14:textId="77777777" w:rsidR="001F3CF2" w:rsidRDefault="001F3CF2" w:rsidP="001F3CF2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sz w:val="22"/>
                          <w:szCs w:val="22"/>
                        </w:rPr>
                      </w:pPr>
                    </w:p>
                    <w:p w14:paraId="6A266288" w14:textId="77777777" w:rsidR="001F3CF2" w:rsidRPr="00B30159" w:rsidRDefault="001F3CF2" w:rsidP="001F3CF2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sz w:val="22"/>
                          <w:szCs w:val="22"/>
                        </w:rPr>
                      </w:pPr>
                    </w:p>
                    <w:p w14:paraId="5D9EE727" w14:textId="5B7215B1" w:rsidR="001F3CF2" w:rsidRPr="00276E4C" w:rsidRDefault="008B2356" w:rsidP="001F3CF2">
                      <w:pPr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</w:pPr>
                      <w:r w:rsidRPr="00276E4C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Teachers will provide families with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resources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through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CTLS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 xml:space="preserve">to support the Early Literacy Framework to build solid foundational literacy skills at 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pacing w:val="-4"/>
                          <w:sz w:val="22"/>
                          <w:szCs w:val="22"/>
                        </w:rPr>
                        <w:t>home</w:t>
                      </w:r>
                    </w:p>
                    <w:p w14:paraId="3416A4A7" w14:textId="77777777" w:rsidR="001F3CF2" w:rsidRDefault="001F3CF2" w:rsidP="001F3CF2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655D152" w14:textId="77777777" w:rsidR="001F3CF2" w:rsidRPr="00EB06EB" w:rsidRDefault="001F3CF2" w:rsidP="001F3CF2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54C1AF8" w14:textId="51E9497A" w:rsidR="001F3CF2" w:rsidRDefault="00767881" w:rsidP="001F3CF2">
                      <w:pPr>
                        <w:rPr>
                          <w:rFonts w:asciiTheme="minorHAnsi" w:hAnsiTheme="minorHAnsi" w:cstheme="minorHAnsi"/>
                          <w:color w:val="20201F"/>
                          <w:spacing w:val="-4"/>
                          <w:sz w:val="22"/>
                          <w:szCs w:val="22"/>
                        </w:rPr>
                      </w:pP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Teachers will use CTLS weekly to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communicate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and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will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provide families access to instructional websites,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learning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resources,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 xml:space="preserve">and instructional videos to address student needs in reading and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4"/>
                          <w:sz w:val="22"/>
                          <w:szCs w:val="22"/>
                        </w:rPr>
                        <w:t>math</w:t>
                      </w:r>
                    </w:p>
                    <w:p w14:paraId="1A95F0B3" w14:textId="77777777" w:rsidR="00372687" w:rsidRDefault="00372687" w:rsidP="001F3CF2">
                      <w:pPr>
                        <w:rPr>
                          <w:rFonts w:asciiTheme="minorHAnsi" w:hAnsiTheme="minorHAnsi" w:cstheme="minorHAnsi"/>
                          <w:color w:val="20201F"/>
                          <w:spacing w:val="-4"/>
                          <w:sz w:val="22"/>
                          <w:szCs w:val="22"/>
                        </w:rPr>
                      </w:pPr>
                    </w:p>
                    <w:p w14:paraId="7C067977" w14:textId="77777777" w:rsidR="00372687" w:rsidRDefault="00372687" w:rsidP="001F3CF2">
                      <w:pPr>
                        <w:rPr>
                          <w:rFonts w:asciiTheme="minorHAnsi" w:hAnsiTheme="minorHAnsi" w:cstheme="minorHAnsi"/>
                          <w:color w:val="20201F"/>
                          <w:spacing w:val="-4"/>
                          <w:sz w:val="22"/>
                          <w:szCs w:val="22"/>
                        </w:rPr>
                      </w:pPr>
                    </w:p>
                    <w:p w14:paraId="7997E7CA" w14:textId="40073C71" w:rsidR="00372687" w:rsidRPr="00833B79" w:rsidRDefault="00833B79" w:rsidP="001F3CF2">
                      <w:pPr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</w:pP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Teachers will offer Family Engagement events focused on our school goals. Sanders will offer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ELA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and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Math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Nights,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and Parent workshops that concentrate on strategies to increase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academic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achievement</w:t>
                      </w:r>
                    </w:p>
                    <w:p w14:paraId="43B37050" w14:textId="77777777" w:rsidR="001F3CF2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55E88D32" w14:textId="77777777" w:rsidR="001F3CF2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557D92BA" w14:textId="77777777" w:rsidR="001F3CF2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4D72C20F" w14:textId="77777777" w:rsidR="001F3CF2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547033AD" w14:textId="47BF198D" w:rsidR="00734486" w:rsidRPr="0079336A" w:rsidRDefault="00734486" w:rsidP="001F3CF2">
                      <w:pPr>
                        <w:rPr>
                          <w:rFonts w:ascii="Calibri" w:hAnsi="Calibri" w:cs="Calibri"/>
                          <w:color w:val="auto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06EB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657A30FC" wp14:editId="7488569B">
                <wp:simplePos x="0" y="0"/>
                <wp:positionH relativeFrom="column">
                  <wp:posOffset>3422650</wp:posOffset>
                </wp:positionH>
                <wp:positionV relativeFrom="paragraph">
                  <wp:posOffset>-3175</wp:posOffset>
                </wp:positionV>
                <wp:extent cx="5994400" cy="493395"/>
                <wp:effectExtent l="0" t="0" r="6350" b="1905"/>
                <wp:wrapNone/>
                <wp:docPr id="3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AC73B9" w14:textId="77777777" w:rsidR="00734486" w:rsidRPr="00D1424D" w:rsidRDefault="00910654" w:rsidP="00734486">
                            <w:pPr>
                              <w:widowControl w:val="0"/>
                              <w:spacing w:line="600" w:lineRule="exact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52"/>
                                <w:szCs w:val="52"/>
                              </w:rPr>
                            </w:pPr>
                            <w:bookmarkStart w:id="0" w:name="_Hlk48038480"/>
                            <w:bookmarkStart w:id="1" w:name="_Hlk48038481"/>
                            <w:bookmarkStart w:id="2" w:name="_Hlk48038482"/>
                            <w:bookmarkStart w:id="3" w:name="_Hlk48038483"/>
                            <w:r w:rsidRPr="00D1424D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52"/>
                                <w:szCs w:val="52"/>
                              </w:rPr>
                              <w:t>Teachers, Parents, and Students-Together for Success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7A30FC" id="Text Box 14" o:spid="_x0000_s1051" type="#_x0000_t202" style="position:absolute;margin-left:269.5pt;margin-top:-.25pt;width:472pt;height:38.85pt;z-index:2516582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" filled="f" fillcolor="#fffffe" stroked="f" strokecolor="#212120" insetpen="t">
                <v:textbox inset="2.88pt,2.88pt,2.88pt,2.88pt">
                  <w:txbxContent>
                    <w:p w14:paraId="2BAC73B9" w14:textId="77777777" w:rsidR="00734486" w:rsidRPr="00D1424D" w:rsidRDefault="00910654" w:rsidP="00734486">
                      <w:pPr>
                        <w:widowControl w:val="0"/>
                        <w:spacing w:line="600" w:lineRule="exact"/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52"/>
                          <w:szCs w:val="52"/>
                        </w:rPr>
                      </w:pPr>
                      <w:bookmarkStart w:id="4" w:name="_Hlk48038480"/>
                      <w:bookmarkStart w:id="5" w:name="_Hlk48038481"/>
                      <w:bookmarkStart w:id="6" w:name="_Hlk48038482"/>
                      <w:bookmarkStart w:id="7" w:name="_Hlk48038483"/>
                      <w:r w:rsidRPr="00D1424D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52"/>
                          <w:szCs w:val="52"/>
                        </w:rPr>
                        <w:t>Teachers, Parents, and Students-Together for Success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  <w:r w:rsidR="00F548C3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21A260DB" wp14:editId="1C3511BC">
                <wp:simplePos x="0" y="0"/>
                <wp:positionH relativeFrom="column">
                  <wp:posOffset>3133724</wp:posOffset>
                </wp:positionH>
                <wp:positionV relativeFrom="paragraph">
                  <wp:posOffset>5181600</wp:posOffset>
                </wp:positionV>
                <wp:extent cx="9525" cy="502920"/>
                <wp:effectExtent l="0" t="0" r="28575" b="30480"/>
                <wp:wrapNone/>
                <wp:docPr id="375" name="Straight Connector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02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EAA063" id="Straight Connector 375" o:spid="_x0000_s1026" style="position:absolute;flip:x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75pt,408pt" to="247.5pt,4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" strokecolor="white [3212]" strokeweight="1pt">
                <v:stroke joinstyle="miter"/>
              </v:line>
            </w:pict>
          </mc:Fallback>
        </mc:AlternateContent>
      </w:r>
      <w:r w:rsidR="00DB2890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55F9F4FE" wp14:editId="03510F24">
                <wp:simplePos x="0" y="0"/>
                <wp:positionH relativeFrom="column">
                  <wp:posOffset>5441315</wp:posOffset>
                </wp:positionH>
                <wp:positionV relativeFrom="paragraph">
                  <wp:posOffset>3962400</wp:posOffset>
                </wp:positionV>
                <wp:extent cx="0" cy="1645920"/>
                <wp:effectExtent l="0" t="0" r="38100" b="30480"/>
                <wp:wrapNone/>
                <wp:docPr id="377" name="Straight Connector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A973C" id="Straight Connector 377" o:spid="_x0000_s1026" style="position:absolute;z-index:25165829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8.45pt,312pt" to="428.45pt,4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D5UZwF3QAAAAsBAAAPAAAAZHJzL2Rv&#10;d25yZXYueG1sTI/NTsMwEITvSLyDtZW4UadpiEKIUyEQNy5t4L6JNz9qbEex04a3ZxEHuO3ujGa/&#10;KQ6rGcWFZj84q2C3jUCQbZwebKfgo3q7z0D4gFbj6Cwp+CIPh/L2psBcu6s90uUUOsEh1ueooA9h&#10;yqX0TU8G/dZNZFlr3Www8Dp3Us945XAzyjiKUmlwsPyhx4leemrOp8Uo2Ldt1XT9u8Yj1Vn1uiT1&#10;7jNR6m6zPj+BCLSGPzP84DM6lMxUu8VqL0YF2UP6yFYFaZxwKXb8Xmoesn0Msizk/w7lNwA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D5UZwF3QAAAAs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C64EEA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34BBC327" wp14:editId="5A5D1D20">
                <wp:simplePos x="0" y="0"/>
                <wp:positionH relativeFrom="margin">
                  <wp:posOffset>8971156</wp:posOffset>
                </wp:positionH>
                <wp:positionV relativeFrom="page">
                  <wp:posOffset>4967868</wp:posOffset>
                </wp:positionV>
                <wp:extent cx="631825" cy="0"/>
                <wp:effectExtent l="0" t="0" r="0" b="0"/>
                <wp:wrapNone/>
                <wp:docPr id="401" name="Straight Connector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8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04593A" id="Straight Connector 401" o:spid="_x0000_s1026" style="position:absolute;z-index:25165829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706.4pt,391.15pt" to="756.15pt,3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" strokecolor="white [3212]" strokeweight="1pt">
                <v:stroke joinstyle="miter"/>
                <w10:wrap anchorx="margin" anchory="page"/>
              </v:line>
            </w:pict>
          </mc:Fallback>
        </mc:AlternateContent>
      </w:r>
      <w:r w:rsidR="00236292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14B7F2F1" wp14:editId="6F01A689">
                <wp:simplePos x="0" y="0"/>
                <wp:positionH relativeFrom="margin">
                  <wp:align>right</wp:align>
                </wp:positionH>
                <wp:positionV relativeFrom="paragraph">
                  <wp:posOffset>5448300</wp:posOffset>
                </wp:positionV>
                <wp:extent cx="631964" cy="0"/>
                <wp:effectExtent l="0" t="0" r="0" b="0"/>
                <wp:wrapNone/>
                <wp:docPr id="408" name="Straight Connector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7F348" id="Straight Connector 408" o:spid="_x0000_s1026" style="position:absolute;z-index:251658301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429pt" to="48.3pt,4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KJT7eTZAAAABwEAAA8AAABkcnMvZG93&#10;bnJldi54bWxMj81Ow0AMhO9IvMPKSNzoptCiNGRTIRA3Lm3K3ck6PyLrjbKbNrw9RkKCm8djzXzO&#10;94sb1Jmm0Hs2sF4loIhrb3tuDZzKt7sUVIjIFgfPZOCLAuyL66scM+svfKDzMbZKQjhkaKCLccy0&#10;DnVHDsPKj8TiNX5yGEVOrbYTXiTcDfo+SR61w56locORXjqqP4+zM/DQNGXddu8WD1Sl5eu8qdYf&#10;G2Nub5bnJ1CRlvh3DD/4gg6FMFV+ZhvUYEAeiQbSbSqD2LvdFlT1u9BFrv/zF98A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olPt5N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236292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5D0BD483" wp14:editId="2D5EBED2">
                <wp:simplePos x="0" y="0"/>
                <wp:positionH relativeFrom="margin">
                  <wp:align>right</wp:align>
                </wp:positionH>
                <wp:positionV relativeFrom="paragraph">
                  <wp:posOffset>5210175</wp:posOffset>
                </wp:positionV>
                <wp:extent cx="631964" cy="0"/>
                <wp:effectExtent l="0" t="0" r="0" b="0"/>
                <wp:wrapNone/>
                <wp:docPr id="407" name="Straight Connector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CC4ED4" id="Straight Connector 407" o:spid="_x0000_s1026" style="position:absolute;z-index:25165830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410.25pt" to="48.3pt,4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KJShUnZAAAABwEAAA8AAABkcnMvZG93&#10;bnJldi54bWxMj81Ow0AMhO9IvMPKSNzopqWgNGRTIRA3Lm3K3ck6PyLrjbKbNrw9RkKCkzUea+Zz&#10;vl/coM40hd6zgfUqAUVce9tza+BUvt2loEJEtjh4JgNfFGBfXF/lmFl/4QOdj7FVEsIhQwNdjGOm&#10;dag7chhWfiQWr/GTwyhyarWd8CLhbtCbJHnUDnuWhg5Heumo/jzOzsB905R1271bPFCVlq/ztlp/&#10;bI25vVmen0BFWuLfMfzgCzoUwlT5mW1QgwF5JBpIN8kDKLF3O5nV70IXuf7PX3wD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olKFSd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172BBD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40B11156" wp14:editId="26CB4B3E">
                <wp:simplePos x="0" y="0"/>
                <wp:positionH relativeFrom="margin">
                  <wp:align>right</wp:align>
                </wp:positionH>
                <wp:positionV relativeFrom="paragraph">
                  <wp:posOffset>4975225</wp:posOffset>
                </wp:positionV>
                <wp:extent cx="631964" cy="0"/>
                <wp:effectExtent l="0" t="0" r="0" b="0"/>
                <wp:wrapNone/>
                <wp:docPr id="402" name="Straight Connector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1BE778" id="Straight Connector 402" o:spid="_x0000_s1026" style="position:absolute;z-index:251658299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391.75pt" to="48.3pt,3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MVU9f3ZAAAABwEAAA8AAABkcnMvZG93&#10;bnJldi54bWxMj81Ow0AMhO9IvMPKSNzoprRAGrKpEIgblzZwd7LOj8h6o+ymDW+PkZDgZI3Hmvmc&#10;7xc3qBNNofdsYL1KQBHX3vbcGngvX29SUCEiWxw8k4EvCrAvLi9yzKw/84FOx9gqCeGQoYEuxjHT&#10;OtQdOQwrPxKL1/jJYRQ5tdpOeJZwN+jbJLnXDnuWhg5Heu6o/jzOzsCmacq67d4sHqhKy5d5W60/&#10;tsZcXy1Pj6AiLfHvGH7wBR0KYar8zDaowYA8Eg08pJs7UGLvdjKr34Uucv2fv/gG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xVT1/d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172BBD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78FF79D1" wp14:editId="601251E7">
                <wp:simplePos x="0" y="0"/>
                <wp:positionH relativeFrom="margin">
                  <wp:align>right</wp:align>
                </wp:positionH>
                <wp:positionV relativeFrom="paragraph">
                  <wp:posOffset>4505325</wp:posOffset>
                </wp:positionV>
                <wp:extent cx="631964" cy="0"/>
                <wp:effectExtent l="0" t="0" r="0" b="0"/>
                <wp:wrapNone/>
                <wp:docPr id="400" name="Straight Connector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AE5D05" id="Straight Connector 400" o:spid="_x0000_s1026" style="position:absolute;z-index:2516582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354.75pt" to="48.3pt,3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BqCRD7ZAAAABwEAAA8AAABkcnMvZG93&#10;bnJldi54bWxMj0FPwzAMhe9I+w+RkbixdGOwrWs6IRC3XbbC3W3cpqJxqibdyr8nkybByXp+1nuf&#10;s/1kO3GmwbeOFSzmCQjiyumWGwWfxcfjBoQPyBo7x6Tghzzs89ldhql2Fz7S+RQaEUPYp6jAhNCn&#10;UvrKkEU/dz1x9Go3WAxRDo3UA15iuO3kMklepMWWY4PBnt4MVd+n0Sp4quuiasxB45HKTfE+rsrF&#10;10qph/vpdQci0BT+juGKH9Ehj0ylG1l70SmIjwQF62T7DCLa2+ssbwuZZ/I/f/4L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GoJEPt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172BBD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6EE9F546" wp14:editId="39DCF697">
                <wp:simplePos x="0" y="0"/>
                <wp:positionH relativeFrom="column">
                  <wp:posOffset>8971156</wp:posOffset>
                </wp:positionH>
                <wp:positionV relativeFrom="paragraph">
                  <wp:posOffset>4270917</wp:posOffset>
                </wp:positionV>
                <wp:extent cx="631964" cy="0"/>
                <wp:effectExtent l="0" t="0" r="0" b="0"/>
                <wp:wrapNone/>
                <wp:docPr id="395" name="Straight Connector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B79A4" id="Straight Connector 395" o:spid="_x0000_s1026" style="position:absolute;z-index:251658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6.4pt,336.3pt" to="756.15pt,3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" strokecolor="white [3212]" strokeweight="1pt">
                <v:stroke joinstyle="miter"/>
              </v:line>
            </w:pict>
          </mc:Fallback>
        </mc:AlternateContent>
      </w:r>
      <w:r w:rsidR="003F3E21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051C54A9" wp14:editId="6CECD95E">
                <wp:simplePos x="0" y="0"/>
                <wp:positionH relativeFrom="column">
                  <wp:posOffset>3139068</wp:posOffset>
                </wp:positionH>
                <wp:positionV relativeFrom="paragraph">
                  <wp:posOffset>5675971</wp:posOffset>
                </wp:positionV>
                <wp:extent cx="6464052" cy="0"/>
                <wp:effectExtent l="0" t="0" r="0" b="0"/>
                <wp:wrapNone/>
                <wp:docPr id="394" name="Straight Connector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405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C9DD5" id="Straight Connector 394" o:spid="_x0000_s1026" style="position:absolute;z-index:2516582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15pt,446.95pt" to="756.15pt,4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" strokecolor="white [3212]" strokeweight="1pt">
                <v:stroke joinstyle="miter"/>
              </v:line>
            </w:pict>
          </mc:Fallback>
        </mc:AlternateContent>
      </w:r>
      <w:r w:rsidR="00DC505F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368EB9E6" wp14:editId="555BD52C">
                <wp:simplePos x="0" y="0"/>
                <wp:positionH relativeFrom="column">
                  <wp:posOffset>8966696</wp:posOffset>
                </wp:positionH>
                <wp:positionV relativeFrom="paragraph">
                  <wp:posOffset>4025265</wp:posOffset>
                </wp:positionV>
                <wp:extent cx="0" cy="1645920"/>
                <wp:effectExtent l="0" t="0" r="38100" b="30480"/>
                <wp:wrapNone/>
                <wp:docPr id="380" name="Straight Connector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585696" id="Straight Connector 380" o:spid="_x0000_s1026" style="position:absolute;z-index:2516582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6.05pt,316.95pt" to="706.05pt,4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DVighg3QAAAA0BAAAPAAAAZHJzL2Rv&#10;d25yZXYueG1sTI/BTsMwDIbvSLxDZCRuLM1aTV1pOiEQNy5bxz1t3Kaicaom3crbk4kDHH/70+/P&#10;5WG1I7vg7AdHEsQmAYbUOj1QL+Fcvz/lwHxQpNXoCCV8o4dDdX9XqkK7Kx3xcgo9iyXkCyXBhDAV&#10;nPvWoFV+4yakuOvcbFWIce65ntU1ltuRb5Nkx60aKF4wasJXg+3XabES0q6r2958aHXEJq/flqwR&#10;n5mUjw/ryzOwgGv4g+GmH9Whik6NW0h7Nsacia2IrIRdmu6B3ZDfUSMh36cCeFXy/19UPwA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DVighg3QAAAA0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DC505F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3D0AC175" wp14:editId="59C3EE5C">
                <wp:simplePos x="0" y="0"/>
                <wp:positionH relativeFrom="column">
                  <wp:posOffset>7016889</wp:posOffset>
                </wp:positionH>
                <wp:positionV relativeFrom="paragraph">
                  <wp:posOffset>4029075</wp:posOffset>
                </wp:positionV>
                <wp:extent cx="0" cy="1645920"/>
                <wp:effectExtent l="0" t="0" r="38100" b="30480"/>
                <wp:wrapNone/>
                <wp:docPr id="378" name="Straight Connector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05862C" id="Straight Connector 378" o:spid="_x0000_s1026" style="position:absolute;z-index:25165829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2.5pt,317.25pt" to="552.5pt,4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CsOFJ23QAAAA0BAAAPAAAAZHJzL2Rv&#10;d25yZXYueG1sTI/NTsMwEITvSLyDtUjcqBOSlhDiVAjEjUsbuG/izY+I11HstOHtccUBjjM7mv2m&#10;2K9mFCea3WBZQbyJQBA3Vg/cKfio3u4yEM4jaxwtk4JvcrAvr68KzLU984FOR9+JUMIuRwW991Mu&#10;pWt6Mug2diIOt9bOBn2Qcyf1jOdQbkZ5H0U7aXDg8KHHiV56ar6Oi1GQtG3VdP27xgPVWfW6pHX8&#10;mSp1e7M+P4HwtPq/MFzwAzqUgam2C2snxqDjaBvGeAW7JN2CuER+rVpB9pg8gCwL+X9F+QM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CsOFJ23QAAAA0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5" behindDoc="0" locked="0" layoutInCell="1" allowOverlap="1" wp14:anchorId="28BAF906" wp14:editId="5B7B4007">
                <wp:simplePos x="0" y="0"/>
                <wp:positionH relativeFrom="column">
                  <wp:posOffset>-5715</wp:posOffset>
                </wp:positionH>
                <wp:positionV relativeFrom="paragraph">
                  <wp:posOffset>4502785</wp:posOffset>
                </wp:positionV>
                <wp:extent cx="0" cy="0"/>
                <wp:effectExtent l="0" t="0" r="0" b="0"/>
                <wp:wrapNone/>
                <wp:docPr id="36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C0F59" id="Line 26" o:spid="_x0000_s1026" style="position:absolute;z-index:25165828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45pt,354.55pt" to="-.45pt,3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6" behindDoc="0" locked="0" layoutInCell="1" allowOverlap="1" wp14:anchorId="4517D386" wp14:editId="313B8F2F">
                <wp:simplePos x="0" y="0"/>
                <wp:positionH relativeFrom="column">
                  <wp:posOffset>-6350</wp:posOffset>
                </wp:positionH>
                <wp:positionV relativeFrom="paragraph">
                  <wp:posOffset>4736465</wp:posOffset>
                </wp:positionV>
                <wp:extent cx="0" cy="0"/>
                <wp:effectExtent l="0" t="0" r="0" b="0"/>
                <wp:wrapNone/>
                <wp:docPr id="37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975EA" id="Line 27" o:spid="_x0000_s1026" style="position:absolute;z-index:25165828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372.95pt" to="-.5pt,3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7" behindDoc="0" locked="0" layoutInCell="1" allowOverlap="1" wp14:anchorId="48E09F62" wp14:editId="225431D9">
                <wp:simplePos x="0" y="0"/>
                <wp:positionH relativeFrom="column">
                  <wp:posOffset>-6350</wp:posOffset>
                </wp:positionH>
                <wp:positionV relativeFrom="paragraph">
                  <wp:posOffset>5204460</wp:posOffset>
                </wp:positionV>
                <wp:extent cx="0" cy="0"/>
                <wp:effectExtent l="0" t="0" r="0" b="0"/>
                <wp:wrapNone/>
                <wp:docPr id="37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429C1" id="Line 29" o:spid="_x0000_s1026" style="position:absolute;z-index:25165828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409.8pt" to="-.5pt,4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8" behindDoc="0" locked="0" layoutInCell="1" allowOverlap="1" wp14:anchorId="3803AA6F" wp14:editId="035DB0CC">
                <wp:simplePos x="0" y="0"/>
                <wp:positionH relativeFrom="column">
                  <wp:posOffset>-6350</wp:posOffset>
                </wp:positionH>
                <wp:positionV relativeFrom="paragraph">
                  <wp:posOffset>5438140</wp:posOffset>
                </wp:positionV>
                <wp:extent cx="3143250" cy="0"/>
                <wp:effectExtent l="0" t="0" r="0" b="0"/>
                <wp:wrapNone/>
                <wp:docPr id="37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E9D0B" id="Line 30" o:spid="_x0000_s1026" style="position:absolute;z-index:251658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428.2pt" to="247pt,4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9" behindDoc="0" locked="0" layoutInCell="1" allowOverlap="1" wp14:anchorId="56FBCC50" wp14:editId="5095A27F">
                <wp:simplePos x="0" y="0"/>
                <wp:positionH relativeFrom="column">
                  <wp:posOffset>0</wp:posOffset>
                </wp:positionH>
                <wp:positionV relativeFrom="paragraph">
                  <wp:posOffset>731520</wp:posOffset>
                </wp:positionV>
                <wp:extent cx="0" cy="0"/>
                <wp:effectExtent l="0" t="0" r="0" b="0"/>
                <wp:wrapNone/>
                <wp:docPr id="37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48F84" id="Line 32" o:spid="_x0000_s1026" style="position:absolute;z-index:25165828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0,57.6pt" to="0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8" behindDoc="0" locked="0" layoutInCell="1" allowOverlap="1" wp14:anchorId="0A64C148" wp14:editId="03AA3111">
                <wp:simplePos x="0" y="0"/>
                <wp:positionH relativeFrom="column">
                  <wp:posOffset>228600</wp:posOffset>
                </wp:positionH>
                <wp:positionV relativeFrom="paragraph">
                  <wp:posOffset>8774476</wp:posOffset>
                </wp:positionV>
                <wp:extent cx="3143250" cy="0"/>
                <wp:effectExtent l="9525" t="13335" r="9525" b="15240"/>
                <wp:wrapNone/>
                <wp:docPr id="35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D8208" id="Line 26" o:spid="_x0000_s1026" style="position:absolute;z-index:25165827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690.9pt" to="265.5pt,6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CrZrCnfAAAADAEAAA8AAABkcnMvZG93bnJldi54&#10;bWxMj0tPwzAQhO9I/AdrkbhRJ40oVYhTUR6CSw+0SFVvTuzGEfE6sp0H/57lgOC4s6OZb4rNbDs2&#10;ah9ahwLSRQJMY+1Ui42Aj8PLzRpYiBKV7BxqAV86wKa8vChkrtyE73rcx4ZRCIZcCjAx9jnnoTba&#10;yrBwvUb6nZ23MtLpG668nCjcdnyZJCtuZYvUYGSvH42uP/eDFeCnJ/e2PY/b5cn4w3N19zr0u6MQ&#10;11fzwz2wqOf4Z4YffEKHkpgqN6AKrBOQrWhKJD1bp7SBHLdZSlL1K/Gy4P9HlN8A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KtmsK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9" behindDoc="0" locked="0" layoutInCell="1" allowOverlap="1" wp14:anchorId="78A3583B" wp14:editId="332918DE">
                <wp:simplePos x="0" y="0"/>
                <wp:positionH relativeFrom="column">
                  <wp:posOffset>228600</wp:posOffset>
                </wp:positionH>
                <wp:positionV relativeFrom="paragraph">
                  <wp:posOffset>9008156</wp:posOffset>
                </wp:positionV>
                <wp:extent cx="3143250" cy="0"/>
                <wp:effectExtent l="9525" t="8890" r="9525" b="10160"/>
                <wp:wrapNone/>
                <wp:docPr id="35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13DAA" id="Line 27" o:spid="_x0000_s1026" style="position:absolute;z-index:25165827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09.3pt" to="265.5pt,7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IbavcHfAAAADAEAAA8AAABkcnMvZG93bnJldi54&#10;bWxMj0tPwzAQhO9I/AdrkbhRJy2EKsSpKA/BhQNtpYqbE2/jiNiObOfBv2c5IDju7Gjmm2Izm46N&#10;6EPrrIB0kQBDWzvV2kbAYf98tQYWorRKds6igC8MsCnPzwqZKzfZdxx3sWEUYkMuBegY+5zzUGs0&#10;Mixcj5Z+J+eNjHT6hisvJwo3HV8mScaNbC01aNnjg8b6czcYAX56dK/b07hdfmi/f6puX4b+7SjE&#10;5cV8fwcs4hz/zPCDT+hQElPlBqsC6wSsMpoSSb9O1xkwctysUp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htq9w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0" behindDoc="0" locked="0" layoutInCell="1" allowOverlap="1" wp14:anchorId="249E9B59" wp14:editId="4AABBF42">
                <wp:simplePos x="0" y="0"/>
                <wp:positionH relativeFrom="column">
                  <wp:posOffset>228600</wp:posOffset>
                </wp:positionH>
                <wp:positionV relativeFrom="paragraph">
                  <wp:posOffset>9241836</wp:posOffset>
                </wp:positionV>
                <wp:extent cx="3143250" cy="0"/>
                <wp:effectExtent l="9525" t="13970" r="9525" b="14605"/>
                <wp:wrapNone/>
                <wp:docPr id="35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E00B9" id="Line 28" o:spid="_x0000_s1026" style="position:absolute;z-index:251658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27.7pt" to="265.5pt,7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PwUR7ffAAAADAEAAA8AAABkcnMvZG93bnJldi54&#10;bWxMj0tPwzAQhO9I/AdrkbhRp4+0KMSpKA/RCwfaSoibE2/jiNiObOfBv2c5IDju7Gjmm3w7mZYN&#10;6EPjrID5LAGGtnKqsbWA0/H55hZYiNIq2TqLAr4wwLa4vMhlptxo33A4xJpRiA2ZFKBj7DLOQ6XR&#10;yDBzHVr6nZ03MtLpa668HCnctHyRJGtuZGOpQcsOHzRWn4feCPDjo9vvzsNu8aH98ancvPTd67sQ&#10;11fT/R2wiFP8M8MPPqFDQUyl660KrBWwXNOUSPoqTVfAyJEu5ySVvxIvcv5/RPEN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/BRHt9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2" behindDoc="0" locked="0" layoutInCell="1" allowOverlap="1" wp14:anchorId="520FCACA" wp14:editId="39D5332C">
                <wp:simplePos x="0" y="0"/>
                <wp:positionH relativeFrom="column">
                  <wp:posOffset>228600</wp:posOffset>
                </wp:positionH>
                <wp:positionV relativeFrom="paragraph">
                  <wp:posOffset>9476151</wp:posOffset>
                </wp:positionV>
                <wp:extent cx="3143250" cy="0"/>
                <wp:effectExtent l="9525" t="10160" r="9525" b="8890"/>
                <wp:wrapNone/>
                <wp:docPr id="35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AA1EF" id="Line 29" o:spid="_x0000_s1026" style="position:absolute;z-index:25165828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46.15pt" to="265.5pt,7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Ps/UqXfAAAADAEAAA8AAABkcnMvZG93bnJldi54&#10;bWxMj0tPwzAQhO9I/AdrkbhRpwmUEuJUlIfgwoG2EuLmxG4cEa8j23nw71kOCI47O5r5ptjMtmOj&#10;9qF1KGC5SIBprJ1qsRFw2D9drIGFKFHJzqEW8KUDbMrTk0Lmyk34psddbBiFYMilABNjn3MeaqOt&#10;DAvXa6Tf0XkrI52+4crLicJtx9MkWXErW6QGI3t9b3T9uRusAD89uJftcdymH8bvH6vr56F/fRfi&#10;/Gy+uwUW9Rz/zPCDT+hQElPlBlSBdQKyFU2JpF/epBkwclxlS5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+z9Sp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3" behindDoc="0" locked="0" layoutInCell="1" allowOverlap="1" wp14:anchorId="2CFDF816" wp14:editId="431903EA">
                <wp:simplePos x="0" y="0"/>
                <wp:positionH relativeFrom="column">
                  <wp:posOffset>228600</wp:posOffset>
                </wp:positionH>
                <wp:positionV relativeFrom="paragraph">
                  <wp:posOffset>9709831</wp:posOffset>
                </wp:positionV>
                <wp:extent cx="3143250" cy="0"/>
                <wp:effectExtent l="9525" t="15240" r="9525" b="13335"/>
                <wp:wrapNone/>
                <wp:docPr id="355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6F8ED" id="Line 30" o:spid="_x0000_s1026" style="position:absolute;z-index:25165828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64.55pt" to="265.5pt,7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ARaqBjfAAAADAEAAA8AAABkcnMvZG93bnJldi54&#10;bWxMj0tPwzAQhO9I/AdrkbhRJ6laaIhTUR6CCwfaSoibE2/jiNiObOfBv2c5IDju7Gjmm2I7m46N&#10;6EPrrIB0kQBDWzvV2kbA8fB0dQMsRGmV7JxFAV8YYFuenxUyV26ybzjuY8MoxIZcCtAx9jnnodZo&#10;ZFi4Hi39Ts4bGen0DVdeThRuOp4lyZob2Vpq0LLHe431534wAvz04F52p3GXfWh/eKyun4f+9V2I&#10;y4v57hZYxDn+meEHn9ChJKbKDVYF1glYrmlKJH2VbVJg5FgtU5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BFqoGN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4" behindDoc="0" locked="0" layoutInCell="1" allowOverlap="1" wp14:anchorId="30896BBE" wp14:editId="45964425">
                <wp:simplePos x="0" y="0"/>
                <wp:positionH relativeFrom="column">
                  <wp:posOffset>228600</wp:posOffset>
                </wp:positionH>
                <wp:positionV relativeFrom="paragraph">
                  <wp:posOffset>8540161</wp:posOffset>
                </wp:positionV>
                <wp:extent cx="3143250" cy="0"/>
                <wp:effectExtent l="9525" t="7620" r="9525" b="11430"/>
                <wp:wrapNone/>
                <wp:docPr id="35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CB17D" id="Line 32" o:spid="_x0000_s1026" style="position:absolute;z-index:2516582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672.45pt" to="265.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" strokecolor="#fffffe" strokeweight="1pt">
                <v:shadow color="#dcd6d4"/>
              </v:line>
            </w:pict>
          </mc:Fallback>
        </mc:AlternateContent>
      </w:r>
    </w:p>
    <w:sectPr w:rsidR="004E644B" w:rsidSect="00D75908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75C5D" w14:textId="77777777" w:rsidR="009C2328" w:rsidRDefault="009C2328" w:rsidP="00101AC6">
      <w:r>
        <w:separator/>
      </w:r>
    </w:p>
  </w:endnote>
  <w:endnote w:type="continuationSeparator" w:id="0">
    <w:p w14:paraId="64F2036D" w14:textId="77777777" w:rsidR="009C2328" w:rsidRDefault="009C2328" w:rsidP="00101AC6">
      <w:r>
        <w:continuationSeparator/>
      </w:r>
    </w:p>
  </w:endnote>
  <w:endnote w:type="continuationNotice" w:id="1">
    <w:p w14:paraId="7973743D" w14:textId="77777777" w:rsidR="009C2328" w:rsidRDefault="009C23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97455" w14:textId="77777777" w:rsidR="009C2328" w:rsidRDefault="009C2328" w:rsidP="00101AC6">
      <w:r>
        <w:separator/>
      </w:r>
    </w:p>
  </w:footnote>
  <w:footnote w:type="continuationSeparator" w:id="0">
    <w:p w14:paraId="7D1B781F" w14:textId="77777777" w:rsidR="009C2328" w:rsidRDefault="009C2328" w:rsidP="00101AC6">
      <w:r>
        <w:continuationSeparator/>
      </w:r>
    </w:p>
  </w:footnote>
  <w:footnote w:type="continuationNotice" w:id="1">
    <w:p w14:paraId="17B640D9" w14:textId="77777777" w:rsidR="009C2328" w:rsidRDefault="009C23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4682"/>
    <w:multiLevelType w:val="hybridMultilevel"/>
    <w:tmpl w:val="7E4A7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E2028"/>
    <w:multiLevelType w:val="hybridMultilevel"/>
    <w:tmpl w:val="59F0E3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9466D5"/>
    <w:multiLevelType w:val="hybridMultilevel"/>
    <w:tmpl w:val="95F08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05A13"/>
    <w:multiLevelType w:val="hybridMultilevel"/>
    <w:tmpl w:val="D9867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50BB1"/>
    <w:multiLevelType w:val="hybridMultilevel"/>
    <w:tmpl w:val="1A0A6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A06D31"/>
    <w:multiLevelType w:val="hybridMultilevel"/>
    <w:tmpl w:val="9FFAB7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3F33D6"/>
    <w:multiLevelType w:val="hybridMultilevel"/>
    <w:tmpl w:val="AB06A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219F5"/>
    <w:multiLevelType w:val="multilevel"/>
    <w:tmpl w:val="ED30FB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9B7BA5"/>
    <w:multiLevelType w:val="hybridMultilevel"/>
    <w:tmpl w:val="67465F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B95540"/>
    <w:multiLevelType w:val="hybridMultilevel"/>
    <w:tmpl w:val="7B5284CA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7CF3187"/>
    <w:multiLevelType w:val="hybridMultilevel"/>
    <w:tmpl w:val="AA064E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103883"/>
    <w:multiLevelType w:val="hybridMultilevel"/>
    <w:tmpl w:val="96A01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26861"/>
    <w:multiLevelType w:val="hybridMultilevel"/>
    <w:tmpl w:val="5DB0C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E6760"/>
    <w:multiLevelType w:val="hybridMultilevel"/>
    <w:tmpl w:val="497C9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A93ACE"/>
    <w:multiLevelType w:val="hybridMultilevel"/>
    <w:tmpl w:val="78606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848CB"/>
    <w:multiLevelType w:val="hybridMultilevel"/>
    <w:tmpl w:val="BC8E07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6E484F"/>
    <w:multiLevelType w:val="hybridMultilevel"/>
    <w:tmpl w:val="979A5A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1810E1"/>
    <w:multiLevelType w:val="hybridMultilevel"/>
    <w:tmpl w:val="7B0E40A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2779C7"/>
    <w:multiLevelType w:val="hybridMultilevel"/>
    <w:tmpl w:val="51F46A6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2F1482"/>
    <w:multiLevelType w:val="hybridMultilevel"/>
    <w:tmpl w:val="C3FAC4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757B4"/>
    <w:multiLevelType w:val="hybridMultilevel"/>
    <w:tmpl w:val="94B2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400C3"/>
    <w:multiLevelType w:val="hybridMultilevel"/>
    <w:tmpl w:val="6E785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D65A60"/>
    <w:multiLevelType w:val="hybridMultilevel"/>
    <w:tmpl w:val="B3F66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72FE5"/>
    <w:multiLevelType w:val="hybridMultilevel"/>
    <w:tmpl w:val="4EDA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62A13"/>
    <w:multiLevelType w:val="multilevel"/>
    <w:tmpl w:val="8A708C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6B2F2BDB"/>
    <w:multiLevelType w:val="hybridMultilevel"/>
    <w:tmpl w:val="723CE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25B2A"/>
    <w:multiLevelType w:val="hybridMultilevel"/>
    <w:tmpl w:val="BD76F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661A7"/>
    <w:multiLevelType w:val="hybridMultilevel"/>
    <w:tmpl w:val="FC421FA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6E45520"/>
    <w:multiLevelType w:val="hybridMultilevel"/>
    <w:tmpl w:val="F36AA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B33FF"/>
    <w:multiLevelType w:val="hybridMultilevel"/>
    <w:tmpl w:val="8010781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D9644E"/>
    <w:multiLevelType w:val="hybridMultilevel"/>
    <w:tmpl w:val="9DDC8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60C5E"/>
    <w:multiLevelType w:val="hybridMultilevel"/>
    <w:tmpl w:val="935E0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96851">
    <w:abstractNumId w:val="11"/>
  </w:num>
  <w:num w:numId="2" w16cid:durableId="1448112896">
    <w:abstractNumId w:val="6"/>
  </w:num>
  <w:num w:numId="3" w16cid:durableId="167251270">
    <w:abstractNumId w:val="22"/>
  </w:num>
  <w:num w:numId="4" w16cid:durableId="1464500202">
    <w:abstractNumId w:val="30"/>
  </w:num>
  <w:num w:numId="5" w16cid:durableId="394624213">
    <w:abstractNumId w:val="12"/>
  </w:num>
  <w:num w:numId="6" w16cid:durableId="1064716014">
    <w:abstractNumId w:val="28"/>
  </w:num>
  <w:num w:numId="7" w16cid:durableId="1375233416">
    <w:abstractNumId w:val="21"/>
  </w:num>
  <w:num w:numId="8" w16cid:durableId="1303461521">
    <w:abstractNumId w:val="3"/>
  </w:num>
  <w:num w:numId="9" w16cid:durableId="2147116528">
    <w:abstractNumId w:val="23"/>
  </w:num>
  <w:num w:numId="10" w16cid:durableId="134883992">
    <w:abstractNumId w:val="25"/>
  </w:num>
  <w:num w:numId="11" w16cid:durableId="1323894000">
    <w:abstractNumId w:val="2"/>
  </w:num>
  <w:num w:numId="12" w16cid:durableId="614601994">
    <w:abstractNumId w:val="24"/>
  </w:num>
  <w:num w:numId="13" w16cid:durableId="1639918556">
    <w:abstractNumId w:val="7"/>
  </w:num>
  <w:num w:numId="14" w16cid:durableId="1260523295">
    <w:abstractNumId w:val="8"/>
  </w:num>
  <w:num w:numId="15" w16cid:durableId="1140732189">
    <w:abstractNumId w:val="5"/>
  </w:num>
  <w:num w:numId="16" w16cid:durableId="1410274255">
    <w:abstractNumId w:val="13"/>
  </w:num>
  <w:num w:numId="17" w16cid:durableId="686520750">
    <w:abstractNumId w:val="4"/>
  </w:num>
  <w:num w:numId="18" w16cid:durableId="1462187044">
    <w:abstractNumId w:val="15"/>
  </w:num>
  <w:num w:numId="19" w16cid:durableId="198591318">
    <w:abstractNumId w:val="16"/>
  </w:num>
  <w:num w:numId="20" w16cid:durableId="398291617">
    <w:abstractNumId w:val="19"/>
  </w:num>
  <w:num w:numId="21" w16cid:durableId="1039891990">
    <w:abstractNumId w:val="27"/>
  </w:num>
  <w:num w:numId="22" w16cid:durableId="914822596">
    <w:abstractNumId w:val="17"/>
  </w:num>
  <w:num w:numId="23" w16cid:durableId="2126607225">
    <w:abstractNumId w:val="29"/>
  </w:num>
  <w:num w:numId="24" w16cid:durableId="970473652">
    <w:abstractNumId w:val="0"/>
  </w:num>
  <w:num w:numId="25" w16cid:durableId="894512849">
    <w:abstractNumId w:val="14"/>
  </w:num>
  <w:num w:numId="26" w16cid:durableId="323627869">
    <w:abstractNumId w:val="20"/>
  </w:num>
  <w:num w:numId="27" w16cid:durableId="64105994">
    <w:abstractNumId w:val="31"/>
  </w:num>
  <w:num w:numId="28" w16cid:durableId="118111242">
    <w:abstractNumId w:val="1"/>
  </w:num>
  <w:num w:numId="29" w16cid:durableId="1097093830">
    <w:abstractNumId w:val="18"/>
  </w:num>
  <w:num w:numId="30" w16cid:durableId="472331415">
    <w:abstractNumId w:val="9"/>
  </w:num>
  <w:num w:numId="31" w16cid:durableId="1423574577">
    <w:abstractNumId w:val="10"/>
  </w:num>
  <w:num w:numId="32" w16cid:durableId="10410559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B98"/>
    <w:rsid w:val="00012E47"/>
    <w:rsid w:val="0002177C"/>
    <w:rsid w:val="0002286D"/>
    <w:rsid w:val="00033B8E"/>
    <w:rsid w:val="00034552"/>
    <w:rsid w:val="00035DEC"/>
    <w:rsid w:val="00035EF6"/>
    <w:rsid w:val="0003742C"/>
    <w:rsid w:val="0003769C"/>
    <w:rsid w:val="000458C2"/>
    <w:rsid w:val="00045F3D"/>
    <w:rsid w:val="00054748"/>
    <w:rsid w:val="00055D85"/>
    <w:rsid w:val="0007229E"/>
    <w:rsid w:val="00074661"/>
    <w:rsid w:val="00074F86"/>
    <w:rsid w:val="00075953"/>
    <w:rsid w:val="000762F1"/>
    <w:rsid w:val="000809F2"/>
    <w:rsid w:val="00093902"/>
    <w:rsid w:val="000A3285"/>
    <w:rsid w:val="000A36FB"/>
    <w:rsid w:val="000B0EEC"/>
    <w:rsid w:val="000B1888"/>
    <w:rsid w:val="000C6372"/>
    <w:rsid w:val="000C7A4D"/>
    <w:rsid w:val="000D1BBC"/>
    <w:rsid w:val="000D7E4B"/>
    <w:rsid w:val="000E3316"/>
    <w:rsid w:val="000F4A8B"/>
    <w:rsid w:val="000F518F"/>
    <w:rsid w:val="000F6118"/>
    <w:rsid w:val="000F63AC"/>
    <w:rsid w:val="000F75AC"/>
    <w:rsid w:val="0010017A"/>
    <w:rsid w:val="00101AC6"/>
    <w:rsid w:val="00111A41"/>
    <w:rsid w:val="00112317"/>
    <w:rsid w:val="00115D29"/>
    <w:rsid w:val="00123DAA"/>
    <w:rsid w:val="00141ECD"/>
    <w:rsid w:val="001452E9"/>
    <w:rsid w:val="00153947"/>
    <w:rsid w:val="00154C76"/>
    <w:rsid w:val="00154CCA"/>
    <w:rsid w:val="00155523"/>
    <w:rsid w:val="0015661C"/>
    <w:rsid w:val="00156F50"/>
    <w:rsid w:val="0016130C"/>
    <w:rsid w:val="00164E8A"/>
    <w:rsid w:val="001660B7"/>
    <w:rsid w:val="001672ED"/>
    <w:rsid w:val="00171F5B"/>
    <w:rsid w:val="00172BBD"/>
    <w:rsid w:val="00180563"/>
    <w:rsid w:val="001854C8"/>
    <w:rsid w:val="001961EA"/>
    <w:rsid w:val="001A6648"/>
    <w:rsid w:val="001B33E6"/>
    <w:rsid w:val="001B4D53"/>
    <w:rsid w:val="001C590A"/>
    <w:rsid w:val="001D07C9"/>
    <w:rsid w:val="001D42D6"/>
    <w:rsid w:val="001D49B3"/>
    <w:rsid w:val="001D66A6"/>
    <w:rsid w:val="001E01D8"/>
    <w:rsid w:val="001E0F11"/>
    <w:rsid w:val="001E2885"/>
    <w:rsid w:val="001F216D"/>
    <w:rsid w:val="001F3CF2"/>
    <w:rsid w:val="00201FB0"/>
    <w:rsid w:val="0021162B"/>
    <w:rsid w:val="00211A28"/>
    <w:rsid w:val="00214778"/>
    <w:rsid w:val="002147DF"/>
    <w:rsid w:val="00220C79"/>
    <w:rsid w:val="00223FDA"/>
    <w:rsid w:val="00226AE9"/>
    <w:rsid w:val="00227910"/>
    <w:rsid w:val="00232B86"/>
    <w:rsid w:val="00234503"/>
    <w:rsid w:val="00235ACE"/>
    <w:rsid w:val="00236224"/>
    <w:rsid w:val="00236292"/>
    <w:rsid w:val="00240555"/>
    <w:rsid w:val="00244105"/>
    <w:rsid w:val="0024451C"/>
    <w:rsid w:val="002518BB"/>
    <w:rsid w:val="00251AFF"/>
    <w:rsid w:val="00255CD1"/>
    <w:rsid w:val="00262174"/>
    <w:rsid w:val="002626CF"/>
    <w:rsid w:val="00272F66"/>
    <w:rsid w:val="002736B8"/>
    <w:rsid w:val="00276E4C"/>
    <w:rsid w:val="00282943"/>
    <w:rsid w:val="00285648"/>
    <w:rsid w:val="00287728"/>
    <w:rsid w:val="00290A24"/>
    <w:rsid w:val="00291C14"/>
    <w:rsid w:val="002A07AD"/>
    <w:rsid w:val="002A1DEE"/>
    <w:rsid w:val="002A6F73"/>
    <w:rsid w:val="002A7992"/>
    <w:rsid w:val="002B5B74"/>
    <w:rsid w:val="002B5DFE"/>
    <w:rsid w:val="002B6863"/>
    <w:rsid w:val="002B6A2E"/>
    <w:rsid w:val="002B73A1"/>
    <w:rsid w:val="002C46E4"/>
    <w:rsid w:val="002C7B24"/>
    <w:rsid w:val="002D3A89"/>
    <w:rsid w:val="002D5823"/>
    <w:rsid w:val="002D7E5A"/>
    <w:rsid w:val="002E28E1"/>
    <w:rsid w:val="002E653A"/>
    <w:rsid w:val="002E681E"/>
    <w:rsid w:val="002E6E3B"/>
    <w:rsid w:val="002F7F19"/>
    <w:rsid w:val="00300857"/>
    <w:rsid w:val="00301D77"/>
    <w:rsid w:val="00305B77"/>
    <w:rsid w:val="003063E1"/>
    <w:rsid w:val="003273C9"/>
    <w:rsid w:val="00332FAD"/>
    <w:rsid w:val="0033300D"/>
    <w:rsid w:val="00335E93"/>
    <w:rsid w:val="00341AC4"/>
    <w:rsid w:val="00347058"/>
    <w:rsid w:val="00350093"/>
    <w:rsid w:val="00362D7D"/>
    <w:rsid w:val="0036514C"/>
    <w:rsid w:val="00372687"/>
    <w:rsid w:val="003747C5"/>
    <w:rsid w:val="00376D69"/>
    <w:rsid w:val="003807F9"/>
    <w:rsid w:val="00383F0A"/>
    <w:rsid w:val="00385A88"/>
    <w:rsid w:val="0039783F"/>
    <w:rsid w:val="003A134F"/>
    <w:rsid w:val="003A71FA"/>
    <w:rsid w:val="003B5257"/>
    <w:rsid w:val="003B634E"/>
    <w:rsid w:val="003C196A"/>
    <w:rsid w:val="003C6AC4"/>
    <w:rsid w:val="003D0EFB"/>
    <w:rsid w:val="003D651E"/>
    <w:rsid w:val="003E2349"/>
    <w:rsid w:val="003E23A0"/>
    <w:rsid w:val="003E685E"/>
    <w:rsid w:val="003F394A"/>
    <w:rsid w:val="003F3E21"/>
    <w:rsid w:val="003F68CC"/>
    <w:rsid w:val="00415DCC"/>
    <w:rsid w:val="00416846"/>
    <w:rsid w:val="00420C16"/>
    <w:rsid w:val="00421EE4"/>
    <w:rsid w:val="004355FD"/>
    <w:rsid w:val="00437EFA"/>
    <w:rsid w:val="00444FF2"/>
    <w:rsid w:val="00455D7C"/>
    <w:rsid w:val="00460F8E"/>
    <w:rsid w:val="004616E0"/>
    <w:rsid w:val="00482433"/>
    <w:rsid w:val="0048382B"/>
    <w:rsid w:val="0048639B"/>
    <w:rsid w:val="004918D5"/>
    <w:rsid w:val="00494543"/>
    <w:rsid w:val="00494EDE"/>
    <w:rsid w:val="004964D2"/>
    <w:rsid w:val="00496C33"/>
    <w:rsid w:val="004A43F5"/>
    <w:rsid w:val="004B22EC"/>
    <w:rsid w:val="004B3964"/>
    <w:rsid w:val="004C78D6"/>
    <w:rsid w:val="004D040B"/>
    <w:rsid w:val="004D5A4D"/>
    <w:rsid w:val="004E0036"/>
    <w:rsid w:val="004E227C"/>
    <w:rsid w:val="004E3E5B"/>
    <w:rsid w:val="004E644B"/>
    <w:rsid w:val="004F44A3"/>
    <w:rsid w:val="004F4F79"/>
    <w:rsid w:val="004F58EC"/>
    <w:rsid w:val="0050260C"/>
    <w:rsid w:val="00506891"/>
    <w:rsid w:val="00506AEC"/>
    <w:rsid w:val="00507044"/>
    <w:rsid w:val="00516051"/>
    <w:rsid w:val="00520CAC"/>
    <w:rsid w:val="00521EFD"/>
    <w:rsid w:val="00534E32"/>
    <w:rsid w:val="005358FF"/>
    <w:rsid w:val="005376BA"/>
    <w:rsid w:val="005427F6"/>
    <w:rsid w:val="0055475D"/>
    <w:rsid w:val="00564ABB"/>
    <w:rsid w:val="0056500A"/>
    <w:rsid w:val="0056600B"/>
    <w:rsid w:val="0057365A"/>
    <w:rsid w:val="00575F02"/>
    <w:rsid w:val="00575F48"/>
    <w:rsid w:val="00575F56"/>
    <w:rsid w:val="00580DE7"/>
    <w:rsid w:val="00583D09"/>
    <w:rsid w:val="00584041"/>
    <w:rsid w:val="00586804"/>
    <w:rsid w:val="0058786F"/>
    <w:rsid w:val="0059152C"/>
    <w:rsid w:val="005B3D99"/>
    <w:rsid w:val="005C1108"/>
    <w:rsid w:val="005C70C3"/>
    <w:rsid w:val="005D0283"/>
    <w:rsid w:val="005D3BA7"/>
    <w:rsid w:val="005E34A0"/>
    <w:rsid w:val="005F4F77"/>
    <w:rsid w:val="00602B02"/>
    <w:rsid w:val="0061041E"/>
    <w:rsid w:val="006149CD"/>
    <w:rsid w:val="006176A6"/>
    <w:rsid w:val="00632EC9"/>
    <w:rsid w:val="006338E1"/>
    <w:rsid w:val="0063661F"/>
    <w:rsid w:val="00641FD5"/>
    <w:rsid w:val="00643107"/>
    <w:rsid w:val="00660AF7"/>
    <w:rsid w:val="0066581A"/>
    <w:rsid w:val="00671864"/>
    <w:rsid w:val="0067345B"/>
    <w:rsid w:val="00673E3D"/>
    <w:rsid w:val="00675CC7"/>
    <w:rsid w:val="006907F8"/>
    <w:rsid w:val="00690FCF"/>
    <w:rsid w:val="00691169"/>
    <w:rsid w:val="00691187"/>
    <w:rsid w:val="00691AB7"/>
    <w:rsid w:val="006A12C7"/>
    <w:rsid w:val="006A4542"/>
    <w:rsid w:val="006B1868"/>
    <w:rsid w:val="006B442A"/>
    <w:rsid w:val="006D7FE4"/>
    <w:rsid w:val="006F185A"/>
    <w:rsid w:val="006F3BF0"/>
    <w:rsid w:val="007051F2"/>
    <w:rsid w:val="007059B9"/>
    <w:rsid w:val="0071495A"/>
    <w:rsid w:val="00716016"/>
    <w:rsid w:val="007201D7"/>
    <w:rsid w:val="00721936"/>
    <w:rsid w:val="0072642A"/>
    <w:rsid w:val="0072668E"/>
    <w:rsid w:val="00727060"/>
    <w:rsid w:val="00731E2D"/>
    <w:rsid w:val="00734486"/>
    <w:rsid w:val="007434E2"/>
    <w:rsid w:val="0074626B"/>
    <w:rsid w:val="007605BC"/>
    <w:rsid w:val="007640BC"/>
    <w:rsid w:val="00765488"/>
    <w:rsid w:val="00767881"/>
    <w:rsid w:val="007679C0"/>
    <w:rsid w:val="00785298"/>
    <w:rsid w:val="00790248"/>
    <w:rsid w:val="0079336A"/>
    <w:rsid w:val="0079585F"/>
    <w:rsid w:val="007968D2"/>
    <w:rsid w:val="00797D66"/>
    <w:rsid w:val="007A5312"/>
    <w:rsid w:val="007A5E1C"/>
    <w:rsid w:val="007A5E54"/>
    <w:rsid w:val="007B46E6"/>
    <w:rsid w:val="007B4FBA"/>
    <w:rsid w:val="007B60A0"/>
    <w:rsid w:val="007B7815"/>
    <w:rsid w:val="007C0341"/>
    <w:rsid w:val="007D1A66"/>
    <w:rsid w:val="007D764D"/>
    <w:rsid w:val="008008CA"/>
    <w:rsid w:val="00812E54"/>
    <w:rsid w:val="00816983"/>
    <w:rsid w:val="0082291C"/>
    <w:rsid w:val="00830A22"/>
    <w:rsid w:val="00833B79"/>
    <w:rsid w:val="00843794"/>
    <w:rsid w:val="00850491"/>
    <w:rsid w:val="0085169B"/>
    <w:rsid w:val="00854281"/>
    <w:rsid w:val="00870DE6"/>
    <w:rsid w:val="008767C3"/>
    <w:rsid w:val="0089137F"/>
    <w:rsid w:val="00892693"/>
    <w:rsid w:val="0089745C"/>
    <w:rsid w:val="0089774F"/>
    <w:rsid w:val="008B2356"/>
    <w:rsid w:val="008B41B0"/>
    <w:rsid w:val="008B4D6D"/>
    <w:rsid w:val="008B74BA"/>
    <w:rsid w:val="008C3036"/>
    <w:rsid w:val="008C4A6A"/>
    <w:rsid w:val="008D2435"/>
    <w:rsid w:val="008E1A0D"/>
    <w:rsid w:val="008F4D6E"/>
    <w:rsid w:val="008F7367"/>
    <w:rsid w:val="0090320B"/>
    <w:rsid w:val="00910654"/>
    <w:rsid w:val="0091218D"/>
    <w:rsid w:val="00920B24"/>
    <w:rsid w:val="00932674"/>
    <w:rsid w:val="00932C97"/>
    <w:rsid w:val="00944E2D"/>
    <w:rsid w:val="00945BD2"/>
    <w:rsid w:val="00947099"/>
    <w:rsid w:val="009471A9"/>
    <w:rsid w:val="00964C9E"/>
    <w:rsid w:val="009668F8"/>
    <w:rsid w:val="00974B7D"/>
    <w:rsid w:val="0097663D"/>
    <w:rsid w:val="00980FC0"/>
    <w:rsid w:val="009A0E2A"/>
    <w:rsid w:val="009A174A"/>
    <w:rsid w:val="009A41D4"/>
    <w:rsid w:val="009A4D3C"/>
    <w:rsid w:val="009A4E3E"/>
    <w:rsid w:val="009A7B1E"/>
    <w:rsid w:val="009B5A33"/>
    <w:rsid w:val="009C1972"/>
    <w:rsid w:val="009C2328"/>
    <w:rsid w:val="009D1933"/>
    <w:rsid w:val="009D1CE7"/>
    <w:rsid w:val="009D52D9"/>
    <w:rsid w:val="009E0575"/>
    <w:rsid w:val="009F366B"/>
    <w:rsid w:val="009F4ADE"/>
    <w:rsid w:val="00A10FC0"/>
    <w:rsid w:val="00A26C0E"/>
    <w:rsid w:val="00A32F9F"/>
    <w:rsid w:val="00A51188"/>
    <w:rsid w:val="00A5236D"/>
    <w:rsid w:val="00A55B69"/>
    <w:rsid w:val="00A6019D"/>
    <w:rsid w:val="00A61307"/>
    <w:rsid w:val="00A701CA"/>
    <w:rsid w:val="00A748C1"/>
    <w:rsid w:val="00A7531D"/>
    <w:rsid w:val="00A909B1"/>
    <w:rsid w:val="00A91841"/>
    <w:rsid w:val="00A91EE6"/>
    <w:rsid w:val="00A94EFF"/>
    <w:rsid w:val="00AA0269"/>
    <w:rsid w:val="00AA3F14"/>
    <w:rsid w:val="00AA53C3"/>
    <w:rsid w:val="00AA6349"/>
    <w:rsid w:val="00AA7332"/>
    <w:rsid w:val="00AA77DD"/>
    <w:rsid w:val="00AA77E8"/>
    <w:rsid w:val="00AB5EC8"/>
    <w:rsid w:val="00AB66EB"/>
    <w:rsid w:val="00AB7E52"/>
    <w:rsid w:val="00AC6FB6"/>
    <w:rsid w:val="00AD0B1B"/>
    <w:rsid w:val="00AD4F8F"/>
    <w:rsid w:val="00AE54FB"/>
    <w:rsid w:val="00AF6B98"/>
    <w:rsid w:val="00AF7617"/>
    <w:rsid w:val="00B02491"/>
    <w:rsid w:val="00B046F2"/>
    <w:rsid w:val="00B10BF2"/>
    <w:rsid w:val="00B25D02"/>
    <w:rsid w:val="00B30159"/>
    <w:rsid w:val="00B30798"/>
    <w:rsid w:val="00B30E9E"/>
    <w:rsid w:val="00B3224B"/>
    <w:rsid w:val="00B32672"/>
    <w:rsid w:val="00B32837"/>
    <w:rsid w:val="00B33E34"/>
    <w:rsid w:val="00B33F91"/>
    <w:rsid w:val="00B34A10"/>
    <w:rsid w:val="00B42DA5"/>
    <w:rsid w:val="00B45FD1"/>
    <w:rsid w:val="00B66969"/>
    <w:rsid w:val="00B70B25"/>
    <w:rsid w:val="00B7538F"/>
    <w:rsid w:val="00B75CC0"/>
    <w:rsid w:val="00B77B8C"/>
    <w:rsid w:val="00B82E75"/>
    <w:rsid w:val="00B84904"/>
    <w:rsid w:val="00B8582A"/>
    <w:rsid w:val="00B863BC"/>
    <w:rsid w:val="00B87581"/>
    <w:rsid w:val="00B97170"/>
    <w:rsid w:val="00B9762F"/>
    <w:rsid w:val="00BA1E00"/>
    <w:rsid w:val="00BA2918"/>
    <w:rsid w:val="00BA5597"/>
    <w:rsid w:val="00BB2CB8"/>
    <w:rsid w:val="00BB3094"/>
    <w:rsid w:val="00BB44AB"/>
    <w:rsid w:val="00BC0FCA"/>
    <w:rsid w:val="00BC16DA"/>
    <w:rsid w:val="00BC35CF"/>
    <w:rsid w:val="00BC5869"/>
    <w:rsid w:val="00BD2EC1"/>
    <w:rsid w:val="00BD7EFF"/>
    <w:rsid w:val="00BE0B4B"/>
    <w:rsid w:val="00BE7469"/>
    <w:rsid w:val="00BF2F76"/>
    <w:rsid w:val="00BF3059"/>
    <w:rsid w:val="00C01909"/>
    <w:rsid w:val="00C01E24"/>
    <w:rsid w:val="00C05A4C"/>
    <w:rsid w:val="00C079FD"/>
    <w:rsid w:val="00C138C6"/>
    <w:rsid w:val="00C14D9F"/>
    <w:rsid w:val="00C14FE7"/>
    <w:rsid w:val="00C16404"/>
    <w:rsid w:val="00C16A1B"/>
    <w:rsid w:val="00C20FF9"/>
    <w:rsid w:val="00C21984"/>
    <w:rsid w:val="00C23AE6"/>
    <w:rsid w:val="00C242DA"/>
    <w:rsid w:val="00C30034"/>
    <w:rsid w:val="00C35765"/>
    <w:rsid w:val="00C45DF1"/>
    <w:rsid w:val="00C54FD8"/>
    <w:rsid w:val="00C57195"/>
    <w:rsid w:val="00C62429"/>
    <w:rsid w:val="00C64EEA"/>
    <w:rsid w:val="00C67E95"/>
    <w:rsid w:val="00C7480A"/>
    <w:rsid w:val="00C767E1"/>
    <w:rsid w:val="00C86282"/>
    <w:rsid w:val="00C94BC0"/>
    <w:rsid w:val="00C97CE3"/>
    <w:rsid w:val="00CA4270"/>
    <w:rsid w:val="00CA534B"/>
    <w:rsid w:val="00CB206F"/>
    <w:rsid w:val="00CB51F9"/>
    <w:rsid w:val="00CC4C8A"/>
    <w:rsid w:val="00CC6A8F"/>
    <w:rsid w:val="00CD00AA"/>
    <w:rsid w:val="00CD5B36"/>
    <w:rsid w:val="00CD658D"/>
    <w:rsid w:val="00CF1FD5"/>
    <w:rsid w:val="00CF3584"/>
    <w:rsid w:val="00CF79AC"/>
    <w:rsid w:val="00D1424D"/>
    <w:rsid w:val="00D2200E"/>
    <w:rsid w:val="00D23C8F"/>
    <w:rsid w:val="00D24515"/>
    <w:rsid w:val="00D278CE"/>
    <w:rsid w:val="00D308A9"/>
    <w:rsid w:val="00D326F8"/>
    <w:rsid w:val="00D40429"/>
    <w:rsid w:val="00D43223"/>
    <w:rsid w:val="00D565D8"/>
    <w:rsid w:val="00D615D8"/>
    <w:rsid w:val="00D64743"/>
    <w:rsid w:val="00D67448"/>
    <w:rsid w:val="00D75908"/>
    <w:rsid w:val="00D7785E"/>
    <w:rsid w:val="00D84ECB"/>
    <w:rsid w:val="00D8526E"/>
    <w:rsid w:val="00D8693B"/>
    <w:rsid w:val="00D87A71"/>
    <w:rsid w:val="00D932D0"/>
    <w:rsid w:val="00DA1AAE"/>
    <w:rsid w:val="00DA4EFE"/>
    <w:rsid w:val="00DA7E28"/>
    <w:rsid w:val="00DB21EB"/>
    <w:rsid w:val="00DB2890"/>
    <w:rsid w:val="00DB369E"/>
    <w:rsid w:val="00DC505F"/>
    <w:rsid w:val="00DD088B"/>
    <w:rsid w:val="00DD3EBC"/>
    <w:rsid w:val="00DD775B"/>
    <w:rsid w:val="00DE698E"/>
    <w:rsid w:val="00DE7392"/>
    <w:rsid w:val="00E00CF1"/>
    <w:rsid w:val="00E03CE8"/>
    <w:rsid w:val="00E051BE"/>
    <w:rsid w:val="00E053D9"/>
    <w:rsid w:val="00E11358"/>
    <w:rsid w:val="00E209EA"/>
    <w:rsid w:val="00E318B4"/>
    <w:rsid w:val="00E36F8B"/>
    <w:rsid w:val="00E41727"/>
    <w:rsid w:val="00E4233A"/>
    <w:rsid w:val="00E50666"/>
    <w:rsid w:val="00E576F6"/>
    <w:rsid w:val="00E61901"/>
    <w:rsid w:val="00E72D8B"/>
    <w:rsid w:val="00E73E1A"/>
    <w:rsid w:val="00E753A2"/>
    <w:rsid w:val="00E75900"/>
    <w:rsid w:val="00E85594"/>
    <w:rsid w:val="00E8579D"/>
    <w:rsid w:val="00E87429"/>
    <w:rsid w:val="00EA06C9"/>
    <w:rsid w:val="00EA1DDF"/>
    <w:rsid w:val="00EA5F2F"/>
    <w:rsid w:val="00EB06EB"/>
    <w:rsid w:val="00EB162F"/>
    <w:rsid w:val="00EB24D4"/>
    <w:rsid w:val="00EB6AC3"/>
    <w:rsid w:val="00EC10ED"/>
    <w:rsid w:val="00EC7C39"/>
    <w:rsid w:val="00ED1DD7"/>
    <w:rsid w:val="00ED5E72"/>
    <w:rsid w:val="00ED7D7F"/>
    <w:rsid w:val="00ED7EE6"/>
    <w:rsid w:val="00EE0209"/>
    <w:rsid w:val="00EE4DC2"/>
    <w:rsid w:val="00EE72D7"/>
    <w:rsid w:val="00EF3DD8"/>
    <w:rsid w:val="00F0061E"/>
    <w:rsid w:val="00F10241"/>
    <w:rsid w:val="00F33906"/>
    <w:rsid w:val="00F346E1"/>
    <w:rsid w:val="00F37E63"/>
    <w:rsid w:val="00F46517"/>
    <w:rsid w:val="00F509F1"/>
    <w:rsid w:val="00F54307"/>
    <w:rsid w:val="00F548C3"/>
    <w:rsid w:val="00F556DE"/>
    <w:rsid w:val="00F60025"/>
    <w:rsid w:val="00F6538B"/>
    <w:rsid w:val="00F65F6A"/>
    <w:rsid w:val="00F74D23"/>
    <w:rsid w:val="00F75274"/>
    <w:rsid w:val="00F81EFE"/>
    <w:rsid w:val="00F824CF"/>
    <w:rsid w:val="00F8350D"/>
    <w:rsid w:val="00F847E9"/>
    <w:rsid w:val="00F862C3"/>
    <w:rsid w:val="00F958D4"/>
    <w:rsid w:val="00F96947"/>
    <w:rsid w:val="00FA5E55"/>
    <w:rsid w:val="00FA79AE"/>
    <w:rsid w:val="00FB6A75"/>
    <w:rsid w:val="00FC2922"/>
    <w:rsid w:val="00FC7A89"/>
    <w:rsid w:val="00FD1E8D"/>
    <w:rsid w:val="00FD2184"/>
    <w:rsid w:val="00FD3B37"/>
    <w:rsid w:val="00FD4FEB"/>
    <w:rsid w:val="00FE2606"/>
    <w:rsid w:val="00FF5B33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25503"/>
  <w15:chartTrackingRefBased/>
  <w15:docId w15:val="{FDC17272-29DE-4972-963B-4329298A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908"/>
    <w:rPr>
      <w:rFonts w:ascii="Times New Roman" w:eastAsia="Times New Roman" w:hAnsi="Times New Roman"/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AC6"/>
    <w:rPr>
      <w:rFonts w:ascii="Times New Roman" w:eastAsia="Times New Roman" w:hAnsi="Times New Roman"/>
      <w:color w:val="212120"/>
      <w:kern w:val="28"/>
    </w:rPr>
  </w:style>
  <w:style w:type="paragraph" w:styleId="Footer">
    <w:name w:val="footer"/>
    <w:basedOn w:val="Normal"/>
    <w:link w:val="FooterChar"/>
    <w:uiPriority w:val="99"/>
    <w:unhideWhenUsed/>
    <w:rsid w:val="00101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AC6"/>
    <w:rPr>
      <w:rFonts w:ascii="Times New Roman" w:eastAsia="Times New Roman" w:hAnsi="Times New Roman"/>
      <w:color w:val="212120"/>
      <w:kern w:val="28"/>
    </w:rPr>
  </w:style>
  <w:style w:type="paragraph" w:customStyle="1" w:styleId="Default">
    <w:name w:val="Default"/>
    <w:rsid w:val="00E36F8B"/>
    <w:pPr>
      <w:autoSpaceDE w:val="0"/>
      <w:autoSpaceDN w:val="0"/>
      <w:adjustRightInd w:val="0"/>
    </w:pPr>
    <w:rPr>
      <w:rFonts w:ascii="Lucida Sans" w:eastAsiaTheme="minorEastAsia" w:hAnsi="Lucida Sans" w:cs="Lucida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F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1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C14"/>
    <w:rPr>
      <w:rFonts w:ascii="Segoe UI" w:eastAsia="Times New Roman" w:hAnsi="Segoe UI" w:cs="Segoe UI"/>
      <w:color w:val="212120"/>
      <w:kern w:val="28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F58EC"/>
    <w:pPr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8B41B0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B41B0"/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D66A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5B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B3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DE698E"/>
  </w:style>
  <w:style w:type="paragraph" w:customStyle="1" w:styleId="TableParagraph">
    <w:name w:val="Table Paragraph"/>
    <w:basedOn w:val="Normal"/>
    <w:uiPriority w:val="1"/>
    <w:qFormat/>
    <w:rsid w:val="00AC6FB6"/>
    <w:pPr>
      <w:widowControl w:val="0"/>
      <w:autoSpaceDE w:val="0"/>
      <w:autoSpaceDN w:val="0"/>
    </w:pPr>
    <w:rPr>
      <w:color w:val="auto"/>
      <w:kern w:val="0"/>
      <w:sz w:val="22"/>
      <w:szCs w:val="22"/>
    </w:rPr>
  </w:style>
  <w:style w:type="paragraph" w:customStyle="1" w:styleId="xmsonormal">
    <w:name w:val="x_msonormal"/>
    <w:basedOn w:val="Normal"/>
    <w:rsid w:val="001E01D8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bbk12.org/sanders" TargetMode="External"/><Relationship Id="rId18" Type="http://schemas.openxmlformats.org/officeDocument/2006/relationships/hyperlink" Target="http://www.cobbk12.org/sander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://www.cobbk12.org/sanders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bbk12.org/sanders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image" Target="media/image10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13900\AppData\Roaming\Microsoft\Templates\Real%20estate%20business%20brochure%20(tri-fol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67045ea-82d4-4735-8979-7a4d3a8d09b3" xsi:nil="true"/>
    <TaxCatchAll xmlns="a9f0e52c-bd0b-4e58-b9b0-07e39a48db4b" xsi:nil="true"/>
    <lcf76f155ced4ddcb4097134ff3c332f xmlns="b67045ea-82d4-4735-8979-7a4d3a8d09b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F458DD932744CA967D674404628A5" ma:contentTypeVersion="15" ma:contentTypeDescription="Create a new document." ma:contentTypeScope="" ma:versionID="76d0bfa582f9d54cf8195f207406fa33">
  <xsd:schema xmlns:xsd="http://www.w3.org/2001/XMLSchema" xmlns:xs="http://www.w3.org/2001/XMLSchema" xmlns:p="http://schemas.microsoft.com/office/2006/metadata/properties" xmlns:ns2="b67045ea-82d4-4735-8979-7a4d3a8d09b3" xmlns:ns3="a9f0e52c-bd0b-4e58-b9b0-07e39a48db4b" targetNamespace="http://schemas.microsoft.com/office/2006/metadata/properties" ma:root="true" ma:fieldsID="7c9b0d20acaf486e1100c60324b10187" ns2:_="" ns3:_="">
    <xsd:import namespace="b67045ea-82d4-4735-8979-7a4d3a8d09b3"/>
    <xsd:import namespace="a9f0e52c-bd0b-4e58-b9b0-07e39a48d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045ea-82d4-4735-8979-7a4d3a8d0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2358ff1-2e0e-433d-bfb0-121866fdb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0e52c-bd0b-4e58-b9b0-07e39a48db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011a0bc-d9fa-4c8f-a757-70c3dd71e28d}" ma:internalName="TaxCatchAll" ma:showField="CatchAllData" ma:web="a9f0e52c-bd0b-4e58-b9b0-07e39a48d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0CBD78-6B71-406A-80F3-ED942C5F793E}">
  <ds:schemaRefs>
    <ds:schemaRef ds:uri="http://schemas.microsoft.com/office/2006/metadata/properties"/>
    <ds:schemaRef ds:uri="http://schemas.microsoft.com/office/infopath/2007/PartnerControls"/>
    <ds:schemaRef ds:uri="b67045ea-82d4-4735-8979-7a4d3a8d09b3"/>
    <ds:schemaRef ds:uri="a9f0e52c-bd0b-4e58-b9b0-07e39a48db4b"/>
  </ds:schemaRefs>
</ds:datastoreItem>
</file>

<file path=customXml/itemProps2.xml><?xml version="1.0" encoding="utf-8"?>
<ds:datastoreItem xmlns:ds="http://schemas.openxmlformats.org/officeDocument/2006/customXml" ds:itemID="{AB2114EE-AA13-40A1-982E-5725C1301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045ea-82d4-4735-8979-7a4d3a8d09b3"/>
    <ds:schemaRef ds:uri="a9f0e52c-bd0b-4e58-b9b0-07e39a48d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C8722F-F727-4C87-8B10-5BF8FF604F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2A5822-C540-4526-AC04-9FE1D2FC64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Real estate business brochure (tri-fold)</Template>
  <TotalTime>238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Perry</dc:creator>
  <cp:keywords/>
  <dc:description/>
  <cp:lastModifiedBy>Miriella Vazquez</cp:lastModifiedBy>
  <cp:revision>154</cp:revision>
  <cp:lastPrinted>2022-03-28T18:32:00Z</cp:lastPrinted>
  <dcterms:created xsi:type="dcterms:W3CDTF">2026-05-26T18:44:00Z</dcterms:created>
  <dcterms:modified xsi:type="dcterms:W3CDTF">2026-08-14T16:15:00Z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0x010100FE1F458DD932744CA967D674404628A5</vt:lpwstr>
  </property>
  <property fmtid="{D5CDD505-2E9C-101B-9397-08002B2CF9AE}" pid="3" name="Order">
    <vt:r8>9595200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