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5909" w14:textId="77777777" w:rsidR="00535217" w:rsidRDefault="0028348C">
      <w:pPr>
        <w:widowControl w:val="0"/>
        <w:autoSpaceDE w:val="0"/>
        <w:spacing w:after="0" w:line="240" w:lineRule="auto"/>
        <w:ind w:right="443"/>
        <w:jc w:val="center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  <w:t xml:space="preserve">WHEELER HIGH SCHOOL’S PARKING PERMIT RULES AND REGULATIONS ACKNOWLEDGMENT </w:t>
      </w:r>
    </w:p>
    <w:p w14:paraId="40E7590A" w14:textId="77777777" w:rsidR="00535217" w:rsidRDefault="00535217">
      <w:pPr>
        <w:widowControl w:val="0"/>
        <w:autoSpaceDE w:val="0"/>
        <w:spacing w:after="0" w:line="240" w:lineRule="auto"/>
        <w:ind w:right="443"/>
        <w:jc w:val="center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</w:p>
    <w:p w14:paraId="40E7590B" w14:textId="77777777" w:rsidR="00535217" w:rsidRDefault="0028348C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  <w:t xml:space="preserve"> </w:t>
      </w:r>
    </w:p>
    <w:p w14:paraId="40E7590C" w14:textId="77777777" w:rsidR="00535217" w:rsidRDefault="0028348C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  <w:t xml:space="preserve">PARKING </w:t>
      </w:r>
    </w:p>
    <w:p w14:paraId="40E7590D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</w:p>
    <w:p w14:paraId="40E7590E" w14:textId="77777777" w:rsidR="00535217" w:rsidRDefault="0028348C">
      <w:pPr>
        <w:widowControl w:val="0"/>
        <w:autoSpaceDE w:val="0"/>
        <w:spacing w:after="0" w:line="240" w:lineRule="auto"/>
        <w:ind w:left="720"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Each student who chooses to park a vehicle at a Cobb County public school must purchase a parking permit consisting of a decal that must be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displayed in the manner prescribed by the administration. </w:t>
      </w:r>
    </w:p>
    <w:p w14:paraId="40E7590F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Vehicles are not to use the bus port as a thoroughfare or for parking at any time. On school grounds, the school buses have the right of way and other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vehicles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and pedestrian traffic must yield accordingly. </w:t>
      </w:r>
    </w:p>
    <w:p w14:paraId="40E75910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It is illegal to park in areas designated FIRE LANE and to block access to trash containers. </w:t>
      </w:r>
    </w:p>
    <w:p w14:paraId="40E75911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Vehicles </w:t>
      </w: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 xml:space="preserve">on school grounds must adhere to the posted speed limit. </w:t>
      </w:r>
    </w:p>
    <w:p w14:paraId="40E75912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Other vehicles in the parking lot must stop and yield to school buses when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buses begin departing campus. </w:t>
      </w:r>
    </w:p>
    <w:p w14:paraId="40E75913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Vehicle owners utilizing school parking facilities agree to maintain adequate liability insurance. </w:t>
      </w:r>
    </w:p>
    <w:p w14:paraId="40E75914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Drivers and passengers must always wear seat belts while driving on campus. </w:t>
      </w:r>
    </w:p>
    <w:p w14:paraId="40E75915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In the event of an accident in the parking lot, contact the campus police officer. </w:t>
      </w:r>
    </w:p>
    <w:p w14:paraId="40E75916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Parking and traffic violations on campus shall be subject to one or more of the following: </w:t>
      </w:r>
    </w:p>
    <w:p w14:paraId="40E75917" w14:textId="77777777" w:rsidR="00535217" w:rsidRDefault="0028348C">
      <w:pPr>
        <w:widowControl w:val="0"/>
        <w:numPr>
          <w:ilvl w:val="2"/>
          <w:numId w:val="1"/>
        </w:numPr>
        <w:tabs>
          <w:tab w:val="left" w:pos="2160"/>
        </w:tabs>
        <w:autoSpaceDE w:val="0"/>
        <w:spacing w:after="0" w:line="240" w:lineRule="auto"/>
        <w:ind w:left="144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Citations will be issued. </w:t>
      </w:r>
    </w:p>
    <w:p w14:paraId="40E75918" w14:textId="77777777" w:rsidR="00535217" w:rsidRDefault="0028348C">
      <w:pPr>
        <w:widowControl w:val="0"/>
        <w:numPr>
          <w:ilvl w:val="2"/>
          <w:numId w:val="1"/>
        </w:numPr>
        <w:tabs>
          <w:tab w:val="left" w:pos="2160"/>
        </w:tabs>
        <w:autoSpaceDE w:val="0"/>
        <w:spacing w:after="0" w:line="240" w:lineRule="auto"/>
        <w:ind w:left="144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Suspension of campus parking privileges.</w:t>
      </w:r>
    </w:p>
    <w:p w14:paraId="40E75919" w14:textId="77777777" w:rsidR="00535217" w:rsidRDefault="0028348C">
      <w:pPr>
        <w:widowControl w:val="0"/>
        <w:numPr>
          <w:ilvl w:val="2"/>
          <w:numId w:val="1"/>
        </w:numPr>
        <w:tabs>
          <w:tab w:val="left" w:pos="2160"/>
        </w:tabs>
        <w:autoSpaceDE w:val="0"/>
        <w:spacing w:after="0" w:line="240" w:lineRule="auto"/>
        <w:ind w:left="144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Revocation of Parking Permit – parking fees will not be refunded when a student’s parking permit is revoked. </w:t>
      </w:r>
    </w:p>
    <w:p w14:paraId="40E7591A" w14:textId="77777777" w:rsidR="00535217" w:rsidRDefault="0028348C">
      <w:pPr>
        <w:widowControl w:val="0"/>
        <w:numPr>
          <w:ilvl w:val="2"/>
          <w:numId w:val="1"/>
        </w:numPr>
        <w:tabs>
          <w:tab w:val="left" w:pos="2160"/>
        </w:tabs>
        <w:autoSpaceDE w:val="0"/>
        <w:spacing w:after="0" w:line="240" w:lineRule="auto"/>
        <w:ind w:left="144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Impounding of vehicle per Cobb County School System ordinance. </w:t>
      </w:r>
    </w:p>
    <w:p w14:paraId="40E7591B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Leaving campus illegally may result in losing driving and parking privileges for a minimum of 45 days. </w:t>
      </w:r>
    </w:p>
    <w:p w14:paraId="40E7591C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Students who are tardy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to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school or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class may also lose their parking privilege. Refer to the Attendance section. </w:t>
      </w:r>
    </w:p>
    <w:p w14:paraId="40E7591D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On the second truancy, a student may lose his/her parking privilege. Should any violation cause a student to lose parking privileges, parking will not be permitted either in regular parking or daily parking for a minimum of 45 school days. Parking fees will not be refunded. </w:t>
      </w:r>
    </w:p>
    <w:p w14:paraId="40E7591E" w14:textId="77777777" w:rsidR="00535217" w:rsidRDefault="0028348C">
      <w:pPr>
        <w:widowControl w:val="0"/>
        <w:numPr>
          <w:ilvl w:val="1"/>
          <w:numId w:val="1"/>
        </w:numPr>
        <w:autoSpaceDE w:val="0"/>
        <w:spacing w:after="0" w:line="240" w:lineRule="auto"/>
        <w:ind w:left="1080" w:right="446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Parking may be revoked due to disciplinary infractions. </w:t>
      </w:r>
    </w:p>
    <w:p w14:paraId="40E7591F" w14:textId="77777777" w:rsidR="00535217" w:rsidRDefault="0028348C">
      <w:pPr>
        <w:widowControl w:val="0"/>
        <w:autoSpaceDE w:val="0"/>
        <w:spacing w:after="0" w:line="240" w:lineRule="auto"/>
        <w:ind w:left="1080"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 xml:space="preserve">All vehicles on school grounds are subject to search. </w:t>
      </w:r>
    </w:p>
    <w:p w14:paraId="40E75920" w14:textId="77777777" w:rsidR="00535217" w:rsidRDefault="00535217">
      <w:pPr>
        <w:widowControl w:val="0"/>
        <w:autoSpaceDE w:val="0"/>
        <w:spacing w:after="0" w:line="240" w:lineRule="auto"/>
        <w:ind w:left="720" w:right="443"/>
        <w:rPr>
          <w:rFonts w:ascii="Amasis MT Pro" w:eastAsia="Arial MT" w:hAnsi="Amasis MT Pro" w:cs="Arial MT"/>
          <w:b/>
          <w:bCs/>
          <w:color w:val="153D63"/>
          <w:kern w:val="0"/>
          <w:sz w:val="16"/>
          <w:szCs w:val="16"/>
        </w:rPr>
      </w:pPr>
    </w:p>
    <w:p w14:paraId="40E75921" w14:textId="77777777" w:rsidR="00535217" w:rsidRDefault="0028348C">
      <w:pPr>
        <w:widowControl w:val="0"/>
        <w:autoSpaceDE w:val="0"/>
        <w:spacing w:after="0" w:line="240" w:lineRule="auto"/>
        <w:ind w:left="720"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 xml:space="preserve">NOTE: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The only authorized area for parking student bicycles is next to the front school building in the bike racks. Parking a bicycle on school property is at the rider’s own risk. Skateboarding is not allowed anywhere on the Wheeler High School campus, and skateboards should not be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carried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in the school or on the school campus. </w:t>
      </w:r>
    </w:p>
    <w:p w14:paraId="40E75922" w14:textId="77777777" w:rsidR="00535217" w:rsidRDefault="00535217">
      <w:pPr>
        <w:widowControl w:val="0"/>
        <w:autoSpaceDE w:val="0"/>
        <w:spacing w:after="0" w:line="240" w:lineRule="auto"/>
        <w:ind w:right="443" w:firstLine="720"/>
        <w:rPr>
          <w:rFonts w:ascii="Amasis MT Pro" w:eastAsia="Arial MT" w:hAnsi="Amasis MT Pro" w:cs="Arial MT"/>
          <w:color w:val="153D63"/>
          <w:kern w:val="0"/>
          <w:sz w:val="16"/>
          <w:szCs w:val="16"/>
        </w:rPr>
      </w:pPr>
    </w:p>
    <w:p w14:paraId="40E75923" w14:textId="77777777" w:rsidR="00535217" w:rsidRDefault="0028348C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  <w:t>RESTRICTED AREAS</w:t>
      </w:r>
    </w:p>
    <w:p w14:paraId="40E75924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Students who arrive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to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school before 7:45am must remain in the cafeteria and are not allowed in any other part of the campus. </w:t>
      </w:r>
    </w:p>
    <w:p w14:paraId="40E75925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The parking lot is off limits during the school day. Students should leave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their vehicles immediately upon arrival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to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school and not return to them without a pass until the end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lastRenderedPageBreak/>
        <w:t xml:space="preserve">of their scheduled day. </w:t>
      </w:r>
    </w:p>
    <w:p w14:paraId="40E75926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Faculty workrooms and restrooms are restricted to faculty use. </w:t>
      </w:r>
    </w:p>
    <w:p w14:paraId="40E75927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All academic hallways are off limits during all four lunch periods. The gyms are also off limits. Special exceptions to these restrictions require written permission from a teacher or an administrator. </w:t>
      </w:r>
    </w:p>
    <w:p w14:paraId="40E75928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Students are not to loiter on the stairs or in the vicinity of the stairs at any time. </w:t>
      </w:r>
    </w:p>
    <w:p w14:paraId="40E75929" w14:textId="77777777" w:rsidR="00535217" w:rsidRDefault="0028348C">
      <w:pPr>
        <w:widowControl w:val="0"/>
        <w:numPr>
          <w:ilvl w:val="1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  <w:u w:val="single"/>
        </w:rPr>
        <w:t>Unless a student is under the direct supervision of a teacher/coach, students are not allowed in the building after 3:40pm.</w:t>
      </w:r>
    </w:p>
    <w:p w14:paraId="40E7592A" w14:textId="77777777" w:rsidR="00535217" w:rsidRDefault="0028348C">
      <w:pPr>
        <w:widowControl w:val="0"/>
        <w:numPr>
          <w:ilvl w:val="0"/>
          <w:numId w:val="2"/>
        </w:numPr>
        <w:autoSpaceDE w:val="0"/>
        <w:spacing w:after="0" w:line="240" w:lineRule="auto"/>
        <w:ind w:left="1080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Students are not allowed to loiter in any hall outside a class that is in session. </w:t>
      </w:r>
    </w:p>
    <w:p w14:paraId="40E7592B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16"/>
          <w:szCs w:val="16"/>
        </w:rPr>
      </w:pPr>
    </w:p>
    <w:p w14:paraId="40E7592C" w14:textId="77777777" w:rsidR="00535217" w:rsidRDefault="0028348C">
      <w:pPr>
        <w:widowControl w:val="0"/>
        <w:pBdr>
          <w:bottom w:val="single" w:sz="12" w:space="1" w:color="000000"/>
        </w:pBdr>
        <w:autoSpaceDE w:val="0"/>
        <w:spacing w:after="0" w:line="240" w:lineRule="auto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 xml:space="preserve">REMEMBER: 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ONCE A STUDENT ARRIVES ON CAMPUS (INCLUDING BEFORE SCHOOL HAS STARTED), THERE IS NO PERMISSION TO LEAVE CAMPUS UNLESS THE PROPER PROCEDURES ARE FOLLOWED FOR CHECKING OUT OF SCHOOL. </w:t>
      </w:r>
    </w:p>
    <w:p w14:paraId="40E7592D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2E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2F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30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31" w14:textId="77777777" w:rsidR="00535217" w:rsidRDefault="0028348C">
      <w:pPr>
        <w:widowControl w:val="0"/>
        <w:autoSpaceDE w:val="0"/>
        <w:spacing w:after="0" w:line="240" w:lineRule="auto"/>
        <w:ind w:right="443"/>
      </w:pP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I, </w:t>
      </w: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_</w:t>
      </w:r>
      <w:proofErr w:type="gramEnd"/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________________________________________ (Student Name)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, acknowledge that I have received, read, and understand the rules, regulations, policies, and expectations of Wheeler High School’s parking rules as outlined in the Student Handbook and any related school policies. I understand that it is my responsibility to comply with all school rules and regulations and that failure to do so may result in disciplinary action in accordance with school policy.</w:t>
      </w:r>
    </w:p>
    <w:p w14:paraId="40E75932" w14:textId="77777777" w:rsidR="00535217" w:rsidRDefault="0028348C">
      <w:pPr>
        <w:widowControl w:val="0"/>
        <w:autoSpaceDE w:val="0"/>
        <w:spacing w:after="0"/>
        <w:ind w:right="443"/>
      </w:pPr>
      <w:r>
        <w:rPr>
          <w:rFonts w:ascii="Amasis MT Pro" w:eastAsia="Arial MT" w:hAnsi="Amasis MT Pro" w:cs="Arial MT"/>
          <w:noProof/>
          <w:color w:val="153D63"/>
          <w:kern w:val="0"/>
          <w:sz w:val="22"/>
          <w:szCs w:val="22"/>
        </w:rPr>
        <mc:AlternateContent>
          <mc:Choice Requires="wps">
            <w:drawing>
              <wp:inline distT="0" distB="0" distL="0" distR="0" wp14:anchorId="40E75909" wp14:editId="40E7590A">
                <wp:extent cx="41614728" cy="1271"/>
                <wp:effectExtent l="0" t="0" r="28572" b="36829"/>
                <wp:docPr id="663363498" name="Horizontal 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6BCEFF1" id="Horizontal Line 18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0E75933" w14:textId="77777777" w:rsidR="00535217" w:rsidRDefault="0028348C">
      <w:pPr>
        <w:widowControl w:val="0"/>
        <w:autoSpaceDE w:val="0"/>
        <w:spacing w:after="0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Student Information</w:t>
      </w:r>
    </w:p>
    <w:p w14:paraId="40E75934" w14:textId="77777777" w:rsidR="00535217" w:rsidRDefault="0028348C">
      <w:pPr>
        <w:widowControl w:val="0"/>
        <w:autoSpaceDE w:val="0"/>
        <w:spacing w:after="0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Student Name (Print):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______________________________________</w:t>
      </w:r>
    </w:p>
    <w:p w14:paraId="40E75935" w14:textId="77777777" w:rsidR="00535217" w:rsidRDefault="0028348C">
      <w:pPr>
        <w:widowControl w:val="0"/>
        <w:autoSpaceDE w:val="0"/>
        <w:spacing w:after="0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Grade: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</w:t>
      </w:r>
    </w:p>
    <w:p w14:paraId="40E75936" w14:textId="77777777" w:rsidR="00535217" w:rsidRDefault="0028348C">
      <w:pPr>
        <w:widowControl w:val="0"/>
        <w:autoSpaceDE w:val="0"/>
        <w:spacing w:after="0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Student ID Number: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</w:t>
      </w:r>
    </w:p>
    <w:p w14:paraId="40E75937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38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39" w14:textId="77777777" w:rsidR="00535217" w:rsidRDefault="0028348C">
      <w:pPr>
        <w:widowControl w:val="0"/>
        <w:autoSpaceDE w:val="0"/>
        <w:spacing w:after="0" w:line="240" w:lineRule="auto"/>
        <w:ind w:right="443"/>
      </w:pP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I, </w:t>
      </w: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_</w:t>
      </w:r>
      <w:proofErr w:type="gramEnd"/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________________________________________ (Parent/Guardian Name)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, acknowledge that I have received access to the Wheeler High School rules, regulations, and student conduct expectations. I have reviewed these policies with my </w:t>
      </w:r>
      <w:proofErr w:type="gram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student</w:t>
      </w:r>
      <w:proofErr w:type="gram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and understand my role in supporting compliance with school requirements and expectations. By signing below, we acknowledge our understanding of </w:t>
      </w:r>
      <w:proofErr w:type="spellStart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>and</w:t>
      </w:r>
      <w:proofErr w:type="spellEnd"/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agreement to abide by the policies, procedures, and standards established by Wheeler High School.</w:t>
      </w:r>
    </w:p>
    <w:p w14:paraId="40E7593A" w14:textId="77777777" w:rsidR="00535217" w:rsidRDefault="0028348C">
      <w:pPr>
        <w:widowControl w:val="0"/>
        <w:autoSpaceDE w:val="0"/>
        <w:spacing w:after="0" w:line="360" w:lineRule="auto"/>
        <w:ind w:right="443"/>
      </w:pPr>
      <w:r>
        <w:rPr>
          <w:rFonts w:ascii="Amasis MT Pro" w:eastAsia="Arial MT" w:hAnsi="Amasis MT Pro" w:cs="Arial MT"/>
          <w:noProof/>
          <w:color w:val="153D63"/>
          <w:kern w:val="0"/>
          <w:sz w:val="22"/>
          <w:szCs w:val="22"/>
        </w:rPr>
        <mc:AlternateContent>
          <mc:Choice Requires="wps">
            <w:drawing>
              <wp:inline distT="0" distB="0" distL="0" distR="0" wp14:anchorId="40E7590B" wp14:editId="40E7590C">
                <wp:extent cx="41614728" cy="1271"/>
                <wp:effectExtent l="0" t="0" r="28572" b="36829"/>
                <wp:docPr id="227593929" name="Horizontal 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C684A72" id="Horizontal Line 14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0E7593B" w14:textId="77777777" w:rsidR="00535217" w:rsidRDefault="0028348C">
      <w:pPr>
        <w:widowControl w:val="0"/>
        <w:autoSpaceDE w:val="0"/>
        <w:spacing w:after="0" w:line="360" w:lineRule="auto"/>
        <w:ind w:right="443"/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Signatures</w:t>
      </w:r>
    </w:p>
    <w:p w14:paraId="40E7593C" w14:textId="77777777" w:rsidR="00535217" w:rsidRDefault="0028348C">
      <w:pPr>
        <w:widowControl w:val="0"/>
        <w:autoSpaceDE w:val="0"/>
        <w:spacing w:after="0" w:line="360" w:lineRule="auto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Student Signature: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______________________________________</w:t>
      </w:r>
    </w:p>
    <w:p w14:paraId="40E7593D" w14:textId="77777777" w:rsidR="00535217" w:rsidRDefault="0028348C">
      <w:pPr>
        <w:widowControl w:val="0"/>
        <w:autoSpaceDE w:val="0"/>
        <w:spacing w:after="0" w:line="360" w:lineRule="auto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Date: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</w:t>
      </w:r>
    </w:p>
    <w:p w14:paraId="40E7593E" w14:textId="77777777" w:rsidR="00535217" w:rsidRDefault="0028348C">
      <w:pPr>
        <w:widowControl w:val="0"/>
        <w:autoSpaceDE w:val="0"/>
        <w:spacing w:after="0" w:line="360" w:lineRule="auto"/>
        <w:ind w:right="443"/>
      </w:pPr>
      <w:r>
        <w:rPr>
          <w:rFonts w:ascii="Amasis MT Pro" w:eastAsia="Arial MT" w:hAnsi="Amasis MT Pro" w:cs="Arial MT"/>
          <w:b/>
          <w:bCs/>
          <w:color w:val="153D63"/>
          <w:kern w:val="0"/>
          <w:sz w:val="22"/>
          <w:szCs w:val="22"/>
        </w:rPr>
        <w:t>Parent/Guardian Signature:</w:t>
      </w:r>
      <w:r>
        <w:rPr>
          <w:rFonts w:ascii="Amasis MT Pro" w:eastAsia="Arial MT" w:hAnsi="Amasis MT Pro" w:cs="Arial MT"/>
          <w:color w:val="153D63"/>
          <w:kern w:val="0"/>
          <w:sz w:val="22"/>
          <w:szCs w:val="22"/>
        </w:rPr>
        <w:t xml:space="preserve"> _______________________________</w:t>
      </w:r>
    </w:p>
    <w:p w14:paraId="40E7593F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40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41" w14:textId="77777777" w:rsidR="00535217" w:rsidRDefault="00535217">
      <w:pPr>
        <w:widowControl w:val="0"/>
        <w:autoSpaceDE w:val="0"/>
        <w:spacing w:after="0" w:line="240" w:lineRule="auto"/>
        <w:ind w:right="443"/>
        <w:rPr>
          <w:rFonts w:ascii="Amasis MT Pro" w:eastAsia="Arial MT" w:hAnsi="Amasis MT Pro" w:cs="Arial MT"/>
          <w:color w:val="153D63"/>
          <w:kern w:val="0"/>
          <w:sz w:val="22"/>
          <w:szCs w:val="22"/>
        </w:rPr>
      </w:pPr>
    </w:p>
    <w:p w14:paraId="40E75942" w14:textId="77777777" w:rsidR="00535217" w:rsidRDefault="00535217">
      <w:pPr>
        <w:rPr>
          <w:rFonts w:ascii="Amasis MT Pro" w:hAnsi="Amasis MT Pro" w:cs="Aldhabi"/>
          <w:color w:val="156082"/>
        </w:rPr>
      </w:pPr>
    </w:p>
    <w:sectPr w:rsidR="0053521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5911" w14:textId="77777777" w:rsidR="0028348C" w:rsidRDefault="0028348C">
      <w:pPr>
        <w:spacing w:after="0" w:line="240" w:lineRule="auto"/>
      </w:pPr>
      <w:r>
        <w:separator/>
      </w:r>
    </w:p>
  </w:endnote>
  <w:endnote w:type="continuationSeparator" w:id="0">
    <w:p w14:paraId="40E75913" w14:textId="77777777" w:rsidR="0028348C" w:rsidRDefault="0028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 MT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590D" w14:textId="77777777" w:rsidR="0028348C" w:rsidRDefault="0028348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E7590F" w14:textId="77777777" w:rsidR="0028348C" w:rsidRDefault="00283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263"/>
    <w:multiLevelType w:val="multilevel"/>
    <w:tmpl w:val="8EDAD1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Letter"/>
      <w:lvlText w:val="."/>
      <w:lvlJc w:val="left"/>
      <w:pPr>
        <w:ind w:left="2160" w:hanging="360"/>
      </w:pPr>
      <w:rPr>
        <w:rFonts w:ascii="Amasis MT Pro" w:eastAsia="Arial MT" w:hAnsi="Amasis MT Pro" w:cs="Arial MT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F4147F8"/>
    <w:multiLevelType w:val="multilevel"/>
    <w:tmpl w:val="4FE2F1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19238983">
    <w:abstractNumId w:val="0"/>
  </w:num>
  <w:num w:numId="2" w16cid:durableId="186597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5217"/>
    <w:rsid w:val="0028348C"/>
    <w:rsid w:val="00535217"/>
    <w:rsid w:val="00C6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5909"/>
  <w15:docId w15:val="{691FFDDC-E4C4-46D1-A850-E8758860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Evans</dc:creator>
  <dc:description/>
  <cp:lastModifiedBy>Fernanda Evans</cp:lastModifiedBy>
  <cp:revision>2</cp:revision>
  <dcterms:created xsi:type="dcterms:W3CDTF">2026-07-28T18:47:00Z</dcterms:created>
  <dcterms:modified xsi:type="dcterms:W3CDTF">2026-07-28T18:47:00Z</dcterms:modified>
</cp:coreProperties>
</file>